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36682" w14:textId="77777777" w:rsidR="00957EB9" w:rsidRPr="007E1928" w:rsidRDefault="00E14D30" w:rsidP="00957EB9">
      <w:pPr>
        <w:pStyle w:val="ZCom"/>
        <w:widowControl/>
        <w:tabs>
          <w:tab w:val="left" w:pos="142"/>
          <w:tab w:val="left" w:pos="4253"/>
        </w:tabs>
        <w:jc w:val="center"/>
        <w:rPr>
          <w:rFonts w:asciiTheme="minorHAnsi" w:hAnsiTheme="minorHAnsi"/>
          <w:lang w:val="en-IE"/>
        </w:rPr>
      </w:pPr>
      <w:bookmarkStart w:id="0" w:name="_GoBack"/>
      <w:bookmarkEnd w:id="0"/>
      <w:r w:rsidRPr="007E1928">
        <w:rPr>
          <w:rFonts w:asciiTheme="minorHAnsi" w:hAnsiTheme="minorHAnsi"/>
          <w:noProof/>
          <w:lang w:val="de-AT" w:eastAsia="de-AT"/>
        </w:rPr>
        <w:drawing>
          <wp:anchor distT="0" distB="0" distL="114300" distR="114300" simplePos="0" relativeHeight="251656704" behindDoc="1" locked="0" layoutInCell="0" allowOverlap="1" wp14:anchorId="0F936797" wp14:editId="0F936798">
            <wp:simplePos x="0" y="0"/>
            <wp:positionH relativeFrom="column">
              <wp:posOffset>38100</wp:posOffset>
            </wp:positionH>
            <wp:positionV relativeFrom="paragraph">
              <wp:posOffset>-73025</wp:posOffset>
            </wp:positionV>
            <wp:extent cx="5473065" cy="723265"/>
            <wp:effectExtent l="0" t="0" r="0" b="635"/>
            <wp:wrapNone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06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936683" w14:textId="77777777" w:rsidR="00957EB9" w:rsidRPr="007E1928" w:rsidRDefault="00957EB9" w:rsidP="00957EB9">
      <w:pPr>
        <w:pStyle w:val="ZDGName"/>
        <w:rPr>
          <w:rFonts w:asciiTheme="minorHAnsi" w:hAnsiTheme="minorHAnsi"/>
          <w:lang w:val="en-IE"/>
        </w:rPr>
      </w:pPr>
    </w:p>
    <w:p w14:paraId="0F936684" w14:textId="77777777" w:rsidR="00957EB9" w:rsidRPr="007E1928" w:rsidRDefault="00957EB9" w:rsidP="00957EB9">
      <w:pPr>
        <w:pStyle w:val="ZCom"/>
        <w:widowControl/>
        <w:jc w:val="center"/>
        <w:rPr>
          <w:rFonts w:asciiTheme="minorHAnsi" w:hAnsiTheme="minorHAnsi"/>
          <w:lang w:val="en-IE"/>
        </w:rPr>
      </w:pPr>
    </w:p>
    <w:p w14:paraId="0F936685" w14:textId="77777777" w:rsidR="00957EB9" w:rsidRPr="007E1928" w:rsidRDefault="00957EB9" w:rsidP="00957EB9">
      <w:pPr>
        <w:pStyle w:val="ZCom"/>
        <w:widowControl/>
        <w:jc w:val="center"/>
        <w:rPr>
          <w:rFonts w:asciiTheme="minorHAnsi" w:hAnsiTheme="minorHAnsi"/>
          <w:lang w:val="en-IE"/>
        </w:rPr>
      </w:pPr>
    </w:p>
    <w:p w14:paraId="0F936686" w14:textId="77777777" w:rsidR="00957EB9" w:rsidRPr="00A54389" w:rsidRDefault="00957EB9" w:rsidP="00957EB9">
      <w:pPr>
        <w:autoSpaceDE w:val="0"/>
        <w:autoSpaceDN w:val="0"/>
        <w:spacing w:before="960" w:after="0"/>
        <w:ind w:right="85"/>
        <w:jc w:val="center"/>
        <w:rPr>
          <w:sz w:val="24"/>
          <w:szCs w:val="24"/>
          <w:lang w:val="fr-BE" w:eastAsia="en-GB"/>
        </w:rPr>
      </w:pPr>
      <w:r w:rsidRPr="00A54389">
        <w:rPr>
          <w:rFonts w:cs="Arial"/>
          <w:sz w:val="24"/>
          <w:lang w:val="fr-BE" w:eastAsia="en-GB"/>
        </w:rPr>
        <w:t xml:space="preserve">DG </w:t>
      </w:r>
      <w:r w:rsidR="00163672" w:rsidRPr="00A54389">
        <w:rPr>
          <w:rFonts w:cs="Arial"/>
          <w:sz w:val="24"/>
          <w:lang w:val="fr-BE" w:eastAsia="en-GB"/>
        </w:rPr>
        <w:t>TAXUD</w:t>
      </w:r>
    </w:p>
    <w:p w14:paraId="0F936688" w14:textId="6F05874D" w:rsidR="00B029C7" w:rsidRPr="00A54389" w:rsidRDefault="006C2124" w:rsidP="00B029C7">
      <w:pPr>
        <w:pStyle w:val="SubTitle1"/>
        <w:spacing w:before="2640" w:after="480"/>
        <w:rPr>
          <w:sz w:val="44"/>
          <w:szCs w:val="44"/>
          <w:lang w:val="fr-BE"/>
        </w:rPr>
      </w:pPr>
      <w:r w:rsidRPr="00A54389">
        <w:rPr>
          <w:color w:val="984806" w:themeColor="accent6" w:themeShade="80"/>
          <w:sz w:val="44"/>
          <w:szCs w:val="44"/>
          <w:lang w:val="fr-BE"/>
        </w:rPr>
        <w:t>Code lists</w:t>
      </w:r>
    </w:p>
    <w:p w14:paraId="0F936689" w14:textId="0CE0B73D" w:rsidR="00ED4B00" w:rsidRPr="00A54389" w:rsidRDefault="00EB15F7" w:rsidP="00B029C7">
      <w:pPr>
        <w:jc w:val="center"/>
        <w:rPr>
          <w:color w:val="984806" w:themeColor="accent6" w:themeShade="80"/>
          <w:lang w:val="fr-BE"/>
        </w:rPr>
      </w:pPr>
      <w:sdt>
        <w:sdtPr>
          <w:rPr>
            <w:rFonts w:eastAsia="PMingLiU" w:cstheme="minorHAnsi"/>
            <w:b/>
            <w:color w:val="984806" w:themeColor="accent6" w:themeShade="80"/>
            <w:sz w:val="40"/>
            <w:szCs w:val="40"/>
            <w:lang w:val="fr-BE"/>
          </w:rPr>
          <w:alias w:val="Subject"/>
          <w:tag w:val=""/>
          <w:id w:val="1232504091"/>
          <w:placeholder>
            <w:docPart w:val="58D135369E294E9CA8C7CCE565C9C366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/>
        <w:sdtContent>
          <w:r w:rsidR="00DA1E0E" w:rsidRPr="00A54389">
            <w:rPr>
              <w:rFonts w:eastAsia="PMingLiU" w:cstheme="minorHAnsi"/>
              <w:b/>
              <w:color w:val="984806" w:themeColor="accent6" w:themeShade="80"/>
              <w:sz w:val="40"/>
              <w:szCs w:val="40"/>
              <w:lang w:val="fr-BE"/>
            </w:rPr>
            <w:t>ICS2</w:t>
          </w:r>
        </w:sdtContent>
      </w:sdt>
    </w:p>
    <w:p w14:paraId="0F93668A" w14:textId="6511F1D4" w:rsidR="00B029C7" w:rsidRPr="00A54389" w:rsidRDefault="00B029C7" w:rsidP="00B029C7">
      <w:pPr>
        <w:spacing w:before="2000" w:after="0"/>
        <w:ind w:left="3600" w:firstLine="720"/>
        <w:jc w:val="left"/>
        <w:rPr>
          <w:b/>
          <w:color w:val="E36C0A" w:themeColor="accent6" w:themeShade="BF"/>
          <w:sz w:val="40"/>
          <w:lang w:val="fr-BE"/>
        </w:rPr>
      </w:pPr>
      <w:bookmarkStart w:id="1" w:name="techSectionBreak1"/>
      <w:r w:rsidRPr="00A54389">
        <w:rPr>
          <w:lang w:val="fr-BE"/>
        </w:rPr>
        <w:t xml:space="preserve">Date: </w:t>
      </w:r>
      <w:r w:rsidRPr="00A54389">
        <w:rPr>
          <w:lang w:val="fr-BE"/>
        </w:rPr>
        <w:tab/>
      </w:r>
      <w:r w:rsidRPr="00A54389">
        <w:rPr>
          <w:lang w:val="fr-BE"/>
        </w:rPr>
        <w:tab/>
      </w:r>
      <w:sdt>
        <w:sdtPr>
          <w:rPr>
            <w:rFonts w:eastAsia="Calibri" w:cstheme="minorHAnsi"/>
            <w:bCs/>
            <w:color w:val="984806" w:themeColor="accent6" w:themeShade="80"/>
            <w:lang w:val="fr-BE"/>
          </w:rPr>
          <w:alias w:val="Date"/>
          <w:tag w:val="Date"/>
          <w:id w:val="1179472455"/>
          <w:placeholder>
            <w:docPart w:val="18E24B13CB5F4007B822924A5AFEE144"/>
          </w:placeholder>
          <w:dataBinding w:prefixMappings="xmlns:ns0='http://schemas.microsoft.com/office/2006/coverPageProps' " w:xpath="/ns0:CoverPageProperties[1]/ns0:PublishDate[1]" w:storeItemID="{55AF091B-3C7A-41E3-B477-F2FDAA23CFDA}"/>
          <w:date w:fullDate="2022-05-23T00:00:00Z"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7355CF" w:rsidRPr="00A54389">
            <w:rPr>
              <w:rFonts w:eastAsia="Calibri" w:cstheme="minorHAnsi"/>
              <w:bCs/>
              <w:color w:val="984806" w:themeColor="accent6" w:themeShade="80"/>
              <w:lang w:val="fr-BE"/>
            </w:rPr>
            <w:t>23/05/2022</w:t>
          </w:r>
        </w:sdtContent>
      </w:sdt>
    </w:p>
    <w:p w14:paraId="0F93668B" w14:textId="39CD4747" w:rsidR="00B029C7" w:rsidRPr="00A54389" w:rsidRDefault="00B029C7" w:rsidP="00B029C7">
      <w:pPr>
        <w:spacing w:after="0"/>
        <w:ind w:left="3600" w:firstLine="720"/>
        <w:jc w:val="left"/>
        <w:rPr>
          <w:b/>
          <w:sz w:val="40"/>
          <w:lang w:val="fr-BE"/>
        </w:rPr>
      </w:pPr>
      <w:r w:rsidRPr="00A54389">
        <w:rPr>
          <w:rFonts w:cstheme="minorHAnsi"/>
          <w:lang w:val="fr-BE"/>
        </w:rPr>
        <w:t xml:space="preserve">Doc. Version: </w:t>
      </w:r>
      <w:r w:rsidRPr="00A54389">
        <w:rPr>
          <w:rFonts w:cstheme="minorHAnsi"/>
          <w:lang w:val="fr-BE"/>
        </w:rPr>
        <w:tab/>
      </w:r>
      <w:sdt>
        <w:sdtPr>
          <w:rPr>
            <w:rFonts w:eastAsia="PMingLiU" w:cstheme="minorHAnsi"/>
            <w:color w:val="984806" w:themeColor="accent6" w:themeShade="80"/>
            <w:lang w:val="fr-BE"/>
          </w:rPr>
          <w:alias w:val="Version"/>
          <w:id w:val="962387778"/>
          <w:placeholder>
            <w:docPart w:val="700C528D1D884DDA82712D8E7A6B808F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EndPr/>
        <w:sdtContent>
          <w:r w:rsidR="007355CF" w:rsidRPr="00A54389">
            <w:rPr>
              <w:rFonts w:eastAsia="PMingLiU" w:cstheme="minorHAnsi"/>
              <w:color w:val="984806" w:themeColor="accent6" w:themeShade="80"/>
              <w:lang w:val="fr-BE"/>
            </w:rPr>
            <w:t>2.01</w:t>
          </w:r>
        </w:sdtContent>
      </w:sdt>
      <w:r w:rsidRPr="00A54389">
        <w:rPr>
          <w:rFonts w:cstheme="minorHAnsi"/>
          <w:color w:val="984806" w:themeColor="accent6" w:themeShade="80"/>
          <w:lang w:val="fr-BE"/>
        </w:rPr>
        <w:t xml:space="preserve"> </w:t>
      </w:r>
    </w:p>
    <w:p w14:paraId="0F93668C" w14:textId="77777777" w:rsidR="00957EB9" w:rsidRPr="00A54389" w:rsidRDefault="00957EB9" w:rsidP="00957EB9">
      <w:pPr>
        <w:spacing w:after="460"/>
        <w:ind w:left="3600"/>
        <w:rPr>
          <w:lang w:val="fr-BE"/>
        </w:rPr>
      </w:pPr>
    </w:p>
    <w:p w14:paraId="0F93668D" w14:textId="77777777" w:rsidR="00957EB9" w:rsidRPr="00A54389" w:rsidRDefault="00957EB9" w:rsidP="00957EB9">
      <w:pPr>
        <w:rPr>
          <w:lang w:val="fr-BE"/>
        </w:rPr>
      </w:pPr>
    </w:p>
    <w:p w14:paraId="0F93668E" w14:textId="77777777" w:rsidR="00957EB9" w:rsidRPr="00A54389" w:rsidRDefault="00957EB9" w:rsidP="00957EB9">
      <w:pPr>
        <w:rPr>
          <w:lang w:val="fr-BE"/>
        </w:rPr>
      </w:pPr>
    </w:p>
    <w:p w14:paraId="0F93668F" w14:textId="77777777" w:rsidR="00957EB9" w:rsidRPr="00A54389" w:rsidRDefault="00957EB9" w:rsidP="00957EB9">
      <w:pPr>
        <w:rPr>
          <w:lang w:val="fr-BE"/>
        </w:rPr>
      </w:pPr>
    </w:p>
    <w:p w14:paraId="0F936690" w14:textId="77777777" w:rsidR="00957EB9" w:rsidRPr="00A54389" w:rsidRDefault="00957EB9" w:rsidP="00ED4B00">
      <w:pPr>
        <w:rPr>
          <w:i/>
          <w:lang w:val="fr-BE"/>
        </w:rPr>
      </w:pPr>
    </w:p>
    <w:p w14:paraId="3E134044" w14:textId="77777777" w:rsidR="00B91170" w:rsidRPr="00A54389" w:rsidRDefault="00B91170" w:rsidP="00B91170">
      <w:pPr>
        <w:jc w:val="center"/>
        <w:rPr>
          <w:lang w:val="fr-BE"/>
        </w:rPr>
      </w:pPr>
    </w:p>
    <w:p w14:paraId="039540A8" w14:textId="77777777" w:rsidR="00B91170" w:rsidRPr="00A54389" w:rsidRDefault="00B91170" w:rsidP="00B91170">
      <w:pPr>
        <w:jc w:val="center"/>
        <w:rPr>
          <w:lang w:val="fr-BE"/>
        </w:rPr>
      </w:pPr>
    </w:p>
    <w:p w14:paraId="0FDE193E" w14:textId="77777777" w:rsidR="00B91170" w:rsidRPr="00A54389" w:rsidRDefault="00B91170" w:rsidP="00B91170">
      <w:pPr>
        <w:jc w:val="center"/>
        <w:rPr>
          <w:lang w:val="fr-BE"/>
        </w:rPr>
      </w:pPr>
    </w:p>
    <w:p w14:paraId="567B1971" w14:textId="77777777" w:rsidR="00B91170" w:rsidRPr="00A54389" w:rsidRDefault="00B91170" w:rsidP="00B91170">
      <w:pPr>
        <w:jc w:val="center"/>
        <w:rPr>
          <w:lang w:val="fr-BE"/>
        </w:rPr>
      </w:pPr>
    </w:p>
    <w:p w14:paraId="4B8BED8D" w14:textId="77777777" w:rsidR="00B91170" w:rsidRPr="00A54389" w:rsidRDefault="00B91170" w:rsidP="00B91170">
      <w:pPr>
        <w:jc w:val="center"/>
        <w:rPr>
          <w:lang w:val="fr-BE"/>
        </w:rPr>
      </w:pPr>
    </w:p>
    <w:p w14:paraId="0F936692" w14:textId="77777777" w:rsidR="00957EB9" w:rsidRPr="00A54389" w:rsidRDefault="00957EB9" w:rsidP="00957EB9">
      <w:pPr>
        <w:ind w:left="1440" w:firstLine="720"/>
        <w:jc w:val="right"/>
        <w:rPr>
          <w:lang w:val="fr-BE"/>
        </w:rPr>
      </w:pPr>
    </w:p>
    <w:p w14:paraId="0F936694" w14:textId="77777777" w:rsidR="00ED4B00" w:rsidRPr="00A54389" w:rsidRDefault="00ED4B00" w:rsidP="00ED4B00">
      <w:pPr>
        <w:rPr>
          <w:i/>
          <w:color w:val="808080"/>
          <w:lang w:val="fr-BE"/>
        </w:rPr>
      </w:pPr>
    </w:p>
    <w:p w14:paraId="0F936695" w14:textId="77777777" w:rsidR="001701F9" w:rsidRPr="00A54389" w:rsidRDefault="001701F9" w:rsidP="007B4557">
      <w:pPr>
        <w:jc w:val="center"/>
        <w:rPr>
          <w:lang w:val="fr-BE"/>
        </w:rPr>
        <w:sectPr w:rsidR="001701F9" w:rsidRPr="00A54389" w:rsidSect="00B6709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7" w:h="16840" w:code="9"/>
          <w:pgMar w:top="1021" w:right="1701" w:bottom="1021" w:left="1588" w:header="601" w:footer="607" w:gutter="0"/>
          <w:paperSrc w:first="114" w:other="114"/>
          <w:cols w:space="720"/>
          <w:titlePg/>
          <w:docGrid w:linePitch="299"/>
        </w:sectPr>
      </w:pPr>
    </w:p>
    <w:bookmarkStart w:id="2" w:name="eltqToC"/>
    <w:bookmarkStart w:id="3" w:name="_Toc180987569"/>
    <w:bookmarkEnd w:id="1"/>
    <w:p w14:paraId="0F936696" w14:textId="77777777" w:rsidR="00957EB9" w:rsidRPr="00A54389" w:rsidRDefault="00E14D30" w:rsidP="00957EB9">
      <w:pPr>
        <w:spacing w:after="20" w:line="276" w:lineRule="auto"/>
        <w:jc w:val="left"/>
        <w:rPr>
          <w:rFonts w:eastAsia="Calibri" w:cs="Calibri"/>
          <w:b/>
          <w:color w:val="000000"/>
          <w:szCs w:val="22"/>
          <w:lang w:val="fr-BE"/>
        </w:rPr>
      </w:pPr>
      <w:r w:rsidRPr="007E1928">
        <w:rPr>
          <w:noProof/>
          <w:lang w:val="de-AT" w:eastAsia="de-AT"/>
        </w:rPr>
        <w:lastRenderedPageBreak/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0F936799" wp14:editId="0F93679A">
                <wp:simplePos x="0" y="0"/>
                <wp:positionH relativeFrom="column">
                  <wp:posOffset>0</wp:posOffset>
                </wp:positionH>
                <wp:positionV relativeFrom="paragraph">
                  <wp:posOffset>10328275</wp:posOffset>
                </wp:positionV>
                <wp:extent cx="7553325" cy="45720"/>
                <wp:effectExtent l="0" t="0" r="28575" b="1143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53325" cy="45720"/>
                        </a:xfrm>
                        <a:prstGeom prst="rect">
                          <a:avLst/>
                        </a:prstGeom>
                        <a:solidFill>
                          <a:srgbClr val="4F81BC"/>
                        </a:solidFill>
                        <a:ln w="9525">
                          <a:solidFill>
                            <a:srgbClr val="4F81B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9367AA" w14:textId="77777777" w:rsidR="007355CF" w:rsidRDefault="007355CF" w:rsidP="00957EB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936799" id="Rectangle 6" o:spid="_x0000_s1026" style="position:absolute;margin-left:0;margin-top:813.25pt;width:594.75pt;height:3.6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" fillcolor="#4f81bc" strokecolor="#4f81bc">
                <v:textbox>
                  <w:txbxContent>
                    <w:p w14:paraId="0F9367AA" w14:textId="77777777" w:rsidR="007355CF" w:rsidRDefault="007355CF" w:rsidP="00957EB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57EB9" w:rsidRPr="00A54389">
        <w:rPr>
          <w:rFonts w:eastAsia="Calibri" w:cs="Calibri"/>
          <w:b/>
          <w:color w:val="000000"/>
          <w:szCs w:val="22"/>
          <w:lang w:val="fr-BE"/>
        </w:rPr>
        <w:t>Document Control Information</w:t>
      </w:r>
    </w:p>
    <w:tbl>
      <w:tblPr>
        <w:tblStyle w:val="TableGrid1"/>
        <w:tblW w:w="5000" w:type="pct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45"/>
        <w:gridCol w:w="5849"/>
      </w:tblGrid>
      <w:tr w:rsidR="00B029C7" w:rsidRPr="007E1928" w14:paraId="0F936699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hideMark/>
          </w:tcPr>
          <w:p w14:paraId="0F936697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szCs w:val="22"/>
                <w:lang w:val="en-IE"/>
              </w:rPr>
              <w:t>Settings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hideMark/>
          </w:tcPr>
          <w:p w14:paraId="0F936698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szCs w:val="22"/>
                <w:lang w:val="en-IE"/>
              </w:rPr>
              <w:t>Value</w:t>
            </w:r>
          </w:p>
        </w:tc>
      </w:tr>
      <w:tr w:rsidR="00B029C7" w:rsidRPr="007E1928" w14:paraId="0F93669C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A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Document Title: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B" w14:textId="7462034F" w:rsidR="00B029C7" w:rsidRPr="007E1928" w:rsidRDefault="006C2124" w:rsidP="00612462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E1928">
              <w:rPr>
                <w:rFonts w:cstheme="minorHAnsi"/>
                <w:lang w:val="en-IE"/>
              </w:rPr>
              <w:t>Code lists</w:t>
            </w:r>
          </w:p>
        </w:tc>
      </w:tr>
      <w:tr w:rsidR="00B029C7" w:rsidRPr="007E1928" w14:paraId="0F93669F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9D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Project Title:</w:t>
            </w:r>
          </w:p>
        </w:tc>
        <w:sdt>
          <w:sdtPr>
            <w:rPr>
              <w:rFonts w:cstheme="minorHAnsi"/>
              <w:lang w:val="en-IE"/>
            </w:rPr>
            <w:alias w:val="Subject"/>
            <w:id w:val="505097928"/>
            <w:placeholder>
              <w:docPart w:val="764B03B7DABD4373A405D13B26AF83E1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3443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F93669E" w14:textId="3D4F5FF7" w:rsidR="00B029C7" w:rsidRPr="007E1928" w:rsidRDefault="00DA1E0E" w:rsidP="00B029C7">
                <w:pPr>
                  <w:spacing w:after="0" w:line="276" w:lineRule="auto"/>
                  <w:jc w:val="left"/>
                  <w:rPr>
                    <w:rFonts w:cstheme="minorHAnsi"/>
                    <w:lang w:val="en-IE"/>
                  </w:rPr>
                </w:pPr>
                <w:r w:rsidRPr="007E1928">
                  <w:rPr>
                    <w:rFonts w:cstheme="minorHAnsi"/>
                    <w:lang w:val="en-IE"/>
                  </w:rPr>
                  <w:t>ICS2</w:t>
                </w:r>
              </w:p>
            </w:tc>
          </w:sdtContent>
        </w:sdt>
      </w:tr>
      <w:tr w:rsidR="00B029C7" w:rsidRPr="007E1928" w14:paraId="0F9366A2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0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szCs w:val="22"/>
                <w:lang w:val="en-IE"/>
              </w:rPr>
              <w:t>Document Author: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1" w14:textId="7AD530B0" w:rsidR="00B029C7" w:rsidRPr="007E1928" w:rsidRDefault="00913B8B" w:rsidP="00B029C7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E1928">
              <w:rPr>
                <w:rFonts w:eastAsia="PMingLiU" w:cstheme="minorHAnsi"/>
                <w:lang w:val="en-IE"/>
              </w:rPr>
              <w:t>DG TAXUD ICS2 Project team</w:t>
            </w:r>
          </w:p>
        </w:tc>
      </w:tr>
      <w:tr w:rsidR="00B029C7" w:rsidRPr="007E1928" w14:paraId="0F9366A5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3" w14:textId="77777777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Project Owner:</w:t>
            </w:r>
            <w:r w:rsidRPr="007E1928">
              <w:rPr>
                <w:rFonts w:cstheme="minorHAnsi"/>
                <w:b/>
                <w:szCs w:val="22"/>
                <w:lang w:val="en-IE"/>
              </w:rPr>
              <w:t xml:space="preserve"> 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4" w14:textId="42637F25" w:rsidR="00B029C7" w:rsidRPr="007E1928" w:rsidRDefault="00C9137D" w:rsidP="00B029C7">
            <w:pPr>
              <w:spacing w:after="0" w:line="276" w:lineRule="auto"/>
              <w:jc w:val="left"/>
              <w:rPr>
                <w:rFonts w:eastAsia="PMingLiU" w:cstheme="minorHAnsi"/>
                <w:lang w:val="en-IE"/>
              </w:rPr>
            </w:pPr>
            <w:r w:rsidRPr="007E1928">
              <w:rPr>
                <w:rFonts w:eastAsia="PMingLiU" w:cstheme="minorHAnsi"/>
                <w:lang w:val="en-IE"/>
              </w:rPr>
              <w:t>DG TAXUD ICS2 Project team</w:t>
            </w:r>
          </w:p>
        </w:tc>
      </w:tr>
      <w:tr w:rsidR="00B029C7" w:rsidRPr="007E1928" w14:paraId="0F9366AB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9" w14:textId="07E89953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Doc. Version:</w:t>
            </w:r>
          </w:p>
        </w:tc>
        <w:sdt>
          <w:sdtPr>
            <w:rPr>
              <w:rFonts w:eastAsia="PMingLiU" w:cstheme="minorHAnsi"/>
              <w:lang w:val="en-IE"/>
            </w:rPr>
            <w:alias w:val="Version"/>
            <w:id w:val="234590168"/>
            <w:placeholder>
              <w:docPart w:val="7DC49A17D6E3463FB92A164A4DF8052E"/>
            </w:placeholder>
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<w:text/>
          </w:sdtPr>
          <w:sdtEndPr/>
          <w:sdtContent>
            <w:tc>
              <w:tcPr>
                <w:tcW w:w="3443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F9366AA" w14:textId="5799C31C" w:rsidR="00B029C7" w:rsidRPr="007E1928" w:rsidRDefault="007355CF" w:rsidP="00B029C7">
                <w:pPr>
                  <w:spacing w:after="0" w:line="276" w:lineRule="auto"/>
                  <w:jc w:val="left"/>
                  <w:rPr>
                    <w:rFonts w:eastAsia="PMingLiU" w:cstheme="minorHAnsi"/>
                    <w:lang w:val="en-IE"/>
                  </w:rPr>
                </w:pPr>
                <w:r w:rsidRPr="007E1928">
                  <w:rPr>
                    <w:rFonts w:eastAsia="PMingLiU" w:cstheme="minorHAnsi"/>
                    <w:lang w:val="en-IE"/>
                  </w:rPr>
                  <w:t>2.01</w:t>
                </w:r>
              </w:p>
            </w:tc>
          </w:sdtContent>
        </w:sdt>
      </w:tr>
      <w:tr w:rsidR="00B029C7" w:rsidRPr="007E1928" w14:paraId="0F9366AE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C" w14:textId="014EBEED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Sensitivity: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D" w14:textId="4C24AB4F" w:rsidR="00B029C7" w:rsidRPr="007E1928" w:rsidRDefault="00EB15F7" w:rsidP="00580AFD">
            <w:pPr>
              <w:spacing w:after="0" w:line="276" w:lineRule="auto"/>
              <w:jc w:val="left"/>
              <w:rPr>
                <w:rFonts w:eastAsia="PMingLiU" w:cstheme="minorHAnsi"/>
                <w:bCs/>
                <w:lang w:val="en-IE"/>
              </w:rPr>
            </w:pPr>
            <w:sdt>
              <w:sdtPr>
                <w:rPr>
                  <w:rFonts w:cstheme="minorHAnsi"/>
                  <w:bCs/>
                  <w:lang w:val="en-IE"/>
                </w:rPr>
                <w:alias w:val="Sensitivity"/>
                <w:id w:val="-191997488"/>
                <w:placeholder>
                  <w:docPart w:val="09DEB14350294554AB4CEF472C8DD713"/>
                </w:placeholder>
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<w:text/>
              </w:sdtPr>
              <w:sdtEndPr/>
              <w:sdtContent>
                <w:r w:rsidR="00580AFD" w:rsidRPr="007E1928">
                  <w:rPr>
                    <w:rFonts w:cstheme="minorHAnsi"/>
                    <w:bCs/>
                    <w:lang w:val="en-IE"/>
                  </w:rPr>
                  <w:t>Basic</w:t>
                </w:r>
              </w:sdtContent>
            </w:sdt>
          </w:p>
        </w:tc>
      </w:tr>
      <w:tr w:rsidR="00B029C7" w:rsidRPr="007E1928" w14:paraId="0F9366B1" w14:textId="77777777" w:rsidTr="00B029C7">
        <w:tc>
          <w:tcPr>
            <w:tcW w:w="1557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AF" w14:textId="44FF3F4C" w:rsidR="00B029C7" w:rsidRPr="007E1928" w:rsidRDefault="00B029C7" w:rsidP="00B029C7">
            <w:pPr>
              <w:spacing w:after="0" w:line="276" w:lineRule="auto"/>
              <w:jc w:val="left"/>
              <w:rPr>
                <w:rFonts w:eastAsia="PMingLiU" w:cstheme="minorHAnsi"/>
                <w:b/>
                <w:bCs/>
                <w:szCs w:val="22"/>
                <w:lang w:val="en-IE"/>
              </w:rPr>
            </w:pPr>
            <w:r w:rsidRPr="007E1928">
              <w:rPr>
                <w:rFonts w:cstheme="minorHAnsi"/>
                <w:b/>
                <w:bCs/>
                <w:szCs w:val="22"/>
                <w:lang w:val="en-IE"/>
              </w:rPr>
              <w:t>Date:</w:t>
            </w:r>
          </w:p>
        </w:tc>
        <w:tc>
          <w:tcPr>
            <w:tcW w:w="3443" w:type="pct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hideMark/>
          </w:tcPr>
          <w:p w14:paraId="0F9366B0" w14:textId="03A938EC" w:rsidR="00B029C7" w:rsidRPr="007E1928" w:rsidRDefault="00EB15F7" w:rsidP="00B029C7">
            <w:pPr>
              <w:spacing w:after="0" w:line="276" w:lineRule="auto"/>
              <w:jc w:val="left"/>
              <w:rPr>
                <w:rFonts w:eastAsia="PMingLiU" w:cstheme="minorHAnsi"/>
                <w:bCs/>
                <w:lang w:val="en-IE"/>
              </w:rPr>
            </w:pPr>
            <w:sdt>
              <w:sdtPr>
                <w:rPr>
                  <w:rFonts w:eastAsia="PMingLiU" w:cstheme="minorHAnsi"/>
                  <w:lang w:val="en-IE"/>
                </w:rPr>
                <w:alias w:val="Date"/>
                <w:tag w:val="Date"/>
                <w:id w:val="742447056"/>
                <w:placeholder>
                  <w:docPart w:val="EB21A1D021284B9FB089AB35168CB8D5"/>
                </w:placeholder>
                <w:dataBinding w:prefixMappings="xmlns:ns0='http://schemas.microsoft.com/office/2006/coverPageProps' " w:xpath="/ns0:CoverPageProperties[1]/ns0:PublishDate[1]" w:storeItemID="{55AF091B-3C7A-41E3-B477-F2FDAA23CFDA}"/>
                <w:date w:fullDate="2022-05-23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7355CF" w:rsidRPr="007E1928">
                  <w:rPr>
                    <w:rFonts w:eastAsia="PMingLiU" w:cstheme="minorHAnsi"/>
                    <w:lang w:val="en-IE"/>
                  </w:rPr>
                  <w:t>23/05/2022</w:t>
                </w:r>
              </w:sdtContent>
            </w:sdt>
          </w:p>
        </w:tc>
      </w:tr>
    </w:tbl>
    <w:p w14:paraId="4DCF79CF" w14:textId="77777777" w:rsidR="00E74637" w:rsidRPr="007E1928" w:rsidRDefault="00E74637" w:rsidP="00957EB9">
      <w:pPr>
        <w:spacing w:after="0" w:line="276" w:lineRule="auto"/>
        <w:jc w:val="left"/>
        <w:rPr>
          <w:rFonts w:eastAsia="Calibri" w:cs="Calibri"/>
          <w:b/>
          <w:bCs/>
          <w:szCs w:val="22"/>
          <w:lang w:val="en-IE"/>
        </w:rPr>
      </w:pPr>
    </w:p>
    <w:p w14:paraId="0F9366B3" w14:textId="77777777" w:rsidR="00957EB9" w:rsidRPr="007E1928" w:rsidRDefault="00957EB9" w:rsidP="00957EB9">
      <w:pPr>
        <w:spacing w:after="0" w:line="276" w:lineRule="auto"/>
        <w:jc w:val="left"/>
        <w:rPr>
          <w:rFonts w:eastAsia="Calibri" w:cs="Calibri"/>
          <w:bCs/>
          <w:szCs w:val="22"/>
          <w:lang w:val="en-IE"/>
        </w:rPr>
      </w:pPr>
      <w:r w:rsidRPr="007E1928">
        <w:rPr>
          <w:rFonts w:eastAsia="Calibri" w:cs="Calibri"/>
          <w:b/>
          <w:bCs/>
          <w:szCs w:val="22"/>
          <w:lang w:val="en-IE"/>
        </w:rPr>
        <w:t>Document Approver(s) and Reviewer(s):</w:t>
      </w:r>
    </w:p>
    <w:p w14:paraId="0F9366B4" w14:textId="77777777" w:rsidR="00957EB9" w:rsidRPr="007E1928" w:rsidRDefault="00957EB9" w:rsidP="00957EB9">
      <w:pPr>
        <w:spacing w:after="20" w:line="276" w:lineRule="auto"/>
        <w:jc w:val="left"/>
        <w:rPr>
          <w:rFonts w:eastAsia="Calibri" w:cs="Calibri"/>
          <w:szCs w:val="22"/>
          <w:lang w:val="en-IE"/>
        </w:rPr>
      </w:pPr>
      <w:r w:rsidRPr="007E1928">
        <w:rPr>
          <w:rFonts w:eastAsia="Calibri" w:cs="Calibri"/>
          <w:bCs/>
          <w:szCs w:val="22"/>
          <w:lang w:val="en-IE"/>
        </w:rPr>
        <w:t>NOTE</w:t>
      </w:r>
      <w:r w:rsidRPr="007E1928">
        <w:rPr>
          <w:rFonts w:eastAsia="Calibri" w:cs="Calibri"/>
          <w:szCs w:val="22"/>
          <w:lang w:val="en-IE"/>
        </w:rPr>
        <w:t>: All Approvers are required. Records of each approver must be maintained. All Reviewers in the list are considered</w:t>
      </w:r>
      <w:r w:rsidRPr="007E1928">
        <w:rPr>
          <w:rFonts w:eastAsia="Calibri" w:cs="Calibri"/>
          <w:bCs/>
          <w:szCs w:val="22"/>
          <w:lang w:val="en-IE"/>
        </w:rPr>
        <w:t xml:space="preserve"> required </w:t>
      </w:r>
      <w:r w:rsidRPr="007E1928">
        <w:rPr>
          <w:rFonts w:eastAsia="Calibri" w:cs="Calibri"/>
          <w:szCs w:val="22"/>
          <w:lang w:val="en-IE"/>
        </w:rPr>
        <w:t xml:space="preserve">unless explicitly listed as </w:t>
      </w:r>
      <w:r w:rsidRPr="007E1928">
        <w:rPr>
          <w:rFonts w:eastAsia="Calibri" w:cs="Calibri"/>
          <w:bCs/>
          <w:szCs w:val="22"/>
          <w:lang w:val="en-IE"/>
        </w:rPr>
        <w:t>Optional.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074"/>
        <w:gridCol w:w="2140"/>
        <w:gridCol w:w="2140"/>
        <w:gridCol w:w="2140"/>
      </w:tblGrid>
      <w:tr w:rsidR="00957EB9" w:rsidRPr="007E1928" w14:paraId="0F9366B9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5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Name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6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Role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7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Action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B8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Date</w:t>
            </w:r>
          </w:p>
        </w:tc>
      </w:tr>
      <w:tr w:rsidR="00957EB9" w:rsidRPr="007E1928" w14:paraId="0F9366BE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A" w14:textId="422DD793" w:rsidR="00957EB9" w:rsidRPr="007E1928" w:rsidRDefault="006C2124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ECCG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B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hideMark/>
          </w:tcPr>
          <w:p w14:paraId="0F9366BC" w14:textId="291F76DD" w:rsidR="00957EB9" w:rsidRPr="007E1928" w:rsidRDefault="006C2124">
            <w:pPr>
              <w:spacing w:after="0" w:line="276" w:lineRule="auto"/>
              <w:jc w:val="left"/>
              <w:rPr>
                <w:rFonts w:eastAsia="Calibri" w:cs="Calibri"/>
                <w:i/>
                <w:color w:val="808080"/>
                <w:szCs w:val="22"/>
                <w:lang w:val="en-IE"/>
              </w:rPr>
            </w:pPr>
            <w:r w:rsidRPr="007E1928">
              <w:rPr>
                <w:rFonts w:eastAsia="Calibri" w:cs="Calibri"/>
                <w:color w:val="000000"/>
                <w:szCs w:val="22"/>
                <w:lang w:val="en-IE"/>
              </w:rPr>
              <w:t>Approve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D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  <w:tr w:rsidR="00957EB9" w:rsidRPr="007E1928" w14:paraId="0F9366C3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BF" w14:textId="6F6E2BBD" w:rsidR="00957EB9" w:rsidRPr="007E1928" w:rsidRDefault="00EE6F40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lang w:val="en-IE"/>
              </w:rPr>
              <w:t>RIMSCO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0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1" w14:textId="578C67A8" w:rsidR="00957EB9" w:rsidRPr="007E1928" w:rsidRDefault="006C2124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color w:val="000000"/>
                <w:szCs w:val="22"/>
                <w:lang w:val="en-IE"/>
              </w:rPr>
              <w:t>Review</w:t>
            </w: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2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  <w:tr w:rsidR="00957EB9" w:rsidRPr="007E1928" w14:paraId="0F9366C8" w14:textId="77777777" w:rsidTr="00AB2D1F">
        <w:tc>
          <w:tcPr>
            <w:tcW w:w="122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4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5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6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  <w:tc>
          <w:tcPr>
            <w:tcW w:w="1260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C7" w14:textId="77777777" w:rsidR="00957EB9" w:rsidRPr="007E1928" w:rsidRDefault="00957EB9">
            <w:pPr>
              <w:spacing w:after="0" w:line="276" w:lineRule="auto"/>
              <w:jc w:val="left"/>
              <w:rPr>
                <w:rFonts w:eastAsia="Calibri" w:cs="Calibri"/>
                <w:color w:val="000000"/>
                <w:szCs w:val="22"/>
                <w:lang w:val="en-IE"/>
              </w:rPr>
            </w:pPr>
          </w:p>
        </w:tc>
      </w:tr>
    </w:tbl>
    <w:p w14:paraId="0F9366C9" w14:textId="77777777" w:rsidR="00957EB9" w:rsidRPr="007E1928" w:rsidRDefault="00957EB9" w:rsidP="00957EB9">
      <w:pPr>
        <w:spacing w:after="0" w:line="276" w:lineRule="auto"/>
        <w:jc w:val="left"/>
        <w:rPr>
          <w:rFonts w:eastAsia="Calibri" w:cs="Calibri"/>
          <w:bCs/>
          <w:color w:val="000000"/>
          <w:szCs w:val="22"/>
          <w:lang w:val="en-IE"/>
        </w:rPr>
      </w:pPr>
    </w:p>
    <w:p w14:paraId="0F9366CA" w14:textId="77777777" w:rsidR="00957EB9" w:rsidRPr="007E1928" w:rsidRDefault="00957EB9" w:rsidP="00957EB9">
      <w:pPr>
        <w:spacing w:after="0" w:line="276" w:lineRule="auto"/>
        <w:rPr>
          <w:rFonts w:eastAsia="Calibri" w:cs="Calibri"/>
          <w:b/>
          <w:bCs/>
          <w:color w:val="000000"/>
          <w:szCs w:val="22"/>
          <w:lang w:val="en-IE"/>
        </w:rPr>
      </w:pPr>
      <w:r w:rsidRPr="007E1928">
        <w:rPr>
          <w:rFonts w:eastAsia="Calibri" w:cs="Calibri"/>
          <w:b/>
          <w:bCs/>
          <w:color w:val="000000"/>
          <w:szCs w:val="22"/>
          <w:lang w:val="en-IE"/>
        </w:rPr>
        <w:t>Document history:</w:t>
      </w:r>
    </w:p>
    <w:p w14:paraId="0F9366CB" w14:textId="77777777" w:rsidR="00957EB9" w:rsidRPr="007E1928" w:rsidRDefault="00957EB9" w:rsidP="00957EB9">
      <w:pPr>
        <w:spacing w:after="0" w:line="276" w:lineRule="auto"/>
        <w:rPr>
          <w:rFonts w:eastAsia="Calibri" w:cs="Calibri"/>
          <w:szCs w:val="22"/>
          <w:lang w:val="en-IE"/>
        </w:rPr>
      </w:pPr>
      <w:r w:rsidRPr="007E1928">
        <w:rPr>
          <w:rFonts w:eastAsia="Calibri" w:cs="Calibri"/>
          <w:szCs w:val="22"/>
          <w:lang w:val="en-IE"/>
        </w:rPr>
        <w:t>The Document Author is authorized to make the following types of changes to the document without requiring that the document be re-approved:</w:t>
      </w:r>
    </w:p>
    <w:p w14:paraId="0F9366CC" w14:textId="77777777" w:rsidR="00957EB9" w:rsidRPr="007E1928" w:rsidRDefault="00957EB9" w:rsidP="00B80C61">
      <w:pPr>
        <w:widowControl w:val="0"/>
        <w:numPr>
          <w:ilvl w:val="0"/>
          <w:numId w:val="22"/>
        </w:numPr>
        <w:spacing w:after="0" w:line="240" w:lineRule="atLeast"/>
        <w:ind w:left="709"/>
        <w:jc w:val="left"/>
        <w:rPr>
          <w:rFonts w:eastAsia="Calibri" w:cs="Calibri"/>
          <w:szCs w:val="22"/>
          <w:lang w:val="en-IE"/>
        </w:rPr>
      </w:pPr>
      <w:r w:rsidRPr="007E1928">
        <w:rPr>
          <w:rFonts w:eastAsia="Calibri" w:cs="Calibri"/>
          <w:szCs w:val="22"/>
          <w:lang w:val="en-IE"/>
        </w:rPr>
        <w:t>Editorial, formatting, and spelling</w:t>
      </w:r>
    </w:p>
    <w:p w14:paraId="0F9366CD" w14:textId="77777777" w:rsidR="00957EB9" w:rsidRPr="007E1928" w:rsidRDefault="00957EB9" w:rsidP="00B80C61">
      <w:pPr>
        <w:widowControl w:val="0"/>
        <w:numPr>
          <w:ilvl w:val="0"/>
          <w:numId w:val="22"/>
        </w:numPr>
        <w:spacing w:after="0" w:line="240" w:lineRule="atLeast"/>
        <w:ind w:left="709"/>
        <w:jc w:val="left"/>
        <w:rPr>
          <w:rFonts w:eastAsia="Calibri" w:cs="Calibri"/>
          <w:szCs w:val="22"/>
          <w:lang w:val="en-IE"/>
        </w:rPr>
      </w:pPr>
      <w:r w:rsidRPr="007E1928">
        <w:rPr>
          <w:rFonts w:eastAsia="Calibri" w:cs="Calibri"/>
          <w:szCs w:val="22"/>
          <w:lang w:val="en-IE"/>
        </w:rPr>
        <w:t>Clarification</w:t>
      </w:r>
    </w:p>
    <w:p w14:paraId="0F9366CE" w14:textId="77777777" w:rsidR="00957EB9" w:rsidRPr="007E1928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</w:p>
    <w:p w14:paraId="0F9366CF" w14:textId="77777777" w:rsidR="00957EB9" w:rsidRPr="007E1928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  <w:r w:rsidRPr="007E1928">
        <w:rPr>
          <w:rFonts w:eastAsia="Calibri" w:cs="Calibri"/>
          <w:color w:val="000000"/>
          <w:szCs w:val="22"/>
          <w:lang w:val="en-IE"/>
        </w:rPr>
        <w:t>To request a change to this document, contact the Document Author or Owner.</w:t>
      </w:r>
    </w:p>
    <w:p w14:paraId="0F9366D0" w14:textId="77777777" w:rsidR="00957EB9" w:rsidRPr="007E1928" w:rsidRDefault="00957EB9" w:rsidP="00957EB9">
      <w:pPr>
        <w:spacing w:after="0" w:line="276" w:lineRule="auto"/>
        <w:rPr>
          <w:rFonts w:eastAsia="Calibri" w:cs="Calibri"/>
          <w:color w:val="000000"/>
          <w:szCs w:val="22"/>
          <w:lang w:val="en-IE"/>
        </w:rPr>
      </w:pPr>
      <w:r w:rsidRPr="007E1928">
        <w:rPr>
          <w:rFonts w:eastAsia="Calibri" w:cs="Calibri"/>
          <w:color w:val="000000"/>
          <w:szCs w:val="22"/>
          <w:lang w:val="en-IE"/>
        </w:rPr>
        <w:t>Changes to this document are summarized in the following table in reverse chronological order (latest version first).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977"/>
        <w:gridCol w:w="1145"/>
        <w:gridCol w:w="2473"/>
        <w:gridCol w:w="3899"/>
      </w:tblGrid>
      <w:tr w:rsidR="00957EB9" w:rsidRPr="007E1928" w14:paraId="0F9366D5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1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Revision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2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Date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3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Created by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9D9D9"/>
            <w:hideMark/>
          </w:tcPr>
          <w:p w14:paraId="0F9366D4" w14:textId="77777777" w:rsidR="00957EB9" w:rsidRPr="007E1928" w:rsidRDefault="00957EB9">
            <w:pPr>
              <w:spacing w:after="0" w:line="276" w:lineRule="auto"/>
              <w:jc w:val="left"/>
              <w:rPr>
                <w:rFonts w:eastAsia="PMingLiU" w:cs="Calibri"/>
                <w:b/>
                <w:bCs/>
                <w:color w:val="000000"/>
                <w:szCs w:val="22"/>
                <w:lang w:val="en-IE"/>
              </w:rPr>
            </w:pPr>
            <w:r w:rsidRPr="007E1928">
              <w:rPr>
                <w:rFonts w:eastAsia="Calibri" w:cs="Calibri"/>
                <w:b/>
                <w:bCs/>
                <w:color w:val="000000"/>
                <w:szCs w:val="22"/>
                <w:lang w:val="en-IE"/>
              </w:rPr>
              <w:t>Short Description of Changes</w:t>
            </w:r>
          </w:p>
        </w:tc>
      </w:tr>
      <w:tr w:rsidR="001D1AF2" w:rsidRPr="007E1928" w14:paraId="0F9366DA" w14:textId="77777777" w:rsidTr="00036BC4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6" w14:textId="71991BAC" w:rsidR="00957EB9" w:rsidRPr="007E1928" w:rsidRDefault="005C4390">
            <w:pPr>
              <w:spacing w:after="0"/>
              <w:jc w:val="left"/>
              <w:rPr>
                <w:lang w:val="en-IE" w:eastAsia="en-GB"/>
              </w:rPr>
            </w:pPr>
            <w:r w:rsidRPr="007E1928">
              <w:rPr>
                <w:lang w:val="en-IE" w:eastAsia="en-GB"/>
              </w:rPr>
              <w:t>1.0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7" w14:textId="4CD6D007" w:rsidR="00957EB9" w:rsidRPr="007E1928" w:rsidRDefault="002D0B7D" w:rsidP="002D0B7D">
            <w:pPr>
              <w:spacing w:after="0" w:line="276" w:lineRule="auto"/>
              <w:jc w:val="left"/>
              <w:rPr>
                <w:rFonts w:eastAsia="PMingLiU" w:cs="Calibri"/>
                <w:szCs w:val="22"/>
                <w:lang w:val="en-IE"/>
              </w:rPr>
            </w:pPr>
            <w:r w:rsidRPr="007E1928">
              <w:rPr>
                <w:rFonts w:eastAsia="PMingLiU" w:cstheme="minorHAnsi"/>
                <w:lang w:val="en-IE"/>
              </w:rPr>
              <w:t>07/05/2018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8" w14:textId="23B7D25C" w:rsidR="00957EB9" w:rsidRPr="007E1928" w:rsidRDefault="005C4390">
            <w:pPr>
              <w:widowControl w:val="0"/>
              <w:spacing w:after="0" w:line="200" w:lineRule="atLeast"/>
              <w:jc w:val="left"/>
              <w:rPr>
                <w:rFonts w:cs="Calibri"/>
                <w:szCs w:val="22"/>
                <w:lang w:val="en-IE"/>
              </w:rPr>
            </w:pPr>
            <w:r w:rsidRPr="007E1928">
              <w:rPr>
                <w:rFonts w:cs="Calibri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9" w14:textId="0C119727" w:rsidR="00957EB9" w:rsidRPr="007E1928" w:rsidRDefault="00957EB9">
            <w:pPr>
              <w:spacing w:after="0"/>
              <w:jc w:val="left"/>
              <w:rPr>
                <w:lang w:val="en-IE" w:eastAsia="en-GB"/>
              </w:rPr>
            </w:pPr>
          </w:p>
        </w:tc>
      </w:tr>
      <w:tr w:rsidR="00957EB9" w:rsidRPr="007E1928" w14:paraId="0F9366DF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B" w14:textId="16998CCC" w:rsidR="00957EB9" w:rsidRPr="007E1928" w:rsidRDefault="002D0B7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1.10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C" w14:textId="2028F883" w:rsidR="00957EB9" w:rsidRPr="007E1928" w:rsidRDefault="002D0B7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15/10/2018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D" w14:textId="00A3A25F" w:rsidR="00957EB9" w:rsidRPr="007E1928" w:rsidRDefault="002D0B7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DE" w14:textId="175B393C" w:rsidR="00957EB9" w:rsidRPr="007E1928" w:rsidRDefault="002D0B7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Updates for Release 1</w:t>
            </w:r>
          </w:p>
        </w:tc>
      </w:tr>
      <w:tr w:rsidR="00957EB9" w:rsidRPr="007E1928" w14:paraId="0F9366E4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0" w14:textId="2840DA3D" w:rsidR="00957EB9" w:rsidRPr="007E1928" w:rsidRDefault="000349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1.11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1" w14:textId="66FBF41B" w:rsidR="00957EB9" w:rsidRPr="007E1928" w:rsidRDefault="000349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07/12/2018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2" w14:textId="3765242B" w:rsidR="00957EB9" w:rsidRPr="007E1928" w:rsidRDefault="000349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F9366E3" w14:textId="2438D7D6" w:rsidR="00957EB9" w:rsidRPr="007E1928" w:rsidRDefault="000349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Updated CL733</w:t>
            </w:r>
          </w:p>
        </w:tc>
      </w:tr>
      <w:tr w:rsidR="00D3428A" w:rsidRPr="007E1928" w14:paraId="5BAA24EE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83BE33C" w14:textId="441CD73A" w:rsidR="00D3428A" w:rsidRPr="007E1928" w:rsidRDefault="00D3428A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1.12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C895D7A" w14:textId="0A9563BF" w:rsidR="00D3428A" w:rsidRPr="007E1928" w:rsidRDefault="00D3428A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08/04/2019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CD3BB49" w14:textId="7090418C" w:rsidR="00D3428A" w:rsidRPr="007E1928" w:rsidRDefault="00D3428A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1C48835" w14:textId="23AFB232" w:rsidR="00D3428A" w:rsidRPr="007E1928" w:rsidRDefault="00D3428A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Updated CL720</w:t>
            </w:r>
            <w:r w:rsidR="00B379AB" w:rsidRPr="007E1928">
              <w:rPr>
                <w:rFonts w:eastAsia="PMingLiU" w:cs="Calibri"/>
                <w:color w:val="000000"/>
                <w:szCs w:val="22"/>
                <w:lang w:val="en-IE"/>
              </w:rPr>
              <w:t>, CL729</w:t>
            </w: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 xml:space="preserve"> and CL743</w:t>
            </w:r>
          </w:p>
        </w:tc>
      </w:tr>
      <w:tr w:rsidR="007A6962" w:rsidRPr="007E1928" w14:paraId="05DE0325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ECB82B0" w14:textId="1B6248D1" w:rsidR="007A6962" w:rsidRPr="007E1928" w:rsidRDefault="007A696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</w:t>
            </w:r>
            <w:r w:rsidRPr="007E1928">
              <w:rPr>
                <w:rFonts w:cstheme="minorHAnsi"/>
                <w:lang w:val="en-IE"/>
              </w:rPr>
              <w:t>20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0614FAA" w14:textId="288CC1C2" w:rsidR="007A6962" w:rsidRPr="007E1928" w:rsidRDefault="007A696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07/06/2019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039E94D" w14:textId="384574DF" w:rsidR="007A6962" w:rsidRPr="007E1928" w:rsidRDefault="007A696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8B7FFD3" w14:textId="5779C034" w:rsidR="007A6962" w:rsidRPr="007E1928" w:rsidRDefault="0086492C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Updated for Release 2: new CL758 added, CL746 and 747 updated</w:t>
            </w:r>
          </w:p>
        </w:tc>
      </w:tr>
      <w:tr w:rsidR="00F76BF2" w:rsidRPr="007E1928" w14:paraId="62DD96B4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B346848" w14:textId="09CC0762" w:rsidR="00F76BF2" w:rsidRPr="007E1928" w:rsidRDefault="00F76BF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1.21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491829F" w14:textId="48712CA5" w:rsidR="00F76BF2" w:rsidRPr="007E1928" w:rsidRDefault="00F76BF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19/02/2020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D4D0053" w14:textId="1BA7BC0D" w:rsidR="00F76BF2" w:rsidRPr="007E1928" w:rsidRDefault="00F76BF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E1265F1" w14:textId="1BC1704B" w:rsidR="00F76BF2" w:rsidRPr="007E1928" w:rsidRDefault="00F76BF2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R1 Updates incorporated</w:t>
            </w:r>
          </w:p>
        </w:tc>
      </w:tr>
      <w:tr w:rsidR="00D56E3E" w:rsidRPr="007E1928" w14:paraId="58AA7175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ABB3927" w14:textId="62569C62" w:rsidR="00D56E3E" w:rsidRPr="007E1928" w:rsidRDefault="00D56E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1.22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B8C6223" w14:textId="79BFA137" w:rsidR="00D56E3E" w:rsidRPr="007E1928" w:rsidRDefault="00D56E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31/03/2020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39DB1CF" w14:textId="442FC119" w:rsidR="00D56E3E" w:rsidRPr="007E1928" w:rsidRDefault="00D56E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3BB048E" w14:textId="62637461" w:rsidR="00D56E3E" w:rsidRPr="007E1928" w:rsidRDefault="00D56E3E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 xml:space="preserve">Updated with the final version of the </w:t>
            </w:r>
            <w:r w:rsidRPr="007E1928">
              <w:rPr>
                <w:rFonts w:ascii="Calibri" w:eastAsia="PMingLiU" w:hAnsi="Calibri" w:cs="Calibri"/>
                <w:color w:val="000000"/>
                <w:szCs w:val="22"/>
                <w:lang w:val="en-IE"/>
              </w:rPr>
              <w:t>second package of RfCs for Release 2</w:t>
            </w:r>
          </w:p>
        </w:tc>
      </w:tr>
      <w:tr w:rsidR="00E403CF" w:rsidRPr="007E1928" w14:paraId="3E1C81D0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DB0974" w14:textId="1640D1DF" w:rsidR="00E403CF" w:rsidRPr="007E1928" w:rsidRDefault="00E403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1.23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9067E83" w14:textId="67DB6ED5" w:rsidR="00E403CF" w:rsidRPr="007E1928" w:rsidRDefault="00E403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10/07/2020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930131F" w14:textId="62DCEDDE" w:rsidR="00E403CF" w:rsidRPr="007E1928" w:rsidRDefault="00E403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E5FA55B" w14:textId="77777777" w:rsidR="00EA4E7D" w:rsidRPr="007E1928" w:rsidRDefault="00D03B3F">
            <w:pPr>
              <w:spacing w:after="0" w:line="276" w:lineRule="auto"/>
              <w:jc w:val="left"/>
              <w:rPr>
                <w:rFonts w:ascii="Calibri" w:eastAsia="PMingLiU" w:hAnsi="Calibri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 xml:space="preserve">Updated with the </w:t>
            </w:r>
            <w:r w:rsidRPr="007E1928">
              <w:rPr>
                <w:rFonts w:ascii="Calibri" w:eastAsia="PMingLiU" w:hAnsi="Calibri" w:cs="Calibri"/>
                <w:color w:val="000000"/>
                <w:szCs w:val="22"/>
                <w:lang w:val="en-IE"/>
              </w:rPr>
              <w:t>third package of RfCs for Release 2</w:t>
            </w:r>
          </w:p>
          <w:p w14:paraId="245A7A8F" w14:textId="75127B30" w:rsidR="00D03B3F" w:rsidRPr="007E1928" w:rsidRDefault="00D03B3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ascii="Calibri" w:eastAsia="PMingLiU" w:hAnsi="Calibri" w:cs="Calibri"/>
                <w:color w:val="000000"/>
                <w:szCs w:val="22"/>
                <w:lang w:val="en-IE"/>
              </w:rPr>
              <w:t>CL731 modified, CL753 added</w:t>
            </w:r>
          </w:p>
        </w:tc>
      </w:tr>
      <w:tr w:rsidR="0000066D" w:rsidRPr="007E1928" w14:paraId="6B5A5CD4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673D971" w14:textId="4684EB54" w:rsidR="0000066D" w:rsidRPr="007E1928" w:rsidRDefault="0000066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1.24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569A827" w14:textId="5030B8BE" w:rsidR="0000066D" w:rsidRPr="007E1928" w:rsidRDefault="00FE15C7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19/03/2021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164D3C9" w14:textId="0F2F8E2B" w:rsidR="0000066D" w:rsidRPr="007E1928" w:rsidRDefault="0000066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41D83E9" w14:textId="782C2278" w:rsidR="00FE15C7" w:rsidRPr="007E1928" w:rsidRDefault="0000066D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Updated CL72</w:t>
            </w:r>
            <w:r w:rsidR="00B05694" w:rsidRPr="007E1928">
              <w:rPr>
                <w:rFonts w:eastAsia="PMingLiU" w:cs="Calibri"/>
                <w:color w:val="000000"/>
                <w:szCs w:val="22"/>
                <w:lang w:val="en-IE"/>
              </w:rPr>
              <w:t xml:space="preserve">3 and </w:t>
            </w:r>
            <w:r w:rsidR="00FE15C7" w:rsidRPr="007E1928">
              <w:rPr>
                <w:rFonts w:eastAsia="PMingLiU" w:cs="Calibri"/>
                <w:color w:val="000000"/>
                <w:szCs w:val="22"/>
                <w:lang w:val="en-IE"/>
              </w:rPr>
              <w:t>CL72</w:t>
            </w:r>
            <w:r w:rsidR="00B05694" w:rsidRPr="007E1928">
              <w:rPr>
                <w:rFonts w:eastAsia="PMingLiU" w:cs="Calibri"/>
                <w:color w:val="000000"/>
                <w:szCs w:val="22"/>
                <w:lang w:val="en-IE"/>
              </w:rPr>
              <w:t>4</w:t>
            </w:r>
          </w:p>
        </w:tc>
      </w:tr>
      <w:tr w:rsidR="001D5EAA" w:rsidRPr="007E1928" w14:paraId="78C776E7" w14:textId="77777777" w:rsidTr="004C3B2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F157B0B" w14:textId="77777777" w:rsidR="001D5EAA" w:rsidRPr="007E1928" w:rsidRDefault="001D5EAA" w:rsidP="004C3B2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1.25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61E11B1" w14:textId="77777777" w:rsidR="001D5EAA" w:rsidRPr="007E1928" w:rsidRDefault="001D5EAA" w:rsidP="004C3B2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23/04/2021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A996BB9" w14:textId="77777777" w:rsidR="001D5EAA" w:rsidRPr="007E1928" w:rsidRDefault="001D5EAA" w:rsidP="004C3B2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AC6696F" w14:textId="77777777" w:rsidR="001D5EAA" w:rsidRPr="007E1928" w:rsidRDefault="001D5EAA" w:rsidP="004C3B2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Updated CL717 and CL723, CL144 replaced by CL244.</w:t>
            </w:r>
          </w:p>
        </w:tc>
      </w:tr>
      <w:tr w:rsidR="006F0526" w:rsidRPr="007E1928" w14:paraId="661F17FE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C1BA165" w14:textId="1D1BDADE" w:rsidR="006F0526" w:rsidRPr="007E1928" w:rsidRDefault="006F0526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1.30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B0B7269" w14:textId="0746741D" w:rsidR="006F0526" w:rsidRPr="007E1928" w:rsidRDefault="00670AE3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30/04</w:t>
            </w:r>
            <w:r w:rsidR="006F0526" w:rsidRPr="007E1928">
              <w:rPr>
                <w:rFonts w:eastAsia="PMingLiU" w:cs="Calibri"/>
                <w:color w:val="000000"/>
                <w:szCs w:val="22"/>
                <w:lang w:val="en-IE"/>
              </w:rPr>
              <w:t>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131145D" w14:textId="3583A102" w:rsidR="006F0526" w:rsidRPr="007E1928" w:rsidRDefault="006F0526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439615E" w14:textId="609399FC" w:rsidR="00307900" w:rsidRPr="007E1928" w:rsidRDefault="00307900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R3 RfC’s from MS CAB 7 29/01/2021 implemented</w:t>
            </w:r>
            <w:r w:rsidR="00037495" w:rsidRPr="007E1928">
              <w:rPr>
                <w:rFonts w:eastAsia="PMingLiU" w:cs="Calibri"/>
                <w:color w:val="000000"/>
                <w:szCs w:val="22"/>
                <w:lang w:val="en-IE"/>
              </w:rPr>
              <w:t>:</w:t>
            </w:r>
          </w:p>
          <w:p w14:paraId="32E7150B" w14:textId="20342962" w:rsidR="006F0526" w:rsidRPr="007E1928" w:rsidRDefault="00307900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CL704, CL742, CL751, CL755 and CL757 updated</w:t>
            </w:r>
            <w:r w:rsidR="00037495" w:rsidRPr="007E1928">
              <w:rPr>
                <w:rFonts w:eastAsia="PMingLiU" w:cs="Calibri"/>
                <w:color w:val="000000"/>
                <w:szCs w:val="22"/>
                <w:lang w:val="en-IE"/>
              </w:rPr>
              <w:t>.</w:t>
            </w:r>
          </w:p>
        </w:tc>
      </w:tr>
      <w:tr w:rsidR="00956795" w:rsidRPr="007E1928" w14:paraId="15C281EC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378445" w14:textId="264213AA" w:rsidR="00956795" w:rsidRPr="007E1928" w:rsidRDefault="0095679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2.00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7DA2A01" w14:textId="6171B616" w:rsidR="00956795" w:rsidRPr="007E1928" w:rsidRDefault="0095679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30/07/2021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78A2128" w14:textId="4F98732F" w:rsidR="00956795" w:rsidRPr="007E1928" w:rsidRDefault="0095679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261F237" w14:textId="106B8029" w:rsidR="00956795" w:rsidRPr="007E1928" w:rsidRDefault="0095679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KEL v0.11 and RfC’s from MS CAB 8 08/07/2021 implemented:</w:t>
            </w:r>
          </w:p>
          <w:p w14:paraId="07205860" w14:textId="30686BB5" w:rsidR="00651DB5" w:rsidRPr="007E1928" w:rsidRDefault="00651DB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CL723, CL727, CL746, CL747 modified.</w:t>
            </w:r>
          </w:p>
          <w:p w14:paraId="6926EF98" w14:textId="7A61185B" w:rsidR="00956795" w:rsidRPr="007E1928" w:rsidRDefault="00651DB5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CL760, CL761, CL762 added.</w:t>
            </w:r>
          </w:p>
        </w:tc>
      </w:tr>
      <w:tr w:rsidR="007355CF" w:rsidRPr="007E1928" w14:paraId="6E68141A" w14:textId="77777777" w:rsidTr="00AB2D1F">
        <w:tc>
          <w:tcPr>
            <w:tcW w:w="57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5A13C3B" w14:textId="26B0745C" w:rsidR="007355CF" w:rsidRPr="007E1928" w:rsidRDefault="007355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lastRenderedPageBreak/>
              <w:t>2.01</w:t>
            </w:r>
          </w:p>
        </w:tc>
        <w:tc>
          <w:tcPr>
            <w:tcW w:w="6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590503E" w14:textId="563AF088" w:rsidR="007355CF" w:rsidRPr="007E1928" w:rsidRDefault="007355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23/05/2022</w:t>
            </w:r>
          </w:p>
        </w:tc>
        <w:tc>
          <w:tcPr>
            <w:tcW w:w="1456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C6325D3" w14:textId="32861B1B" w:rsidR="007355CF" w:rsidRPr="007E1928" w:rsidRDefault="007355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DG TAXUD</w:t>
            </w:r>
          </w:p>
        </w:tc>
        <w:tc>
          <w:tcPr>
            <w:tcW w:w="2295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2AEFE8B" w14:textId="6EFFC198" w:rsidR="007355CF" w:rsidRPr="007E1928" w:rsidRDefault="007355CF">
            <w:pPr>
              <w:spacing w:after="0" w:line="276" w:lineRule="auto"/>
              <w:jc w:val="left"/>
              <w:rPr>
                <w:rFonts w:eastAsia="PMingLiU" w:cs="Calibri"/>
                <w:color w:val="000000"/>
                <w:szCs w:val="22"/>
                <w:lang w:val="en-IE"/>
              </w:rPr>
            </w:pPr>
            <w:r w:rsidRPr="007E1928">
              <w:rPr>
                <w:rFonts w:eastAsia="PMingLiU" w:cs="Calibri"/>
                <w:color w:val="000000"/>
                <w:szCs w:val="22"/>
                <w:lang w:val="en-IE"/>
              </w:rPr>
              <w:t>The following KEL entries implemented – 157, 160, 169, 171, 180, 186</w:t>
            </w:r>
            <w:r w:rsidR="00755E75" w:rsidRPr="007E1928">
              <w:rPr>
                <w:rFonts w:eastAsia="PMingLiU" w:cs="Calibri"/>
                <w:color w:val="000000"/>
                <w:szCs w:val="22"/>
                <w:lang w:val="en-IE"/>
              </w:rPr>
              <w:t>, 232</w:t>
            </w:r>
          </w:p>
        </w:tc>
      </w:tr>
    </w:tbl>
    <w:p w14:paraId="0F9366F1" w14:textId="77777777" w:rsidR="003F05F0" w:rsidRPr="007E1928" w:rsidRDefault="003F05F0" w:rsidP="00080E9B">
      <w:pPr>
        <w:spacing w:after="0" w:line="276" w:lineRule="auto"/>
        <w:rPr>
          <w:rFonts w:eastAsia="Calibri" w:cs="Calibri"/>
          <w:lang w:val="en-IE"/>
        </w:rPr>
      </w:pPr>
      <w:r w:rsidRPr="007E1928">
        <w:rPr>
          <w:lang w:val="en-IE"/>
        </w:rPr>
        <w:br w:type="page"/>
      </w:r>
    </w:p>
    <w:p w14:paraId="0F9366F2" w14:textId="77777777" w:rsidR="00A94709" w:rsidRPr="007E1928" w:rsidRDefault="00A94709" w:rsidP="00080E9B">
      <w:pPr>
        <w:pStyle w:val="Inhaltsverzeichnisberschrift"/>
        <w:rPr>
          <w:rFonts w:asciiTheme="minorHAnsi" w:hAnsiTheme="minorHAnsi" w:cs="Calibri"/>
          <w:lang w:val="en-IE"/>
        </w:rPr>
      </w:pPr>
      <w:r w:rsidRPr="007E1928">
        <w:rPr>
          <w:rFonts w:asciiTheme="minorHAnsi" w:hAnsiTheme="minorHAnsi" w:cs="Calibri"/>
          <w:lang w:val="en-IE"/>
        </w:rPr>
        <w:lastRenderedPageBreak/>
        <w:t>TABLE OF CONTENTS</w:t>
      </w:r>
    </w:p>
    <w:p w14:paraId="43E278C8" w14:textId="76B610A9" w:rsidR="00A01E2E" w:rsidRPr="007E1928" w:rsidRDefault="00A94709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7E1928">
        <w:rPr>
          <w:rFonts w:asciiTheme="minorHAnsi" w:hAnsiTheme="minorHAnsi"/>
          <w:lang w:val="en-IE"/>
        </w:rPr>
        <w:fldChar w:fldCharType="begin"/>
      </w:r>
      <w:r w:rsidRPr="007E1928">
        <w:rPr>
          <w:rFonts w:asciiTheme="minorHAnsi" w:hAnsiTheme="minorHAnsi"/>
          <w:sz w:val="22"/>
          <w:szCs w:val="22"/>
          <w:lang w:val="en-IE"/>
        </w:rPr>
        <w:instrText xml:space="preserve"> TOC  \* MERGEFORMAT </w:instrText>
      </w:r>
      <w:r w:rsidRPr="007E1928">
        <w:rPr>
          <w:rFonts w:asciiTheme="minorHAnsi" w:hAnsiTheme="minorHAnsi"/>
          <w:lang w:val="en-IE"/>
        </w:rPr>
        <w:fldChar w:fldCharType="separate"/>
      </w:r>
      <w:r w:rsidR="00A01E2E" w:rsidRPr="007E1928">
        <w:rPr>
          <w:rFonts w:asciiTheme="minorHAnsi" w:hAnsiTheme="minorHAnsi"/>
          <w:lang w:val="en-IE"/>
        </w:rPr>
        <w:t>1</w:t>
      </w:r>
      <w:r w:rsidR="00A01E2E" w:rsidRPr="007E1928"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="00A01E2E" w:rsidRPr="007E1928">
        <w:rPr>
          <w:rFonts w:asciiTheme="minorHAnsi" w:hAnsiTheme="minorHAnsi"/>
          <w:lang w:val="en-IE"/>
        </w:rPr>
        <w:t>Introduction</w:t>
      </w:r>
      <w:r w:rsidR="00A01E2E" w:rsidRPr="007E1928">
        <w:rPr>
          <w:lang w:val="en-IE"/>
        </w:rPr>
        <w:tab/>
      </w:r>
      <w:r w:rsidR="00A01E2E" w:rsidRPr="007E1928">
        <w:rPr>
          <w:lang w:val="en-IE"/>
        </w:rPr>
        <w:fldChar w:fldCharType="begin"/>
      </w:r>
      <w:r w:rsidR="00A01E2E" w:rsidRPr="007E1928">
        <w:rPr>
          <w:lang w:val="en-IE"/>
        </w:rPr>
        <w:instrText xml:space="preserve"> PAGEREF _Toc104298408 \h </w:instrText>
      </w:r>
      <w:r w:rsidR="00A01E2E" w:rsidRPr="007E1928">
        <w:rPr>
          <w:lang w:val="en-IE"/>
        </w:rPr>
      </w:r>
      <w:r w:rsidR="00A01E2E" w:rsidRPr="007E1928">
        <w:rPr>
          <w:lang w:val="en-IE"/>
        </w:rPr>
        <w:fldChar w:fldCharType="separate"/>
      </w:r>
      <w:r w:rsidR="00A01E2E" w:rsidRPr="007E1928">
        <w:rPr>
          <w:lang w:val="en-IE"/>
        </w:rPr>
        <w:t>5</w:t>
      </w:r>
      <w:r w:rsidR="00A01E2E" w:rsidRPr="007E1928">
        <w:rPr>
          <w:lang w:val="en-IE"/>
        </w:rPr>
        <w:fldChar w:fldCharType="end"/>
      </w:r>
    </w:p>
    <w:p w14:paraId="6240798E" w14:textId="193E961D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1.1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Purpose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_Toc104298409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5</w:t>
      </w:r>
      <w:r w:rsidRPr="007E1928">
        <w:rPr>
          <w:lang w:val="en-IE"/>
        </w:rPr>
        <w:fldChar w:fldCharType="end"/>
      </w:r>
    </w:p>
    <w:p w14:paraId="5E8421D0" w14:textId="3232A976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1.2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Scope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_Toc104298410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5</w:t>
      </w:r>
      <w:r w:rsidRPr="007E1928">
        <w:rPr>
          <w:lang w:val="en-IE"/>
        </w:rPr>
        <w:fldChar w:fldCharType="end"/>
      </w:r>
    </w:p>
    <w:p w14:paraId="0E12119E" w14:textId="7A4A73EB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1.3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Target Audience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_Toc104298411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5</w:t>
      </w:r>
      <w:r w:rsidRPr="007E1928">
        <w:rPr>
          <w:lang w:val="en-IE"/>
        </w:rPr>
        <w:fldChar w:fldCharType="end"/>
      </w:r>
    </w:p>
    <w:p w14:paraId="663A80D6" w14:textId="5A5BCEED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1.4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Structure of this document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_Toc104298412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5</w:t>
      </w:r>
      <w:r w:rsidRPr="007E1928">
        <w:rPr>
          <w:lang w:val="en-IE"/>
        </w:rPr>
        <w:fldChar w:fldCharType="end"/>
      </w:r>
    </w:p>
    <w:p w14:paraId="6D6D728C" w14:textId="474F3779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1.5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Reference and applicable documents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_Toc104298413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6</w:t>
      </w:r>
      <w:r w:rsidRPr="007E1928">
        <w:rPr>
          <w:lang w:val="en-IE"/>
        </w:rPr>
        <w:fldChar w:fldCharType="end"/>
      </w:r>
    </w:p>
    <w:p w14:paraId="1AD058C7" w14:textId="551A89C8" w:rsidR="00A01E2E" w:rsidRPr="007E1928" w:rsidRDefault="00A01E2E">
      <w:pPr>
        <w:pStyle w:val="Verzeichnis3"/>
        <w:rPr>
          <w:rFonts w:asciiTheme="minorHAnsi" w:eastAsiaTheme="minorEastAsia" w:hAnsiTheme="minorHAnsi" w:cstheme="minorBidi"/>
          <w:noProof/>
          <w:sz w:val="22"/>
          <w:szCs w:val="22"/>
          <w:lang w:val="en-IE" w:eastAsia="en-IE"/>
        </w:rPr>
      </w:pPr>
      <w:r w:rsidRPr="007E1928">
        <w:rPr>
          <w:noProof/>
          <w:lang w:val="en-IE"/>
        </w:rPr>
        <w:t>1.5.1</w:t>
      </w:r>
      <w:r w:rsidRPr="007E1928">
        <w:rPr>
          <w:rFonts w:asciiTheme="minorHAnsi" w:eastAsiaTheme="minorEastAsia" w:hAnsiTheme="minorHAnsi" w:cstheme="minorBidi"/>
          <w:noProof/>
          <w:sz w:val="22"/>
          <w:szCs w:val="22"/>
          <w:lang w:val="en-IE" w:eastAsia="en-IE"/>
        </w:rPr>
        <w:tab/>
      </w:r>
      <w:r w:rsidRPr="007E1928">
        <w:rPr>
          <w:noProof/>
          <w:lang w:val="en-IE"/>
        </w:rPr>
        <w:t>Reference Documents</w:t>
      </w:r>
      <w:r w:rsidRPr="007E1928">
        <w:rPr>
          <w:noProof/>
          <w:lang w:val="en-IE"/>
        </w:rPr>
        <w:tab/>
      </w:r>
      <w:r w:rsidRPr="007E1928">
        <w:rPr>
          <w:noProof/>
          <w:lang w:val="en-IE"/>
        </w:rPr>
        <w:fldChar w:fldCharType="begin"/>
      </w:r>
      <w:r w:rsidRPr="007E1928">
        <w:rPr>
          <w:noProof/>
          <w:lang w:val="en-IE"/>
        </w:rPr>
        <w:instrText xml:space="preserve"> PAGEREF _Toc104298414 \h </w:instrText>
      </w:r>
      <w:r w:rsidRPr="007E1928">
        <w:rPr>
          <w:noProof/>
          <w:lang w:val="en-IE"/>
        </w:rPr>
      </w:r>
      <w:r w:rsidRPr="007E1928">
        <w:rPr>
          <w:noProof/>
          <w:lang w:val="en-IE"/>
        </w:rPr>
        <w:fldChar w:fldCharType="separate"/>
      </w:r>
      <w:r w:rsidRPr="007E1928">
        <w:rPr>
          <w:noProof/>
          <w:lang w:val="en-IE"/>
        </w:rPr>
        <w:t>6</w:t>
      </w:r>
      <w:r w:rsidRPr="007E1928">
        <w:rPr>
          <w:noProof/>
          <w:lang w:val="en-IE"/>
        </w:rPr>
        <w:fldChar w:fldCharType="end"/>
      </w:r>
    </w:p>
    <w:p w14:paraId="45EA7DC5" w14:textId="322E2B61" w:rsidR="00A01E2E" w:rsidRPr="007E1928" w:rsidRDefault="00A01E2E">
      <w:pPr>
        <w:pStyle w:val="Verzeichnis2"/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</w:pPr>
      <w:r w:rsidRPr="007E1928">
        <w:rPr>
          <w:lang w:val="en-IE"/>
        </w:rPr>
        <w:t>1.6</w:t>
      </w:r>
      <w:r w:rsidRPr="007E1928">
        <w:rPr>
          <w:rFonts w:asciiTheme="minorHAnsi" w:eastAsiaTheme="minorEastAsia" w:hAnsiTheme="minorHAnsi" w:cstheme="minorBidi"/>
          <w:sz w:val="22"/>
          <w:szCs w:val="22"/>
          <w:lang w:val="en-IE" w:eastAsia="en-IE"/>
        </w:rPr>
        <w:tab/>
      </w:r>
      <w:r w:rsidRPr="007E1928">
        <w:rPr>
          <w:lang w:val="en-IE"/>
        </w:rPr>
        <w:t>Abbreviations and Acronyms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_Toc104298415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6</w:t>
      </w:r>
      <w:r w:rsidRPr="007E1928">
        <w:rPr>
          <w:lang w:val="en-IE"/>
        </w:rPr>
        <w:fldChar w:fldCharType="end"/>
      </w:r>
    </w:p>
    <w:p w14:paraId="4FE7C03D" w14:textId="187C9A32" w:rsidR="00A01E2E" w:rsidRPr="007E1928" w:rsidRDefault="00A01E2E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7E1928">
        <w:rPr>
          <w:lang w:val="en-IE"/>
        </w:rPr>
        <w:t>2</w:t>
      </w:r>
      <w:r w:rsidRPr="007E1928"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Pr="007E1928">
        <w:rPr>
          <w:lang w:val="en-IE"/>
        </w:rPr>
        <w:t>List of code lists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_Toc104298416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7</w:t>
      </w:r>
      <w:r w:rsidRPr="007E1928">
        <w:rPr>
          <w:lang w:val="en-IE"/>
        </w:rPr>
        <w:fldChar w:fldCharType="end"/>
      </w:r>
    </w:p>
    <w:p w14:paraId="08C6BD8E" w14:textId="283B1DCE" w:rsidR="00A01E2E" w:rsidRPr="007E1928" w:rsidRDefault="00A01E2E">
      <w:pPr>
        <w:pStyle w:val="Verzeichnis1"/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</w:pPr>
      <w:r w:rsidRPr="007E1928">
        <w:rPr>
          <w:lang w:val="en-IE"/>
        </w:rPr>
        <w:t>3</w:t>
      </w:r>
      <w:r w:rsidRPr="007E1928">
        <w:rPr>
          <w:rFonts w:asciiTheme="minorHAnsi" w:eastAsiaTheme="minorEastAsia" w:hAnsiTheme="minorHAnsi" w:cstheme="minorBidi"/>
          <w:b w:val="0"/>
          <w:caps w:val="0"/>
          <w:sz w:val="22"/>
          <w:szCs w:val="22"/>
          <w:lang w:val="en-IE" w:eastAsia="en-IE"/>
        </w:rPr>
        <w:tab/>
      </w:r>
      <w:r w:rsidRPr="007E1928">
        <w:rPr>
          <w:lang w:val="en-IE"/>
        </w:rPr>
        <w:t>Code lists</w:t>
      </w:r>
      <w:r w:rsidRPr="007E1928">
        <w:rPr>
          <w:lang w:val="en-IE"/>
        </w:rPr>
        <w:tab/>
      </w:r>
      <w:r w:rsidRPr="007E1928">
        <w:rPr>
          <w:lang w:val="en-IE"/>
        </w:rPr>
        <w:fldChar w:fldCharType="begin"/>
      </w:r>
      <w:r w:rsidRPr="007E1928">
        <w:rPr>
          <w:lang w:val="en-IE"/>
        </w:rPr>
        <w:instrText xml:space="preserve"> PAGEREF _Toc104298417 \h </w:instrText>
      </w:r>
      <w:r w:rsidRPr="007E1928">
        <w:rPr>
          <w:lang w:val="en-IE"/>
        </w:rPr>
      </w:r>
      <w:r w:rsidRPr="007E1928">
        <w:rPr>
          <w:lang w:val="en-IE"/>
        </w:rPr>
        <w:fldChar w:fldCharType="separate"/>
      </w:r>
      <w:r w:rsidRPr="007E1928">
        <w:rPr>
          <w:lang w:val="en-IE"/>
        </w:rPr>
        <w:t>10</w:t>
      </w:r>
      <w:r w:rsidRPr="007E1928">
        <w:rPr>
          <w:lang w:val="en-IE"/>
        </w:rPr>
        <w:fldChar w:fldCharType="end"/>
      </w:r>
    </w:p>
    <w:p w14:paraId="0F936701" w14:textId="6841EB08" w:rsidR="00E836FE" w:rsidRPr="007E1928" w:rsidRDefault="00A94709" w:rsidP="00193744">
      <w:pPr>
        <w:rPr>
          <w:lang w:val="en-IE"/>
        </w:rPr>
      </w:pPr>
      <w:r w:rsidRPr="007E1928">
        <w:rPr>
          <w:rFonts w:cs="Calibri"/>
          <w:lang w:val="en-IE"/>
        </w:rPr>
        <w:fldChar w:fldCharType="end"/>
      </w:r>
      <w:bookmarkEnd w:id="2"/>
      <w:r w:rsidRPr="007E1928">
        <w:rPr>
          <w:lang w:val="en-IE"/>
        </w:rPr>
        <w:br w:type="page"/>
      </w:r>
    </w:p>
    <w:p w14:paraId="0F93670E" w14:textId="77777777" w:rsidR="00070E01" w:rsidRPr="007E1928" w:rsidRDefault="00070E01" w:rsidP="00B80C61">
      <w:pPr>
        <w:pStyle w:val="berschrift1"/>
        <w:numPr>
          <w:ilvl w:val="0"/>
          <w:numId w:val="21"/>
        </w:numPr>
        <w:rPr>
          <w:rFonts w:asciiTheme="minorHAnsi" w:hAnsiTheme="minorHAnsi"/>
          <w:lang w:val="en-IE"/>
        </w:rPr>
      </w:pPr>
      <w:bookmarkStart w:id="4" w:name="_Ref418090212"/>
      <w:bookmarkStart w:id="5" w:name="_Ref423070900"/>
      <w:bookmarkStart w:id="6" w:name="_Ref423070917"/>
      <w:bookmarkStart w:id="7" w:name="_Toc104298408"/>
      <w:r w:rsidRPr="007E1928">
        <w:rPr>
          <w:rFonts w:asciiTheme="minorHAnsi" w:hAnsiTheme="minorHAnsi"/>
          <w:lang w:val="en-IE"/>
        </w:rPr>
        <w:lastRenderedPageBreak/>
        <w:t>Introduction</w:t>
      </w:r>
      <w:bookmarkEnd w:id="4"/>
      <w:bookmarkEnd w:id="5"/>
      <w:bookmarkEnd w:id="6"/>
      <w:bookmarkEnd w:id="7"/>
    </w:p>
    <w:p w14:paraId="0F93670F" w14:textId="77777777" w:rsidR="00070E01" w:rsidRPr="007E1928" w:rsidRDefault="00070E01" w:rsidP="00070E01">
      <w:pPr>
        <w:pStyle w:val="berschrift2"/>
        <w:rPr>
          <w:lang w:val="en-IE"/>
        </w:rPr>
      </w:pPr>
      <w:bookmarkStart w:id="8" w:name="_Toc104298409"/>
      <w:r w:rsidRPr="007E1928">
        <w:rPr>
          <w:lang w:val="en-IE"/>
        </w:rPr>
        <w:t>Purpose</w:t>
      </w:r>
      <w:bookmarkEnd w:id="8"/>
    </w:p>
    <w:p w14:paraId="065D4EE4" w14:textId="39302E8C" w:rsidR="00E83B6A" w:rsidRPr="007E1928" w:rsidRDefault="006C2124" w:rsidP="00DF6A6A">
      <w:pPr>
        <w:pStyle w:val="Text2"/>
        <w:rPr>
          <w:lang w:val="en-IE"/>
        </w:rPr>
      </w:pPr>
      <w:r w:rsidRPr="007E1928">
        <w:rPr>
          <w:lang w:val="en-IE"/>
        </w:rPr>
        <w:t xml:space="preserve">This document provides code lists to be used in ICS2 information </w:t>
      </w:r>
      <w:r w:rsidR="00F1494A" w:rsidRPr="007E1928">
        <w:rPr>
          <w:lang w:val="en-IE"/>
        </w:rPr>
        <w:t>exchanges</w:t>
      </w:r>
      <w:r w:rsidRPr="007E1928">
        <w:rPr>
          <w:lang w:val="en-IE"/>
        </w:rPr>
        <w:t>.</w:t>
      </w:r>
      <w:r w:rsidR="002D7121" w:rsidRPr="007E1928">
        <w:rPr>
          <w:lang w:val="en-IE"/>
        </w:rPr>
        <w:t xml:space="preserve"> These code lists will be maintained either in CS/RD2 or TARIC.</w:t>
      </w:r>
    </w:p>
    <w:p w14:paraId="0F936711" w14:textId="77777777" w:rsidR="00070E01" w:rsidRPr="007E1928" w:rsidRDefault="00070E01" w:rsidP="00070E01">
      <w:pPr>
        <w:pStyle w:val="berschrift2"/>
        <w:rPr>
          <w:lang w:val="en-IE"/>
        </w:rPr>
      </w:pPr>
      <w:bookmarkStart w:id="9" w:name="_Toc512518699"/>
      <w:bookmarkStart w:id="10" w:name="_Toc104298410"/>
      <w:bookmarkEnd w:id="9"/>
      <w:r w:rsidRPr="007E1928">
        <w:rPr>
          <w:lang w:val="en-IE"/>
        </w:rPr>
        <w:t>Scope</w:t>
      </w:r>
      <w:bookmarkEnd w:id="10"/>
    </w:p>
    <w:p w14:paraId="2DE966DD" w14:textId="4BAC2E5B" w:rsidR="00E83B6A" w:rsidRPr="007E1928" w:rsidRDefault="006C2124" w:rsidP="00994D4D">
      <w:pPr>
        <w:pStyle w:val="Text2"/>
        <w:numPr>
          <w:ilvl w:val="0"/>
          <w:numId w:val="45"/>
        </w:numPr>
        <w:rPr>
          <w:lang w:val="en-IE"/>
        </w:rPr>
      </w:pPr>
      <w:r w:rsidRPr="007E1928">
        <w:rPr>
          <w:lang w:val="en-IE"/>
        </w:rPr>
        <w:t>This is a full list of code lists</w:t>
      </w:r>
      <w:r w:rsidR="004C3A90" w:rsidRPr="007E1928">
        <w:rPr>
          <w:lang w:val="en-IE"/>
        </w:rPr>
        <w:t xml:space="preserve"> used for Trader interface, Common repository and NES</w:t>
      </w:r>
      <w:r w:rsidR="00894A18" w:rsidRPr="007E1928">
        <w:rPr>
          <w:lang w:val="en-IE"/>
        </w:rPr>
        <w:t>.</w:t>
      </w:r>
    </w:p>
    <w:p w14:paraId="354C0475" w14:textId="7EDF3DDB" w:rsidR="00622FC9" w:rsidRPr="007E1928" w:rsidRDefault="00E7771F" w:rsidP="00994D4D">
      <w:pPr>
        <w:pStyle w:val="Text2"/>
        <w:numPr>
          <w:ilvl w:val="0"/>
          <w:numId w:val="45"/>
        </w:numPr>
        <w:rPr>
          <w:lang w:val="en-IE"/>
        </w:rPr>
      </w:pPr>
      <w:r w:rsidRPr="007E1928">
        <w:rPr>
          <w:lang w:val="en-IE"/>
        </w:rPr>
        <w:t xml:space="preserve">Code lists marked as </w:t>
      </w:r>
      <w:r w:rsidR="007A6962" w:rsidRPr="007E1928">
        <w:rPr>
          <w:lang w:val="en-IE"/>
        </w:rPr>
        <w:t>‘</w:t>
      </w:r>
      <w:r w:rsidRPr="007E1928">
        <w:rPr>
          <w:lang w:val="en-IE"/>
        </w:rPr>
        <w:t>Subset</w:t>
      </w:r>
      <w:r w:rsidR="007A6962" w:rsidRPr="007E1928">
        <w:rPr>
          <w:lang w:val="en-IE"/>
        </w:rPr>
        <w:t>’</w:t>
      </w:r>
      <w:r w:rsidRPr="007E1928">
        <w:rPr>
          <w:lang w:val="en-IE"/>
        </w:rPr>
        <w:t xml:space="preserve"> are derived from a complete code list and are to be used for TI.</w:t>
      </w:r>
    </w:p>
    <w:p w14:paraId="0F936713" w14:textId="77777777" w:rsidR="00070E01" w:rsidRPr="007E1928" w:rsidRDefault="00070E01" w:rsidP="00070E01">
      <w:pPr>
        <w:pStyle w:val="berschrift2"/>
        <w:rPr>
          <w:lang w:val="en-IE"/>
        </w:rPr>
      </w:pPr>
      <w:bookmarkStart w:id="11" w:name="_Toc104298411"/>
      <w:r w:rsidRPr="007E1928">
        <w:rPr>
          <w:lang w:val="en-IE"/>
        </w:rPr>
        <w:t>Target Audience</w:t>
      </w:r>
      <w:bookmarkEnd w:id="11"/>
    </w:p>
    <w:p w14:paraId="743564EA" w14:textId="77777777" w:rsidR="0080076A" w:rsidRPr="007E1928" w:rsidRDefault="0080076A" w:rsidP="0080076A">
      <w:pPr>
        <w:pStyle w:val="Text2"/>
        <w:rPr>
          <w:lang w:val="en-IE"/>
        </w:rPr>
      </w:pPr>
      <w:bookmarkStart w:id="12" w:name="_Toc424222696"/>
      <w:r w:rsidRPr="007E1928">
        <w:rPr>
          <w:lang w:val="en-IE"/>
        </w:rPr>
        <w:t>The intended audience for this document are the representatives of the Member States and trade, any person involved in ICS2 project.</w:t>
      </w:r>
    </w:p>
    <w:p w14:paraId="0F936715" w14:textId="77777777" w:rsidR="00070E01" w:rsidRPr="007E1928" w:rsidRDefault="00070E01" w:rsidP="00070E01">
      <w:pPr>
        <w:pStyle w:val="berschrift2"/>
        <w:rPr>
          <w:lang w:val="en-IE"/>
        </w:rPr>
      </w:pPr>
      <w:bookmarkStart w:id="13" w:name="_Toc104298412"/>
      <w:bookmarkEnd w:id="12"/>
      <w:r w:rsidRPr="007E1928">
        <w:rPr>
          <w:lang w:val="en-IE"/>
        </w:rPr>
        <w:t>Structure of this document</w:t>
      </w:r>
      <w:bookmarkEnd w:id="13"/>
    </w:p>
    <w:p w14:paraId="0F936716" w14:textId="77777777" w:rsidR="00070E01" w:rsidRPr="007E1928" w:rsidRDefault="00207272" w:rsidP="00070E01">
      <w:pPr>
        <w:pStyle w:val="Text2"/>
        <w:rPr>
          <w:lang w:val="en-IE"/>
        </w:rPr>
      </w:pPr>
      <w:r w:rsidRPr="007E1928">
        <w:rPr>
          <w:lang w:val="en-IE"/>
        </w:rPr>
        <w:t>The present document contains the following chapters:</w:t>
      </w:r>
    </w:p>
    <w:p w14:paraId="0F936717" w14:textId="6E51B482" w:rsidR="00207272" w:rsidRPr="007E1928" w:rsidRDefault="00207272" w:rsidP="00B80C61">
      <w:pPr>
        <w:pStyle w:val="Text2"/>
        <w:numPr>
          <w:ilvl w:val="0"/>
          <w:numId w:val="23"/>
        </w:numPr>
        <w:rPr>
          <w:lang w:val="en-IE"/>
        </w:rPr>
      </w:pPr>
      <w:r w:rsidRPr="007E1928">
        <w:rPr>
          <w:b/>
          <w:lang w:val="en-IE"/>
        </w:rPr>
        <w:t xml:space="preserve">Chapter </w:t>
      </w:r>
      <w:r w:rsidR="008D4F97" w:rsidRPr="007E1928">
        <w:rPr>
          <w:b/>
          <w:lang w:val="en-IE"/>
        </w:rPr>
        <w:fldChar w:fldCharType="begin"/>
      </w:r>
      <w:r w:rsidR="008D4F97" w:rsidRPr="007E1928">
        <w:rPr>
          <w:b/>
          <w:lang w:val="en-IE"/>
        </w:rPr>
        <w:instrText xml:space="preserve"> REF _Ref423070900 \r \h </w:instrText>
      </w:r>
      <w:r w:rsidR="00F86575" w:rsidRPr="007E1928">
        <w:rPr>
          <w:b/>
          <w:lang w:val="en-IE"/>
        </w:rPr>
        <w:instrText xml:space="preserve"> \* MERGEFORMAT </w:instrText>
      </w:r>
      <w:r w:rsidR="008D4F97" w:rsidRPr="007E1928">
        <w:rPr>
          <w:b/>
          <w:lang w:val="en-IE"/>
        </w:rPr>
      </w:r>
      <w:r w:rsidR="008D4F97" w:rsidRPr="007E1928">
        <w:rPr>
          <w:b/>
          <w:lang w:val="en-IE"/>
        </w:rPr>
        <w:fldChar w:fldCharType="separate"/>
      </w:r>
      <w:r w:rsidR="00A01E2E" w:rsidRPr="007E1928">
        <w:rPr>
          <w:b/>
          <w:lang w:val="en-IE"/>
        </w:rPr>
        <w:t>1</w:t>
      </w:r>
      <w:r w:rsidR="008D4F97" w:rsidRPr="007E1928">
        <w:rPr>
          <w:b/>
          <w:lang w:val="en-IE"/>
        </w:rPr>
        <w:fldChar w:fldCharType="end"/>
      </w:r>
      <w:r w:rsidRPr="007E1928">
        <w:rPr>
          <w:b/>
          <w:lang w:val="en-IE"/>
        </w:rPr>
        <w:t xml:space="preserve"> – </w:t>
      </w:r>
      <w:r w:rsidR="008D4F97" w:rsidRPr="007E1928">
        <w:rPr>
          <w:b/>
          <w:lang w:val="en-IE"/>
        </w:rPr>
        <w:fldChar w:fldCharType="begin"/>
      </w:r>
      <w:r w:rsidR="008D4F97" w:rsidRPr="007E1928">
        <w:rPr>
          <w:b/>
          <w:lang w:val="en-IE"/>
        </w:rPr>
        <w:instrText xml:space="preserve"> REF _Ref423070917 \h  \* MERGEFORMAT </w:instrText>
      </w:r>
      <w:r w:rsidR="008D4F97" w:rsidRPr="007E1928">
        <w:rPr>
          <w:b/>
          <w:lang w:val="en-IE"/>
        </w:rPr>
      </w:r>
      <w:r w:rsidR="008D4F97" w:rsidRPr="007E1928">
        <w:rPr>
          <w:b/>
          <w:lang w:val="en-IE"/>
        </w:rPr>
        <w:fldChar w:fldCharType="separate"/>
      </w:r>
      <w:r w:rsidR="00A01E2E" w:rsidRPr="007E1928">
        <w:rPr>
          <w:b/>
          <w:lang w:val="en-IE"/>
        </w:rPr>
        <w:t>Introduction</w:t>
      </w:r>
      <w:r w:rsidR="008D4F97" w:rsidRPr="007E1928">
        <w:rPr>
          <w:b/>
          <w:lang w:val="en-IE"/>
        </w:rPr>
        <w:fldChar w:fldCharType="end"/>
      </w:r>
      <w:r w:rsidRPr="007E1928">
        <w:rPr>
          <w:lang w:val="en-IE"/>
        </w:rPr>
        <w:t>: describes the scope and the objectives of the document;</w:t>
      </w:r>
    </w:p>
    <w:p w14:paraId="0F936718" w14:textId="4A7822F7" w:rsidR="00207272" w:rsidRPr="007E1928" w:rsidRDefault="00574951" w:rsidP="00B80C61">
      <w:pPr>
        <w:pStyle w:val="Text2"/>
        <w:numPr>
          <w:ilvl w:val="0"/>
          <w:numId w:val="23"/>
        </w:numPr>
        <w:rPr>
          <w:lang w:val="en-IE"/>
        </w:rPr>
      </w:pPr>
      <w:r w:rsidRPr="007E1928">
        <w:rPr>
          <w:b/>
          <w:lang w:val="en-IE"/>
        </w:rPr>
        <w:t>Chapter 2 –</w:t>
      </w:r>
      <w:r w:rsidR="006C2124" w:rsidRPr="007E1928">
        <w:rPr>
          <w:b/>
          <w:lang w:val="en-IE"/>
        </w:rPr>
        <w:t xml:space="preserve"> </w:t>
      </w:r>
      <w:r w:rsidR="001D1AF2" w:rsidRPr="007E1928">
        <w:rPr>
          <w:b/>
          <w:lang w:val="en-IE"/>
        </w:rPr>
        <w:fldChar w:fldCharType="begin"/>
      </w:r>
      <w:r w:rsidR="001D1AF2" w:rsidRPr="007E1928">
        <w:rPr>
          <w:b/>
          <w:lang w:val="en-IE"/>
        </w:rPr>
        <w:instrText xml:space="preserve"> REF _Ref513216648 \h  \* MERGEFORMAT </w:instrText>
      </w:r>
      <w:r w:rsidR="001D1AF2" w:rsidRPr="007E1928">
        <w:rPr>
          <w:b/>
          <w:lang w:val="en-IE"/>
        </w:rPr>
      </w:r>
      <w:r w:rsidR="001D1AF2" w:rsidRPr="007E1928">
        <w:rPr>
          <w:b/>
          <w:lang w:val="en-IE"/>
        </w:rPr>
        <w:fldChar w:fldCharType="separate"/>
      </w:r>
      <w:r w:rsidR="00A01E2E" w:rsidRPr="007E1928">
        <w:rPr>
          <w:b/>
          <w:lang w:val="en-IE"/>
        </w:rPr>
        <w:t>List of code lists</w:t>
      </w:r>
      <w:r w:rsidR="001D1AF2" w:rsidRPr="007E1928">
        <w:rPr>
          <w:b/>
          <w:lang w:val="en-IE"/>
        </w:rPr>
        <w:fldChar w:fldCharType="end"/>
      </w:r>
      <w:r w:rsidR="006C2124" w:rsidRPr="007E1928">
        <w:rPr>
          <w:b/>
          <w:lang w:val="en-IE"/>
        </w:rPr>
        <w:t xml:space="preserve">: </w:t>
      </w:r>
      <w:r w:rsidR="006C2124" w:rsidRPr="007E1928">
        <w:rPr>
          <w:lang w:val="en-IE"/>
        </w:rPr>
        <w:t xml:space="preserve">provides </w:t>
      </w:r>
      <w:r w:rsidR="001D1AF2" w:rsidRPr="007E1928">
        <w:rPr>
          <w:lang w:val="en-IE"/>
        </w:rPr>
        <w:t xml:space="preserve">a </w:t>
      </w:r>
      <w:r w:rsidR="006C2124" w:rsidRPr="007E1928">
        <w:rPr>
          <w:lang w:val="en-IE"/>
        </w:rPr>
        <w:t>list of code</w:t>
      </w:r>
      <w:r w:rsidR="001D1AF2" w:rsidRPr="007E1928">
        <w:rPr>
          <w:lang w:val="en-IE"/>
        </w:rPr>
        <w:t xml:space="preserve"> lists</w:t>
      </w:r>
      <w:r w:rsidR="006C2124" w:rsidRPr="007E1928">
        <w:rPr>
          <w:lang w:val="en-IE"/>
        </w:rPr>
        <w:t xml:space="preserve"> to be used in I</w:t>
      </w:r>
      <w:r w:rsidR="00F1494A" w:rsidRPr="007E1928">
        <w:rPr>
          <w:lang w:val="en-IE"/>
        </w:rPr>
        <w:t>CS2 information exchange</w:t>
      </w:r>
      <w:r w:rsidR="006C2124" w:rsidRPr="007E1928">
        <w:rPr>
          <w:lang w:val="en-IE"/>
        </w:rPr>
        <w:t>s.</w:t>
      </w:r>
    </w:p>
    <w:p w14:paraId="791C0A0F" w14:textId="23196892" w:rsidR="001D1AF2" w:rsidRPr="007E1928" w:rsidRDefault="001D1AF2" w:rsidP="001D1AF2">
      <w:pPr>
        <w:pStyle w:val="Text2"/>
        <w:numPr>
          <w:ilvl w:val="0"/>
          <w:numId w:val="23"/>
        </w:numPr>
        <w:rPr>
          <w:lang w:val="en-IE"/>
        </w:rPr>
      </w:pPr>
      <w:r w:rsidRPr="007E1928">
        <w:rPr>
          <w:b/>
          <w:lang w:val="en-IE"/>
        </w:rPr>
        <w:t xml:space="preserve">Chapter 3 – </w:t>
      </w:r>
      <w:r w:rsidRPr="007E1928">
        <w:rPr>
          <w:b/>
          <w:lang w:val="en-IE"/>
        </w:rPr>
        <w:fldChar w:fldCharType="begin"/>
      </w:r>
      <w:r w:rsidRPr="007E1928">
        <w:rPr>
          <w:b/>
          <w:lang w:val="en-IE"/>
        </w:rPr>
        <w:instrText xml:space="preserve"> REF _Ref513216703 \h  \* MERGEFORMAT </w:instrText>
      </w:r>
      <w:r w:rsidRPr="007E1928">
        <w:rPr>
          <w:b/>
          <w:lang w:val="en-IE"/>
        </w:rPr>
      </w:r>
      <w:r w:rsidRPr="007E1928">
        <w:rPr>
          <w:b/>
          <w:lang w:val="en-IE"/>
        </w:rPr>
        <w:fldChar w:fldCharType="separate"/>
      </w:r>
      <w:r w:rsidR="00A01E2E" w:rsidRPr="007E1928">
        <w:rPr>
          <w:b/>
          <w:lang w:val="en-IE"/>
        </w:rPr>
        <w:t>Code lists</w:t>
      </w:r>
      <w:r w:rsidRPr="007E1928">
        <w:rPr>
          <w:b/>
          <w:lang w:val="en-IE"/>
        </w:rPr>
        <w:fldChar w:fldCharType="end"/>
      </w:r>
      <w:r w:rsidRPr="007E1928">
        <w:rPr>
          <w:b/>
          <w:lang w:val="en-IE"/>
        </w:rPr>
        <w:t xml:space="preserve">: </w:t>
      </w:r>
      <w:r w:rsidRPr="007E1928">
        <w:rPr>
          <w:lang w:val="en-IE"/>
        </w:rPr>
        <w:t>provides code lists with their values and descriptions.</w:t>
      </w:r>
    </w:p>
    <w:p w14:paraId="620DC3F4" w14:textId="77777777" w:rsidR="001D1AF2" w:rsidRPr="007E1928" w:rsidRDefault="001D1AF2" w:rsidP="001D1AF2">
      <w:pPr>
        <w:pStyle w:val="Text2"/>
        <w:ind w:left="720"/>
        <w:rPr>
          <w:lang w:val="en-IE"/>
        </w:rPr>
      </w:pPr>
    </w:p>
    <w:p w14:paraId="0F936719" w14:textId="77777777" w:rsidR="00207272" w:rsidRPr="007E1928" w:rsidRDefault="00207272" w:rsidP="00207272">
      <w:pPr>
        <w:pStyle w:val="ZDGName"/>
        <w:rPr>
          <w:rFonts w:asciiTheme="minorHAnsi" w:hAnsiTheme="minorHAnsi"/>
          <w:lang w:val="en-IE"/>
        </w:rPr>
      </w:pPr>
      <w:r w:rsidRPr="007E1928">
        <w:rPr>
          <w:rFonts w:asciiTheme="minorHAnsi" w:hAnsiTheme="minorHAnsi"/>
          <w:lang w:val="en-IE"/>
        </w:rPr>
        <w:br w:type="page"/>
      </w:r>
    </w:p>
    <w:p w14:paraId="0F93671A" w14:textId="77777777" w:rsidR="00070E01" w:rsidRPr="007E1928" w:rsidRDefault="00070E01" w:rsidP="00070E01">
      <w:pPr>
        <w:pStyle w:val="berschrift2"/>
        <w:rPr>
          <w:lang w:val="en-IE"/>
        </w:rPr>
      </w:pPr>
      <w:bookmarkStart w:id="14" w:name="_Toc104298413"/>
      <w:r w:rsidRPr="007E1928">
        <w:rPr>
          <w:lang w:val="en-IE"/>
        </w:rPr>
        <w:lastRenderedPageBreak/>
        <w:t>Reference and applicable documents</w:t>
      </w:r>
      <w:bookmarkEnd w:id="14"/>
    </w:p>
    <w:p w14:paraId="0F93671B" w14:textId="77777777" w:rsidR="00070E01" w:rsidRPr="007E1928" w:rsidRDefault="00207272" w:rsidP="00185999">
      <w:pPr>
        <w:pStyle w:val="berschrift3"/>
        <w:rPr>
          <w:lang w:val="en-IE"/>
        </w:rPr>
      </w:pPr>
      <w:bookmarkStart w:id="15" w:name="_Toc104298414"/>
      <w:r w:rsidRPr="007E1928">
        <w:rPr>
          <w:lang w:val="en-IE"/>
        </w:rPr>
        <w:t>Reference Documents</w:t>
      </w:r>
      <w:bookmarkEnd w:id="15"/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ook w:val="01E0" w:firstRow="1" w:lastRow="1" w:firstColumn="1" w:lastColumn="1" w:noHBand="0" w:noVBand="0"/>
      </w:tblPr>
      <w:tblGrid>
        <w:gridCol w:w="829"/>
        <w:gridCol w:w="3150"/>
        <w:gridCol w:w="2340"/>
        <w:gridCol w:w="1170"/>
        <w:gridCol w:w="1231"/>
      </w:tblGrid>
      <w:tr w:rsidR="00207272" w:rsidRPr="007E1928" w14:paraId="0F936721" w14:textId="77777777" w:rsidTr="0077489F">
        <w:trPr>
          <w:trHeight w:val="317"/>
        </w:trPr>
        <w:tc>
          <w:tcPr>
            <w:tcW w:w="475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C" w14:textId="77777777" w:rsidR="00207272" w:rsidRPr="007E1928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="Calibr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Ref</w:t>
            </w:r>
            <w:r w:rsidRPr="007E1928">
              <w:rPr>
                <w:rFonts w:asciiTheme="minorHAnsi" w:hAnsiTheme="minorHAnsi" w:cs="Calibri"/>
                <w:b w:val="0"/>
                <w:lang w:val="en-IE"/>
              </w:rPr>
              <w:t>.</w:t>
            </w:r>
          </w:p>
        </w:tc>
        <w:tc>
          <w:tcPr>
            <w:tcW w:w="180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D" w14:textId="77777777" w:rsidR="00207272" w:rsidRPr="007E1928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Title</w:t>
            </w:r>
          </w:p>
        </w:tc>
        <w:tc>
          <w:tcPr>
            <w:tcW w:w="1342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1E" w14:textId="77777777" w:rsidR="00207272" w:rsidRPr="007E1928" w:rsidRDefault="00207272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Reference</w:t>
            </w:r>
          </w:p>
        </w:tc>
        <w:tc>
          <w:tcPr>
            <w:tcW w:w="671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D9D9D9"/>
            <w:vAlign w:val="center"/>
            <w:hideMark/>
          </w:tcPr>
          <w:p w14:paraId="0F93671F" w14:textId="77777777" w:rsidR="00207272" w:rsidRPr="007E1928" w:rsidRDefault="00207272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Version</w:t>
            </w:r>
          </w:p>
        </w:tc>
        <w:tc>
          <w:tcPr>
            <w:tcW w:w="70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D9D9D9"/>
            <w:vAlign w:val="center"/>
          </w:tcPr>
          <w:p w14:paraId="0F936720" w14:textId="77777777" w:rsidR="00207272" w:rsidRPr="007E1928" w:rsidRDefault="00207272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Date</w:t>
            </w:r>
          </w:p>
        </w:tc>
      </w:tr>
      <w:tr w:rsidR="00680EB3" w:rsidRPr="007E1928" w14:paraId="0F936727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2" w14:textId="03151D9A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6" w:name="R01"/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R0</w:t>
            </w: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fldChar w:fldCharType="begin"/>
            </w: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instrText xml:space="preserve"> SEQ ReferenceDocs \* MERGEFORMAT </w:instrText>
            </w: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fldChar w:fldCharType="separate"/>
            </w:r>
            <w:r w:rsidR="00A01E2E" w:rsidRPr="007E1928">
              <w:rPr>
                <w:rFonts w:asciiTheme="minorHAnsi" w:hAnsiTheme="minorHAnsi" w:cstheme="minorHAnsi"/>
                <w:b w:val="0"/>
                <w:noProof/>
                <w:lang w:val="en-IE"/>
              </w:rPr>
              <w:t>1</w:t>
            </w: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fldChar w:fldCharType="end"/>
            </w:r>
            <w:bookmarkEnd w:id="16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3" w14:textId="466F72A4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24" w14:textId="48848B43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F936725" w14:textId="1FDF7743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highlight w:val="yellow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0F936726" w14:textId="5AEF0AB9" w:rsidR="00680EB3" w:rsidRPr="007E1928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highlight w:val="yellow"/>
                <w:lang w:val="en-IE"/>
              </w:rPr>
            </w:pPr>
          </w:p>
        </w:tc>
      </w:tr>
      <w:tr w:rsidR="00680EB3" w:rsidRPr="007E1928" w14:paraId="7B8B7665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6188AD95" w14:textId="1F3864CB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7" w:name="R02"/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R02</w:t>
            </w:r>
            <w:bookmarkEnd w:id="17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5378108F" w14:textId="3C8DC7C2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40201936" w14:textId="77777777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A740F99" w14:textId="77777777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41873866" w14:textId="77777777" w:rsidR="00680EB3" w:rsidRPr="007E1928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</w:tr>
      <w:tr w:rsidR="00680EB3" w:rsidRPr="007E1928" w14:paraId="2D2C8F85" w14:textId="77777777" w:rsidTr="0077489F">
        <w:trPr>
          <w:trHeight w:val="317"/>
        </w:trPr>
        <w:tc>
          <w:tcPr>
            <w:tcW w:w="475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19AC9DF4" w14:textId="22D89358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bookmarkStart w:id="18" w:name="R03"/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R03</w:t>
            </w:r>
            <w:bookmarkEnd w:id="18"/>
          </w:p>
        </w:tc>
        <w:tc>
          <w:tcPr>
            <w:tcW w:w="18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E345583" w14:textId="30989667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1342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8C13B17" w14:textId="77777777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671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804932E" w14:textId="77777777" w:rsidR="00680EB3" w:rsidRPr="007E1928" w:rsidRDefault="00680EB3" w:rsidP="0077489F">
            <w:pPr>
              <w:pStyle w:val="TableHeading"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  <w:tc>
          <w:tcPr>
            <w:tcW w:w="70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4" w:space="0" w:color="808080"/>
            </w:tcBorders>
            <w:vAlign w:val="center"/>
          </w:tcPr>
          <w:p w14:paraId="628F43E5" w14:textId="77777777" w:rsidR="00680EB3" w:rsidRPr="007E1928" w:rsidRDefault="00680EB3" w:rsidP="0077489F">
            <w:pPr>
              <w:pStyle w:val="TableHeading"/>
              <w:keepNext/>
              <w:widowControl/>
              <w:autoSpaceDE/>
              <w:autoSpaceDN/>
              <w:adjustRightInd/>
              <w:jc w:val="center"/>
              <w:rPr>
                <w:rFonts w:asciiTheme="minorHAnsi" w:hAnsiTheme="minorHAnsi" w:cstheme="minorHAnsi"/>
                <w:b w:val="0"/>
                <w:lang w:val="en-IE"/>
              </w:rPr>
            </w:pPr>
          </w:p>
        </w:tc>
      </w:tr>
    </w:tbl>
    <w:p w14:paraId="0F936728" w14:textId="22572D96" w:rsidR="0077489F" w:rsidRPr="007E1928" w:rsidRDefault="0077489F">
      <w:pPr>
        <w:pStyle w:val="Beschriftung"/>
        <w:rPr>
          <w:lang w:val="en-IE"/>
        </w:rPr>
      </w:pPr>
      <w:bookmarkStart w:id="19" w:name="_Toc424222708"/>
      <w:r w:rsidRPr="007E1928">
        <w:rPr>
          <w:lang w:val="en-IE"/>
        </w:rPr>
        <w:t xml:space="preserve">Table </w:t>
      </w:r>
      <w:r w:rsidR="00790ABE" w:rsidRPr="007E1928">
        <w:rPr>
          <w:noProof/>
          <w:lang w:val="en-IE"/>
        </w:rPr>
        <w:fldChar w:fldCharType="begin"/>
      </w:r>
      <w:r w:rsidR="00790ABE" w:rsidRPr="007E1928">
        <w:rPr>
          <w:noProof/>
          <w:lang w:val="en-IE"/>
        </w:rPr>
        <w:instrText xml:space="preserve"> SEQ Table \* ARABIC </w:instrText>
      </w:r>
      <w:r w:rsidR="00790ABE" w:rsidRPr="007E1928">
        <w:rPr>
          <w:noProof/>
          <w:lang w:val="en-IE"/>
        </w:rPr>
        <w:fldChar w:fldCharType="separate"/>
      </w:r>
      <w:r w:rsidR="00A01E2E" w:rsidRPr="007E1928">
        <w:rPr>
          <w:noProof/>
          <w:lang w:val="en-IE"/>
        </w:rPr>
        <w:t>1</w:t>
      </w:r>
      <w:r w:rsidR="00790ABE" w:rsidRPr="007E1928">
        <w:rPr>
          <w:noProof/>
          <w:lang w:val="en-IE"/>
        </w:rPr>
        <w:fldChar w:fldCharType="end"/>
      </w:r>
      <w:r w:rsidRPr="007E1928">
        <w:rPr>
          <w:lang w:val="en-IE"/>
        </w:rPr>
        <w:t>: Reference documents</w:t>
      </w:r>
      <w:bookmarkEnd w:id="19"/>
    </w:p>
    <w:p w14:paraId="0F936737" w14:textId="77777777" w:rsidR="00070E01" w:rsidRPr="007E1928" w:rsidRDefault="00070E01" w:rsidP="00070E01">
      <w:pPr>
        <w:pStyle w:val="berschrift2"/>
        <w:rPr>
          <w:lang w:val="en-IE"/>
        </w:rPr>
      </w:pPr>
      <w:bookmarkStart w:id="20" w:name="_Toc104298415"/>
      <w:r w:rsidRPr="007E1928">
        <w:rPr>
          <w:lang w:val="en-IE"/>
        </w:rPr>
        <w:t>Abbreviations and Acronyms</w:t>
      </w:r>
      <w:bookmarkEnd w:id="20"/>
    </w:p>
    <w:tbl>
      <w:tblPr>
        <w:tblW w:w="5000" w:type="pct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6" w:space="0" w:color="808080"/>
          <w:insideV w:val="single" w:sz="6" w:space="0" w:color="808080"/>
        </w:tblBorders>
        <w:tblLook w:val="01E0" w:firstRow="1" w:lastRow="1" w:firstColumn="1" w:lastColumn="1" w:noHBand="0" w:noVBand="0"/>
      </w:tblPr>
      <w:tblGrid>
        <w:gridCol w:w="2449"/>
        <w:gridCol w:w="6271"/>
      </w:tblGrid>
      <w:tr w:rsidR="00D83FD9" w:rsidRPr="007E1928" w14:paraId="0F93673B" w14:textId="77777777" w:rsidTr="00D83FD9">
        <w:trPr>
          <w:trHeight w:val="317"/>
        </w:trPr>
        <w:tc>
          <w:tcPr>
            <w:tcW w:w="1404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39" w14:textId="77777777" w:rsidR="00D83FD9" w:rsidRPr="007E1928" w:rsidRDefault="00D83FD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="Calibr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Abbreviation/Acronym</w:t>
            </w:r>
          </w:p>
        </w:tc>
        <w:tc>
          <w:tcPr>
            <w:tcW w:w="359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D9D9D9"/>
            <w:vAlign w:val="center"/>
            <w:hideMark/>
          </w:tcPr>
          <w:p w14:paraId="0F93673A" w14:textId="77777777" w:rsidR="00D83FD9" w:rsidRPr="007E1928" w:rsidRDefault="00D83FD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lang w:val="en-IE"/>
              </w:rPr>
            </w:pPr>
            <w:r w:rsidRPr="007E1928">
              <w:rPr>
                <w:rFonts w:asciiTheme="minorHAnsi" w:hAnsiTheme="minorHAnsi" w:cstheme="minorHAnsi"/>
                <w:lang w:val="en-IE"/>
              </w:rPr>
              <w:t>Definition</w:t>
            </w:r>
          </w:p>
        </w:tc>
      </w:tr>
      <w:tr w:rsidR="00E149FE" w:rsidRPr="007E1928" w14:paraId="1EC5991F" w14:textId="77777777" w:rsidTr="00E149FE">
        <w:trPr>
          <w:trHeight w:val="317"/>
        </w:trPr>
        <w:tc>
          <w:tcPr>
            <w:tcW w:w="1404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743CC760" w14:textId="07105C6D" w:rsidR="00E149FE" w:rsidRPr="007E1928" w:rsidRDefault="00894A18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CL</w:t>
            </w:r>
          </w:p>
        </w:tc>
        <w:tc>
          <w:tcPr>
            <w:tcW w:w="359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5AB9A396" w14:textId="5554F0CB" w:rsidR="00E149FE" w:rsidRPr="007E1928" w:rsidRDefault="00894A18" w:rsidP="00C57330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Code list</w:t>
            </w:r>
          </w:p>
        </w:tc>
      </w:tr>
      <w:tr w:rsidR="00E7771F" w:rsidRPr="007E1928" w14:paraId="72AE4328" w14:textId="77777777" w:rsidTr="00E149FE">
        <w:trPr>
          <w:trHeight w:val="317"/>
        </w:trPr>
        <w:tc>
          <w:tcPr>
            <w:tcW w:w="1404" w:type="pct"/>
            <w:tcBorders>
              <w:top w:val="single" w:sz="4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64865D47" w14:textId="22535D3B" w:rsidR="00E7771F" w:rsidRPr="007E1928" w:rsidRDefault="00E7771F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CR</w:t>
            </w:r>
          </w:p>
        </w:tc>
        <w:tc>
          <w:tcPr>
            <w:tcW w:w="3596" w:type="pct"/>
            <w:tcBorders>
              <w:top w:val="single" w:sz="4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 w:themeFill="background1"/>
            <w:vAlign w:val="center"/>
          </w:tcPr>
          <w:p w14:paraId="11B54895" w14:textId="732C521C" w:rsidR="00E7771F" w:rsidRPr="007E1928" w:rsidRDefault="00E7771F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Common Repository</w:t>
            </w:r>
          </w:p>
        </w:tc>
      </w:tr>
      <w:tr w:rsidR="00D83FD9" w:rsidRPr="007E1928" w14:paraId="0F93673E" w14:textId="77777777" w:rsidTr="00D83FD9">
        <w:trPr>
          <w:trHeight w:val="317"/>
        </w:trPr>
        <w:tc>
          <w:tcPr>
            <w:tcW w:w="1404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3C" w14:textId="13714F38" w:rsidR="00D83FD9" w:rsidRPr="007E1928" w:rsidRDefault="000E7D5A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CS/RD2</w:t>
            </w:r>
          </w:p>
        </w:tc>
        <w:tc>
          <w:tcPr>
            <w:tcW w:w="359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0F93673D" w14:textId="08DCB35F" w:rsidR="00D83FD9" w:rsidRPr="007E1928" w:rsidRDefault="000E7D5A" w:rsidP="000E7D5A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Central Services/Reference Data</w:t>
            </w:r>
            <w:r w:rsidR="00BE4025" w:rsidRPr="007E1928">
              <w:rPr>
                <w:rFonts w:asciiTheme="minorHAnsi" w:hAnsiTheme="minorHAnsi" w:cstheme="minorHAnsi"/>
                <w:b w:val="0"/>
                <w:lang w:val="en-IE"/>
              </w:rPr>
              <w:t xml:space="preserve"> 2</w:t>
            </w:r>
          </w:p>
        </w:tc>
      </w:tr>
      <w:tr w:rsidR="00E149FE" w:rsidRPr="007E1928" w14:paraId="71B15BBC" w14:textId="77777777" w:rsidTr="00D83FD9">
        <w:trPr>
          <w:trHeight w:val="317"/>
        </w:trPr>
        <w:tc>
          <w:tcPr>
            <w:tcW w:w="1404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77597E3" w14:textId="691E8C0E" w:rsidR="00E149FE" w:rsidRPr="007E1928" w:rsidRDefault="00622FC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NES</w:t>
            </w:r>
          </w:p>
        </w:tc>
        <w:tc>
          <w:tcPr>
            <w:tcW w:w="359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550A406" w14:textId="53EFE5B4" w:rsidR="00E149FE" w:rsidRPr="007E1928" w:rsidRDefault="00622FC9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National Entry System</w:t>
            </w:r>
          </w:p>
        </w:tc>
      </w:tr>
      <w:tr w:rsidR="00E7771F" w:rsidRPr="007E1928" w14:paraId="7B79FC7F" w14:textId="77777777" w:rsidTr="00D83FD9">
        <w:trPr>
          <w:trHeight w:val="317"/>
        </w:trPr>
        <w:tc>
          <w:tcPr>
            <w:tcW w:w="1404" w:type="pct"/>
            <w:tcBorders>
              <w:top w:val="single" w:sz="6" w:space="0" w:color="808080"/>
              <w:left w:val="single" w:sz="4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33CB87F5" w14:textId="11D87C4A" w:rsidR="00E7771F" w:rsidRPr="007E1928" w:rsidRDefault="00E7771F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TI</w:t>
            </w:r>
          </w:p>
        </w:tc>
        <w:tc>
          <w:tcPr>
            <w:tcW w:w="3596" w:type="pct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auto"/>
            <w:vAlign w:val="center"/>
          </w:tcPr>
          <w:p w14:paraId="222B8AD6" w14:textId="3924E8CB" w:rsidR="00E7771F" w:rsidRPr="007E1928" w:rsidRDefault="00E7771F" w:rsidP="00D5174B">
            <w:pPr>
              <w:pStyle w:val="TableHeading"/>
              <w:widowControl/>
              <w:autoSpaceDE/>
              <w:autoSpaceDN/>
              <w:adjustRightInd/>
              <w:rPr>
                <w:rFonts w:asciiTheme="minorHAnsi" w:hAnsiTheme="minorHAnsi" w:cstheme="minorHAnsi"/>
                <w:b w:val="0"/>
                <w:lang w:val="en-IE"/>
              </w:rPr>
            </w:pPr>
            <w:r w:rsidRPr="007E1928">
              <w:rPr>
                <w:rFonts w:asciiTheme="minorHAnsi" w:hAnsiTheme="minorHAnsi" w:cstheme="minorHAnsi"/>
                <w:b w:val="0"/>
                <w:lang w:val="en-IE"/>
              </w:rPr>
              <w:t>Trader interface</w:t>
            </w:r>
          </w:p>
        </w:tc>
      </w:tr>
    </w:tbl>
    <w:p w14:paraId="0F93673F" w14:textId="52C761B5" w:rsidR="0077489F" w:rsidRPr="007E1928" w:rsidRDefault="0077489F" w:rsidP="00D83FD9">
      <w:pPr>
        <w:pStyle w:val="Beschriftung"/>
        <w:rPr>
          <w:lang w:val="en-IE"/>
        </w:rPr>
      </w:pPr>
      <w:bookmarkStart w:id="21" w:name="_Toc424222710"/>
      <w:r w:rsidRPr="007E1928">
        <w:rPr>
          <w:lang w:val="en-IE"/>
        </w:rPr>
        <w:t xml:space="preserve">Table </w:t>
      </w:r>
      <w:r w:rsidR="00790ABE" w:rsidRPr="007E1928">
        <w:rPr>
          <w:noProof/>
          <w:lang w:val="en-IE"/>
        </w:rPr>
        <w:fldChar w:fldCharType="begin"/>
      </w:r>
      <w:r w:rsidR="00790ABE" w:rsidRPr="007E1928">
        <w:rPr>
          <w:noProof/>
          <w:lang w:val="en-IE"/>
        </w:rPr>
        <w:instrText xml:space="preserve"> SEQ Table \* ARABIC </w:instrText>
      </w:r>
      <w:r w:rsidR="00790ABE" w:rsidRPr="007E1928">
        <w:rPr>
          <w:noProof/>
          <w:lang w:val="en-IE"/>
        </w:rPr>
        <w:fldChar w:fldCharType="separate"/>
      </w:r>
      <w:r w:rsidR="00A01E2E" w:rsidRPr="007E1928">
        <w:rPr>
          <w:noProof/>
          <w:lang w:val="en-IE"/>
        </w:rPr>
        <w:t>2</w:t>
      </w:r>
      <w:r w:rsidR="00790ABE" w:rsidRPr="007E1928">
        <w:rPr>
          <w:noProof/>
          <w:lang w:val="en-IE"/>
        </w:rPr>
        <w:fldChar w:fldCharType="end"/>
      </w:r>
      <w:r w:rsidRPr="007E1928">
        <w:rPr>
          <w:lang w:val="en-IE"/>
        </w:rPr>
        <w:t xml:space="preserve">: </w:t>
      </w:r>
      <w:r w:rsidR="00D83FD9" w:rsidRPr="007E1928">
        <w:rPr>
          <w:lang w:val="en-IE"/>
        </w:rPr>
        <w:t>Abbreviations and acronyms</w:t>
      </w:r>
      <w:bookmarkEnd w:id="21"/>
    </w:p>
    <w:p w14:paraId="552DAABF" w14:textId="77777777" w:rsidR="006E71B5" w:rsidRPr="007E1928" w:rsidRDefault="006E71B5">
      <w:pPr>
        <w:spacing w:after="0"/>
        <w:jc w:val="left"/>
        <w:rPr>
          <w:lang w:val="en-IE"/>
        </w:rPr>
        <w:sectPr w:rsidR="006E71B5" w:rsidRPr="007E1928" w:rsidSect="001D1AF2">
          <w:footerReference w:type="default" r:id="rId19"/>
          <w:pgSz w:w="11907" w:h="16839" w:code="9"/>
          <w:pgMar w:top="1034" w:right="1418" w:bottom="851" w:left="1985" w:header="720" w:footer="476" w:gutter="0"/>
          <w:cols w:space="720"/>
          <w:docGrid w:linePitch="299"/>
        </w:sectPr>
      </w:pPr>
    </w:p>
    <w:p w14:paraId="03817D69" w14:textId="0CF6082D" w:rsidR="0078717C" w:rsidRPr="007E1928" w:rsidRDefault="0078717C" w:rsidP="0078717C">
      <w:pPr>
        <w:pStyle w:val="berschrift1"/>
        <w:rPr>
          <w:lang w:val="en-IE"/>
        </w:rPr>
      </w:pPr>
      <w:bookmarkStart w:id="22" w:name="_Ref513216648"/>
      <w:bookmarkStart w:id="23" w:name="_Toc104298416"/>
      <w:r w:rsidRPr="007E1928">
        <w:rPr>
          <w:lang w:val="en-IE"/>
        </w:rPr>
        <w:t>List of code lists</w:t>
      </w:r>
      <w:bookmarkEnd w:id="22"/>
      <w:bookmarkEnd w:id="23"/>
    </w:p>
    <w:tbl>
      <w:tblPr>
        <w:tblStyle w:val="Tabellenraster"/>
        <w:tblW w:w="0" w:type="auto"/>
        <w:tblInd w:w="1101" w:type="dxa"/>
        <w:tblLook w:val="04A0" w:firstRow="1" w:lastRow="0" w:firstColumn="1" w:lastColumn="0" w:noHBand="0" w:noVBand="1"/>
      </w:tblPr>
      <w:tblGrid>
        <w:gridCol w:w="1842"/>
        <w:gridCol w:w="4612"/>
      </w:tblGrid>
      <w:tr w:rsidR="0078717C" w:rsidRPr="007E1928" w14:paraId="607E7D92" w14:textId="77777777" w:rsidTr="0078717C">
        <w:tc>
          <w:tcPr>
            <w:tcW w:w="1842" w:type="dxa"/>
            <w:shd w:val="clear" w:color="auto" w:fill="BFBFBF" w:themeFill="background1" w:themeFillShade="BF"/>
          </w:tcPr>
          <w:p w14:paraId="3E1F1455" w14:textId="6FA4345C" w:rsidR="0078717C" w:rsidRPr="007E1928" w:rsidRDefault="0078717C" w:rsidP="0078717C">
            <w:pPr>
              <w:spacing w:before="120"/>
              <w:jc w:val="center"/>
              <w:rPr>
                <w:b/>
                <w:lang w:val="en-IE"/>
              </w:rPr>
            </w:pPr>
            <w:r w:rsidRPr="007E1928">
              <w:rPr>
                <w:b/>
                <w:lang w:val="en-IE"/>
              </w:rPr>
              <w:t>Code list reference</w:t>
            </w:r>
          </w:p>
        </w:tc>
        <w:tc>
          <w:tcPr>
            <w:tcW w:w="4612" w:type="dxa"/>
            <w:shd w:val="clear" w:color="auto" w:fill="BFBFBF" w:themeFill="background1" w:themeFillShade="BF"/>
          </w:tcPr>
          <w:p w14:paraId="495BC417" w14:textId="0979A3F6" w:rsidR="0078717C" w:rsidRPr="007E1928" w:rsidRDefault="0078717C" w:rsidP="0078717C">
            <w:pPr>
              <w:spacing w:before="120"/>
              <w:jc w:val="center"/>
              <w:rPr>
                <w:b/>
                <w:lang w:val="en-IE"/>
              </w:rPr>
            </w:pPr>
            <w:r w:rsidRPr="007E1928">
              <w:rPr>
                <w:b/>
                <w:lang w:val="en-IE"/>
              </w:rPr>
              <w:t>Name</w:t>
            </w:r>
          </w:p>
        </w:tc>
      </w:tr>
      <w:tr w:rsidR="0078717C" w:rsidRPr="007E1928" w14:paraId="3DC73477" w14:textId="77777777" w:rsidTr="0078717C">
        <w:tc>
          <w:tcPr>
            <w:tcW w:w="1842" w:type="dxa"/>
          </w:tcPr>
          <w:p w14:paraId="6AF84FE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CL013</w:t>
            </w:r>
          </w:p>
        </w:tc>
        <w:tc>
          <w:tcPr>
            <w:tcW w:w="4612" w:type="dxa"/>
          </w:tcPr>
          <w:p w14:paraId="531DEAD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Document type</w:t>
            </w:r>
          </w:p>
        </w:tc>
      </w:tr>
      <w:tr w:rsidR="0078717C" w:rsidRPr="007E1928" w14:paraId="727BA753" w14:textId="77777777" w:rsidTr="0078717C">
        <w:tc>
          <w:tcPr>
            <w:tcW w:w="1842" w:type="dxa"/>
          </w:tcPr>
          <w:p w14:paraId="1E34847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CL017</w:t>
            </w:r>
          </w:p>
        </w:tc>
        <w:tc>
          <w:tcPr>
            <w:tcW w:w="4612" w:type="dxa"/>
          </w:tcPr>
          <w:p w14:paraId="5FCA646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Package type</w:t>
            </w:r>
          </w:p>
        </w:tc>
      </w:tr>
      <w:tr w:rsidR="0078717C" w:rsidRPr="007E1928" w14:paraId="52633DC8" w14:textId="77777777" w:rsidTr="0078717C">
        <w:tc>
          <w:tcPr>
            <w:tcW w:w="1842" w:type="dxa"/>
          </w:tcPr>
          <w:p w14:paraId="0CCF136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CL018</w:t>
            </w:r>
          </w:p>
        </w:tc>
        <w:tc>
          <w:tcPr>
            <w:tcW w:w="4612" w:type="dxa"/>
          </w:tcPr>
          <w:p w14:paraId="7F28918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Mode of transport at the border</w:t>
            </w:r>
          </w:p>
        </w:tc>
      </w:tr>
      <w:tr w:rsidR="0078717C" w:rsidRPr="007E1928" w14:paraId="10523F8A" w14:textId="77777777" w:rsidTr="0078717C">
        <w:tc>
          <w:tcPr>
            <w:tcW w:w="1842" w:type="dxa"/>
          </w:tcPr>
          <w:p w14:paraId="444610C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CL027</w:t>
            </w:r>
          </w:p>
        </w:tc>
        <w:tc>
          <w:tcPr>
            <w:tcW w:w="4612" w:type="dxa"/>
          </w:tcPr>
          <w:p w14:paraId="4EFE641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Flag</w:t>
            </w:r>
          </w:p>
        </w:tc>
      </w:tr>
      <w:tr w:rsidR="0078717C" w:rsidRPr="007E1928" w14:paraId="779B4701" w14:textId="77777777" w:rsidTr="0078717C">
        <w:tc>
          <w:tcPr>
            <w:tcW w:w="1842" w:type="dxa"/>
          </w:tcPr>
          <w:p w14:paraId="3E5C56AB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CL094</w:t>
            </w:r>
          </w:p>
        </w:tc>
        <w:tc>
          <w:tcPr>
            <w:tcW w:w="4612" w:type="dxa"/>
          </w:tcPr>
          <w:p w14:paraId="7775A72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Representative Status</w:t>
            </w:r>
          </w:p>
        </w:tc>
      </w:tr>
      <w:tr w:rsidR="0078717C" w:rsidRPr="007E1928" w14:paraId="4179E5C0" w14:textId="77777777" w:rsidTr="0078717C">
        <w:tc>
          <w:tcPr>
            <w:tcW w:w="1842" w:type="dxa"/>
          </w:tcPr>
          <w:p w14:paraId="1AFFF38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CL101</w:t>
            </w:r>
          </w:p>
        </w:tc>
        <w:tc>
          <w:tcPr>
            <w:tcW w:w="4612" w:type="dxa"/>
          </w:tcPr>
          <w:p w14:paraId="682DD60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UNDG code</w:t>
            </w:r>
          </w:p>
        </w:tc>
      </w:tr>
      <w:tr w:rsidR="0078717C" w:rsidRPr="007E1928" w14:paraId="3446B72E" w14:textId="77777777" w:rsidTr="0078717C">
        <w:tc>
          <w:tcPr>
            <w:tcW w:w="1842" w:type="dxa"/>
          </w:tcPr>
          <w:p w14:paraId="7C6FCA9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CL116</w:t>
            </w:r>
          </w:p>
        </w:tc>
        <w:tc>
          <w:tcPr>
            <w:tcW w:w="4612" w:type="dxa"/>
          </w:tcPr>
          <w:p w14:paraId="67BC0CD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Transport charges method of payment</w:t>
            </w:r>
          </w:p>
        </w:tc>
      </w:tr>
      <w:tr w:rsidR="0078717C" w:rsidRPr="007E1928" w14:paraId="2BBC0C49" w14:textId="77777777" w:rsidTr="0078717C">
        <w:tc>
          <w:tcPr>
            <w:tcW w:w="1842" w:type="dxa"/>
          </w:tcPr>
          <w:p w14:paraId="17EE365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CL141</w:t>
            </w:r>
          </w:p>
        </w:tc>
        <w:tc>
          <w:tcPr>
            <w:tcW w:w="4612" w:type="dxa"/>
          </w:tcPr>
          <w:p w14:paraId="28A70D7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Customs office reference number</w:t>
            </w:r>
          </w:p>
        </w:tc>
      </w:tr>
      <w:tr w:rsidR="0078717C" w:rsidRPr="007E1928" w14:paraId="38D38B90" w14:textId="77777777" w:rsidTr="0078717C">
        <w:tc>
          <w:tcPr>
            <w:tcW w:w="1842" w:type="dxa"/>
          </w:tcPr>
          <w:p w14:paraId="68300AA2" w14:textId="50B908A4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</w:t>
            </w:r>
            <w:r w:rsidR="00036407" w:rsidRPr="007E1928">
              <w:rPr>
                <w:lang w:val="en-IE"/>
              </w:rPr>
              <w:t>2</w:t>
            </w:r>
            <w:r w:rsidRPr="007E1928">
              <w:rPr>
                <w:lang w:val="en-IE"/>
              </w:rPr>
              <w:t>44</w:t>
            </w:r>
          </w:p>
        </w:tc>
        <w:tc>
          <w:tcPr>
            <w:tcW w:w="4612" w:type="dxa"/>
          </w:tcPr>
          <w:p w14:paraId="1614D8F2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UNLOCODE</w:t>
            </w:r>
          </w:p>
        </w:tc>
      </w:tr>
      <w:tr w:rsidR="0078717C" w:rsidRPr="007E1928" w14:paraId="78D654CA" w14:textId="77777777" w:rsidTr="0078717C">
        <w:tc>
          <w:tcPr>
            <w:tcW w:w="1842" w:type="dxa"/>
          </w:tcPr>
          <w:p w14:paraId="269DF06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CL352</w:t>
            </w:r>
          </w:p>
        </w:tc>
        <w:tc>
          <w:tcPr>
            <w:tcW w:w="4612" w:type="dxa"/>
          </w:tcPr>
          <w:p w14:paraId="141B5D4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Currency code</w:t>
            </w:r>
          </w:p>
        </w:tc>
      </w:tr>
      <w:tr w:rsidR="0078717C" w:rsidRPr="007E1928" w14:paraId="586B42F5" w14:textId="77777777" w:rsidTr="0078717C">
        <w:tc>
          <w:tcPr>
            <w:tcW w:w="1842" w:type="dxa"/>
          </w:tcPr>
          <w:p w14:paraId="517FCE1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CL701</w:t>
            </w:r>
          </w:p>
        </w:tc>
        <w:tc>
          <w:tcPr>
            <w:tcW w:w="4612" w:type="dxa"/>
          </w:tcPr>
          <w:p w14:paraId="2F11C97B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Additional information code (Declaration)</w:t>
            </w:r>
          </w:p>
        </w:tc>
      </w:tr>
      <w:tr w:rsidR="0078717C" w:rsidRPr="007E1928" w14:paraId="414042A1" w14:textId="77777777" w:rsidTr="0078717C">
        <w:tc>
          <w:tcPr>
            <w:tcW w:w="1842" w:type="dxa"/>
          </w:tcPr>
          <w:p w14:paraId="25F4919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CL703</w:t>
            </w:r>
          </w:p>
        </w:tc>
        <w:tc>
          <w:tcPr>
            <w:tcW w:w="4612" w:type="dxa"/>
          </w:tcPr>
          <w:p w14:paraId="3282068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Additional information type</w:t>
            </w:r>
          </w:p>
        </w:tc>
      </w:tr>
      <w:tr w:rsidR="0078717C" w:rsidRPr="007E1928" w14:paraId="417AA48E" w14:textId="77777777" w:rsidTr="0078717C">
        <w:tc>
          <w:tcPr>
            <w:tcW w:w="1842" w:type="dxa"/>
          </w:tcPr>
          <w:p w14:paraId="5948E41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CL704</w:t>
            </w:r>
          </w:p>
        </w:tc>
        <w:tc>
          <w:tcPr>
            <w:tcW w:w="4612" w:type="dxa"/>
          </w:tcPr>
          <w:p w14:paraId="5C62484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Additional Supply Chain Actor Role Code</w:t>
            </w:r>
          </w:p>
        </w:tc>
      </w:tr>
      <w:tr w:rsidR="0078717C" w:rsidRPr="007E1928" w14:paraId="1FBD2013" w14:textId="77777777" w:rsidTr="0078717C">
        <w:tc>
          <w:tcPr>
            <w:tcW w:w="1842" w:type="dxa"/>
          </w:tcPr>
          <w:p w14:paraId="1907A53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CL705</w:t>
            </w:r>
          </w:p>
        </w:tc>
        <w:tc>
          <w:tcPr>
            <w:tcW w:w="4612" w:type="dxa"/>
          </w:tcPr>
          <w:p w14:paraId="555B043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AEO Status</w:t>
            </w:r>
          </w:p>
        </w:tc>
      </w:tr>
      <w:tr w:rsidR="0078717C" w:rsidRPr="007E1928" w14:paraId="19888320" w14:textId="77777777" w:rsidTr="0078717C">
        <w:tc>
          <w:tcPr>
            <w:tcW w:w="1842" w:type="dxa"/>
          </w:tcPr>
          <w:p w14:paraId="358442E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CL706</w:t>
            </w:r>
          </w:p>
        </w:tc>
        <w:tc>
          <w:tcPr>
            <w:tcW w:w="4612" w:type="dxa"/>
          </w:tcPr>
          <w:p w14:paraId="2E088FF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Commodity code</w:t>
            </w:r>
          </w:p>
        </w:tc>
      </w:tr>
      <w:tr w:rsidR="0078717C" w:rsidRPr="007E1928" w14:paraId="647AF1A4" w14:textId="77777777" w:rsidTr="0078717C">
        <w:tc>
          <w:tcPr>
            <w:tcW w:w="1842" w:type="dxa"/>
          </w:tcPr>
          <w:p w14:paraId="251B2E8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CL707</w:t>
            </w:r>
          </w:p>
        </w:tc>
        <w:tc>
          <w:tcPr>
            <w:tcW w:w="4612" w:type="dxa"/>
          </w:tcPr>
          <w:p w14:paraId="1ED4CAF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Communication means type</w:t>
            </w:r>
          </w:p>
        </w:tc>
      </w:tr>
      <w:tr w:rsidR="0078717C" w:rsidRPr="007E1928" w14:paraId="6D8FB692" w14:textId="77777777" w:rsidTr="0078717C">
        <w:tc>
          <w:tcPr>
            <w:tcW w:w="1842" w:type="dxa"/>
          </w:tcPr>
          <w:p w14:paraId="5B951C3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CL708</w:t>
            </w:r>
          </w:p>
        </w:tc>
        <w:tc>
          <w:tcPr>
            <w:tcW w:w="4612" w:type="dxa"/>
          </w:tcPr>
          <w:p w14:paraId="0268123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Container</w:t>
            </w:r>
          </w:p>
        </w:tc>
      </w:tr>
      <w:tr w:rsidR="0078717C" w:rsidRPr="007E1928" w14:paraId="7D82B529" w14:textId="77777777" w:rsidTr="0078717C">
        <w:tc>
          <w:tcPr>
            <w:tcW w:w="1842" w:type="dxa"/>
          </w:tcPr>
          <w:p w14:paraId="3D5C032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CL709</w:t>
            </w:r>
          </w:p>
        </w:tc>
        <w:tc>
          <w:tcPr>
            <w:tcW w:w="4612" w:type="dxa"/>
          </w:tcPr>
          <w:p w14:paraId="0DF14F7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Container packed status</w:t>
            </w:r>
          </w:p>
        </w:tc>
      </w:tr>
      <w:tr w:rsidR="0078717C" w:rsidRPr="007E1928" w14:paraId="1CC786B1" w14:textId="77777777" w:rsidTr="0078717C">
        <w:tc>
          <w:tcPr>
            <w:tcW w:w="1842" w:type="dxa"/>
          </w:tcPr>
          <w:p w14:paraId="1A6CEECB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CL710</w:t>
            </w:r>
          </w:p>
        </w:tc>
        <w:tc>
          <w:tcPr>
            <w:tcW w:w="4612" w:type="dxa"/>
          </w:tcPr>
          <w:p w14:paraId="60118FD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Container size and type identification</w:t>
            </w:r>
          </w:p>
        </w:tc>
      </w:tr>
      <w:tr w:rsidR="0078717C" w:rsidRPr="007E1928" w14:paraId="601C7EAA" w14:textId="77777777" w:rsidTr="0078717C">
        <w:tc>
          <w:tcPr>
            <w:tcW w:w="1842" w:type="dxa"/>
          </w:tcPr>
          <w:p w14:paraId="2D87038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CL711</w:t>
            </w:r>
          </w:p>
        </w:tc>
        <w:tc>
          <w:tcPr>
            <w:tcW w:w="4612" w:type="dxa"/>
          </w:tcPr>
          <w:p w14:paraId="2F9E1F1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Container supplier type code</w:t>
            </w:r>
          </w:p>
        </w:tc>
      </w:tr>
      <w:tr w:rsidR="0078717C" w:rsidRPr="007E1928" w14:paraId="49855F9E" w14:textId="77777777" w:rsidTr="0078717C">
        <w:tc>
          <w:tcPr>
            <w:tcW w:w="1842" w:type="dxa"/>
          </w:tcPr>
          <w:p w14:paraId="4034258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CL712</w:t>
            </w:r>
          </w:p>
        </w:tc>
        <w:tc>
          <w:tcPr>
            <w:tcW w:w="4612" w:type="dxa"/>
          </w:tcPr>
          <w:p w14:paraId="2B8FDFB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Control Decision</w:t>
            </w:r>
          </w:p>
        </w:tc>
      </w:tr>
      <w:tr w:rsidR="0078717C" w:rsidRPr="007E1928" w14:paraId="46E591C6" w14:textId="77777777" w:rsidTr="0078717C">
        <w:tc>
          <w:tcPr>
            <w:tcW w:w="1842" w:type="dxa"/>
          </w:tcPr>
          <w:p w14:paraId="1CB213D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CL713</w:t>
            </w:r>
          </w:p>
        </w:tc>
        <w:tc>
          <w:tcPr>
            <w:tcW w:w="4612" w:type="dxa"/>
          </w:tcPr>
          <w:p w14:paraId="76AF874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Control decision reason code</w:t>
            </w:r>
          </w:p>
        </w:tc>
      </w:tr>
      <w:tr w:rsidR="0078717C" w:rsidRPr="007E1928" w14:paraId="41921965" w14:textId="77777777" w:rsidTr="0078717C">
        <w:tc>
          <w:tcPr>
            <w:tcW w:w="1842" w:type="dxa"/>
          </w:tcPr>
          <w:p w14:paraId="701630D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CL714</w:t>
            </w:r>
          </w:p>
        </w:tc>
        <w:tc>
          <w:tcPr>
            <w:tcW w:w="4612" w:type="dxa"/>
          </w:tcPr>
          <w:p w14:paraId="1E5BC49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Control result</w:t>
            </w:r>
          </w:p>
        </w:tc>
      </w:tr>
      <w:tr w:rsidR="0078717C" w:rsidRPr="007E1928" w14:paraId="1BB4D5D2" w14:textId="77777777" w:rsidTr="0078717C">
        <w:tc>
          <w:tcPr>
            <w:tcW w:w="1842" w:type="dxa"/>
          </w:tcPr>
          <w:p w14:paraId="1CE4FC2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CL715</w:t>
            </w:r>
          </w:p>
        </w:tc>
        <w:tc>
          <w:tcPr>
            <w:tcW w:w="4612" w:type="dxa"/>
          </w:tcPr>
          <w:p w14:paraId="17AB24F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Control trigger</w:t>
            </w:r>
          </w:p>
        </w:tc>
      </w:tr>
      <w:tr w:rsidR="0078717C" w:rsidRPr="007E1928" w14:paraId="2EE49394" w14:textId="77777777" w:rsidTr="0078717C">
        <w:tc>
          <w:tcPr>
            <w:tcW w:w="1842" w:type="dxa"/>
          </w:tcPr>
          <w:p w14:paraId="037B897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CL716</w:t>
            </w:r>
          </w:p>
        </w:tc>
        <w:tc>
          <w:tcPr>
            <w:tcW w:w="4612" w:type="dxa"/>
          </w:tcPr>
          <w:p w14:paraId="3555929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Control Type</w:t>
            </w:r>
          </w:p>
        </w:tc>
      </w:tr>
      <w:tr w:rsidR="0078717C" w:rsidRPr="007E1928" w14:paraId="51C1B693" w14:textId="77777777" w:rsidTr="0078717C">
        <w:tc>
          <w:tcPr>
            <w:tcW w:w="1842" w:type="dxa"/>
          </w:tcPr>
          <w:p w14:paraId="11FE5282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CL717</w:t>
            </w:r>
          </w:p>
        </w:tc>
        <w:tc>
          <w:tcPr>
            <w:tcW w:w="4612" w:type="dxa"/>
          </w:tcPr>
          <w:p w14:paraId="64B0127A" w14:textId="658D6081" w:rsidR="0078717C" w:rsidRPr="007E1928" w:rsidRDefault="0078717C" w:rsidP="00036407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Country code (</w:t>
            </w:r>
            <w:r w:rsidR="00036407" w:rsidRPr="007E1928">
              <w:rPr>
                <w:lang w:val="en-IE"/>
              </w:rPr>
              <w:t xml:space="preserve">ICS2 </w:t>
            </w:r>
            <w:r w:rsidRPr="007E1928">
              <w:rPr>
                <w:lang w:val="en-IE"/>
              </w:rPr>
              <w:t>MS)</w:t>
            </w:r>
          </w:p>
        </w:tc>
      </w:tr>
      <w:tr w:rsidR="0078717C" w:rsidRPr="007E1928" w14:paraId="59B02C96" w14:textId="77777777" w:rsidTr="0078717C">
        <w:tc>
          <w:tcPr>
            <w:tcW w:w="1842" w:type="dxa"/>
          </w:tcPr>
          <w:p w14:paraId="0F86009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CL718</w:t>
            </w:r>
          </w:p>
        </w:tc>
        <w:tc>
          <w:tcPr>
            <w:tcW w:w="4612" w:type="dxa"/>
          </w:tcPr>
          <w:p w14:paraId="22D17CD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Country code (ISO 3166)</w:t>
            </w:r>
          </w:p>
        </w:tc>
      </w:tr>
      <w:tr w:rsidR="0078717C" w:rsidRPr="007E1928" w14:paraId="752F7DB7" w14:textId="77777777" w:rsidTr="0078717C">
        <w:tc>
          <w:tcPr>
            <w:tcW w:w="1842" w:type="dxa"/>
          </w:tcPr>
          <w:p w14:paraId="56AB4B7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CL719</w:t>
            </w:r>
          </w:p>
        </w:tc>
        <w:tc>
          <w:tcPr>
            <w:tcW w:w="4612" w:type="dxa"/>
          </w:tcPr>
          <w:p w14:paraId="047AC6F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CUS code</w:t>
            </w:r>
          </w:p>
        </w:tc>
      </w:tr>
      <w:tr w:rsidR="0078717C" w:rsidRPr="007E1928" w14:paraId="35C5A2A6" w14:textId="77777777" w:rsidTr="0078717C">
        <w:tc>
          <w:tcPr>
            <w:tcW w:w="1842" w:type="dxa"/>
          </w:tcPr>
          <w:p w14:paraId="39F6D81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CL720</w:t>
            </w:r>
          </w:p>
        </w:tc>
        <w:tc>
          <w:tcPr>
            <w:tcW w:w="4612" w:type="dxa"/>
          </w:tcPr>
          <w:p w14:paraId="4DCC682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ENS entity type</w:t>
            </w:r>
          </w:p>
        </w:tc>
      </w:tr>
      <w:tr w:rsidR="0078717C" w:rsidRPr="007E1928" w14:paraId="0B278065" w14:textId="77777777" w:rsidTr="0078717C">
        <w:tc>
          <w:tcPr>
            <w:tcW w:w="1842" w:type="dxa"/>
          </w:tcPr>
          <w:p w14:paraId="79FD906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CL721</w:t>
            </w:r>
          </w:p>
        </w:tc>
        <w:tc>
          <w:tcPr>
            <w:tcW w:w="4612" w:type="dxa"/>
          </w:tcPr>
          <w:p w14:paraId="0F99679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ENS entity type (Subset)</w:t>
            </w:r>
          </w:p>
        </w:tc>
      </w:tr>
      <w:tr w:rsidR="0078717C" w:rsidRPr="007E1928" w14:paraId="781635EF" w14:textId="77777777" w:rsidTr="0078717C">
        <w:tc>
          <w:tcPr>
            <w:tcW w:w="1842" w:type="dxa"/>
          </w:tcPr>
          <w:p w14:paraId="05755E3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CL722</w:t>
            </w:r>
          </w:p>
        </w:tc>
        <w:tc>
          <w:tcPr>
            <w:tcW w:w="4612" w:type="dxa"/>
          </w:tcPr>
          <w:p w14:paraId="02AB137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ENS event type</w:t>
            </w:r>
          </w:p>
        </w:tc>
      </w:tr>
      <w:tr w:rsidR="0078717C" w:rsidRPr="007E1928" w14:paraId="58AEBE19" w14:textId="77777777" w:rsidTr="0078717C">
        <w:tc>
          <w:tcPr>
            <w:tcW w:w="1842" w:type="dxa"/>
          </w:tcPr>
          <w:p w14:paraId="0720082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CL723</w:t>
            </w:r>
          </w:p>
        </w:tc>
        <w:tc>
          <w:tcPr>
            <w:tcW w:w="4612" w:type="dxa"/>
          </w:tcPr>
          <w:p w14:paraId="72E5104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Functional Error Codes</w:t>
            </w:r>
          </w:p>
        </w:tc>
      </w:tr>
      <w:tr w:rsidR="0078717C" w:rsidRPr="007E1928" w14:paraId="2933901E" w14:textId="77777777" w:rsidTr="0078717C">
        <w:tc>
          <w:tcPr>
            <w:tcW w:w="1842" w:type="dxa"/>
          </w:tcPr>
          <w:p w14:paraId="42BFAF6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CL724</w:t>
            </w:r>
          </w:p>
        </w:tc>
        <w:tc>
          <w:tcPr>
            <w:tcW w:w="4612" w:type="dxa"/>
          </w:tcPr>
          <w:p w14:paraId="4EB8F8F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HRCM screening method</w:t>
            </w:r>
          </w:p>
        </w:tc>
      </w:tr>
      <w:tr w:rsidR="0078717C" w:rsidRPr="007E1928" w14:paraId="09C0E4E9" w14:textId="77777777" w:rsidTr="0078717C">
        <w:tc>
          <w:tcPr>
            <w:tcW w:w="1842" w:type="dxa"/>
          </w:tcPr>
          <w:p w14:paraId="3A2CA2D2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CL725</w:t>
            </w:r>
          </w:p>
        </w:tc>
        <w:tc>
          <w:tcPr>
            <w:tcW w:w="4612" w:type="dxa"/>
          </w:tcPr>
          <w:p w14:paraId="5D6F168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HRCM Screening Result</w:t>
            </w:r>
          </w:p>
        </w:tc>
      </w:tr>
      <w:tr w:rsidR="0078717C" w:rsidRPr="007E1928" w14:paraId="5A86525E" w14:textId="77777777" w:rsidTr="0078717C">
        <w:tc>
          <w:tcPr>
            <w:tcW w:w="1842" w:type="dxa"/>
          </w:tcPr>
          <w:p w14:paraId="481A6F4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CL726</w:t>
            </w:r>
          </w:p>
        </w:tc>
        <w:tc>
          <w:tcPr>
            <w:tcW w:w="4612" w:type="dxa"/>
          </w:tcPr>
          <w:p w14:paraId="392BA5D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HRCM Screening Result (Subset)</w:t>
            </w:r>
          </w:p>
        </w:tc>
      </w:tr>
      <w:tr w:rsidR="0078717C" w:rsidRPr="007E1928" w14:paraId="3A8A7156" w14:textId="77777777" w:rsidTr="0078717C">
        <w:tc>
          <w:tcPr>
            <w:tcW w:w="1842" w:type="dxa"/>
          </w:tcPr>
          <w:p w14:paraId="6E12C67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CL727</w:t>
            </w:r>
          </w:p>
        </w:tc>
        <w:tc>
          <w:tcPr>
            <w:tcW w:w="4612" w:type="dxa"/>
          </w:tcPr>
          <w:p w14:paraId="6155FAF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Message function code</w:t>
            </w:r>
          </w:p>
        </w:tc>
      </w:tr>
      <w:tr w:rsidR="0078717C" w:rsidRPr="007E1928" w14:paraId="6A3FE5E1" w14:textId="77777777" w:rsidTr="0078717C">
        <w:tc>
          <w:tcPr>
            <w:tcW w:w="1842" w:type="dxa"/>
          </w:tcPr>
          <w:p w14:paraId="6C2AB74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CL728</w:t>
            </w:r>
          </w:p>
        </w:tc>
        <w:tc>
          <w:tcPr>
            <w:tcW w:w="4612" w:type="dxa"/>
          </w:tcPr>
          <w:p w14:paraId="3DC5D9C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Parameter</w:t>
            </w:r>
          </w:p>
        </w:tc>
      </w:tr>
      <w:tr w:rsidR="0078717C" w:rsidRPr="007E1928" w14:paraId="23AF2D22" w14:textId="77777777" w:rsidTr="0078717C">
        <w:tc>
          <w:tcPr>
            <w:tcW w:w="1842" w:type="dxa"/>
          </w:tcPr>
          <w:p w14:paraId="3062D2F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CL729</w:t>
            </w:r>
          </w:p>
        </w:tc>
        <w:tc>
          <w:tcPr>
            <w:tcW w:w="4612" w:type="dxa"/>
          </w:tcPr>
          <w:p w14:paraId="5A44FD1D" w14:textId="7C5301EB" w:rsidR="0078717C" w:rsidRPr="007E1928" w:rsidRDefault="00B379AB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Type of person</w:t>
            </w:r>
          </w:p>
        </w:tc>
      </w:tr>
      <w:tr w:rsidR="0078717C" w:rsidRPr="007E1928" w14:paraId="73C20487" w14:textId="77777777" w:rsidTr="0078717C">
        <w:tc>
          <w:tcPr>
            <w:tcW w:w="1842" w:type="dxa"/>
          </w:tcPr>
          <w:p w14:paraId="126344E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CL730</w:t>
            </w:r>
          </w:p>
        </w:tc>
        <w:tc>
          <w:tcPr>
            <w:tcW w:w="4612" w:type="dxa"/>
          </w:tcPr>
          <w:p w14:paraId="0556F35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Party of interest role</w:t>
            </w:r>
          </w:p>
        </w:tc>
      </w:tr>
      <w:tr w:rsidR="0078717C" w:rsidRPr="007E1928" w14:paraId="1940994E" w14:textId="77777777" w:rsidTr="0078717C">
        <w:tc>
          <w:tcPr>
            <w:tcW w:w="1842" w:type="dxa"/>
          </w:tcPr>
          <w:p w14:paraId="7534AA8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CL731</w:t>
            </w:r>
          </w:p>
        </w:tc>
        <w:tc>
          <w:tcPr>
            <w:tcW w:w="4612" w:type="dxa"/>
          </w:tcPr>
          <w:p w14:paraId="007EBDB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Place of Control</w:t>
            </w:r>
          </w:p>
        </w:tc>
      </w:tr>
      <w:tr w:rsidR="0078717C" w:rsidRPr="007E1928" w14:paraId="5F818B9C" w14:textId="77777777" w:rsidTr="0078717C">
        <w:tc>
          <w:tcPr>
            <w:tcW w:w="1842" w:type="dxa"/>
          </w:tcPr>
          <w:p w14:paraId="5E4602E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CL732</w:t>
            </w:r>
          </w:p>
        </w:tc>
        <w:tc>
          <w:tcPr>
            <w:tcW w:w="4612" w:type="dxa"/>
          </w:tcPr>
          <w:p w14:paraId="3EEB2F4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Postcode data level</w:t>
            </w:r>
          </w:p>
        </w:tc>
      </w:tr>
      <w:tr w:rsidR="0078717C" w:rsidRPr="007E1928" w14:paraId="5D40A12D" w14:textId="77777777" w:rsidTr="0078717C">
        <w:tc>
          <w:tcPr>
            <w:tcW w:w="1842" w:type="dxa"/>
          </w:tcPr>
          <w:p w14:paraId="07D5D13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CL733</w:t>
            </w:r>
          </w:p>
        </w:tc>
        <w:tc>
          <w:tcPr>
            <w:tcW w:w="4612" w:type="dxa"/>
          </w:tcPr>
          <w:p w14:paraId="30C6FF6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Postcode availability</w:t>
            </w:r>
          </w:p>
        </w:tc>
      </w:tr>
      <w:tr w:rsidR="0078717C" w:rsidRPr="007E1928" w14:paraId="4AB97DB8" w14:textId="77777777" w:rsidTr="0078717C">
        <w:tc>
          <w:tcPr>
            <w:tcW w:w="1842" w:type="dxa"/>
          </w:tcPr>
          <w:p w14:paraId="1374333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CL734</w:t>
            </w:r>
          </w:p>
        </w:tc>
        <w:tc>
          <w:tcPr>
            <w:tcW w:w="4612" w:type="dxa"/>
          </w:tcPr>
          <w:p w14:paraId="6BDE503F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Procedure Identifier</w:t>
            </w:r>
          </w:p>
        </w:tc>
      </w:tr>
      <w:tr w:rsidR="0078717C" w:rsidRPr="007E1928" w14:paraId="1E319FED" w14:textId="77777777" w:rsidTr="0078717C">
        <w:tc>
          <w:tcPr>
            <w:tcW w:w="1842" w:type="dxa"/>
          </w:tcPr>
          <w:p w14:paraId="4918C6D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CL735</w:t>
            </w:r>
          </w:p>
        </w:tc>
        <w:tc>
          <w:tcPr>
            <w:tcW w:w="4612" w:type="dxa"/>
          </w:tcPr>
          <w:p w14:paraId="569145D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Referral request type</w:t>
            </w:r>
          </w:p>
        </w:tc>
      </w:tr>
      <w:tr w:rsidR="0078717C" w:rsidRPr="007E1928" w14:paraId="73208C9D" w14:textId="77777777" w:rsidTr="0078717C">
        <w:tc>
          <w:tcPr>
            <w:tcW w:w="1842" w:type="dxa"/>
          </w:tcPr>
          <w:p w14:paraId="70D117D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CL736</w:t>
            </w:r>
          </w:p>
        </w:tc>
        <w:tc>
          <w:tcPr>
            <w:tcW w:w="4612" w:type="dxa"/>
          </w:tcPr>
          <w:p w14:paraId="208D988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Analysis Category</w:t>
            </w:r>
          </w:p>
        </w:tc>
      </w:tr>
      <w:tr w:rsidR="0078717C" w:rsidRPr="007E1928" w14:paraId="013E63B8" w14:textId="77777777" w:rsidTr="0078717C">
        <w:tc>
          <w:tcPr>
            <w:tcW w:w="1842" w:type="dxa"/>
          </w:tcPr>
          <w:p w14:paraId="42BF57A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CL737</w:t>
            </w:r>
          </w:p>
        </w:tc>
        <w:tc>
          <w:tcPr>
            <w:tcW w:w="4612" w:type="dxa"/>
          </w:tcPr>
          <w:p w14:paraId="419160E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analysis result</w:t>
            </w:r>
          </w:p>
        </w:tc>
      </w:tr>
      <w:tr w:rsidR="0078717C" w:rsidRPr="007E1928" w14:paraId="4FF72971" w14:textId="77777777" w:rsidTr="0078717C">
        <w:tc>
          <w:tcPr>
            <w:tcW w:w="1842" w:type="dxa"/>
          </w:tcPr>
          <w:p w14:paraId="5184445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CL738</w:t>
            </w:r>
          </w:p>
        </w:tc>
        <w:tc>
          <w:tcPr>
            <w:tcW w:w="4612" w:type="dxa"/>
          </w:tcPr>
          <w:p w14:paraId="5A3F784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analysis timer type</w:t>
            </w:r>
          </w:p>
        </w:tc>
      </w:tr>
      <w:tr w:rsidR="0078717C" w:rsidRPr="007E1928" w14:paraId="7FB57225" w14:textId="77777777" w:rsidTr="0078717C">
        <w:tc>
          <w:tcPr>
            <w:tcW w:w="1842" w:type="dxa"/>
          </w:tcPr>
          <w:p w14:paraId="57FDBD7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CL739</w:t>
            </w:r>
          </w:p>
        </w:tc>
        <w:tc>
          <w:tcPr>
            <w:tcW w:w="4612" w:type="dxa"/>
          </w:tcPr>
          <w:p w14:paraId="3C5ABA9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Analysis Type</w:t>
            </w:r>
          </w:p>
        </w:tc>
      </w:tr>
      <w:tr w:rsidR="0078717C" w:rsidRPr="007E1928" w14:paraId="06F7BDB4" w14:textId="77777777" w:rsidTr="0078717C">
        <w:tc>
          <w:tcPr>
            <w:tcW w:w="1842" w:type="dxa"/>
          </w:tcPr>
          <w:p w14:paraId="6EE8EB3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CL740</w:t>
            </w:r>
          </w:p>
        </w:tc>
        <w:tc>
          <w:tcPr>
            <w:tcW w:w="4612" w:type="dxa"/>
          </w:tcPr>
          <w:p w14:paraId="7894FE9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Area Code</w:t>
            </w:r>
          </w:p>
        </w:tc>
      </w:tr>
      <w:tr w:rsidR="0078717C" w:rsidRPr="007E1928" w14:paraId="1C9EF0DC" w14:textId="77777777" w:rsidTr="0078717C">
        <w:tc>
          <w:tcPr>
            <w:tcW w:w="1842" w:type="dxa"/>
          </w:tcPr>
          <w:p w14:paraId="6935439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CL741</w:t>
            </w:r>
          </w:p>
        </w:tc>
        <w:tc>
          <w:tcPr>
            <w:tcW w:w="4612" w:type="dxa"/>
          </w:tcPr>
          <w:p w14:paraId="3B6E96E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Risk assessment type</w:t>
            </w:r>
          </w:p>
        </w:tc>
      </w:tr>
      <w:tr w:rsidR="0078717C" w:rsidRPr="007E1928" w14:paraId="2837B65C" w14:textId="77777777" w:rsidTr="0078717C">
        <w:tc>
          <w:tcPr>
            <w:tcW w:w="1842" w:type="dxa"/>
          </w:tcPr>
          <w:p w14:paraId="188AE77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CL742</w:t>
            </w:r>
          </w:p>
        </w:tc>
        <w:tc>
          <w:tcPr>
            <w:tcW w:w="4612" w:type="dxa"/>
          </w:tcPr>
          <w:p w14:paraId="23DE74E8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Specific circumstance indicator</w:t>
            </w:r>
          </w:p>
        </w:tc>
      </w:tr>
      <w:tr w:rsidR="0078717C" w:rsidRPr="007E1928" w14:paraId="1CAC0E60" w14:textId="77777777" w:rsidTr="0078717C">
        <w:tc>
          <w:tcPr>
            <w:tcW w:w="1842" w:type="dxa"/>
          </w:tcPr>
          <w:p w14:paraId="7C5BA53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CL743</w:t>
            </w:r>
          </w:p>
        </w:tc>
        <w:tc>
          <w:tcPr>
            <w:tcW w:w="4612" w:type="dxa"/>
          </w:tcPr>
          <w:p w14:paraId="62DEE961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State code</w:t>
            </w:r>
          </w:p>
        </w:tc>
      </w:tr>
      <w:tr w:rsidR="0078717C" w:rsidRPr="007E1928" w14:paraId="795F5505" w14:textId="77777777" w:rsidTr="0078717C">
        <w:tc>
          <w:tcPr>
            <w:tcW w:w="1842" w:type="dxa"/>
          </w:tcPr>
          <w:p w14:paraId="0FB02E1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CL744</w:t>
            </w:r>
          </w:p>
        </w:tc>
        <w:tc>
          <w:tcPr>
            <w:tcW w:w="4612" w:type="dxa"/>
          </w:tcPr>
          <w:p w14:paraId="74E4676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State code (Subset)</w:t>
            </w:r>
          </w:p>
        </w:tc>
      </w:tr>
      <w:tr w:rsidR="0078717C" w:rsidRPr="007E1928" w14:paraId="4465FF0B" w14:textId="77777777" w:rsidTr="0078717C">
        <w:tc>
          <w:tcPr>
            <w:tcW w:w="1842" w:type="dxa"/>
          </w:tcPr>
          <w:p w14:paraId="594D9E05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CL745</w:t>
            </w:r>
          </w:p>
        </w:tc>
        <w:tc>
          <w:tcPr>
            <w:tcW w:w="4612" w:type="dxa"/>
          </w:tcPr>
          <w:p w14:paraId="11B413B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Supplementary filing type</w:t>
            </w:r>
          </w:p>
        </w:tc>
      </w:tr>
      <w:tr w:rsidR="0078717C" w:rsidRPr="007E1928" w14:paraId="798615BE" w14:textId="77777777" w:rsidTr="0078717C">
        <w:tc>
          <w:tcPr>
            <w:tcW w:w="1842" w:type="dxa"/>
          </w:tcPr>
          <w:p w14:paraId="17F62A7B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CL746</w:t>
            </w:r>
          </w:p>
        </w:tc>
        <w:tc>
          <w:tcPr>
            <w:tcW w:w="4612" w:type="dxa"/>
          </w:tcPr>
          <w:p w14:paraId="59C87039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Supplementary risk information category</w:t>
            </w:r>
          </w:p>
        </w:tc>
      </w:tr>
      <w:tr w:rsidR="0078717C" w:rsidRPr="007E1928" w14:paraId="2A020595" w14:textId="77777777" w:rsidTr="0078717C">
        <w:tc>
          <w:tcPr>
            <w:tcW w:w="1842" w:type="dxa"/>
          </w:tcPr>
          <w:p w14:paraId="27FD0E77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CL747</w:t>
            </w:r>
          </w:p>
        </w:tc>
        <w:tc>
          <w:tcPr>
            <w:tcW w:w="4612" w:type="dxa"/>
          </w:tcPr>
          <w:p w14:paraId="3220A90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Supplementary risk information type</w:t>
            </w:r>
          </w:p>
        </w:tc>
      </w:tr>
      <w:tr w:rsidR="0078717C" w:rsidRPr="007E1928" w14:paraId="68A4CC63" w14:textId="77777777" w:rsidTr="0078717C">
        <w:tc>
          <w:tcPr>
            <w:tcW w:w="1842" w:type="dxa"/>
          </w:tcPr>
          <w:p w14:paraId="2A9CDEE6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CL748</w:t>
            </w:r>
          </w:p>
        </w:tc>
        <w:tc>
          <w:tcPr>
            <w:tcW w:w="4612" w:type="dxa"/>
          </w:tcPr>
          <w:p w14:paraId="5F1FF91E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Trader Interface Identifier</w:t>
            </w:r>
          </w:p>
        </w:tc>
      </w:tr>
      <w:tr w:rsidR="0078717C" w:rsidRPr="007E1928" w14:paraId="558A44A4" w14:textId="77777777" w:rsidTr="0078717C">
        <w:tc>
          <w:tcPr>
            <w:tcW w:w="1842" w:type="dxa"/>
          </w:tcPr>
          <w:p w14:paraId="1541DFA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CL749</w:t>
            </w:r>
          </w:p>
        </w:tc>
        <w:tc>
          <w:tcPr>
            <w:tcW w:w="4612" w:type="dxa"/>
          </w:tcPr>
          <w:p w14:paraId="1B2E2D3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Type of Goods</w:t>
            </w:r>
          </w:p>
        </w:tc>
      </w:tr>
      <w:tr w:rsidR="0078717C" w:rsidRPr="007E1928" w14:paraId="22D02CED" w14:textId="77777777" w:rsidTr="0078717C">
        <w:tc>
          <w:tcPr>
            <w:tcW w:w="1842" w:type="dxa"/>
          </w:tcPr>
          <w:p w14:paraId="34782C5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CL750</w:t>
            </w:r>
          </w:p>
        </w:tc>
        <w:tc>
          <w:tcPr>
            <w:tcW w:w="4612" w:type="dxa"/>
          </w:tcPr>
          <w:p w14:paraId="014A84AA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Type of Identification of Means of Transport</w:t>
            </w:r>
          </w:p>
        </w:tc>
      </w:tr>
      <w:tr w:rsidR="0078717C" w:rsidRPr="007E1928" w14:paraId="56E2DD8D" w14:textId="77777777" w:rsidTr="0078717C">
        <w:tc>
          <w:tcPr>
            <w:tcW w:w="1842" w:type="dxa"/>
          </w:tcPr>
          <w:p w14:paraId="2758384C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CL751</w:t>
            </w:r>
          </w:p>
        </w:tc>
        <w:tc>
          <w:tcPr>
            <w:tcW w:w="4612" w:type="dxa"/>
          </w:tcPr>
          <w:p w14:paraId="7E74836D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Type of Means of Transport</w:t>
            </w:r>
          </w:p>
        </w:tc>
      </w:tr>
      <w:tr w:rsidR="0078717C" w:rsidRPr="007E1928" w14:paraId="728C7749" w14:textId="77777777" w:rsidTr="0078717C">
        <w:tc>
          <w:tcPr>
            <w:tcW w:w="1842" w:type="dxa"/>
          </w:tcPr>
          <w:p w14:paraId="585A5080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CL752</w:t>
            </w:r>
          </w:p>
        </w:tc>
        <w:tc>
          <w:tcPr>
            <w:tcW w:w="4612" w:type="dxa"/>
          </w:tcPr>
          <w:p w14:paraId="1BCF1605" w14:textId="67535EE4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Additional information code (Subset)</w:t>
            </w:r>
          </w:p>
        </w:tc>
      </w:tr>
      <w:tr w:rsidR="00D03B3F" w:rsidRPr="007E1928" w14:paraId="5DDDCC23" w14:textId="77777777" w:rsidTr="0078717C">
        <w:tc>
          <w:tcPr>
            <w:tcW w:w="1842" w:type="dxa"/>
          </w:tcPr>
          <w:p w14:paraId="39E0C698" w14:textId="5CC95095" w:rsidR="00D03B3F" w:rsidRPr="007E1928" w:rsidRDefault="00D03B3F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CL753</w:t>
            </w:r>
          </w:p>
        </w:tc>
        <w:tc>
          <w:tcPr>
            <w:tcW w:w="4612" w:type="dxa"/>
          </w:tcPr>
          <w:p w14:paraId="7F2F8A69" w14:textId="25DBB1C0" w:rsidR="00D03B3F" w:rsidRPr="007E1928" w:rsidRDefault="00D03B3F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Relation of certain countries and territories to ICS2 MS</w:t>
            </w:r>
          </w:p>
        </w:tc>
      </w:tr>
      <w:tr w:rsidR="0078717C" w:rsidRPr="007E1928" w14:paraId="38181A49" w14:textId="77777777" w:rsidTr="0078717C">
        <w:tc>
          <w:tcPr>
            <w:tcW w:w="1842" w:type="dxa"/>
          </w:tcPr>
          <w:p w14:paraId="11C9119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CL754</w:t>
            </w:r>
          </w:p>
        </w:tc>
        <w:tc>
          <w:tcPr>
            <w:tcW w:w="4612" w:type="dxa"/>
          </w:tcPr>
          <w:p w14:paraId="69B3F703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Transport document type</w:t>
            </w:r>
          </w:p>
        </w:tc>
      </w:tr>
      <w:tr w:rsidR="0078717C" w:rsidRPr="007E1928" w14:paraId="0E0A14EE" w14:textId="77777777" w:rsidTr="0078717C">
        <w:tc>
          <w:tcPr>
            <w:tcW w:w="1842" w:type="dxa"/>
          </w:tcPr>
          <w:p w14:paraId="0FB5477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CL755</w:t>
            </w:r>
          </w:p>
        </w:tc>
        <w:tc>
          <w:tcPr>
            <w:tcW w:w="4612" w:type="dxa"/>
          </w:tcPr>
          <w:p w14:paraId="3882D3F4" w14:textId="77777777" w:rsidR="0078717C" w:rsidRPr="007E1928" w:rsidRDefault="0078717C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Additional information code</w:t>
            </w:r>
          </w:p>
        </w:tc>
      </w:tr>
      <w:tr w:rsidR="002D0B7D" w:rsidRPr="007E1928" w14:paraId="6249BA8F" w14:textId="77777777" w:rsidTr="0078717C">
        <w:tc>
          <w:tcPr>
            <w:tcW w:w="1842" w:type="dxa"/>
          </w:tcPr>
          <w:p w14:paraId="0C28B2BA" w14:textId="5BBDA93F" w:rsidR="002D0B7D" w:rsidRPr="007E1928" w:rsidRDefault="002D0B7D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CL756</w:t>
            </w:r>
          </w:p>
        </w:tc>
        <w:tc>
          <w:tcPr>
            <w:tcW w:w="4612" w:type="dxa"/>
          </w:tcPr>
          <w:p w14:paraId="105D31BC" w14:textId="6E6FEEB0" w:rsidR="002D0B7D" w:rsidRPr="007E1928" w:rsidRDefault="002D0B7D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Additional fiscal references role</w:t>
            </w:r>
          </w:p>
        </w:tc>
      </w:tr>
      <w:tr w:rsidR="002D0B7D" w:rsidRPr="007E1928" w14:paraId="76426E89" w14:textId="77777777" w:rsidTr="0078717C">
        <w:tc>
          <w:tcPr>
            <w:tcW w:w="1842" w:type="dxa"/>
          </w:tcPr>
          <w:p w14:paraId="185903CB" w14:textId="385761F8" w:rsidR="002D0B7D" w:rsidRPr="007E1928" w:rsidRDefault="002D0B7D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CL757</w:t>
            </w:r>
          </w:p>
        </w:tc>
        <w:tc>
          <w:tcPr>
            <w:tcW w:w="4612" w:type="dxa"/>
          </w:tcPr>
          <w:p w14:paraId="29F34FA0" w14:textId="7F95BC6F" w:rsidR="002D0B7D" w:rsidRPr="007E1928" w:rsidRDefault="002D0B7D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Payload type</w:t>
            </w:r>
          </w:p>
        </w:tc>
      </w:tr>
      <w:tr w:rsidR="007A6962" w:rsidRPr="007E1928" w14:paraId="57F22970" w14:textId="77777777" w:rsidTr="0078717C">
        <w:tc>
          <w:tcPr>
            <w:tcW w:w="1842" w:type="dxa"/>
          </w:tcPr>
          <w:p w14:paraId="320F1A07" w14:textId="07613594" w:rsidR="007A6962" w:rsidRPr="007E1928" w:rsidRDefault="007A6962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CL758</w:t>
            </w:r>
          </w:p>
        </w:tc>
        <w:tc>
          <w:tcPr>
            <w:tcW w:w="4612" w:type="dxa"/>
          </w:tcPr>
          <w:p w14:paraId="08664F05" w14:textId="256E7E2E" w:rsidR="007A6962" w:rsidRPr="007E1928" w:rsidRDefault="007A6962" w:rsidP="0078717C">
            <w:pPr>
              <w:spacing w:before="120"/>
              <w:jc w:val="left"/>
              <w:rPr>
                <w:bCs/>
                <w:color w:val="000000"/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Risk level</w:t>
            </w:r>
          </w:p>
        </w:tc>
      </w:tr>
      <w:tr w:rsidR="0071022A" w:rsidRPr="007E1928" w14:paraId="5A694D8E" w14:textId="77777777" w:rsidTr="0078717C">
        <w:tc>
          <w:tcPr>
            <w:tcW w:w="1842" w:type="dxa"/>
          </w:tcPr>
          <w:p w14:paraId="6DC583EA" w14:textId="4C68A4D2" w:rsidR="0071022A" w:rsidRPr="007E1928" w:rsidRDefault="0071022A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CL760</w:t>
            </w:r>
          </w:p>
        </w:tc>
        <w:tc>
          <w:tcPr>
            <w:tcW w:w="4612" w:type="dxa"/>
          </w:tcPr>
          <w:p w14:paraId="4D6297E0" w14:textId="70D89E31" w:rsidR="0071022A" w:rsidRPr="007E1928" w:rsidRDefault="0071022A" w:rsidP="0078717C">
            <w:pPr>
              <w:spacing w:before="120"/>
              <w:jc w:val="left"/>
              <w:rPr>
                <w:bCs/>
                <w:color w:val="000000"/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Enrichment timers</w:t>
            </w:r>
          </w:p>
        </w:tc>
      </w:tr>
      <w:tr w:rsidR="0071022A" w:rsidRPr="007E1928" w14:paraId="3D2EAA33" w14:textId="77777777" w:rsidTr="0078717C">
        <w:tc>
          <w:tcPr>
            <w:tcW w:w="1842" w:type="dxa"/>
          </w:tcPr>
          <w:p w14:paraId="65805371" w14:textId="06A55686" w:rsidR="0071022A" w:rsidRPr="007E1928" w:rsidRDefault="0071022A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CL761</w:t>
            </w:r>
          </w:p>
        </w:tc>
        <w:tc>
          <w:tcPr>
            <w:tcW w:w="4612" w:type="dxa"/>
          </w:tcPr>
          <w:p w14:paraId="070DF2F7" w14:textId="5BA28ED6" w:rsidR="0071022A" w:rsidRPr="007E1928" w:rsidRDefault="0071022A" w:rsidP="0078717C">
            <w:pPr>
              <w:spacing w:before="120"/>
              <w:jc w:val="left"/>
              <w:rPr>
                <w:bCs/>
                <w:color w:val="000000"/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Enrichment attribute types</w:t>
            </w:r>
          </w:p>
        </w:tc>
      </w:tr>
      <w:tr w:rsidR="0071022A" w:rsidRPr="007E1928" w14:paraId="3E088467" w14:textId="77777777" w:rsidTr="0078717C">
        <w:tc>
          <w:tcPr>
            <w:tcW w:w="1842" w:type="dxa"/>
          </w:tcPr>
          <w:p w14:paraId="24E84AA6" w14:textId="1567D88C" w:rsidR="0071022A" w:rsidRPr="007E1928" w:rsidRDefault="0071022A" w:rsidP="0078717C">
            <w:pPr>
              <w:spacing w:before="120"/>
              <w:jc w:val="left"/>
              <w:rPr>
                <w:lang w:val="en-IE"/>
              </w:rPr>
            </w:pPr>
            <w:r w:rsidRPr="007E1928">
              <w:rPr>
                <w:lang w:val="en-IE"/>
              </w:rPr>
              <w:t>CL762</w:t>
            </w:r>
          </w:p>
        </w:tc>
        <w:tc>
          <w:tcPr>
            <w:tcW w:w="4612" w:type="dxa"/>
          </w:tcPr>
          <w:p w14:paraId="7E848C55" w14:textId="4CE5C240" w:rsidR="0071022A" w:rsidRPr="007E1928" w:rsidRDefault="0071022A" w:rsidP="0078717C">
            <w:pPr>
              <w:spacing w:before="120"/>
              <w:jc w:val="left"/>
              <w:rPr>
                <w:bCs/>
                <w:color w:val="000000"/>
                <w:lang w:val="en-IE"/>
              </w:rPr>
            </w:pPr>
            <w:r w:rsidRPr="007E1928">
              <w:rPr>
                <w:bCs/>
                <w:color w:val="000000"/>
                <w:lang w:val="en-IE"/>
              </w:rPr>
              <w:t>Enrichment types</w:t>
            </w:r>
          </w:p>
        </w:tc>
      </w:tr>
    </w:tbl>
    <w:p w14:paraId="169DF9C4" w14:textId="77777777" w:rsidR="00E95168" w:rsidRPr="007E1928" w:rsidRDefault="00E95168">
      <w:pPr>
        <w:spacing w:after="0"/>
        <w:jc w:val="left"/>
        <w:rPr>
          <w:lang w:val="en-IE"/>
        </w:rPr>
      </w:pPr>
    </w:p>
    <w:p w14:paraId="65B624D1" w14:textId="77777777" w:rsidR="00E95168" w:rsidRPr="007E1928" w:rsidRDefault="00E95168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p w14:paraId="17AF4816" w14:textId="3A6D2585" w:rsidR="00E95168" w:rsidRPr="007E1928" w:rsidRDefault="00E95168" w:rsidP="00E95168">
      <w:pPr>
        <w:pStyle w:val="berschrift1"/>
        <w:rPr>
          <w:lang w:val="en-IE"/>
        </w:rPr>
      </w:pPr>
      <w:bookmarkStart w:id="24" w:name="_Ref513216703"/>
      <w:bookmarkStart w:id="25" w:name="_Toc104298417"/>
      <w:r w:rsidRPr="007E1928">
        <w:rPr>
          <w:lang w:val="en-IE"/>
        </w:rPr>
        <w:t>Code lists</w:t>
      </w:r>
      <w:bookmarkEnd w:id="24"/>
      <w:bookmarkEnd w:id="25"/>
    </w:p>
    <w:tbl>
      <w:tblPr>
        <w:tblW w:w="24119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3"/>
        <w:gridCol w:w="115"/>
        <w:gridCol w:w="1133"/>
        <w:gridCol w:w="6550"/>
        <w:gridCol w:w="7594"/>
        <w:gridCol w:w="7594"/>
      </w:tblGrid>
      <w:tr w:rsidR="00814338" w:rsidRPr="007E1928" w14:paraId="02C7BCD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C40A31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33B80DE2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3A53391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Document type</w:t>
            </w:r>
          </w:p>
        </w:tc>
      </w:tr>
      <w:tr w:rsidR="00814338" w:rsidRPr="007E1928" w14:paraId="7240DCB5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F9572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1691CBB7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List of document types as published in CS/RD2</w:t>
            </w:r>
          </w:p>
        </w:tc>
      </w:tr>
      <w:tr w:rsidR="00814338" w:rsidRPr="007E1928" w14:paraId="24E91385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5FF28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0B45AAA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E984E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2E2A598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AB072A2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Package type</w:t>
            </w:r>
          </w:p>
        </w:tc>
      </w:tr>
      <w:tr w:rsidR="00814338" w:rsidRPr="007E1928" w14:paraId="21B1B40B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B9CED0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583FC692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UN/ECE recommendation 21 code list as published in CS/RD2</w:t>
            </w:r>
          </w:p>
        </w:tc>
      </w:tr>
      <w:tr w:rsidR="00814338" w:rsidRPr="007E1928" w14:paraId="07DAE43F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54DE24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1D8F0F5F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72FE34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7B5C2D3B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44D7A5E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CL018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Mode of transport at the border</w:t>
            </w:r>
          </w:p>
        </w:tc>
      </w:tr>
      <w:tr w:rsidR="00814338" w:rsidRPr="007E1928" w14:paraId="288E91E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401C68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6B11020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7F4540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9059E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6C35A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Maritime Transport</w:t>
            </w:r>
          </w:p>
        </w:tc>
      </w:tr>
      <w:tr w:rsidR="00814338" w:rsidRPr="007E1928" w14:paraId="6FB771C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880D8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B54F3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76B982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Rail Transport</w:t>
            </w:r>
          </w:p>
        </w:tc>
      </w:tr>
      <w:tr w:rsidR="00814338" w:rsidRPr="007E1928" w14:paraId="2CCB29E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9529BF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6F7CA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0DB44F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Road Transport</w:t>
            </w:r>
          </w:p>
        </w:tc>
      </w:tr>
      <w:tr w:rsidR="00814338" w:rsidRPr="007E1928" w14:paraId="0EB35D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12FEF3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CB7211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3BC1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Transport</w:t>
            </w:r>
          </w:p>
        </w:tc>
      </w:tr>
      <w:tr w:rsidR="00814338" w:rsidRPr="007E1928" w14:paraId="6C7CF3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7CD1A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415B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62F5D0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Mail (Active Mode of Transport Unknown)</w:t>
            </w:r>
          </w:p>
        </w:tc>
      </w:tr>
      <w:tr w:rsidR="00814338" w:rsidRPr="007E1928" w14:paraId="16ED3A1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99EF8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87CC43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B41098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Fixed Transport Installation</w:t>
            </w:r>
          </w:p>
        </w:tc>
      </w:tr>
      <w:tr w:rsidR="00814338" w:rsidRPr="007E1928" w14:paraId="1019A25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D93D0D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07D469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C7036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Inland Waterway Transport</w:t>
            </w:r>
          </w:p>
        </w:tc>
      </w:tr>
      <w:tr w:rsidR="00814338" w:rsidRPr="007E1928" w14:paraId="0437071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4E5BA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DE46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09A29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Mode Unknown (i.e. Own Propulsion)</w:t>
            </w:r>
          </w:p>
        </w:tc>
      </w:tr>
      <w:tr w:rsidR="00814338" w:rsidRPr="007E1928" w14:paraId="5AED9FE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6C76E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78C53024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91C2BB2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CL027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Flag</w:t>
            </w:r>
          </w:p>
        </w:tc>
      </w:tr>
      <w:tr w:rsidR="00814338" w:rsidRPr="007E1928" w14:paraId="609CF8A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D4C52C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3314233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B3BE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364A69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D1862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</w:t>
            </w:r>
          </w:p>
        </w:tc>
      </w:tr>
      <w:tr w:rsidR="00814338" w:rsidRPr="007E1928" w14:paraId="384D361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8C749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21F31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789733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Yes</w:t>
            </w:r>
          </w:p>
        </w:tc>
      </w:tr>
      <w:tr w:rsidR="00814338" w:rsidRPr="007E1928" w14:paraId="451F4B2D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2059BD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2F42D7A5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C93DAEF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CL094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Representative Status</w:t>
            </w:r>
          </w:p>
        </w:tc>
      </w:tr>
      <w:tr w:rsidR="00814338" w:rsidRPr="007E1928" w14:paraId="66A599AD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7A018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02886A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055D5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DA7DC4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1793A7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Direct</w:t>
            </w:r>
          </w:p>
        </w:tc>
      </w:tr>
      <w:tr w:rsidR="00814338" w:rsidRPr="007E1928" w14:paraId="0277577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A7B81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10D6E2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1096D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Indirect</w:t>
            </w:r>
          </w:p>
        </w:tc>
      </w:tr>
      <w:tr w:rsidR="00814338" w:rsidRPr="007E1928" w14:paraId="5F245A5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62AA19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63D35557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0A9F972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CL101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UNDG code</w:t>
            </w:r>
          </w:p>
        </w:tc>
      </w:tr>
      <w:tr w:rsidR="00814338" w:rsidRPr="007E1928" w14:paraId="0CE1A086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7DDD0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2094F0A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 dangerous goods list as published in CS/RD2</w:t>
            </w:r>
          </w:p>
        </w:tc>
      </w:tr>
      <w:tr w:rsidR="00814338" w:rsidRPr="007E1928" w14:paraId="635F7ECC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D7E456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76880A0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9043DB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088BEDD0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BF60789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CL116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Transport charges method of payment</w:t>
            </w:r>
          </w:p>
        </w:tc>
      </w:tr>
      <w:tr w:rsidR="00814338" w:rsidRPr="007E1928" w14:paraId="522B1D9C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2EEC4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2360362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BBDF7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5393D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5B29D1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Payment in cash</w:t>
            </w:r>
          </w:p>
        </w:tc>
      </w:tr>
      <w:tr w:rsidR="00814338" w:rsidRPr="007E1928" w14:paraId="6E84A7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0A6058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ED234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73049D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Payment by credit card</w:t>
            </w:r>
          </w:p>
        </w:tc>
      </w:tr>
      <w:tr w:rsidR="00814338" w:rsidRPr="007E1928" w14:paraId="371BE6A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27D4C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A7888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8EFA0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Payment by cheque</w:t>
            </w:r>
          </w:p>
        </w:tc>
      </w:tr>
      <w:tr w:rsidR="00814338" w:rsidRPr="007E1928" w14:paraId="4062537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C0FA6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126A1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53A15D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(e.g. direct debit to cash account)</w:t>
            </w:r>
          </w:p>
        </w:tc>
      </w:tr>
      <w:tr w:rsidR="00814338" w:rsidRPr="007E1928" w14:paraId="4506227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27CF26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42A803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478AC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Electronic funds transfer</w:t>
            </w:r>
          </w:p>
        </w:tc>
      </w:tr>
      <w:tr w:rsidR="00814338" w:rsidRPr="007E1928" w14:paraId="677C07B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643F97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E844F7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AAB204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Account holder with carrier</w:t>
            </w:r>
          </w:p>
        </w:tc>
      </w:tr>
      <w:tr w:rsidR="00814338" w:rsidRPr="007E1928" w14:paraId="6E5F1BA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0BD2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A5CB3F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732BA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pre-paid</w:t>
            </w:r>
          </w:p>
        </w:tc>
      </w:tr>
      <w:tr w:rsidR="00814338" w:rsidRPr="007E1928" w14:paraId="235DA81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B4E262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1760F2D2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B062FB4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CL141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Customs office reference number</w:t>
            </w:r>
          </w:p>
        </w:tc>
      </w:tr>
      <w:tr w:rsidR="00814338" w:rsidRPr="007E1928" w14:paraId="2FA574E5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02160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061D5DD5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Customs office list (COL as published in CS/RD2)</w:t>
            </w:r>
          </w:p>
        </w:tc>
      </w:tr>
      <w:tr w:rsidR="00814338" w:rsidRPr="007E1928" w14:paraId="13A0BFCD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8237B9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055C779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EADE3D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5B8A07B6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763D25D" w14:textId="7BBC2866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</w:t>
            </w:r>
            <w:r w:rsidR="00036407"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UNLOCODE</w:t>
            </w:r>
          </w:p>
        </w:tc>
      </w:tr>
      <w:tr w:rsidR="00814338" w:rsidRPr="007E1928" w14:paraId="1FAECD7D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6A75C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6C5F50E2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UN/LOCODE list 2017-2 as published in CS/RD2</w:t>
            </w:r>
          </w:p>
        </w:tc>
      </w:tr>
      <w:tr w:rsidR="00814338" w:rsidRPr="007E1928" w14:paraId="01D8F1E1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DF0BB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4CE212F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C40433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1262C58C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7FE507F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CL352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Currency code</w:t>
            </w:r>
          </w:p>
        </w:tc>
      </w:tr>
      <w:tr w:rsidR="00814338" w:rsidRPr="007E1928" w14:paraId="046F7D3F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41422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4C94D300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ISO4217 code list as published in CS/RD2.</w:t>
            </w:r>
          </w:p>
        </w:tc>
      </w:tr>
      <w:tr w:rsidR="00814338" w:rsidRPr="007E1928" w14:paraId="49B495EE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248FFC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0C6A9D8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8AE11" w14:textId="77777777" w:rsidR="00814338" w:rsidRPr="007E1928" w:rsidRDefault="00814338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633445D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1299489" w14:textId="77777777" w:rsidR="00814338" w:rsidRPr="007E1928" w:rsidRDefault="00814338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code (Declaration)</w:t>
            </w:r>
          </w:p>
        </w:tc>
      </w:tr>
      <w:tr w:rsidR="00814338" w:rsidRPr="007E1928" w14:paraId="0F36FD3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7ABCE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814338" w:rsidRPr="007E1928" w14:paraId="19C679C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9CF8BA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FED7ED" w14:textId="77777777" w:rsidR="00814338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10600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AE8F90" w14:textId="36AB6F7D" w:rsidR="002D0B7D" w:rsidRPr="007E1928" w:rsidRDefault="00814338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Consignee Unknown</w:t>
            </w:r>
          </w:p>
        </w:tc>
      </w:tr>
      <w:tr w:rsidR="002D0B7D" w:rsidRPr="007E1928" w14:paraId="7465F45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45F94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7945E1" w14:textId="1E4862CE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10900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7A92FE" w14:textId="5A033DC5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lodged together with customs declaration for low value consignments</w:t>
            </w:r>
          </w:p>
        </w:tc>
      </w:tr>
      <w:tr w:rsidR="002D0B7D" w:rsidRPr="007E1928" w14:paraId="7FE7B58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3B9C4A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6175190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EC5CB2D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type</w:t>
            </w:r>
          </w:p>
          <w:p w14:paraId="14220AC5" w14:textId="77777777" w:rsidR="00C57330" w:rsidRPr="007E1928" w:rsidRDefault="00C57330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  <w:tbl>
            <w:tblPr>
              <w:tblStyle w:val="Tabellenraster"/>
              <w:tblW w:w="0" w:type="auto"/>
              <w:tblInd w:w="112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29"/>
              <w:gridCol w:w="6096"/>
            </w:tblGrid>
            <w:tr w:rsidR="00C57330" w:rsidRPr="007E1928" w14:paraId="4E50FE74" w14:textId="77777777" w:rsidTr="00ED7F48">
              <w:tc>
                <w:tcPr>
                  <w:tcW w:w="1129" w:type="dxa"/>
                </w:tcPr>
                <w:p w14:paraId="5338A51F" w14:textId="643BF0B2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R1</w:t>
                  </w:r>
                </w:p>
              </w:tc>
              <w:tc>
                <w:tcPr>
                  <w:tcW w:w="6096" w:type="dxa"/>
                </w:tcPr>
                <w:p w14:paraId="3F23751F" w14:textId="17F4489D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RFI request</w:t>
                  </w:r>
                </w:p>
              </w:tc>
            </w:tr>
            <w:tr w:rsidR="00C57330" w:rsidRPr="007E1928" w14:paraId="2AB5A7A6" w14:textId="77777777" w:rsidTr="00ED7F48">
              <w:tc>
                <w:tcPr>
                  <w:tcW w:w="1129" w:type="dxa"/>
                </w:tcPr>
                <w:p w14:paraId="143E79F7" w14:textId="197F8FEE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R2</w:t>
                  </w:r>
                </w:p>
              </w:tc>
              <w:tc>
                <w:tcPr>
                  <w:tcW w:w="6096" w:type="dxa"/>
                </w:tcPr>
                <w:p w14:paraId="3BD9B9B2" w14:textId="0B4D56CD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RFI response</w:t>
                  </w:r>
                </w:p>
              </w:tc>
            </w:tr>
            <w:tr w:rsidR="00C57330" w:rsidRPr="007E1928" w14:paraId="538AA763" w14:textId="77777777" w:rsidTr="00ED7F48">
              <w:tc>
                <w:tcPr>
                  <w:tcW w:w="1129" w:type="dxa"/>
                </w:tcPr>
                <w:p w14:paraId="15ED57CF" w14:textId="5EB1CB17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R4</w:t>
                  </w:r>
                </w:p>
              </w:tc>
              <w:tc>
                <w:tcPr>
                  <w:tcW w:w="6096" w:type="dxa"/>
                </w:tcPr>
                <w:p w14:paraId="4D4E6522" w14:textId="1B8D0363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RFS response</w:t>
                  </w:r>
                </w:p>
              </w:tc>
            </w:tr>
            <w:tr w:rsidR="00C57330" w:rsidRPr="007E1928" w14:paraId="4D753EE9" w14:textId="77777777" w:rsidTr="00ED7F48">
              <w:tc>
                <w:tcPr>
                  <w:tcW w:w="1129" w:type="dxa"/>
                </w:tcPr>
                <w:p w14:paraId="0944593C" w14:textId="103764DC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C1</w:t>
                  </w:r>
                </w:p>
              </w:tc>
              <w:tc>
                <w:tcPr>
                  <w:tcW w:w="6096" w:type="dxa"/>
                </w:tcPr>
                <w:p w14:paraId="1E20053A" w14:textId="366921DB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Control recommendation</w:t>
                  </w:r>
                </w:p>
              </w:tc>
            </w:tr>
            <w:tr w:rsidR="00C57330" w:rsidRPr="007E1928" w14:paraId="39F3D0AE" w14:textId="77777777" w:rsidTr="00ED7F48">
              <w:tc>
                <w:tcPr>
                  <w:tcW w:w="1129" w:type="dxa"/>
                </w:tcPr>
                <w:p w14:paraId="25FB5D5E" w14:textId="43F3167F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C2</w:t>
                  </w:r>
                </w:p>
              </w:tc>
              <w:tc>
                <w:tcPr>
                  <w:tcW w:w="6096" w:type="dxa"/>
                </w:tcPr>
                <w:p w14:paraId="3739A821" w14:textId="6E538F67" w:rsidR="00C57330" w:rsidRPr="007E1928" w:rsidRDefault="00C57330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Control results</w:t>
                  </w:r>
                </w:p>
              </w:tc>
            </w:tr>
            <w:tr w:rsidR="007355CF" w:rsidRPr="007E1928" w14:paraId="19248A46" w14:textId="77777777" w:rsidTr="00ED7F48">
              <w:tc>
                <w:tcPr>
                  <w:tcW w:w="1129" w:type="dxa"/>
                </w:tcPr>
                <w:p w14:paraId="386FCE8F" w14:textId="2C07F11A" w:rsidR="007355CF" w:rsidRPr="007E1928" w:rsidRDefault="007355CF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S1</w:t>
                  </w:r>
                </w:p>
              </w:tc>
              <w:tc>
                <w:tcPr>
                  <w:tcW w:w="6096" w:type="dxa"/>
                </w:tcPr>
                <w:p w14:paraId="345417DF" w14:textId="2FD29731" w:rsidR="007355CF" w:rsidRPr="007E1928" w:rsidRDefault="007355CF" w:rsidP="00C5733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Inconsistency</w:t>
                  </w:r>
                </w:p>
              </w:tc>
            </w:tr>
          </w:tbl>
          <w:p w14:paraId="6E548967" w14:textId="1F8702B5" w:rsidR="00C57330" w:rsidRPr="007E1928" w:rsidRDefault="00C57330" w:rsidP="00C57330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</w:p>
          <w:p w14:paraId="3C282C3B" w14:textId="42C6C64A" w:rsidR="00C57330" w:rsidRPr="007E1928" w:rsidRDefault="00C57330" w:rsidP="00C57330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</w:p>
          <w:p w14:paraId="6C3597FE" w14:textId="77DDBA0C" w:rsidR="00C57330" w:rsidRPr="007E1928" w:rsidRDefault="00C57330" w:rsidP="00C57330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</w:p>
          <w:p w14:paraId="772BAC12" w14:textId="507C19B5" w:rsidR="00C57330" w:rsidRPr="007E1928" w:rsidRDefault="00C57330" w:rsidP="00C57330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</w:p>
        </w:tc>
      </w:tr>
      <w:tr w:rsidR="002D0B7D" w:rsidRPr="007E1928" w14:paraId="085971A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1642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  <w:p w14:paraId="3EC47964" w14:textId="77777777" w:rsidR="00C57330" w:rsidRPr="007E1928" w:rsidRDefault="00C5733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  <w:p w14:paraId="374F480D" w14:textId="77777777" w:rsidR="00C57330" w:rsidRPr="007E1928" w:rsidRDefault="00C5733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  <w:p w14:paraId="644D6646" w14:textId="54FE354A" w:rsidR="00C57330" w:rsidRPr="007E1928" w:rsidRDefault="00C5733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5EA6410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92466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71D98EE9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B18CF68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Supply Chain Actor Role Code</w:t>
            </w:r>
          </w:p>
        </w:tc>
      </w:tr>
      <w:tr w:rsidR="002D0B7D" w:rsidRPr="007E1928" w14:paraId="0C0ED58C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C817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631F888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231B4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D9335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3DA0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Consolidator</w:t>
            </w:r>
          </w:p>
        </w:tc>
      </w:tr>
      <w:tr w:rsidR="002D0B7D" w:rsidRPr="007E1928" w14:paraId="2E48603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C5319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0BDDB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46C03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Freight Forwarder</w:t>
            </w:r>
          </w:p>
        </w:tc>
      </w:tr>
      <w:tr w:rsidR="002D0B7D" w:rsidRPr="007E1928" w14:paraId="79234E3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0B35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DE14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877F1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Manufacturer</w:t>
            </w:r>
          </w:p>
        </w:tc>
      </w:tr>
      <w:tr w:rsidR="002D0B7D" w:rsidRPr="007E1928" w14:paraId="12CD0A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7CDBB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6C53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WH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99E5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Warehouse Keeper</w:t>
            </w:r>
          </w:p>
        </w:tc>
      </w:tr>
      <w:tr w:rsidR="00A15520" w:rsidRPr="007E1928" w14:paraId="44F3E86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382EE9" w14:textId="77777777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6C6056" w14:textId="0248FC2A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885DA" w14:textId="12D04718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Consignee</w:t>
            </w:r>
          </w:p>
        </w:tc>
      </w:tr>
      <w:tr w:rsidR="00A15520" w:rsidRPr="007E1928" w14:paraId="23F9BE8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771B20" w14:textId="77777777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5874FE" w14:textId="0E72FD59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8CE9FF" w14:textId="1A14C60C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Consignor</w:t>
            </w:r>
          </w:p>
        </w:tc>
      </w:tr>
      <w:tr w:rsidR="00A15520" w:rsidRPr="007E1928" w14:paraId="6596297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BFD91B" w14:textId="77777777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8CF08" w14:textId="5F59AE96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2B20CC" w14:textId="16F15376" w:rsidR="00A15520" w:rsidRPr="007E1928" w:rsidRDefault="00A15520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Carrier</w:t>
            </w:r>
          </w:p>
        </w:tc>
      </w:tr>
      <w:tr w:rsidR="002D0B7D" w:rsidRPr="007E1928" w14:paraId="5F63B87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BB676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4E611A1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FA880C7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AEO Status</w:t>
            </w:r>
          </w:p>
        </w:tc>
      </w:tr>
      <w:tr w:rsidR="002D0B7D" w:rsidRPr="007E1928" w14:paraId="64C99DE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32253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6E4D125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BC276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0448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1CC0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 AEO</w:t>
            </w:r>
          </w:p>
        </w:tc>
      </w:tr>
      <w:tr w:rsidR="002D0B7D" w:rsidRPr="007E1928" w14:paraId="48824A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C57FB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C1E09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2729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AEOS</w:t>
            </w:r>
          </w:p>
        </w:tc>
      </w:tr>
      <w:tr w:rsidR="002D0B7D" w:rsidRPr="007E1928" w14:paraId="47197BF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651D15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3C3A375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7B52ADD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Commodity code</w:t>
            </w:r>
          </w:p>
        </w:tc>
      </w:tr>
      <w:tr w:rsidR="002D0B7D" w:rsidRPr="007E1928" w14:paraId="6F11C6B8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6A541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2A28820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 published in TARIC</w:t>
            </w:r>
          </w:p>
        </w:tc>
      </w:tr>
      <w:tr w:rsidR="002D0B7D" w:rsidRPr="007E1928" w14:paraId="0CEB9918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01822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1962D3E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5CEFA8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31AB28B6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F671C07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Communication means type</w:t>
            </w:r>
          </w:p>
        </w:tc>
      </w:tr>
      <w:tr w:rsidR="002D0B7D" w:rsidRPr="007E1928" w14:paraId="20D0791C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45A4D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37EF64C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C2EDD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2AC2D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82AB3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Electronic mail</w:t>
            </w:r>
          </w:p>
        </w:tc>
      </w:tr>
      <w:tr w:rsidR="002D0B7D" w:rsidRPr="007E1928" w14:paraId="5C1243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8F8A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930B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7F69F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Telephone</w:t>
            </w:r>
          </w:p>
        </w:tc>
      </w:tr>
      <w:tr w:rsidR="002D0B7D" w:rsidRPr="007E1928" w14:paraId="78CA8B5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102F0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4BD287E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D4FDCB3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</w:t>
            </w:r>
          </w:p>
        </w:tc>
      </w:tr>
      <w:tr w:rsidR="002D0B7D" w:rsidRPr="007E1928" w14:paraId="6282FDE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B5AB8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5A9CB3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2DA1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864C8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3371A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Goods not transported in containers</w:t>
            </w:r>
          </w:p>
        </w:tc>
      </w:tr>
      <w:tr w:rsidR="002D0B7D" w:rsidRPr="007E1928" w14:paraId="379A24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C90F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A359B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B645A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Goods transported in containers</w:t>
            </w:r>
          </w:p>
        </w:tc>
      </w:tr>
      <w:tr w:rsidR="002D0B7D" w:rsidRPr="007E1928" w14:paraId="0C3B711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773BBC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741064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F6E585E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CL709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 packed status</w:t>
            </w:r>
          </w:p>
        </w:tc>
      </w:tr>
      <w:tr w:rsidR="002D0B7D" w:rsidRPr="007E1928" w14:paraId="20F2975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9F25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1CD77E5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A4FD7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C605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281C6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Empty</w:t>
            </w:r>
          </w:p>
        </w:tc>
      </w:tr>
      <w:tr w:rsidR="002D0B7D" w:rsidRPr="007E1928" w14:paraId="08B80F1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72D1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29C8D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0B834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empty</w:t>
            </w:r>
          </w:p>
        </w:tc>
      </w:tr>
      <w:tr w:rsidR="002D0B7D" w:rsidRPr="007E1928" w14:paraId="441BBE2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27A619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79AC13A6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75B03C2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CL710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Container size and type identification</w:t>
            </w:r>
          </w:p>
        </w:tc>
      </w:tr>
      <w:tr w:rsidR="002D0B7D" w:rsidRPr="007E1928" w14:paraId="52BE009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7AAFF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3418E71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292A2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42BB5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1AA42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Dime coated tank</w:t>
            </w:r>
          </w:p>
        </w:tc>
      </w:tr>
      <w:tr w:rsidR="002D0B7D" w:rsidRPr="007E1928" w14:paraId="086107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66B65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E4F6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E7BD9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Epoxy coated tank</w:t>
            </w:r>
          </w:p>
        </w:tc>
      </w:tr>
      <w:tr w:rsidR="002D0B7D" w:rsidRPr="007E1928" w14:paraId="5D446D0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025B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34A8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ED23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Pressurised tank</w:t>
            </w:r>
          </w:p>
        </w:tc>
      </w:tr>
      <w:tr w:rsidR="002D0B7D" w:rsidRPr="007E1928" w14:paraId="086AAE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16F9C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796AD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0567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</w:t>
            </w:r>
          </w:p>
        </w:tc>
      </w:tr>
      <w:tr w:rsidR="002D0B7D" w:rsidRPr="007E1928" w14:paraId="3E025C6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C7B8C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08DC8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1C57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Stainless steel tank</w:t>
            </w:r>
          </w:p>
        </w:tc>
      </w:tr>
      <w:tr w:rsidR="002D0B7D" w:rsidRPr="007E1928" w14:paraId="3DB988B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0796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EE41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07D7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Non-working reefer container 40 feet</w:t>
            </w:r>
          </w:p>
        </w:tc>
      </w:tr>
      <w:tr w:rsidR="002D0B7D" w:rsidRPr="007E1928" w14:paraId="1847D29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BF539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F7742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0700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Europallet – 80 x 120 cm</w:t>
            </w:r>
          </w:p>
        </w:tc>
      </w:tr>
      <w:tr w:rsidR="002D0B7D" w:rsidRPr="007E1928" w14:paraId="4C610C2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665D9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21644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13D1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Scandinavian pallet – 100 x 120 cm</w:t>
            </w:r>
          </w:p>
        </w:tc>
      </w:tr>
      <w:tr w:rsidR="002D0B7D" w:rsidRPr="007E1928" w14:paraId="54709F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1BC62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8D906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A594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</w:t>
            </w:r>
          </w:p>
        </w:tc>
      </w:tr>
      <w:tr w:rsidR="002D0B7D" w:rsidRPr="007E1928" w14:paraId="11DA084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7C17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E5C19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40326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Non-working reefer container 20 feet</w:t>
            </w:r>
          </w:p>
        </w:tc>
      </w:tr>
      <w:tr w:rsidR="002D0B7D" w:rsidRPr="007E1928" w14:paraId="581D7A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BB55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819D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33AA6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Exchangeable pallet</w:t>
            </w:r>
          </w:p>
        </w:tc>
      </w:tr>
      <w:tr w:rsidR="002D0B7D" w:rsidRPr="007E1928" w14:paraId="6BD35C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F2549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45D5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9D40F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Semi-trailer</w:t>
            </w:r>
          </w:p>
        </w:tc>
      </w:tr>
      <w:tr w:rsidR="002D0B7D" w:rsidRPr="007E1928" w14:paraId="02E7F49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1F52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7672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C6E8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20 feet</w:t>
            </w:r>
          </w:p>
        </w:tc>
      </w:tr>
      <w:tr w:rsidR="002D0B7D" w:rsidRPr="007E1928" w14:paraId="1B350F0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F721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8B46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D87F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30 feet</w:t>
            </w:r>
          </w:p>
        </w:tc>
      </w:tr>
      <w:tr w:rsidR="002D0B7D" w:rsidRPr="007E1928" w14:paraId="693FAB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8F522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4F28E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159D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40 feet</w:t>
            </w:r>
          </w:p>
        </w:tc>
      </w:tr>
      <w:tr w:rsidR="002D0B7D" w:rsidRPr="007E1928" w14:paraId="4A7D59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AAC6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985E1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5F639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Container IC 20 feet, owned by InterContainer, a European railway subsidiary</w:t>
            </w:r>
          </w:p>
        </w:tc>
      </w:tr>
      <w:tr w:rsidR="002D0B7D" w:rsidRPr="007E1928" w14:paraId="3BB279D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D1DBD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BF3E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8466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Container IC 30 feet, owned by InterContainer, a European railway subsidiary</w:t>
            </w:r>
          </w:p>
        </w:tc>
      </w:tr>
      <w:tr w:rsidR="002D0B7D" w:rsidRPr="007E1928" w14:paraId="540F4AD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940C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375FC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60FE7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Container IC 40 feet, owned by InterContainer, a European railway subsidiary</w:t>
            </w:r>
          </w:p>
        </w:tc>
      </w:tr>
      <w:tr w:rsidR="002D0B7D" w:rsidRPr="007E1928" w14:paraId="45C7E5E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7D12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EDED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6CD1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 20 feet</w:t>
            </w:r>
          </w:p>
        </w:tc>
      </w:tr>
      <w:tr w:rsidR="002D0B7D" w:rsidRPr="007E1928" w14:paraId="42FBE34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CB4E8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107D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E742D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 30 feet</w:t>
            </w:r>
          </w:p>
        </w:tc>
      </w:tr>
      <w:tr w:rsidR="002D0B7D" w:rsidRPr="007E1928" w14:paraId="3914E5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4A3AC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BF08B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E357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 40 feet</w:t>
            </w:r>
          </w:p>
        </w:tc>
      </w:tr>
      <w:tr w:rsidR="002D0B7D" w:rsidRPr="007E1928" w14:paraId="209EC6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A8C0D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FBF67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2B09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IC 20 feet, owned by InterContainer, a European railway</w:t>
            </w:r>
          </w:p>
          <w:p w14:paraId="1022C2F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2D0B7D" w:rsidRPr="007E1928" w14:paraId="57E3D56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392DE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A3845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99E2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IC 30 feet, owned by InterContainer, a European railway</w:t>
            </w:r>
          </w:p>
          <w:p w14:paraId="47D52B1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2D0B7D" w:rsidRPr="007E1928" w14:paraId="7DD967D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7F5A9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C2275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6C3D6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container IC 40 feet, owned by InterContainer, a European railway</w:t>
            </w:r>
          </w:p>
          <w:p w14:paraId="4C7D4C0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2D0B7D" w:rsidRPr="007E1928" w14:paraId="61F361D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7102F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B743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F5CAC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 IC 20 feet, owned by InterContainer, a European railway</w:t>
            </w:r>
          </w:p>
          <w:p w14:paraId="42701C1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subsidiary</w:t>
            </w:r>
          </w:p>
        </w:tc>
      </w:tr>
      <w:tr w:rsidR="002D0B7D" w:rsidRPr="007E1928" w14:paraId="2FE3AE0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C949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DD8D3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F7CC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30 feet.</w:t>
            </w:r>
          </w:p>
        </w:tc>
      </w:tr>
      <w:tr w:rsidR="002D0B7D" w:rsidRPr="007E1928" w14:paraId="299B276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98D99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DFC6B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79DB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Refrigerated tank IC 40 feet, owned by InterContainer, a European railway</w:t>
            </w:r>
          </w:p>
          <w:p w14:paraId="2FCB698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subsidiary.</w:t>
            </w:r>
          </w:p>
        </w:tc>
      </w:tr>
      <w:tr w:rsidR="002D0B7D" w:rsidRPr="007E1928" w14:paraId="79FFDD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441E7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2B3D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C9564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less than 6,15 metres.</w:t>
            </w:r>
          </w:p>
        </w:tc>
      </w:tr>
      <w:tr w:rsidR="002D0B7D" w:rsidRPr="007E1928" w14:paraId="3CBE300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E42CF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9CD99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55417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6,15 metres and 7,82 metres.</w:t>
            </w:r>
          </w:p>
        </w:tc>
      </w:tr>
      <w:tr w:rsidR="002D0B7D" w:rsidRPr="007E1928" w14:paraId="5EF9D7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4456C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2D86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F4D0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7,82 metres and 9,15 metres.</w:t>
            </w:r>
          </w:p>
        </w:tc>
      </w:tr>
      <w:tr w:rsidR="002D0B7D" w:rsidRPr="007E1928" w14:paraId="796B70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A31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0B6BD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35C8F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9,15 metres and 10,90 metres.</w:t>
            </w:r>
          </w:p>
        </w:tc>
      </w:tr>
      <w:tr w:rsidR="002D0B7D" w:rsidRPr="007E1928" w14:paraId="7C70384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0E7A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5438E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17CF1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movable case with a length between 10,90 metres and 13,75 metres.</w:t>
            </w:r>
          </w:p>
        </w:tc>
      </w:tr>
      <w:tr w:rsidR="002D0B7D" w:rsidRPr="007E1928" w14:paraId="2C40496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2D2D2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2B089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F467D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Totebin</w:t>
            </w:r>
          </w:p>
        </w:tc>
      </w:tr>
      <w:tr w:rsidR="002D0B7D" w:rsidRPr="007E1928" w14:paraId="2A3CE06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4C7A9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06BC1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B30D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20 feet</w:t>
            </w:r>
          </w:p>
        </w:tc>
      </w:tr>
      <w:tr w:rsidR="002D0B7D" w:rsidRPr="007E1928" w14:paraId="7080D39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79896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9719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8603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Temperature controlled container 40 feet</w:t>
            </w:r>
          </w:p>
        </w:tc>
      </w:tr>
      <w:tr w:rsidR="002D0B7D" w:rsidRPr="007E1928" w14:paraId="67CD064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41E9A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AD5C2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4E54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 working refrigerated (reefer) container 30 feet</w:t>
            </w:r>
          </w:p>
        </w:tc>
      </w:tr>
      <w:tr w:rsidR="002D0B7D" w:rsidRPr="007E1928" w14:paraId="590A5CA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777736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5382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E7C20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Dual trailers</w:t>
            </w:r>
          </w:p>
        </w:tc>
      </w:tr>
      <w:tr w:rsidR="002D0B7D" w:rsidRPr="007E1928" w14:paraId="160467B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2618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B3EAC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42CEC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20 feet IL container (open top)</w:t>
            </w:r>
          </w:p>
        </w:tc>
      </w:tr>
      <w:tr w:rsidR="002D0B7D" w:rsidRPr="007E1928" w14:paraId="5CDEED0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0B97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A348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4F438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20 feet IL container (closed top)</w:t>
            </w:r>
          </w:p>
        </w:tc>
      </w:tr>
      <w:tr w:rsidR="002D0B7D" w:rsidRPr="007E1928" w14:paraId="2FBF904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392FD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EC36D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004A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40 feet IL container (closed top)</w:t>
            </w:r>
          </w:p>
        </w:tc>
      </w:tr>
      <w:tr w:rsidR="002D0B7D" w:rsidRPr="007E1928" w14:paraId="6AEDF5B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0FA9B2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A54389" w14:paraId="4127F34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5F773F2" w14:textId="77777777" w:rsidR="002D0B7D" w:rsidRPr="00A54389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fr-B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A54389">
              <w:rPr>
                <w:rFonts w:ascii="Arial" w:hAnsi="Arial" w:cs="Arial"/>
                <w:b/>
                <w:bCs/>
                <w:noProof/>
                <w:color w:val="000000"/>
                <w:lang w:val="fr-BE"/>
              </w:rPr>
              <w:t>CL711</w:t>
            </w:r>
            <w:r w:rsidRPr="00A54389">
              <w:rPr>
                <w:rFonts w:ascii="Arial" w:hAnsi="Arial" w:cs="Arial"/>
                <w:noProof/>
                <w:lang w:val="fr-BE"/>
              </w:rPr>
              <w:tab/>
            </w:r>
            <w:r w:rsidRPr="00A54389">
              <w:rPr>
                <w:rFonts w:ascii="Arial" w:hAnsi="Arial" w:cs="Arial"/>
                <w:b/>
                <w:bCs/>
                <w:noProof/>
                <w:color w:val="000000"/>
                <w:lang w:val="fr-BE"/>
              </w:rPr>
              <w:t>Container supplier type code</w:t>
            </w:r>
          </w:p>
        </w:tc>
      </w:tr>
      <w:tr w:rsidR="002D0B7D" w:rsidRPr="00A54389" w14:paraId="7464E43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AD38B2" w14:textId="77777777" w:rsidR="002D0B7D" w:rsidRPr="00A54389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</w:tr>
      <w:tr w:rsidR="002D0B7D" w:rsidRPr="007E1928" w14:paraId="5C93CD0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342B4" w14:textId="77777777" w:rsidR="002D0B7D" w:rsidRPr="00A54389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2ECD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52B8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Shipper supplied</w:t>
            </w:r>
          </w:p>
        </w:tc>
      </w:tr>
      <w:tr w:rsidR="002D0B7D" w:rsidRPr="007E1928" w14:paraId="72A4C4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E8B5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39E9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07932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Carrier supplied</w:t>
            </w:r>
          </w:p>
        </w:tc>
      </w:tr>
      <w:tr w:rsidR="002D0B7D" w:rsidRPr="007E1928" w14:paraId="500D6D3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0745CC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83531A1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E23A31C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Control Decision</w:t>
            </w:r>
          </w:p>
        </w:tc>
      </w:tr>
      <w:tr w:rsidR="002D0B7D" w:rsidRPr="007E1928" w14:paraId="588C6A9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BDB9C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0939DF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2339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30B8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3E907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control</w:t>
            </w:r>
          </w:p>
        </w:tc>
      </w:tr>
      <w:tr w:rsidR="002D0B7D" w:rsidRPr="007E1928" w14:paraId="5156F6A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47E37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EF303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1986D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Control</w:t>
            </w:r>
          </w:p>
        </w:tc>
      </w:tr>
      <w:tr w:rsidR="002D0B7D" w:rsidRPr="007E1928" w14:paraId="22FEE01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40DA2E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7D4784A2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8DBF3D2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Control decision reason code</w:t>
            </w:r>
          </w:p>
          <w:p w14:paraId="5A44DF82" w14:textId="77777777" w:rsidR="00942A90" w:rsidRPr="007E1928" w:rsidRDefault="00942A90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  <w:tbl>
            <w:tblPr>
              <w:tblStyle w:val="Tabellenraster"/>
              <w:tblW w:w="0" w:type="auto"/>
              <w:tblInd w:w="1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14"/>
              <w:gridCol w:w="4536"/>
            </w:tblGrid>
            <w:tr w:rsidR="00942A90" w:rsidRPr="007E1928" w14:paraId="0DE01FBD" w14:textId="77777777" w:rsidTr="00ED7F48">
              <w:tc>
                <w:tcPr>
                  <w:tcW w:w="1414" w:type="dxa"/>
                </w:tcPr>
                <w:p w14:paraId="0289736E" w14:textId="301E645B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CDR1</w:t>
                  </w:r>
                </w:p>
              </w:tc>
              <w:tc>
                <w:tcPr>
                  <w:tcW w:w="4536" w:type="dxa"/>
                </w:tcPr>
                <w:p w14:paraId="6E1DF22A" w14:textId="18FCBF11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Items not available</w:t>
                  </w:r>
                </w:p>
              </w:tc>
            </w:tr>
            <w:tr w:rsidR="00942A90" w:rsidRPr="007E1928" w14:paraId="5F929889" w14:textId="77777777" w:rsidTr="00ED7F48">
              <w:tc>
                <w:tcPr>
                  <w:tcW w:w="1414" w:type="dxa"/>
                </w:tcPr>
                <w:p w14:paraId="6A2E3E0B" w14:textId="333AB802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CDR2</w:t>
                  </w:r>
                </w:p>
              </w:tc>
              <w:tc>
                <w:tcPr>
                  <w:tcW w:w="4536" w:type="dxa"/>
                </w:tcPr>
                <w:p w14:paraId="0B0F2888" w14:textId="6EB1ED7B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Previous controls indicate low risk</w:t>
                  </w:r>
                </w:p>
              </w:tc>
            </w:tr>
            <w:tr w:rsidR="00942A90" w:rsidRPr="007E1928" w14:paraId="6596B040" w14:textId="77777777" w:rsidTr="00ED7F48">
              <w:tc>
                <w:tcPr>
                  <w:tcW w:w="1414" w:type="dxa"/>
                </w:tcPr>
                <w:p w14:paraId="15F2A347" w14:textId="3AF06FD6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CDR3</w:t>
                  </w:r>
                </w:p>
              </w:tc>
              <w:tc>
                <w:tcPr>
                  <w:tcW w:w="4536" w:type="dxa"/>
                </w:tcPr>
                <w:p w14:paraId="186E96AA" w14:textId="34FF2ACD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AEO</w:t>
                  </w:r>
                </w:p>
              </w:tc>
            </w:tr>
            <w:tr w:rsidR="00942A90" w:rsidRPr="007E1928" w14:paraId="5752715B" w14:textId="77777777" w:rsidTr="00ED7F48">
              <w:tc>
                <w:tcPr>
                  <w:tcW w:w="1414" w:type="dxa"/>
                </w:tcPr>
                <w:p w14:paraId="60F485CD" w14:textId="3C19CDF1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CDR4</w:t>
                  </w:r>
                </w:p>
              </w:tc>
              <w:tc>
                <w:tcPr>
                  <w:tcW w:w="4536" w:type="dxa"/>
                </w:tcPr>
                <w:p w14:paraId="1FBE01A9" w14:textId="44FE7DBA" w:rsidR="00942A90" w:rsidRPr="007E1928" w:rsidRDefault="00942A90" w:rsidP="00942A90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noProof/>
                      <w:lang w:val="en-IE"/>
                    </w:rPr>
                    <w:t>Defer control to subsequent customs procedure</w:t>
                  </w:r>
                </w:p>
              </w:tc>
            </w:tr>
          </w:tbl>
          <w:p w14:paraId="26E6BF59" w14:textId="4575FBAC" w:rsidR="00942A90" w:rsidRPr="007E1928" w:rsidRDefault="00942A90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32657A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6A0D3" w14:textId="7CB8C0DB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  <w:p w14:paraId="56CB9AAD" w14:textId="5474AD47" w:rsidR="00942A90" w:rsidRPr="007E1928" w:rsidRDefault="00942A9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  <w:p w14:paraId="1B285403" w14:textId="77777777" w:rsidR="00942A90" w:rsidRPr="007E1928" w:rsidRDefault="00942A90" w:rsidP="00942A90">
            <w:pPr>
              <w:widowControl w:val="0"/>
              <w:autoSpaceDE w:val="0"/>
              <w:autoSpaceDN w:val="0"/>
              <w:adjustRightInd w:val="0"/>
              <w:spacing w:after="0"/>
              <w:ind w:left="1418"/>
              <w:rPr>
                <w:rFonts w:ascii="Arial" w:hAnsi="Arial" w:cs="Arial"/>
                <w:noProof/>
                <w:lang w:val="en-IE"/>
              </w:rPr>
            </w:pPr>
          </w:p>
          <w:p w14:paraId="3BB829BF" w14:textId="357436CA" w:rsidR="00942A90" w:rsidRPr="007E1928" w:rsidRDefault="00942A9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4996F40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FCB420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4F868994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F1CD0E4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Control result</w:t>
            </w:r>
          </w:p>
        </w:tc>
      </w:tr>
      <w:tr w:rsidR="002D0B7D" w:rsidRPr="007E1928" w14:paraId="24214E5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58C8E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4E6B64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C65D0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EAD89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2E70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Negative</w:t>
            </w:r>
          </w:p>
        </w:tc>
      </w:tr>
      <w:tr w:rsidR="002D0B7D" w:rsidRPr="007E1928" w14:paraId="5DDCCD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EC032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42F4C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B5FDF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Positive</w:t>
            </w:r>
          </w:p>
        </w:tc>
      </w:tr>
      <w:tr w:rsidR="002D0B7D" w:rsidRPr="007E1928" w14:paraId="70EA736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D733E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EF32A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78308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Could not be performed/carried out</w:t>
            </w:r>
          </w:p>
        </w:tc>
      </w:tr>
      <w:tr w:rsidR="00942A90" w:rsidRPr="007E1928" w14:paraId="000F0E95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B415F0" w14:textId="77777777" w:rsidR="00942A90" w:rsidRPr="007E1928" w:rsidRDefault="00942A90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A59E6" w14:textId="1E960DBE" w:rsidR="00942A90" w:rsidRPr="007E1928" w:rsidRDefault="00942A90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17B1DC" w14:textId="765F27B0" w:rsidR="00942A90" w:rsidRPr="007E1928" w:rsidRDefault="00942A90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Ongoing</w:t>
            </w:r>
          </w:p>
        </w:tc>
      </w:tr>
      <w:tr w:rsidR="002D0B7D" w:rsidRPr="007E1928" w14:paraId="52995BD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5AE1E7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4E66FDFE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06644B7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Control trigger</w:t>
            </w:r>
          </w:p>
        </w:tc>
      </w:tr>
      <w:tr w:rsidR="002D0B7D" w:rsidRPr="007E1928" w14:paraId="6425E5E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2AC71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72D6E1E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F1892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26E2B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D4B95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Common risk criteria</w:t>
            </w:r>
          </w:p>
        </w:tc>
      </w:tr>
      <w:tr w:rsidR="002D0B7D" w:rsidRPr="007E1928" w14:paraId="0AA0AD2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A4FD3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93C7F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NRC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6BB23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National risk criteria</w:t>
            </w:r>
          </w:p>
        </w:tc>
      </w:tr>
      <w:tr w:rsidR="002D0B7D" w:rsidRPr="007E1928" w14:paraId="2965D74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1F0AA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E89AE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OAU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8C9CB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authority</w:t>
            </w:r>
          </w:p>
        </w:tc>
      </w:tr>
      <w:tr w:rsidR="002D0B7D" w:rsidRPr="007E1928" w14:paraId="4C88194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017A3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BB6B2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RND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0972D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Random</w:t>
            </w:r>
          </w:p>
        </w:tc>
      </w:tr>
      <w:tr w:rsidR="0078590E" w:rsidRPr="007E1928" w14:paraId="793DA557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E5B028" w14:textId="77777777" w:rsidR="0078590E" w:rsidRPr="007E1928" w:rsidRDefault="0078590E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A3D15D" w14:textId="6CCF01F8" w:rsidR="0078590E" w:rsidRPr="007E1928" w:rsidRDefault="0078590E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A3A6AA" w14:textId="67555655" w:rsidR="0078590E" w:rsidRPr="007E1928" w:rsidRDefault="0078590E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Common profiles</w:t>
            </w:r>
          </w:p>
        </w:tc>
      </w:tr>
      <w:tr w:rsidR="002D0B7D" w:rsidRPr="007E1928" w14:paraId="3FE40A2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3F3514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7C1E05D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A660B07" w14:textId="77777777" w:rsidR="002D0B7D" w:rsidRPr="007E1928" w:rsidRDefault="002D0B7D" w:rsidP="002D0B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Control Type</w:t>
            </w:r>
          </w:p>
        </w:tc>
      </w:tr>
      <w:tr w:rsidR="002D0B7D" w:rsidRPr="007E1928" w14:paraId="651B4A2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C91AF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259DC47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F848E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12A3F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29C5F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Documentary controls</w:t>
            </w:r>
          </w:p>
        </w:tc>
      </w:tr>
      <w:tr w:rsidR="002D0B7D" w:rsidRPr="007E1928" w14:paraId="35A61A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86FA9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48929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D01A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Nuclear/radioactive material check</w:t>
            </w:r>
          </w:p>
        </w:tc>
      </w:tr>
      <w:tr w:rsidR="002D0B7D" w:rsidRPr="007E1928" w14:paraId="714D75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58184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7754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4B858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Non-intrusive inspection</w:t>
            </w:r>
          </w:p>
        </w:tc>
      </w:tr>
      <w:tr w:rsidR="002D0B7D" w:rsidRPr="007E1928" w14:paraId="7C31827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AA9F4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ACB1D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2E8F0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Physical controls</w:t>
            </w:r>
          </w:p>
        </w:tc>
      </w:tr>
      <w:tr w:rsidR="002D0B7D" w:rsidRPr="007E1928" w14:paraId="17ED51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6EC4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83C3A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F59F4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Identification of consignment and seals</w:t>
            </w:r>
          </w:p>
        </w:tc>
      </w:tr>
      <w:tr w:rsidR="002D0B7D" w:rsidRPr="007E1928" w14:paraId="24EFE59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63014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342FA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14B1A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Intrusive inspection</w:t>
            </w:r>
          </w:p>
        </w:tc>
      </w:tr>
      <w:tr w:rsidR="002D0B7D" w:rsidRPr="007E1928" w14:paraId="30D1219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47220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22AE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64EC7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Quality control / Partial or total</w:t>
            </w:r>
          </w:p>
        </w:tc>
      </w:tr>
      <w:tr w:rsidR="002D0B7D" w:rsidRPr="007E1928" w14:paraId="069DA57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02A83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FD658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2CFAC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Nature and characteristics of the goods</w:t>
            </w:r>
          </w:p>
        </w:tc>
      </w:tr>
      <w:tr w:rsidR="002D0B7D" w:rsidRPr="007E1928" w14:paraId="01C1A3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1CC2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0D82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51BCB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Sampling</w:t>
            </w:r>
          </w:p>
        </w:tc>
      </w:tr>
      <w:tr w:rsidR="002D0B7D" w:rsidRPr="007E1928" w14:paraId="6B48A41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9DE85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E80AA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EDBBC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</w:t>
            </w:r>
          </w:p>
        </w:tc>
      </w:tr>
      <w:tr w:rsidR="002D0B7D" w:rsidRPr="007E1928" w14:paraId="19ABB32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C0369" w14:textId="77777777" w:rsidR="002D0B7D" w:rsidRPr="007E1928" w:rsidRDefault="002D0B7D" w:rsidP="002D0B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0AE755C5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B03C69D" w14:textId="36A68DDD" w:rsidR="002D0B7D" w:rsidRPr="007E1928" w:rsidRDefault="002D0B7D" w:rsidP="00F87EA0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Country code (</w:t>
            </w:r>
            <w:r w:rsidR="00F87EA0"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 xml:space="preserve">ICS2 </w:t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MS)</w:t>
            </w:r>
          </w:p>
        </w:tc>
      </w:tr>
      <w:tr w:rsidR="002D0B7D" w:rsidRPr="007E1928" w14:paraId="5B0D5D24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189B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2D0B7D" w:rsidRPr="007E1928" w14:paraId="3EDF399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BB0D3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F7AAD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62A1A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Austria</w:t>
            </w:r>
          </w:p>
        </w:tc>
      </w:tr>
      <w:tr w:rsidR="002D0B7D" w:rsidRPr="007E1928" w14:paraId="7C924E3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B10DC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96BE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5E092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Belgium</w:t>
            </w:r>
          </w:p>
        </w:tc>
      </w:tr>
      <w:tr w:rsidR="002D0B7D" w:rsidRPr="007E1928" w14:paraId="427406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CFC2D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73702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34AA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Bulgaria</w:t>
            </w:r>
          </w:p>
        </w:tc>
      </w:tr>
      <w:tr w:rsidR="002D0B7D" w:rsidRPr="007E1928" w14:paraId="55A3F9A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37510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2C5B1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FBAF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Cyprus</w:t>
            </w:r>
          </w:p>
        </w:tc>
      </w:tr>
      <w:tr w:rsidR="002D0B7D" w:rsidRPr="007E1928" w14:paraId="5ECAF41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C914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4DE09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AE5A4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Czech Republic</w:t>
            </w:r>
          </w:p>
        </w:tc>
      </w:tr>
      <w:tr w:rsidR="002D0B7D" w:rsidRPr="007E1928" w14:paraId="387989A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03188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CFFA4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0974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Germany</w:t>
            </w:r>
          </w:p>
        </w:tc>
      </w:tr>
      <w:tr w:rsidR="002D0B7D" w:rsidRPr="007E1928" w14:paraId="233EB83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3220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5DA6F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DAF03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Denmark</w:t>
            </w:r>
          </w:p>
        </w:tc>
      </w:tr>
      <w:tr w:rsidR="002D0B7D" w:rsidRPr="007E1928" w14:paraId="5EC05CA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2DD2F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36EC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BCA2D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Estonia</w:t>
            </w:r>
          </w:p>
        </w:tc>
      </w:tr>
      <w:tr w:rsidR="002D0B7D" w:rsidRPr="007E1928" w14:paraId="4B23983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AEB21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F2937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F1849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Spain</w:t>
            </w:r>
          </w:p>
        </w:tc>
      </w:tr>
      <w:tr w:rsidR="002D0B7D" w:rsidRPr="007E1928" w14:paraId="6ABA678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942F5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89B2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96229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Finland</w:t>
            </w:r>
          </w:p>
        </w:tc>
      </w:tr>
      <w:tr w:rsidR="002D0B7D" w:rsidRPr="007E1928" w14:paraId="654F7D3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384D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ACB05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5808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France</w:t>
            </w:r>
          </w:p>
        </w:tc>
      </w:tr>
      <w:tr w:rsidR="002D0B7D" w:rsidRPr="007E1928" w14:paraId="112211D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BC526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B2B4C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CF05E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Greece</w:t>
            </w:r>
          </w:p>
        </w:tc>
      </w:tr>
      <w:tr w:rsidR="002D0B7D" w:rsidRPr="007E1928" w14:paraId="174F19A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130AF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7B556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1492C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Croatia</w:t>
            </w:r>
          </w:p>
        </w:tc>
      </w:tr>
      <w:tr w:rsidR="002D0B7D" w:rsidRPr="007E1928" w14:paraId="301313F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99160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EFFBD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9E32E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Hungary</w:t>
            </w:r>
          </w:p>
        </w:tc>
      </w:tr>
      <w:tr w:rsidR="002D0B7D" w:rsidRPr="007E1928" w14:paraId="12F8B5F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F2D5D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022F1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434C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Ireland</w:t>
            </w:r>
          </w:p>
        </w:tc>
      </w:tr>
      <w:tr w:rsidR="002D0B7D" w:rsidRPr="007E1928" w14:paraId="66BED5F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8B29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994FF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9D4DD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Italy</w:t>
            </w:r>
          </w:p>
        </w:tc>
      </w:tr>
      <w:tr w:rsidR="002D0B7D" w:rsidRPr="007E1928" w14:paraId="07B726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24CED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DF9CA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47E1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Lithuania</w:t>
            </w:r>
          </w:p>
        </w:tc>
      </w:tr>
      <w:tr w:rsidR="002D0B7D" w:rsidRPr="007E1928" w14:paraId="39A9F06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DFCE3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B3CE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8C126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Luxembourg</w:t>
            </w:r>
          </w:p>
        </w:tc>
      </w:tr>
      <w:tr w:rsidR="002D0B7D" w:rsidRPr="007E1928" w14:paraId="371B1A8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77B4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0211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1425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Latvia</w:t>
            </w:r>
          </w:p>
        </w:tc>
      </w:tr>
      <w:tr w:rsidR="002D0B7D" w:rsidRPr="007E1928" w14:paraId="1DA99C9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D4E6B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2B24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9DF41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Malta</w:t>
            </w:r>
          </w:p>
        </w:tc>
      </w:tr>
      <w:tr w:rsidR="002D0B7D" w:rsidRPr="007E1928" w14:paraId="21CAA5B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E8902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F7028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AE5A4B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Netherlands</w:t>
            </w:r>
          </w:p>
        </w:tc>
      </w:tr>
      <w:tr w:rsidR="002D0B7D" w:rsidRPr="007E1928" w14:paraId="53001D5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45FB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1870C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A796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Poland</w:t>
            </w:r>
          </w:p>
        </w:tc>
      </w:tr>
      <w:tr w:rsidR="002D0B7D" w:rsidRPr="007E1928" w14:paraId="38025D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73546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7A92B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5A79DF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Portugal</w:t>
            </w:r>
          </w:p>
        </w:tc>
      </w:tr>
      <w:tr w:rsidR="002D0B7D" w:rsidRPr="007E1928" w14:paraId="315D8AB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D542E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2338E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4A1D94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Romania</w:t>
            </w:r>
          </w:p>
        </w:tc>
      </w:tr>
      <w:tr w:rsidR="002D0B7D" w:rsidRPr="007E1928" w14:paraId="702344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E463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F7D837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2E669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Sweden</w:t>
            </w:r>
          </w:p>
        </w:tc>
      </w:tr>
      <w:tr w:rsidR="002D0B7D" w:rsidRPr="007E1928" w14:paraId="6063FDC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F802E5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93CB42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E96211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Slovenia</w:t>
            </w:r>
          </w:p>
        </w:tc>
      </w:tr>
      <w:tr w:rsidR="002D0B7D" w:rsidRPr="007E1928" w14:paraId="29A390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B2F00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171B4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7EF5AC" w14:textId="77777777" w:rsidR="002D0B7D" w:rsidRPr="007E1928" w:rsidRDefault="002D0B7D" w:rsidP="002D0B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Slovakia</w:t>
            </w:r>
          </w:p>
        </w:tc>
      </w:tr>
      <w:bookmarkEnd w:id="3"/>
      <w:tr w:rsidR="0010387D" w:rsidRPr="007E1928" w14:paraId="7AAF570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0D0B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42EC19" w14:textId="194F85E3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682DBC" w14:textId="7CFCB16C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Switzerland</w:t>
            </w:r>
          </w:p>
        </w:tc>
      </w:tr>
      <w:tr w:rsidR="0010387D" w:rsidRPr="007E1928" w14:paraId="418A965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E2C57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F17B7" w14:textId="1AD007F8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FD9003" w14:textId="052F7C11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Norway</w:t>
            </w:r>
          </w:p>
        </w:tc>
      </w:tr>
      <w:tr w:rsidR="00036407" w:rsidRPr="007E1928" w14:paraId="1F6B29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56BEE6" w14:textId="77777777" w:rsidR="00036407" w:rsidRPr="007E1928" w:rsidRDefault="00036407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66170" w14:textId="46121782" w:rsidR="00036407" w:rsidRPr="007E1928" w:rsidRDefault="00036407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34BE09" w14:textId="741F4755" w:rsidR="00036407" w:rsidRPr="007E1928" w:rsidRDefault="00036407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Northern Ireland</w:t>
            </w:r>
          </w:p>
        </w:tc>
      </w:tr>
      <w:tr w:rsidR="0010387D" w:rsidRPr="007E1928" w14:paraId="21FE8C8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5926A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4C5DC12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D60F9D9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Country code (ISO 3166)</w:t>
            </w:r>
          </w:p>
        </w:tc>
      </w:tr>
      <w:tr w:rsidR="0010387D" w:rsidRPr="007E1928" w14:paraId="79835BDF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83F1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74298FE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ISO 3166 list of country codes as published in CS/RD2</w:t>
            </w:r>
          </w:p>
        </w:tc>
      </w:tr>
      <w:tr w:rsidR="0010387D" w:rsidRPr="007E1928" w14:paraId="27EB8D4C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8860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7967809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9857A8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08F5A08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2BD731B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CL719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CUS code</w:t>
            </w:r>
          </w:p>
        </w:tc>
      </w:tr>
      <w:tr w:rsidR="0010387D" w:rsidRPr="007E1928" w14:paraId="706289FE" w14:textId="77777777" w:rsidTr="00ED7F48">
        <w:trPr>
          <w:gridAfter w:val="2"/>
          <w:wAfter w:w="15188" w:type="dxa"/>
          <w:cantSplit/>
        </w:trPr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B82E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798" w:type="dxa"/>
            <w:gridSpan w:val="3"/>
            <w:tcBorders>
              <w:top w:val="nil"/>
              <w:left w:val="nil"/>
              <w:bottom w:val="single" w:sz="6" w:space="0" w:color="C0C0C0"/>
              <w:right w:val="nil"/>
            </w:tcBorders>
            <w:shd w:val="clear" w:color="auto" w:fill="FFFFFF"/>
          </w:tcPr>
          <w:p w14:paraId="047AA6E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20" w:after="0" w:line="228" w:lineRule="exact"/>
              <w:ind w:left="324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 published in ECICS</w:t>
            </w:r>
          </w:p>
        </w:tc>
      </w:tr>
      <w:tr w:rsidR="0010387D" w:rsidRPr="007E1928" w14:paraId="41B45BEB" w14:textId="77777777" w:rsidTr="00ED7F48">
        <w:trPr>
          <w:gridAfter w:val="2"/>
          <w:wAfter w:w="15188" w:type="dxa"/>
          <w:cantSplit/>
          <w:trHeight w:hRule="exact" w:val="245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4C27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3DB98D5F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370B4E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FC1A416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2714DC8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CL720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 entity type</w:t>
            </w:r>
          </w:p>
        </w:tc>
      </w:tr>
      <w:tr w:rsidR="0010387D" w:rsidRPr="007E1928" w14:paraId="124D841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C09CD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436F466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D1A26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51064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6B24C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Amendment</w:t>
            </w:r>
          </w:p>
        </w:tc>
      </w:tr>
      <w:tr w:rsidR="0010387D" w:rsidRPr="007E1928" w14:paraId="68306D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CC24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E5BDA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ARA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A8F79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pre-loading risk analysis</w:t>
            </w:r>
          </w:p>
        </w:tc>
      </w:tr>
      <w:tr w:rsidR="0010387D" w:rsidRPr="007E1928" w14:paraId="5E73F8D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A0AEC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5D283D" w14:textId="5AD10C8F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ARN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DD64E2" w14:textId="20DBA3C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Arrival notification</w:t>
            </w:r>
          </w:p>
        </w:tc>
      </w:tr>
      <w:tr w:rsidR="0010387D" w:rsidRPr="007E1928" w14:paraId="0183B5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59B30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35A049" w14:textId="068B9B21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CGS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52BF5B" w14:textId="34CAF60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Goods shipment</w:t>
            </w:r>
          </w:p>
        </w:tc>
      </w:tr>
      <w:tr w:rsidR="0010387D" w:rsidRPr="007E1928" w14:paraId="3CE8DF8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ED24D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AA805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AE46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Consignment (House level)</w:t>
            </w:r>
          </w:p>
        </w:tc>
      </w:tr>
      <w:tr w:rsidR="0010387D" w:rsidRPr="007E1928" w14:paraId="4F95BC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91A67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AB4D36" w14:textId="7C9CF794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CML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BDFCBC" w14:textId="2CD2DB1C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Master consignment</w:t>
            </w:r>
          </w:p>
        </w:tc>
      </w:tr>
      <w:tr w:rsidR="0010387D" w:rsidRPr="007E1928" w14:paraId="5A7725C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2954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849A68" w14:textId="7364D014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245FAC" w14:textId="7D8F8F2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PLACI house consignment</w:t>
            </w:r>
          </w:p>
        </w:tc>
      </w:tr>
      <w:tr w:rsidR="0010387D" w:rsidRPr="007E1928" w14:paraId="2F04CFA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D3A93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0F776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55F4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10387D" w:rsidRPr="007E1928" w14:paraId="2D04CDA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9E2D1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35219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5EA2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</w:t>
            </w:r>
          </w:p>
        </w:tc>
      </w:tr>
      <w:tr w:rsidR="0010387D" w:rsidRPr="007E1928" w14:paraId="51B7CA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1962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AD30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FRA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7F74F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Full risk analysis</w:t>
            </w:r>
          </w:p>
        </w:tc>
      </w:tr>
      <w:tr w:rsidR="0010387D" w:rsidRPr="007E1928" w14:paraId="14AEA88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E174D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CF14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INR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D0934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Invalidation request</w:t>
            </w:r>
          </w:p>
        </w:tc>
      </w:tr>
      <w:tr w:rsidR="0010387D" w:rsidRPr="007E1928" w14:paraId="26951AA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75261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4339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SRE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C8C0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HRCM screening result</w:t>
            </w:r>
          </w:p>
        </w:tc>
      </w:tr>
      <w:tr w:rsidR="0010387D" w:rsidRPr="007E1928" w14:paraId="3515EE6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2AB65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A1EAD2" w14:textId="5C1B647B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ESR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A2B24" w14:textId="65E22A93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e-Screening request</w:t>
            </w:r>
          </w:p>
        </w:tc>
      </w:tr>
      <w:tr w:rsidR="0010387D" w:rsidRPr="007E1928" w14:paraId="1650409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FD55C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CFBA10" w14:textId="5717E61E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ERR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21AF56" w14:textId="033FA04F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e-risk analysis request</w:t>
            </w:r>
          </w:p>
        </w:tc>
      </w:tr>
      <w:tr w:rsidR="0010387D" w:rsidRPr="007E1928" w14:paraId="7837EDC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84943F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32776F06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4A90026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 entity type (Subset)</w:t>
            </w:r>
          </w:p>
        </w:tc>
      </w:tr>
      <w:tr w:rsidR="0010387D" w:rsidRPr="007E1928" w14:paraId="13D3003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EAFC0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AB8005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BB30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3B547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3928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Amendment</w:t>
            </w:r>
          </w:p>
        </w:tc>
      </w:tr>
      <w:tr w:rsidR="0010387D" w:rsidRPr="007E1928" w14:paraId="3C34C57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448D2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E82334" w14:textId="24C841B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ARN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9B5C68" w14:textId="318E4BD8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Arrival notification</w:t>
            </w:r>
          </w:p>
        </w:tc>
      </w:tr>
      <w:tr w:rsidR="0010387D" w:rsidRPr="007E1928" w14:paraId="6C427FA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46435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922A7C" w14:textId="22587E2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CGS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74B4A1" w14:textId="37ECE554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Goods shipment</w:t>
            </w:r>
          </w:p>
        </w:tc>
      </w:tr>
      <w:tr w:rsidR="0010387D" w:rsidRPr="007E1928" w14:paraId="679260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F2845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CAE86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435EA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Consignment (House level)</w:t>
            </w:r>
          </w:p>
        </w:tc>
      </w:tr>
      <w:tr w:rsidR="0010387D" w:rsidRPr="007E1928" w14:paraId="71BB10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569AC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7CD9C7" w14:textId="22DAE0CF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CML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BB6915" w14:textId="41EF35AC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Master consignment</w:t>
            </w:r>
          </w:p>
        </w:tc>
      </w:tr>
      <w:tr w:rsidR="0010387D" w:rsidRPr="007E1928" w14:paraId="044038A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5C97A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3312B9" w14:textId="10EAE479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CPL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2255D" w14:textId="1E4BB965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PLACI house consignment</w:t>
            </w:r>
          </w:p>
        </w:tc>
      </w:tr>
      <w:tr w:rsidR="0010387D" w:rsidRPr="007E1928" w14:paraId="1D7225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01A0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25DA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806A1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10387D" w:rsidRPr="007E1928" w14:paraId="22FF07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16A8F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5C443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31A2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</w:t>
            </w:r>
          </w:p>
        </w:tc>
      </w:tr>
      <w:tr w:rsidR="0010387D" w:rsidRPr="007E1928" w14:paraId="55C206F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DF42E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162F7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INR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039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Invalidation request</w:t>
            </w:r>
          </w:p>
        </w:tc>
      </w:tr>
      <w:tr w:rsidR="0010387D" w:rsidRPr="007E1928" w14:paraId="2C730D5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B01C4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38CA0C" w14:textId="157B8D49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SCE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ABFF6F" w14:textId="3FE7DCFF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HRCM screening result</w:t>
            </w:r>
          </w:p>
        </w:tc>
      </w:tr>
      <w:tr w:rsidR="0010387D" w:rsidRPr="007E1928" w14:paraId="65A3B28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91C0F2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497F7B7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4047168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 event type</w:t>
            </w:r>
          </w:p>
        </w:tc>
      </w:tr>
      <w:tr w:rsidR="0010387D" w:rsidRPr="007E1928" w14:paraId="496F945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B1936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2AEB217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9B2FA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8066F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T-01-01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B2C9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syntactical and semantical validation</w:t>
            </w:r>
          </w:p>
        </w:tc>
      </w:tr>
      <w:tr w:rsidR="0010387D" w:rsidRPr="007E1928" w14:paraId="609E1DF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6F559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33D57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T-02-01-04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909B2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Relate ENS filings</w:t>
            </w:r>
          </w:p>
        </w:tc>
      </w:tr>
      <w:tr w:rsidR="0010387D" w:rsidRPr="007E1928" w14:paraId="748957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F02F9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5DDFA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T-02-01-08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5943C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Store decision on related ENS filings</w:t>
            </w:r>
          </w:p>
        </w:tc>
      </w:tr>
      <w:tr w:rsidR="0010387D" w:rsidRPr="007E1928" w14:paraId="1BA441B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F3490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464CE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T-02-03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019B0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ENS lifecycle validation on stored ENS filing</w:t>
            </w:r>
          </w:p>
        </w:tc>
      </w:tr>
      <w:tr w:rsidR="0010387D" w:rsidRPr="007E1928" w14:paraId="04BF75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79E6D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99AC6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T-02-13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77031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Link or associate related ENS filings and check ENS completeness</w:t>
            </w:r>
          </w:p>
        </w:tc>
      </w:tr>
      <w:tr w:rsidR="0010387D" w:rsidRPr="007E1928" w14:paraId="26F6E08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46CF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A5E88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T-03-14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6228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Stop timer for completion of risk analysis</w:t>
            </w:r>
          </w:p>
        </w:tc>
      </w:tr>
      <w:tr w:rsidR="0010387D" w:rsidRPr="007E1928" w14:paraId="4CC0A25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101B9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FE6DE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T-03-15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CC1EA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Request e-risk analysis</w:t>
            </w:r>
          </w:p>
        </w:tc>
      </w:tr>
      <w:tr w:rsidR="0010387D" w:rsidRPr="007E1928" w14:paraId="195E559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1FD9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299C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T-03-17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15A3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Store RA result</w:t>
            </w:r>
          </w:p>
        </w:tc>
      </w:tr>
      <w:tr w:rsidR="0010387D" w:rsidRPr="007E1928" w14:paraId="15E999E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70E7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318C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T-04-01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99E4C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syntactical and semantical validation on received arrival notification</w:t>
            </w:r>
          </w:p>
        </w:tc>
      </w:tr>
      <w:tr w:rsidR="0010387D" w:rsidRPr="007E1928" w14:paraId="12DB53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C1177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AD279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T-04-03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D38D2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Register arrival notification and assign MRN</w:t>
            </w:r>
          </w:p>
        </w:tc>
      </w:tr>
      <w:tr w:rsidR="0010387D" w:rsidRPr="007E1928" w14:paraId="4951A81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2068F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6890E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T-04-09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8C6D7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Check ENS state correctness and update its state</w:t>
            </w:r>
          </w:p>
        </w:tc>
      </w:tr>
      <w:tr w:rsidR="0010387D" w:rsidRPr="007E1928" w14:paraId="2A1B0F2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AA0CB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B68F3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T-05-05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A0F67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Update state of ENS(s) and underlying Consignment (House level)</w:t>
            </w:r>
          </w:p>
        </w:tc>
      </w:tr>
      <w:tr w:rsidR="0010387D" w:rsidRPr="007E1928" w14:paraId="419DDF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42F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9D92E" w14:textId="7A4487A5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T-06-04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D7DC0" w14:textId="76CF50B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Store control decision and results</w:t>
            </w:r>
          </w:p>
        </w:tc>
      </w:tr>
      <w:tr w:rsidR="0010387D" w:rsidRPr="007E1928" w14:paraId="5B0128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20AA7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39C2D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T-07-06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F4CA4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ENS-lifecycle validation on amendment of ENS filing</w:t>
            </w:r>
          </w:p>
        </w:tc>
      </w:tr>
      <w:tr w:rsidR="0010387D" w:rsidRPr="007E1928" w14:paraId="145CAE3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8E3CE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C3B00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T-07-07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44E04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Amend ENS filing</w:t>
            </w:r>
          </w:p>
        </w:tc>
      </w:tr>
      <w:tr w:rsidR="0010387D" w:rsidRPr="007E1928" w14:paraId="6EDCE56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3D36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21564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T-08-06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F7CF6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ENS-lifecycle validation on ENS filing invalidation request</w:t>
            </w:r>
          </w:p>
        </w:tc>
      </w:tr>
      <w:tr w:rsidR="0010387D" w:rsidRPr="007E1928" w14:paraId="73570B2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8AC3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D32B6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T-08-09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33A53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Invalidate filing</w:t>
            </w:r>
          </w:p>
        </w:tc>
      </w:tr>
      <w:tr w:rsidR="0010387D" w:rsidRPr="007E1928" w14:paraId="1C3690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185D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08A0D6" w14:textId="03DE384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T-12-05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0F04C4" w14:textId="0CC54B80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Rollback House consignments to their previous state</w:t>
            </w:r>
          </w:p>
        </w:tc>
      </w:tr>
      <w:tr w:rsidR="0010387D" w:rsidRPr="007E1928" w14:paraId="5BF4BAC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54740B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60B5A04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6ADB2EA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Functional Error Codes</w:t>
            </w:r>
          </w:p>
        </w:tc>
      </w:tr>
      <w:tr w:rsidR="0010387D" w:rsidRPr="007E1928" w14:paraId="0646E98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3E6B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76A2B92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799AD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6DA5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621A9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Incorrect (code) value</w:t>
            </w:r>
          </w:p>
        </w:tc>
      </w:tr>
      <w:tr w:rsidR="0010387D" w:rsidRPr="007E1928" w14:paraId="57905C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5935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1139D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55F9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Missing</w:t>
            </w:r>
          </w:p>
        </w:tc>
      </w:tr>
      <w:tr w:rsidR="0010387D" w:rsidRPr="007E1928" w14:paraId="1EE137E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2BFE2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C272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A433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Value not supported in this position (code value constraint)</w:t>
            </w:r>
          </w:p>
        </w:tc>
      </w:tr>
      <w:tr w:rsidR="0010387D" w:rsidRPr="007E1928" w14:paraId="21E78AD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2A3EC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B6736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60D4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supported in this position</w:t>
            </w:r>
          </w:p>
        </w:tc>
      </w:tr>
      <w:tr w:rsidR="0010387D" w:rsidRPr="007E1928" w14:paraId="337B05D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57F1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A894C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607BD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 decimal notation</w:t>
            </w:r>
          </w:p>
        </w:tc>
      </w:tr>
      <w:tr w:rsidR="0010387D" w:rsidRPr="007E1928" w14:paraId="136981E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9C388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0DBE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70C60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Duplicate detected</w:t>
            </w:r>
          </w:p>
        </w:tc>
      </w:tr>
      <w:tr w:rsidR="0010387D" w:rsidRPr="007E1928" w14:paraId="79AFDF7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8B3A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013E3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C024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Too many repetitions</w:t>
            </w:r>
          </w:p>
        </w:tc>
      </w:tr>
      <w:tr w:rsidR="0010387D" w:rsidRPr="007E1928" w14:paraId="499F00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1BCBB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63FBD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C1030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 type characters</w:t>
            </w:r>
          </w:p>
        </w:tc>
      </w:tr>
      <w:tr w:rsidR="0010387D" w:rsidRPr="007E1928" w14:paraId="5A7EEC5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DF8B3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EBC8D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84CB7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Missing digit in front of decimal sign</w:t>
            </w:r>
          </w:p>
        </w:tc>
      </w:tr>
      <w:tr w:rsidR="0010387D" w:rsidRPr="007E1928" w14:paraId="7BBEFA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D004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13CC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5579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Element too long (length constraint)</w:t>
            </w:r>
          </w:p>
        </w:tc>
      </w:tr>
      <w:tr w:rsidR="0010387D" w:rsidRPr="007E1928" w14:paraId="406A20F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8F750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92C5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6D22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Element too short (length constraint)</w:t>
            </w:r>
          </w:p>
        </w:tc>
      </w:tr>
      <w:tr w:rsidR="0010387D" w:rsidRPr="007E1928" w14:paraId="6148471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FF0B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334F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2B07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 Means of Transport Identification Number</w:t>
            </w:r>
          </w:p>
        </w:tc>
      </w:tr>
      <w:tr w:rsidR="0010387D" w:rsidRPr="007E1928" w14:paraId="0C0B50A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2B7E6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C65EC" w14:textId="640D8549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FECD00" w14:textId="31C7EF29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House consignment in a wrong state</w:t>
            </w:r>
          </w:p>
        </w:tc>
      </w:tr>
      <w:tr w:rsidR="0010387D" w:rsidRPr="007E1928" w14:paraId="16D08C1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14816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B51A58" w14:textId="55A399A3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C07835" w14:textId="41368F36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filing in a wrong state</w:t>
            </w:r>
          </w:p>
        </w:tc>
      </w:tr>
      <w:tr w:rsidR="0010387D" w:rsidRPr="007E1928" w14:paraId="7A42BF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DC9F0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E205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BC98E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Unknown Transport Document Reference</w:t>
            </w:r>
          </w:p>
        </w:tc>
      </w:tr>
      <w:tr w:rsidR="0010387D" w:rsidRPr="007E1928" w14:paraId="242D07F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D9C8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59FBA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18C43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Duplicate Transport Document Reference</w:t>
            </w:r>
          </w:p>
        </w:tc>
      </w:tr>
      <w:tr w:rsidR="0010387D" w:rsidRPr="007E1928" w14:paraId="11E02A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97643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ECC23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E373D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Unknown MRN</w:t>
            </w:r>
          </w:p>
        </w:tc>
      </w:tr>
      <w:tr w:rsidR="0010387D" w:rsidRPr="007E1928" w14:paraId="4F13A1D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D2A07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63D39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9558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Duplicate MRN</w:t>
            </w:r>
          </w:p>
        </w:tc>
      </w:tr>
      <w:tr w:rsidR="0010387D" w:rsidRPr="007E1928" w14:paraId="18E7BA0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34A7F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1CC06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0D9A5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Message out of sequence</w:t>
            </w:r>
          </w:p>
        </w:tc>
      </w:tr>
      <w:tr w:rsidR="0010387D" w:rsidRPr="007E1928" w14:paraId="6AD031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D95D8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54DC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E6517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 MRN</w:t>
            </w:r>
          </w:p>
        </w:tc>
      </w:tr>
      <w:tr w:rsidR="0010387D" w:rsidRPr="007E1928" w14:paraId="275E54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0AAB1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5297B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92A20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Duplicate LRN</w:t>
            </w:r>
          </w:p>
        </w:tc>
      </w:tr>
      <w:tr w:rsidR="003F0D6E" w:rsidRPr="007E1928" w14:paraId="52811F94" w14:textId="77777777" w:rsidTr="00E403CF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D921A6" w14:textId="77777777" w:rsidR="003F0D6E" w:rsidRPr="007E1928" w:rsidRDefault="003F0D6E" w:rsidP="00E403C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EC9101" w14:textId="77777777" w:rsidR="003F0D6E" w:rsidRPr="007E1928" w:rsidRDefault="003F0D6E" w:rsidP="00E403C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3B9F1" w14:textId="77777777" w:rsidR="003F0D6E" w:rsidRPr="007E1928" w:rsidRDefault="003F0D6E" w:rsidP="00E403C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Uniqueness Error</w:t>
            </w:r>
          </w:p>
        </w:tc>
      </w:tr>
      <w:tr w:rsidR="0086617A" w:rsidRPr="007E1928" w14:paraId="102EA4F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FD2906" w14:textId="77777777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1B9057" w14:textId="5731A68F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7D262F" w14:textId="26CF95F1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Incorrect entity reference</w:t>
            </w:r>
          </w:p>
        </w:tc>
      </w:tr>
      <w:tr w:rsidR="0086617A" w:rsidRPr="007E1928" w14:paraId="795952E8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53242B" w14:textId="77777777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9F5857" w14:textId="702E895B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0CEFD3" w14:textId="5E21E25E" w:rsidR="0086617A" w:rsidRPr="007E1928" w:rsidRDefault="0086617A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found</w:t>
            </w:r>
          </w:p>
        </w:tc>
      </w:tr>
      <w:tr w:rsidR="00FE15C7" w:rsidRPr="007E1928" w14:paraId="018A5DA7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598AF" w14:textId="77777777" w:rsidR="00FE15C7" w:rsidRPr="007E1928" w:rsidRDefault="00FE15C7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9F2A26" w14:textId="2DE45233" w:rsidR="00FE15C7" w:rsidRPr="007E1928" w:rsidRDefault="00FE15C7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20AC99" w14:textId="01A4CA46" w:rsidR="00FE15C7" w:rsidRPr="007E1928" w:rsidRDefault="00FE15C7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Unknown reference</w:t>
            </w:r>
          </w:p>
        </w:tc>
      </w:tr>
      <w:tr w:rsidR="007355CF" w:rsidRPr="007E1928" w14:paraId="723E2CB8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D5363" w14:textId="77777777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44F36D" w14:textId="3A5DD8EE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3B7D2E" w14:textId="5951360D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Update not allowed</w:t>
            </w:r>
          </w:p>
        </w:tc>
      </w:tr>
      <w:tr w:rsidR="0071022A" w:rsidRPr="007E1928" w14:paraId="04834B9B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229ABA" w14:textId="77777777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680C6" w14:textId="2F59ACFD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D71668" w14:textId="3D1DD486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satisfactory data quality</w:t>
            </w:r>
          </w:p>
        </w:tc>
      </w:tr>
      <w:tr w:rsidR="00036407" w:rsidRPr="007E1928" w14:paraId="596BD8C2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E7F219" w14:textId="77777777" w:rsidR="00036407" w:rsidRPr="007E1928" w:rsidRDefault="00036407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3F9714" w14:textId="4601DADD" w:rsidR="00036407" w:rsidRPr="007E1928" w:rsidRDefault="00036407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93A69E" w14:textId="4AFBFECD" w:rsidR="00036407" w:rsidRPr="007E1928" w:rsidRDefault="00036407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It is not possible to add new goods items or house consignments via an ENS filing amendment</w:t>
            </w:r>
          </w:p>
        </w:tc>
      </w:tr>
      <w:tr w:rsidR="0071022A" w:rsidRPr="007E1928" w14:paraId="714595F5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F4141F" w14:textId="77777777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B4A26F" w14:textId="258AC47E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C84680" w14:textId="1BB20CBC" w:rsidR="0071022A" w:rsidRPr="007E1928" w:rsidRDefault="0071022A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 allowed Unicode character</w:t>
            </w:r>
          </w:p>
        </w:tc>
      </w:tr>
      <w:tr w:rsidR="004C3B2F" w:rsidRPr="007E1928" w14:paraId="4DDCB4B7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505DF4" w14:textId="77777777" w:rsidR="004C3B2F" w:rsidRPr="007E1928" w:rsidRDefault="004C3B2F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31563F" w14:textId="7AED4224" w:rsidR="004C3B2F" w:rsidRPr="007E1928" w:rsidRDefault="004C3B2F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C68B5A" w14:textId="7F44D424" w:rsidR="004C3B2F" w:rsidRPr="007E1928" w:rsidRDefault="004C3B2F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The date and time of arrival cannot be earlier than the date and time of departure</w:t>
            </w:r>
          </w:p>
        </w:tc>
      </w:tr>
      <w:tr w:rsidR="007355CF" w:rsidRPr="007E1928" w14:paraId="37F20E14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3ED2D9" w14:textId="77777777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2BB0D6" w14:textId="610ED8C7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2BF210" w14:textId="06908BEF" w:rsidR="007355CF" w:rsidRPr="007E1928" w:rsidRDefault="007355CF" w:rsidP="0086617A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Element cannot be amended</w:t>
            </w:r>
          </w:p>
        </w:tc>
      </w:tr>
      <w:tr w:rsidR="0010387D" w:rsidRPr="007E1928" w14:paraId="2132A9B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07C05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6E17FBE0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FA528B9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HRCM screening method</w:t>
            </w:r>
          </w:p>
        </w:tc>
      </w:tr>
      <w:tr w:rsidR="0010387D" w:rsidRPr="007E1928" w14:paraId="4A4192C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26A2D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DAB2C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A8CE7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63DF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AOM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5160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Any other method</w:t>
            </w:r>
          </w:p>
        </w:tc>
      </w:tr>
      <w:tr w:rsidR="0010387D" w:rsidRPr="007E1928" w14:paraId="55E2243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A196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C7B1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4A63C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Metal detection equipment</w:t>
            </w:r>
          </w:p>
        </w:tc>
      </w:tr>
      <w:tr w:rsidR="0010387D" w:rsidRPr="007E1928" w14:paraId="36ED086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93BC1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A409C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EDD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1843C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Explosive detection dogs</w:t>
            </w:r>
          </w:p>
        </w:tc>
      </w:tr>
      <w:tr w:rsidR="0010387D" w:rsidRPr="007E1928" w14:paraId="49516F4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6737F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DB10E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EDS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4C97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EDS equipment</w:t>
            </w:r>
          </w:p>
        </w:tc>
      </w:tr>
      <w:tr w:rsidR="0010387D" w:rsidRPr="007E1928" w14:paraId="51F742A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271EE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A816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ETD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A235D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ETD equipment</w:t>
            </w:r>
          </w:p>
        </w:tc>
      </w:tr>
      <w:tr w:rsidR="0010387D" w:rsidRPr="007E1928" w14:paraId="657E295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C4F58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0D303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PHS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F697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Hand search</w:t>
            </w:r>
          </w:p>
        </w:tc>
      </w:tr>
      <w:tr w:rsidR="0010387D" w:rsidRPr="007E1928" w14:paraId="4E9F114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4B50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A2109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VCK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2F6B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Visual check</w:t>
            </w:r>
          </w:p>
        </w:tc>
      </w:tr>
      <w:tr w:rsidR="0010387D" w:rsidRPr="007E1928" w14:paraId="25A029F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67ED4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066DA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XRY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A93D4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X-ray equipment</w:t>
            </w:r>
          </w:p>
        </w:tc>
      </w:tr>
      <w:tr w:rsidR="0000066D" w:rsidRPr="007E1928" w14:paraId="3FE59AB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B69E7A" w14:textId="77777777" w:rsidR="0000066D" w:rsidRPr="007E1928" w:rsidRDefault="0000066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EA7069" w14:textId="5D5CAECD" w:rsidR="0000066D" w:rsidRPr="007E1928" w:rsidRDefault="0000066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ZZZ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E7278F" w14:textId="0E722BDC" w:rsidR="0000066D" w:rsidRPr="007E1928" w:rsidRDefault="0000066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Only one HRCM screening method required</w:t>
            </w:r>
          </w:p>
        </w:tc>
      </w:tr>
      <w:tr w:rsidR="0010387D" w:rsidRPr="007E1928" w14:paraId="2F2AB20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63DBA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3B4FA0F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3FBBB5D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HRCM Screening Result</w:t>
            </w:r>
          </w:p>
        </w:tc>
      </w:tr>
      <w:tr w:rsidR="0010387D" w:rsidRPr="007E1928" w14:paraId="032FED0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DE4CA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40DFA7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A5D6B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2B709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8B4B9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alarm</w:t>
            </w:r>
          </w:p>
        </w:tc>
      </w:tr>
      <w:tr w:rsidR="0010387D" w:rsidRPr="007E1928" w14:paraId="19323FE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2C12B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D689F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7784E7" w14:textId="3B20F4B5" w:rsidR="0010387D" w:rsidRPr="007E1928" w:rsidRDefault="0010387D" w:rsidP="00190A87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Alarm</w:t>
            </w:r>
          </w:p>
        </w:tc>
      </w:tr>
      <w:tr w:rsidR="0010387D" w:rsidRPr="007E1928" w14:paraId="0FBCF44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84EE76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6B13AB2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EF4A967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HRCM Screening Result (Subset)</w:t>
            </w:r>
          </w:p>
        </w:tc>
      </w:tr>
      <w:tr w:rsidR="0010387D" w:rsidRPr="007E1928" w14:paraId="13E6234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B10F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2390E0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E33A8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8EC3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AC30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alarm</w:t>
            </w:r>
          </w:p>
        </w:tc>
      </w:tr>
      <w:tr w:rsidR="0010387D" w:rsidRPr="007E1928" w14:paraId="416EE2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1F3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88B0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B0296" w14:textId="280A2B51" w:rsidR="0010387D" w:rsidRPr="007E1928" w:rsidRDefault="0010387D" w:rsidP="00D56EF1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Alarm</w:t>
            </w:r>
          </w:p>
        </w:tc>
      </w:tr>
      <w:tr w:rsidR="0010387D" w:rsidRPr="007E1928" w14:paraId="329617F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A40D10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CB9F94B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3227A48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Message function code</w:t>
            </w:r>
          </w:p>
        </w:tc>
      </w:tr>
      <w:tr w:rsidR="0010387D" w:rsidRPr="007E1928" w14:paraId="26CF284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9D839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3AEA24D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490A8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24C11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11760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Change</w:t>
            </w:r>
          </w:p>
        </w:tc>
      </w:tr>
      <w:tr w:rsidR="0010387D" w:rsidRPr="007E1928" w14:paraId="515661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D17D8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C95B7E" w14:textId="02BB714A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C7B422" w14:textId="6BF5E033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Original</w:t>
            </w:r>
          </w:p>
        </w:tc>
      </w:tr>
      <w:tr w:rsidR="0010387D" w:rsidRPr="007E1928" w14:paraId="56495E2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28B87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99A2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DC8E3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Reissue</w:t>
            </w:r>
          </w:p>
        </w:tc>
      </w:tr>
      <w:tr w:rsidR="0010387D" w:rsidRPr="007E1928" w14:paraId="1C1A597D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CD2A8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0F354065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9E7DDD0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Parameter</w:t>
            </w:r>
          </w:p>
        </w:tc>
      </w:tr>
      <w:tr w:rsidR="0010387D" w:rsidRPr="007E1928" w14:paraId="15FACD3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F40F4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5F16036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9EA5B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476FC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CREC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984ED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Control recommendation</w:t>
            </w:r>
          </w:p>
        </w:tc>
      </w:tr>
      <w:tr w:rsidR="0010387D" w:rsidRPr="007E1928" w14:paraId="3E9233E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8E143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AB1F0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D1681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Control results</w:t>
            </w:r>
          </w:p>
        </w:tc>
      </w:tr>
      <w:tr w:rsidR="0010387D" w:rsidRPr="007E1928" w14:paraId="3451F2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F36E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4A4F6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D401B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Complete ENS</w:t>
            </w:r>
          </w:p>
        </w:tc>
      </w:tr>
      <w:tr w:rsidR="0010387D" w:rsidRPr="007E1928" w14:paraId="1EDBFEF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C2245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F812D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F78CA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10387D" w:rsidRPr="007E1928" w14:paraId="331BBB2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D1462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7E6DF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4D5DF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history</w:t>
            </w:r>
          </w:p>
        </w:tc>
      </w:tr>
      <w:tr w:rsidR="003428BB" w:rsidRPr="007E1928" w14:paraId="6000C8EA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3B105F" w14:textId="77777777" w:rsidR="003428BB" w:rsidRPr="007E1928" w:rsidRDefault="003428BB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EFE826" w14:textId="77609DB6" w:rsidR="003428BB" w:rsidRPr="007E1928" w:rsidRDefault="003428BB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A9D944" w14:textId="4C9B4A93" w:rsidR="003428BB" w:rsidRPr="007E1928" w:rsidRDefault="003428BB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PLACI</w:t>
            </w:r>
          </w:p>
        </w:tc>
      </w:tr>
      <w:tr w:rsidR="0010387D" w:rsidRPr="007E1928" w14:paraId="232BA3D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6C35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E1E85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ENSS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AD00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state</w:t>
            </w:r>
          </w:p>
        </w:tc>
      </w:tr>
      <w:tr w:rsidR="0010387D" w:rsidRPr="007E1928" w14:paraId="38100BB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3A30C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DED7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RARE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B469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analysis results</w:t>
            </w:r>
          </w:p>
        </w:tc>
      </w:tr>
      <w:tr w:rsidR="0010387D" w:rsidRPr="007E1928" w14:paraId="0299C75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9D29F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ED59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REFE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425C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Referrals</w:t>
            </w:r>
          </w:p>
        </w:tc>
      </w:tr>
      <w:tr w:rsidR="0010387D" w:rsidRPr="007E1928" w14:paraId="55C600C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81271A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39478BCC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817EF64" w14:textId="3E84955F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CL729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person</w:t>
            </w:r>
          </w:p>
        </w:tc>
      </w:tr>
      <w:tr w:rsidR="0010387D" w:rsidRPr="007E1928" w14:paraId="693FF97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CADAF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2CD640E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351F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7BEF2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2B27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Natural person</w:t>
            </w:r>
          </w:p>
        </w:tc>
      </w:tr>
      <w:tr w:rsidR="0010387D" w:rsidRPr="007E1928" w14:paraId="0883341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4891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8B8FB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155C5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Legal person</w:t>
            </w:r>
          </w:p>
        </w:tc>
      </w:tr>
      <w:tr w:rsidR="0010387D" w:rsidRPr="007E1928" w14:paraId="6C0AD66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1433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BCFE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3164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Association of persons</w:t>
            </w:r>
          </w:p>
        </w:tc>
      </w:tr>
      <w:tr w:rsidR="0010387D" w:rsidRPr="007E1928" w14:paraId="2D6CE7C0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03ACE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0CAFC528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6036E6A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CL730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Party of interest role</w:t>
            </w:r>
          </w:p>
        </w:tc>
      </w:tr>
      <w:tr w:rsidR="0010387D" w:rsidRPr="007E1928" w14:paraId="6EE41C4F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2B518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59BF93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EE23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9E20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C1E6C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Buyer</w:t>
            </w:r>
          </w:p>
        </w:tc>
      </w:tr>
      <w:tr w:rsidR="0010387D" w:rsidRPr="007E1928" w14:paraId="488F413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8E21A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AF0CE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8E6A4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Consignee</w:t>
            </w:r>
          </w:p>
        </w:tc>
      </w:tr>
      <w:tr w:rsidR="0010387D" w:rsidRPr="007E1928" w14:paraId="78847B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C6A42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93D0E4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C1B68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Consignor</w:t>
            </w:r>
          </w:p>
        </w:tc>
      </w:tr>
      <w:tr w:rsidR="0010387D" w:rsidRPr="007E1928" w14:paraId="4229246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F5C9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FC07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580E4A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Carrier</w:t>
            </w:r>
          </w:p>
        </w:tc>
      </w:tr>
      <w:tr w:rsidR="0010387D" w:rsidRPr="007E1928" w14:paraId="7540B10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605BE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F715B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085F6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Declarant</w:t>
            </w:r>
          </w:p>
        </w:tc>
      </w:tr>
      <w:tr w:rsidR="0010387D" w:rsidRPr="007E1928" w14:paraId="4DDEA5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D5609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E78076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37EF2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Notify party</w:t>
            </w:r>
          </w:p>
        </w:tc>
      </w:tr>
      <w:tr w:rsidR="0010387D" w:rsidRPr="007E1928" w14:paraId="4872B16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80F745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9AF9FD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755CB8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Representative</w:t>
            </w:r>
          </w:p>
        </w:tc>
      </w:tr>
      <w:tr w:rsidR="0010387D" w:rsidRPr="007E1928" w14:paraId="3F6FA9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0D470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A2291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BD04D9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Seller</w:t>
            </w:r>
          </w:p>
        </w:tc>
      </w:tr>
      <w:tr w:rsidR="0010387D" w:rsidRPr="007E1928" w14:paraId="2AD6609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B689EF" w14:textId="77777777" w:rsidR="0010387D" w:rsidRPr="007E1928" w:rsidRDefault="0010387D" w:rsidP="0010387D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552F975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D44D86C" w14:textId="77777777" w:rsidR="0010387D" w:rsidRPr="007E1928" w:rsidRDefault="0010387D" w:rsidP="0010387D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Place of Control</w:t>
            </w:r>
          </w:p>
        </w:tc>
      </w:tr>
      <w:tr w:rsidR="0010387D" w:rsidRPr="007E1928" w14:paraId="6649C55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CD412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10387D" w:rsidRPr="007E1928" w14:paraId="1448010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23A532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8530CC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CFE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E06CF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Customs Office of First Entry</w:t>
            </w:r>
          </w:p>
        </w:tc>
      </w:tr>
      <w:tr w:rsidR="0010387D" w:rsidRPr="007E1928" w14:paraId="1E1F5ED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5D1F0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AFD3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CFU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512C5B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Customs Office of Unloading</w:t>
            </w:r>
          </w:p>
        </w:tc>
      </w:tr>
      <w:tr w:rsidR="0010387D" w:rsidRPr="007E1928" w14:paraId="145013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8ED80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BF953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F8DD57" w14:textId="77777777" w:rsidR="0010387D" w:rsidRPr="007E1928" w:rsidRDefault="0010387D" w:rsidP="0010387D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Customs Office of destination</w:t>
            </w:r>
          </w:p>
        </w:tc>
      </w:tr>
      <w:tr w:rsidR="0078590E" w:rsidRPr="007E1928" w14:paraId="595448A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B8E05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6532743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1752683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Postcode data level</w:t>
            </w:r>
          </w:p>
        </w:tc>
      </w:tr>
      <w:tr w:rsidR="0078590E" w:rsidRPr="007E1928" w14:paraId="1C14CC1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160D9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6CE4D8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E6BE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1EE33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08A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Postcode for localities and streets</w:t>
            </w:r>
          </w:p>
        </w:tc>
      </w:tr>
      <w:tr w:rsidR="0078590E" w:rsidRPr="007E1928" w14:paraId="2FDD767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8237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7E71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943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Postcode for localities</w:t>
            </w:r>
          </w:p>
        </w:tc>
      </w:tr>
      <w:tr w:rsidR="0078590E" w:rsidRPr="007E1928" w14:paraId="7FA6E8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707B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9049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0B90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Name of localities only</w:t>
            </w:r>
          </w:p>
        </w:tc>
      </w:tr>
      <w:tr w:rsidR="0078590E" w:rsidRPr="007E1928" w14:paraId="71FB9C8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0E770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6D8F1100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CB02BD9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Postcode availablity</w:t>
            </w:r>
          </w:p>
        </w:tc>
      </w:tr>
      <w:tr w:rsidR="0078590E" w:rsidRPr="007E1928" w14:paraId="2EAC6CB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8C1FC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722B35E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364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BAA9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FE8B1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AF62D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BF56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6D057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7664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5ED41E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495EF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CAC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FA00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E2A8D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5613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FDE0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A5012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9214B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8596F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D70C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DC3D1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43301A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5CBE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11FB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E361F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ACF43E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D315D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FADA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601C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11DDE2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BC9A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31CD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16984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04D0E9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4E91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3FBF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C26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87A6EF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35320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E51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2026B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1A5D82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082F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D8AF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8C68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98EE35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6139B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EFDF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507B1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894F9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B567F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6227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A1931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3E57B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281E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157F0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668F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B5E5E3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2ACF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A3184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E69E9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098B0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525F7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263EF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4B3E1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E67765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BBAD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02CCB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7486E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6FABD4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3423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521A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C21DB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256CEB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3B8DA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52E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C9D75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6347A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451F7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D5020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BC9A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48D692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39BD9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2A8D3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79390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5C0FC1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8E6E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8FC41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1ECA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C7DDDA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4D3E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91356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B9C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29C2986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ADCE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C695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7175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C6B0E3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5DF6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B8C8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0092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24B4F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0CCB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DCCD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A188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22F4DF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3F63D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55EC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2034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A33E91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2FB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246B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346C8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2A817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8292E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4A05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CB77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4673B8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CE33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4DF9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16E7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C5AF17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624B6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F4A21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FA174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2075FBA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EBF7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352D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A85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3589B9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4514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327D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ECF0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9A3F1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554F6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4566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03461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E49448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79CD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F7DF7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455E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DCA14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D5D7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B1F8C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A270B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B3A45E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753F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1C233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80975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A8670F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97DD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0CB46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70CD7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D83299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A7C8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BB60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7646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C3A4DD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DE8654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418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BD24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774B34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97BA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98F51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FEEA7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92D178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EE73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C9E26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FF82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FBB9B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EB36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A07F3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3DAA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35E863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4A431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B9F6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1FA7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20B40A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F4C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39EC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27A5A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C74480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B1A1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E571C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B7F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C3DD74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FCF8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DA431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4C17E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3FCE3A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77A6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3729A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452DD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DDA4BB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B6673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38C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5B18F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6C2530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97B9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AD52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AD4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8A20B2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F6DE9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C664E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18E8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5F9E6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92079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3A2F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48C6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3260D6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07A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5660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CD4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03D3B66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DE31D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BE3B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CAF98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AF8674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08E7F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B75C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5F958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FF0A25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E3B8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5F4B4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D74EA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09A2E1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20A9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AC912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4A5B3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29FE18F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6EB6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E231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8471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7F370E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0F77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6241B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80B0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A8C2A2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E73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DB469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2EF5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08F0BF7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3901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FCE4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E6164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7D7F4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EEEC4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A959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7A88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05A4DF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C81FE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CF73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252DC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21D4E81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6DBD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4BC4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B86A5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28A12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D9B6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3CBEB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6CA88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C62ED5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E7CE4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E0EE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186E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70801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379A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AFB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D2F4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5A5E9F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3313F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1D77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GQ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03462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90D016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0D158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088E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004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38B6E8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FC941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9A92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6BB1A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EDE00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1CB5A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714B0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589F2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3B7F5C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7693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4C7FF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5A21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F87EA0" w:rsidRPr="007E1928" w14:paraId="6F37B83E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0E9B37" w14:textId="77777777" w:rsidR="00F87EA0" w:rsidRPr="007E1928" w:rsidRDefault="00F87EA0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654C72" w14:textId="5BC509E5" w:rsidR="00F87EA0" w:rsidRPr="007E1928" w:rsidRDefault="00F87EA0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32857C" w14:textId="75E6FCA1" w:rsidR="00F87EA0" w:rsidRPr="007E1928" w:rsidRDefault="00F87EA0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166A23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5D31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3C3E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40A7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00B23F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D333B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747F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4661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B52042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E7C3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F1A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E38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72C8BFF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7689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7AC13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HU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4658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082FFE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A511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857C5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06D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33B0D0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084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187EE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C8F3BA" w14:textId="67F78271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774955B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E781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01E1F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45FE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E003D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6AE5A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F87E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08786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9670D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35941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F41A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IQ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64A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BE4C8D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8DAC2B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129F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70511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135A1B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9FF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C11C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38B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1E148B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89B6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1FE91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IT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E0F6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8CC4B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F891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2A434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6460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53E8D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7CB4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209C8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165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A2A5B9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CC159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4C28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JP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87A74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49E67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096E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7B81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8F25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141AC1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FE4EA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CD8E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B8F2A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DAF61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73A36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0975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CA8DD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D293E2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29CB5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AB0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F7A9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0C3E4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1870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5E7D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FCFEB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D05E73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29B8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A1F5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133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110942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836F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4E42C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65D10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717444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0156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12C31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381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4C6DE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A309B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7CA7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EA75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BE37BF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A129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878F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KZ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09CF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761EB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17755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FD76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C37B6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B445D3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803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B4B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0FB2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3BDE2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B916E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10C9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CC0D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251F67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AA06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096B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77DC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C1A84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69B56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23A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F8A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02D9C1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C968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07897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308A1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D67BD0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A30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5069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CA63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56B579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CCB30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FBFD0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2639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2944E8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B641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C91D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43AEC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96B2CF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4E6D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67E5B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461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0A5FA6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A7C3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FBA8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LY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69EC9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F8357F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83247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9EEA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E529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A7CBF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D2EC1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B8C34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8D4E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5D4B6C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BCBEE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F3CD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2EDC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716D45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5F4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3189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63743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8FF6DE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1701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ACC40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E82C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F29DD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530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A97B9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F79C0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85B1A0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5E8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031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E7C41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14221C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023D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F4E81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788F6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62206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9D701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E33F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181D1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5AF65E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67019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B43F5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EFC04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86CBE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E595D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B2AF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11080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B18BAB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DC6C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301A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6CD4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B7F612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052F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3C1FC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B0E4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9ADDD2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BE16B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946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9C852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22FA8C8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08DC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107B2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MX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51D8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70F48F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EEE261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F5EF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9AAD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764578A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7027B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AF8EF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C4F2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47BFE0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1ED8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71B4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31D9C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27AE29B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CC69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F22D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D80E6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513C89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31B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7B64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82B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C7988C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03CA6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77F6F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ACBC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D51BE4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805C1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5A6B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E0921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6DFC7C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FD489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D695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26F2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2CFA1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FEBF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FD0A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935F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07DF06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739DC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78421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8D51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4062B7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7C6E0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57E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OM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1701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7622B5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BEAA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57B2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1E88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0AF4FA6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2611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70EA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E485F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89E3D8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3608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01FE1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7E5C0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1B9F29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AA757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6892B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D183C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B4915A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9D52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65188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69D6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AE5D73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D02A5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F6204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2272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F31986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D579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95AE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4F31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9CEB1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B0B07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E81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5E5A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E828AB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8445E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7B28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QA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BC793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752274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11868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63757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9D15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479ABA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9696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D0DA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D2725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4886E5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BA1D8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B75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89DB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0916B83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25C4C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FC246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0E1A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04F6AF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A683B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185D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CE66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56E0D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C749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5D1BB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DC4A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CC87AF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15BC6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9D0A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7501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079762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326A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8FDB3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8DB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E5DDEC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B771D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9728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FDCAE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131CBA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850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476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3E9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756232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5E224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6C80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3A01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DFF0D2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955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24E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5912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29FB2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A7F4D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68E9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CCBD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6C93404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9945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51EE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7F52A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823F55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162C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B1427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4F455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371F266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8809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E57A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AA3E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BF422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10F4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BCC2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343F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959BB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0DB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EBC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64A6A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3FBD7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F29E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A875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58C1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19B8396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98425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3605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738B6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02E7B1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7EDA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C19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BEC71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FEF50F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9B76D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2A9FE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4609B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A0A181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015F35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AE41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13D61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3728EE8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AE00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80624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47F90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B35F48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52EC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3BA3A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35DE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E3C0EB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F3C7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FF47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TJ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2510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893566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CE5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B555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TL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C611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10AB08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66583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5291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B2B65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9A2701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3F5D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B83D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E7CB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D3DAAA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3CB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1F55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TO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4E130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4675243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85C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8CA00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3D5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650203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FC27A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A164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8639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2DDDE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0225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226F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TV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DB6E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20407A0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181F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04F41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1427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5D4AED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96C0D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705B6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6F8F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47EAB4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44C4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35298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8694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7E92156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C77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30E97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78EF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2C80DF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4AFD6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8707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UY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2EB44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54E970C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CBCF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828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UZ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A3E08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1A563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97BAE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96C5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DD8D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</w:t>
            </w:r>
          </w:p>
        </w:tc>
      </w:tr>
      <w:tr w:rsidR="0078590E" w:rsidRPr="007E1928" w14:paraId="141897A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F6C26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8BC9D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A5B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5AAF78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7FA8E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EA23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21259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1B2E997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5E2C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3AFBF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E0E14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7648C03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C220B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6D754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VU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80C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1A40E71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409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E2D5E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WS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34E4F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3E6FB25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ED63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0A187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XK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874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63688CE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A2C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24ED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YE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C3177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57DAF7D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F2047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2D3F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AAE9E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</w:t>
            </w:r>
          </w:p>
        </w:tc>
      </w:tr>
      <w:tr w:rsidR="0078590E" w:rsidRPr="007E1928" w14:paraId="5DE141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63A9B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7174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ZM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92B2C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62ADA2B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A16B5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F5B6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ZW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2F2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</w:t>
            </w:r>
          </w:p>
        </w:tc>
      </w:tr>
      <w:tr w:rsidR="0078590E" w:rsidRPr="007E1928" w14:paraId="0359276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485106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E2F9100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E495431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Procedure Identifier</w:t>
            </w:r>
          </w:p>
        </w:tc>
      </w:tr>
      <w:tr w:rsidR="0078590E" w:rsidRPr="007E1928" w14:paraId="673FFA1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DA857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65A1F9B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AB4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A132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0DC09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ENS Filing</w:t>
            </w:r>
          </w:p>
        </w:tc>
      </w:tr>
      <w:tr w:rsidR="0078590E" w:rsidRPr="007E1928" w14:paraId="4BEA731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F6607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DF6D6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5D1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Arrival Notification</w:t>
            </w:r>
          </w:p>
        </w:tc>
      </w:tr>
      <w:tr w:rsidR="0078590E" w:rsidRPr="007E1928" w14:paraId="678E9DB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E6BE8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DDB9BA7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54547AD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Referral request type</w:t>
            </w:r>
          </w:p>
        </w:tc>
      </w:tr>
      <w:tr w:rsidR="0078590E" w:rsidRPr="007E1928" w14:paraId="5EADE38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F2D6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6EDB16F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E3F0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C3F37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5FD7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Request to amend ENS filing</w:t>
            </w:r>
          </w:p>
        </w:tc>
      </w:tr>
      <w:tr w:rsidR="0078590E" w:rsidRPr="007E1928" w14:paraId="336FC3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0D479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81474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RFI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912B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Request for information</w:t>
            </w:r>
          </w:p>
        </w:tc>
      </w:tr>
      <w:tr w:rsidR="0078590E" w:rsidRPr="007E1928" w14:paraId="252109A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B4C13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64299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RFS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9DBB2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Request for HRCM screening</w:t>
            </w:r>
          </w:p>
        </w:tc>
      </w:tr>
      <w:tr w:rsidR="0078590E" w:rsidRPr="007E1928" w14:paraId="57FCE64E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C20A2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7CB009D4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C1C1721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Analysis Category</w:t>
            </w:r>
          </w:p>
        </w:tc>
      </w:tr>
      <w:tr w:rsidR="0078590E" w:rsidRPr="007E1928" w14:paraId="308779B7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75F6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0AF96E8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553F2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6423D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C0C2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pre-loading</w:t>
            </w:r>
          </w:p>
        </w:tc>
      </w:tr>
      <w:tr w:rsidR="0078590E" w:rsidRPr="007E1928" w14:paraId="28A81C6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12A2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F24C0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5B250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Full</w:t>
            </w:r>
          </w:p>
        </w:tc>
      </w:tr>
      <w:tr w:rsidR="0078590E" w:rsidRPr="007E1928" w14:paraId="242AFADF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56E20D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79B5FC4E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FE6F0F0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analysis result</w:t>
            </w:r>
          </w:p>
        </w:tc>
      </w:tr>
      <w:tr w:rsidR="0078590E" w:rsidRPr="007E1928" w14:paraId="0862775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9D235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8975F9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88DBD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66600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7FE59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confirmed</w:t>
            </w:r>
          </w:p>
        </w:tc>
      </w:tr>
      <w:tr w:rsidR="0078590E" w:rsidRPr="007E1928" w14:paraId="1B2839F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3A20B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684B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1E58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downgraded – no further action necessary</w:t>
            </w:r>
          </w:p>
        </w:tc>
      </w:tr>
      <w:tr w:rsidR="0078590E" w:rsidRPr="007E1928" w14:paraId="64E42FA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4581B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8F1FE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C7BE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not confirmed – false positive</w:t>
            </w:r>
          </w:p>
        </w:tc>
      </w:tr>
      <w:tr w:rsidR="0078590E" w:rsidRPr="007E1928" w14:paraId="643F63E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0617B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C91B8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31E58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risk</w:t>
            </w:r>
          </w:p>
        </w:tc>
      </w:tr>
      <w:tr w:rsidR="00934E40" w:rsidRPr="007E1928" w14:paraId="5CB4D897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9831C" w14:textId="77777777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D7880A" w14:textId="66DEE5E4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8AAA52" w14:textId="52D5D8C0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Hit confirmed</w:t>
            </w:r>
          </w:p>
        </w:tc>
      </w:tr>
      <w:tr w:rsidR="00934E40" w:rsidRPr="007E1928" w14:paraId="116FE091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3B8703" w14:textId="77777777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74BB8" w14:textId="22329DAB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E08C37" w14:textId="5C3F16CE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downgraded – pre-arrival control recommended (national)</w:t>
            </w:r>
          </w:p>
        </w:tc>
      </w:tr>
      <w:tr w:rsidR="00934E40" w:rsidRPr="007E1928" w14:paraId="260E78B2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948CD4" w14:textId="77777777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EB4AFA" w14:textId="5443F81E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A827DF" w14:textId="59EF448E" w:rsidR="00934E40" w:rsidRPr="007E1928" w:rsidRDefault="00934E40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Risk downgraded – pre-arrival control recommended</w:t>
            </w:r>
          </w:p>
        </w:tc>
      </w:tr>
      <w:tr w:rsidR="0078590E" w:rsidRPr="007E1928" w14:paraId="0F769BC6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E983EA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0D2B34C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442C6D5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analysis timer type</w:t>
            </w:r>
          </w:p>
        </w:tc>
      </w:tr>
      <w:tr w:rsidR="0078590E" w:rsidRPr="007E1928" w14:paraId="66A205B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351CE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930C8F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C2CBE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4FE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7F42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Timer for e-Screening</w:t>
            </w:r>
          </w:p>
        </w:tc>
      </w:tr>
      <w:tr w:rsidR="0078590E" w:rsidRPr="007E1928" w14:paraId="7244052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99B5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E00A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F933C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Timer for e-risk analysis</w:t>
            </w:r>
          </w:p>
        </w:tc>
      </w:tr>
      <w:tr w:rsidR="0003040C" w:rsidRPr="007E1928" w14:paraId="2EEDDC24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3DBF01" w14:textId="77777777" w:rsidR="0003040C" w:rsidRPr="007E1928" w:rsidRDefault="0003040C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D55FB0" w14:textId="3FCB91C0" w:rsidR="0003040C" w:rsidRPr="007E1928" w:rsidRDefault="0003040C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EH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C490A5" w14:textId="0C53BA64" w:rsidR="0003040C" w:rsidRPr="007E1928" w:rsidRDefault="0003040C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Timer for e-Screening hit</w:t>
            </w:r>
          </w:p>
        </w:tc>
      </w:tr>
      <w:tr w:rsidR="0078590E" w:rsidRPr="007E1928" w14:paraId="3A9CD3B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85806E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1A102EE5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D726EC4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CL739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Analysis Type</w:t>
            </w:r>
          </w:p>
        </w:tc>
      </w:tr>
      <w:tr w:rsidR="0078590E" w:rsidRPr="007E1928" w14:paraId="32ECC7B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E3CA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1F7A603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B71E7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954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D77A45" w14:textId="7E79712B" w:rsidR="0078590E" w:rsidRPr="007E1928" w:rsidRDefault="0078590E" w:rsidP="007E192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e-Screening air cargo security (CRC)</w:t>
            </w:r>
          </w:p>
        </w:tc>
      </w:tr>
      <w:tr w:rsidR="0078590E" w:rsidRPr="007E1928" w14:paraId="708FFE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C9EBD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930A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7C74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Financial</w:t>
            </w:r>
          </w:p>
        </w:tc>
      </w:tr>
      <w:tr w:rsidR="0078590E" w:rsidRPr="007E1928" w14:paraId="2EA4657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2AB26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0BEF9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G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F44914" w14:textId="2423DEB9" w:rsidR="0078590E" w:rsidRPr="007E1928" w:rsidRDefault="0078590E" w:rsidP="007E192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e-Screening security and safety (CRC)</w:t>
            </w:r>
          </w:p>
        </w:tc>
      </w:tr>
      <w:tr w:rsidR="0078590E" w:rsidRPr="007E1928" w14:paraId="38D751C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D4B6C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5E85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5FDE1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Non-CRC (further breakdown to be considered)</w:t>
            </w:r>
          </w:p>
        </w:tc>
      </w:tr>
      <w:tr w:rsidR="0078590E" w:rsidRPr="007E1928" w14:paraId="0B29F6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68EEB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9B083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97447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Non-customs policies requirements</w:t>
            </w:r>
          </w:p>
        </w:tc>
      </w:tr>
      <w:tr w:rsidR="0078590E" w:rsidRPr="007E1928" w14:paraId="62A868C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E2569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21446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4B45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Random</w:t>
            </w:r>
          </w:p>
        </w:tc>
      </w:tr>
      <w:tr w:rsidR="0078590E" w:rsidRPr="007E1928" w14:paraId="2C2EB3F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C9111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A22D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B74DC0" w14:textId="39D1C7D9" w:rsidR="0078590E" w:rsidRPr="007E1928" w:rsidRDefault="0078590E" w:rsidP="007E192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Security &amp; Safety (CRC)</w:t>
            </w:r>
          </w:p>
        </w:tc>
      </w:tr>
      <w:tr w:rsidR="0078590E" w:rsidRPr="007E1928" w14:paraId="6B76B4B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9DB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1FD08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X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8F8890" w14:textId="0BBED542" w:rsidR="0078590E" w:rsidRPr="007E1928" w:rsidRDefault="0078590E" w:rsidP="007E1928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Security (CRC)</w:t>
            </w:r>
          </w:p>
        </w:tc>
      </w:tr>
      <w:tr w:rsidR="0078590E" w:rsidRPr="007E1928" w14:paraId="20AB9EF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00618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AA01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Z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F27E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risk analysis available</w:t>
            </w:r>
          </w:p>
        </w:tc>
      </w:tr>
      <w:tr w:rsidR="0078590E" w:rsidRPr="007E1928" w14:paraId="2089DD2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E4AD6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0331E0F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3F683F9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CL740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Area Code</w:t>
            </w:r>
          </w:p>
        </w:tc>
      </w:tr>
      <w:tr w:rsidR="0078590E" w:rsidRPr="007E1928" w14:paraId="7DA7654C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913B9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3906584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E5FED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F072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71423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Cash control</w:t>
            </w:r>
          </w:p>
        </w:tc>
      </w:tr>
      <w:tr w:rsidR="0078590E" w:rsidRPr="007E1928" w14:paraId="494B280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47D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FB65F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84234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Counterfeit</w:t>
            </w:r>
          </w:p>
        </w:tc>
      </w:tr>
      <w:tr w:rsidR="0078590E" w:rsidRPr="007E1928" w14:paraId="7F02F37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4A58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30F6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7E655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Cultural goods</w:t>
            </w:r>
          </w:p>
        </w:tc>
      </w:tr>
      <w:tr w:rsidR="0078590E" w:rsidRPr="007E1928" w14:paraId="27141DA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42871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45C1B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2672E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Environment</w:t>
            </w:r>
          </w:p>
        </w:tc>
      </w:tr>
      <w:tr w:rsidR="0078590E" w:rsidRPr="007E1928" w14:paraId="11AE87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27F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1EB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401000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9A0B4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Biotechnology</w:t>
            </w:r>
          </w:p>
        </w:tc>
      </w:tr>
      <w:tr w:rsidR="0078590E" w:rsidRPr="007E1928" w14:paraId="23C3CA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9B4B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9F3F6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402000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4F643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Chemicals and poison</w:t>
            </w:r>
          </w:p>
        </w:tc>
      </w:tr>
      <w:tr w:rsidR="0078590E" w:rsidRPr="007E1928" w14:paraId="576395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4D9EA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CB2B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403000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50C3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ODS</w:t>
            </w:r>
          </w:p>
        </w:tc>
      </w:tr>
      <w:tr w:rsidR="0078590E" w:rsidRPr="007E1928" w14:paraId="3E72838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7ADE4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AEA42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B91B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TES</w:t>
            </w:r>
          </w:p>
        </w:tc>
      </w:tr>
      <w:tr w:rsidR="0078590E" w:rsidRPr="007E1928" w14:paraId="0EF56BF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DC9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861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EC228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Waste</w:t>
            </w:r>
          </w:p>
        </w:tc>
      </w:tr>
      <w:tr w:rsidR="0078590E" w:rsidRPr="007E1928" w14:paraId="110FF3D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3B8A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49549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406000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EBE1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(within Environment)</w:t>
            </w:r>
          </w:p>
        </w:tc>
      </w:tr>
      <w:tr w:rsidR="0078590E" w:rsidRPr="007E1928" w14:paraId="5A043A3A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4B3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A898F" w14:textId="770BE253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406100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C2DC1" w14:textId="1DF68650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CITES</w:t>
            </w:r>
          </w:p>
        </w:tc>
      </w:tr>
      <w:tr w:rsidR="0078590E" w:rsidRPr="007E1928" w14:paraId="205F2E8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0962E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23364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E6ABF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Financial</w:t>
            </w:r>
          </w:p>
        </w:tc>
      </w:tr>
      <w:tr w:rsidR="0078590E" w:rsidRPr="007E1928" w14:paraId="04C9970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88625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3226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501000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FAC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ADD</w:t>
            </w:r>
          </w:p>
        </w:tc>
      </w:tr>
      <w:tr w:rsidR="0078590E" w:rsidRPr="007E1928" w14:paraId="56BF871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3B1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779F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E38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Excise</w:t>
            </w:r>
          </w:p>
        </w:tc>
      </w:tr>
      <w:tr w:rsidR="0078590E" w:rsidRPr="007E1928" w14:paraId="1941BAE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AF94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EA06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11E9C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Alcohol</w:t>
            </w:r>
          </w:p>
        </w:tc>
      </w:tr>
      <w:tr w:rsidR="0078590E" w:rsidRPr="007E1928" w14:paraId="69A672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ABFA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AF03C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13AB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Cigarettes</w:t>
            </w:r>
          </w:p>
        </w:tc>
      </w:tr>
      <w:tr w:rsidR="0078590E" w:rsidRPr="007E1928" w14:paraId="4872B22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88061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5D9EE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A4FC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Fuel/oil</w:t>
            </w:r>
          </w:p>
        </w:tc>
      </w:tr>
      <w:tr w:rsidR="0078590E" w:rsidRPr="007E1928" w14:paraId="440E930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29AD1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1BE7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54D2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Tobacco</w:t>
            </w:r>
          </w:p>
        </w:tc>
      </w:tr>
      <w:tr w:rsidR="0078590E" w:rsidRPr="007E1928" w14:paraId="22FA365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B7F9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CA63A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502050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CCB9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(within Excise)</w:t>
            </w:r>
          </w:p>
        </w:tc>
      </w:tr>
      <w:tr w:rsidR="0078590E" w:rsidRPr="007E1928" w14:paraId="666556F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0492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85AC0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600000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261E4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Drug precursors</w:t>
            </w:r>
          </w:p>
        </w:tc>
      </w:tr>
      <w:tr w:rsidR="0078590E" w:rsidRPr="007E1928" w14:paraId="2A4C527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C76B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2DD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B950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Health and safety</w:t>
            </w:r>
          </w:p>
        </w:tc>
      </w:tr>
      <w:tr w:rsidR="0078590E" w:rsidRPr="007E1928" w14:paraId="6333ACA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040A1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0458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701000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CD4DE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Animal health</w:t>
            </w:r>
          </w:p>
        </w:tc>
      </w:tr>
      <w:tr w:rsidR="0078590E" w:rsidRPr="007E1928" w14:paraId="39FB46C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7372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0C32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EFD6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Human health</w:t>
            </w:r>
          </w:p>
        </w:tc>
      </w:tr>
      <w:tr w:rsidR="0078590E" w:rsidRPr="007E1928" w14:paraId="4B44B9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D6AE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4366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071F3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Anabolic</w:t>
            </w:r>
          </w:p>
        </w:tc>
      </w:tr>
      <w:tr w:rsidR="0078590E" w:rsidRPr="007E1928" w14:paraId="4C53E32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E88A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EC4A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FE6AC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Cosmetics</w:t>
            </w:r>
          </w:p>
        </w:tc>
      </w:tr>
      <w:tr w:rsidR="0078590E" w:rsidRPr="007E1928" w14:paraId="7AFD31F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3E679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18376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129C2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Herbal preparation</w:t>
            </w:r>
          </w:p>
        </w:tc>
      </w:tr>
      <w:tr w:rsidR="0078590E" w:rsidRPr="007E1928" w14:paraId="31D22F5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72107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ED9EB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EF6A6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Medicine</w:t>
            </w:r>
          </w:p>
        </w:tc>
      </w:tr>
      <w:tr w:rsidR="0078590E" w:rsidRPr="007E1928" w14:paraId="0606C2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FC7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537B9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702050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BA52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(within Human health)</w:t>
            </w:r>
          </w:p>
        </w:tc>
      </w:tr>
      <w:tr w:rsidR="0078590E" w:rsidRPr="007E1928" w14:paraId="133C8AD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62C41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0A50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703000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DA91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Plant health</w:t>
            </w:r>
          </w:p>
        </w:tc>
      </w:tr>
      <w:tr w:rsidR="0078590E" w:rsidRPr="007E1928" w14:paraId="6DBD599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A6DF0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C7CF1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159C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Product compliance</w:t>
            </w:r>
          </w:p>
        </w:tc>
      </w:tr>
      <w:tr w:rsidR="0078590E" w:rsidRPr="007E1928" w14:paraId="1CE1867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22E8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3586F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705000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8895A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Product safety</w:t>
            </w:r>
          </w:p>
        </w:tc>
      </w:tr>
      <w:tr w:rsidR="0078590E" w:rsidRPr="007E1928" w14:paraId="410D73F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F0BE4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BF857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70663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Narcotics</w:t>
            </w:r>
          </w:p>
        </w:tc>
      </w:tr>
      <w:tr w:rsidR="0078590E" w:rsidRPr="007E1928" w14:paraId="49CB77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25ADF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9050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801000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66475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Cannabis</w:t>
            </w:r>
          </w:p>
        </w:tc>
      </w:tr>
      <w:tr w:rsidR="0078590E" w:rsidRPr="007E1928" w14:paraId="6E60B97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A6BC8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B6B1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77E3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Cocaine</w:t>
            </w:r>
          </w:p>
        </w:tc>
      </w:tr>
      <w:tr w:rsidR="0078590E" w:rsidRPr="007E1928" w14:paraId="6A27335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B74B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DBBF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803000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4A29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Designer drugs</w:t>
            </w:r>
          </w:p>
        </w:tc>
      </w:tr>
      <w:tr w:rsidR="0078590E" w:rsidRPr="007E1928" w14:paraId="20CEB63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E8BB7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6D771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D73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Khat</w:t>
            </w:r>
          </w:p>
        </w:tc>
      </w:tr>
      <w:tr w:rsidR="0078590E" w:rsidRPr="007E1928" w14:paraId="405B1A3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32170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AB46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13C1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Opiates, heroine, morphine</w:t>
            </w:r>
          </w:p>
        </w:tc>
      </w:tr>
      <w:tr w:rsidR="0078590E" w:rsidRPr="007E1928" w14:paraId="7C1F4A06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4AE3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FE5A15" w14:textId="65CDA542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805010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D2CD6A" w14:textId="1D49C43F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Fentanyl/carfentanyl</w:t>
            </w:r>
          </w:p>
        </w:tc>
      </w:tr>
      <w:tr w:rsidR="0078590E" w:rsidRPr="007E1928" w14:paraId="53A5FB7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9A4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F2A12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806000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1E3A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Psy drugs</w:t>
            </w:r>
          </w:p>
        </w:tc>
      </w:tr>
      <w:tr w:rsidR="0078590E" w:rsidRPr="007E1928" w14:paraId="3FCFAE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AD9A1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C45B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807000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C02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(within Narcotics)</w:t>
            </w:r>
          </w:p>
        </w:tc>
      </w:tr>
      <w:tr w:rsidR="0078590E" w:rsidRPr="007E1928" w14:paraId="0947BAF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6DA2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F47F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900000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DC9B8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Sanctions</w:t>
            </w:r>
          </w:p>
        </w:tc>
      </w:tr>
      <w:tr w:rsidR="0078590E" w:rsidRPr="007E1928" w14:paraId="236AAB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DBD093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DD582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1000000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8B348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Security</w:t>
            </w:r>
          </w:p>
        </w:tc>
      </w:tr>
      <w:tr w:rsidR="0078590E" w:rsidRPr="007E1928" w14:paraId="7884038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35EDE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F3DF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1001000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D9C5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Biochemical cargo</w:t>
            </w:r>
          </w:p>
        </w:tc>
      </w:tr>
      <w:tr w:rsidR="0078590E" w:rsidRPr="007E1928" w14:paraId="18DC67F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89504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D8963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1002000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7BCA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Dual use</w:t>
            </w:r>
          </w:p>
        </w:tc>
      </w:tr>
      <w:tr w:rsidR="0078590E" w:rsidRPr="007E1928" w14:paraId="010F41F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8D7C1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DF81B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1003000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80E6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Explosives</w:t>
            </w:r>
          </w:p>
        </w:tc>
      </w:tr>
      <w:tr w:rsidR="0078590E" w:rsidRPr="007E1928" w14:paraId="128B8D6A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B65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E88E29" w14:textId="7E7D3052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1003010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A2C5D0" w14:textId="23B3BB0B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Explosives precursors</w:t>
            </w:r>
          </w:p>
        </w:tc>
      </w:tr>
      <w:tr w:rsidR="0078590E" w:rsidRPr="007E1928" w14:paraId="02083D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2254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C67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CB27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Fertilizer</w:t>
            </w:r>
          </w:p>
        </w:tc>
      </w:tr>
      <w:tr w:rsidR="0078590E" w:rsidRPr="007E1928" w14:paraId="216456D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35CE8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40305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8A4AC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Nuclear cargo</w:t>
            </w:r>
          </w:p>
        </w:tc>
      </w:tr>
      <w:tr w:rsidR="0078590E" w:rsidRPr="007E1928" w14:paraId="5338D3F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65459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2A60A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1006000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CAE1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Radiological cargo</w:t>
            </w:r>
          </w:p>
        </w:tc>
      </w:tr>
      <w:tr w:rsidR="0078590E" w:rsidRPr="007E1928" w14:paraId="698EA4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29ACD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D8675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1007000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01F13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Weapons / ammunition</w:t>
            </w:r>
          </w:p>
        </w:tc>
      </w:tr>
      <w:tr w:rsidR="0078590E" w:rsidRPr="007E1928" w14:paraId="1F48F5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3DB8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EB4C3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1008000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D87D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(within Security)</w:t>
            </w:r>
          </w:p>
        </w:tc>
      </w:tr>
      <w:tr w:rsidR="0078590E" w:rsidRPr="007E1928" w14:paraId="678659A0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FB80BB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337024D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8294B35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Risk assessment type</w:t>
            </w:r>
          </w:p>
        </w:tc>
      </w:tr>
      <w:tr w:rsidR="0078590E" w:rsidRPr="007E1928" w14:paraId="01CC2D1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6019D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0604F5F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EA98F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FBC44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ES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A633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e-Screening</w:t>
            </w:r>
          </w:p>
        </w:tc>
      </w:tr>
      <w:tr w:rsidR="0078590E" w:rsidRPr="007E1928" w14:paraId="0E6D47D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5D971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B3A2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73E0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e-risk analysis</w:t>
            </w:r>
          </w:p>
        </w:tc>
      </w:tr>
      <w:tr w:rsidR="0078590E" w:rsidRPr="007E1928" w14:paraId="4AE2F0B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AD7BC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740E32FC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F3A20ED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Specific circumstance indicator</w:t>
            </w:r>
          </w:p>
        </w:tc>
      </w:tr>
      <w:tr w:rsidR="0078590E" w:rsidRPr="007E1928" w14:paraId="6A1AD8D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6D6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19E5C5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DCA9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28AF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A7D8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Complete dataset – Straight bill of lading</w:t>
            </w:r>
          </w:p>
        </w:tc>
      </w:tr>
      <w:tr w:rsidR="0078590E" w:rsidRPr="007E1928" w14:paraId="3B28FCC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4852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9EE4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57E64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Complete dataset</w:t>
            </w:r>
          </w:p>
        </w:tc>
      </w:tr>
      <w:tr w:rsidR="0078590E" w:rsidRPr="007E1928" w14:paraId="3454BD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5CB0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FAFE5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B78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Master bill of lading only</w:t>
            </w:r>
          </w:p>
        </w:tc>
      </w:tr>
      <w:tr w:rsidR="0078590E" w:rsidRPr="007E1928" w14:paraId="48BAEDB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E7C72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CFA67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31FCC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Straight bill of lading only</w:t>
            </w:r>
          </w:p>
        </w:tc>
      </w:tr>
      <w:tr w:rsidR="0078590E" w:rsidRPr="007E1928" w14:paraId="641F6B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3EE27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1FC2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2CA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House bill of lading only</w:t>
            </w:r>
          </w:p>
        </w:tc>
      </w:tr>
      <w:tr w:rsidR="0078590E" w:rsidRPr="007E1928" w14:paraId="20A50C2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5D3E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2A341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CD5C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House bill of lading with</w:t>
            </w:r>
          </w:p>
          <w:p w14:paraId="4B413BE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information at the lowest level of transport contract</w:t>
            </w:r>
          </w:p>
        </w:tc>
      </w:tr>
      <w:tr w:rsidR="0078590E" w:rsidRPr="007E1928" w14:paraId="76F8EE1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0F7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BBC10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9D19F1" w14:textId="31676539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–Information at the lowest level of transport contract</w:t>
            </w:r>
          </w:p>
        </w:tc>
      </w:tr>
      <w:tr w:rsidR="0078590E" w:rsidRPr="007E1928" w14:paraId="1E4FC74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D3DE3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1FF90" w14:textId="1D542A74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B607A2" w14:textId="40ED723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 and inland waterways – Partial dataset – Straight bill - Information at the lowest level of transport contract</w:t>
            </w:r>
          </w:p>
        </w:tc>
      </w:tr>
      <w:tr w:rsidR="0078590E" w:rsidRPr="007E1928" w14:paraId="2D8904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09542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EA95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E295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– Complete dataset lodged pre-loading</w:t>
            </w:r>
          </w:p>
        </w:tc>
      </w:tr>
      <w:tr w:rsidR="0078590E" w:rsidRPr="007E1928" w14:paraId="5E9599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9C477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6E1F7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BA929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 – Partial dataset – Master air waybill lodged pre-arrival</w:t>
            </w:r>
          </w:p>
        </w:tc>
      </w:tr>
      <w:tr w:rsidR="0078590E" w:rsidRPr="007E1928" w14:paraId="2726194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22E8C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4A184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235C7" w14:textId="04B7F7CD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– Partial dataset – House air waybill lodged pre-arrival</w:t>
            </w:r>
          </w:p>
        </w:tc>
      </w:tr>
      <w:tr w:rsidR="0078590E" w:rsidRPr="007E1928" w14:paraId="7E0319C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416D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0D782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7F4B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Minimum dataset lodged pre- loading</w:t>
            </w:r>
          </w:p>
        </w:tc>
      </w:tr>
      <w:tr w:rsidR="0078590E" w:rsidRPr="007E1928" w14:paraId="7067129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0165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9AEB9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4DDAC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Minimum dataset lodged pre- loading</w:t>
            </w:r>
          </w:p>
          <w:p w14:paraId="17CEB79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with master air waybill reference number</w:t>
            </w:r>
          </w:p>
        </w:tc>
      </w:tr>
      <w:tr w:rsidR="0078590E" w:rsidRPr="007E1928" w14:paraId="3BE8CD1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053A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583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333B0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Master air waybill reference number</w:t>
            </w:r>
          </w:p>
          <w:p w14:paraId="196B13F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lodged pre-loading</w:t>
            </w:r>
          </w:p>
        </w:tc>
      </w:tr>
      <w:tr w:rsidR="0078590E" w:rsidRPr="007E1928" w14:paraId="1E49C41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1071D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ED70A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754B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Partial dataset — House air waybill lodged pre- loading</w:t>
            </w:r>
          </w:p>
        </w:tc>
      </w:tr>
      <w:tr w:rsidR="0078590E" w:rsidRPr="007E1928" w14:paraId="0813A60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F4E83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7C9C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863E6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Complete dataset lodged pre-arrival</w:t>
            </w:r>
          </w:p>
        </w:tc>
      </w:tr>
      <w:tr w:rsidR="0078590E" w:rsidRPr="007E1928" w14:paraId="1B8BB0C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4C9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4A1D7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80385" w14:textId="448DFC03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– Complete dataset lodged pre-loading - Direct air waybill</w:t>
            </w:r>
          </w:p>
        </w:tc>
      </w:tr>
      <w:tr w:rsidR="0078590E" w:rsidRPr="007E1928" w14:paraId="1665D4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09834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D40F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B1E9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cargo (general) — Complete dataset lodged pre-arrival – Direct air waybill</w:t>
            </w:r>
          </w:p>
        </w:tc>
      </w:tr>
      <w:tr w:rsidR="0078590E" w:rsidRPr="007E1928" w14:paraId="499437B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725F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7B3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5FB44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Express consignments — Complete dataset lodged pre-arrival</w:t>
            </w:r>
          </w:p>
        </w:tc>
      </w:tr>
      <w:tr w:rsidR="0078590E" w:rsidRPr="007E1928" w14:paraId="65E2698B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4AB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E55554" w14:textId="7968F4B1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075F5D" w14:textId="395798F4" w:rsidR="0078590E" w:rsidRPr="007E1928" w:rsidRDefault="00F87EA0" w:rsidP="006B55D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Express consignments on air cargo (general) – Complete dataset lodged pre-arriva</w:t>
            </w:r>
            <w:r w:rsidR="00995C03" w:rsidRPr="007E1928">
              <w:rPr>
                <w:rFonts w:ascii="Arial" w:hAnsi="Arial" w:cs="Arial"/>
                <w:noProof/>
                <w:color w:val="000000"/>
                <w:lang w:val="en-IE"/>
              </w:rPr>
              <w:t>l</w:t>
            </w:r>
          </w:p>
        </w:tc>
      </w:tr>
      <w:tr w:rsidR="0078590E" w:rsidRPr="007E1928" w14:paraId="060D1B7C" w14:textId="77777777" w:rsidTr="00FD1151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AA0E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6C937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612CB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Express consignments — Partial dataset — Minimum dataset lodged pre-</w:t>
            </w:r>
          </w:p>
          <w:p w14:paraId="26FE54E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loading</w:t>
            </w:r>
          </w:p>
        </w:tc>
      </w:tr>
      <w:tr w:rsidR="0078590E" w:rsidRPr="007E1928" w14:paraId="4EC8108A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C9A4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67757A" w14:textId="7C5C175C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2A16F" w14:textId="70938D59" w:rsidR="00995C03" w:rsidRPr="007E1928" w:rsidRDefault="00F87EA0" w:rsidP="006B55D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 xml:space="preserve">Express consignments on air cargo (general) – Partial dataset – </w:t>
            </w:r>
            <w:r w:rsidR="00995C03" w:rsidRPr="007E1928">
              <w:rPr>
                <w:rFonts w:ascii="Arial" w:hAnsi="Arial" w:cs="Arial"/>
                <w:noProof/>
                <w:color w:val="000000"/>
                <w:lang w:val="en-IE"/>
              </w:rPr>
              <w:t>House air waybill lodged pre-arrival</w:t>
            </w:r>
          </w:p>
        </w:tc>
      </w:tr>
      <w:tr w:rsidR="004D48D7" w:rsidRPr="007E1928" w14:paraId="67956043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BB2B2A" w14:textId="77777777" w:rsidR="004D48D7" w:rsidRPr="007E1928" w:rsidRDefault="004D48D7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73E046" w14:textId="08DC8E8C" w:rsidR="004D48D7" w:rsidRPr="007E1928" w:rsidRDefault="004D48D7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6F9434" w14:textId="2E81ABD4" w:rsidR="004D48D7" w:rsidRPr="007E1928" w:rsidRDefault="004D48D7" w:rsidP="006B55D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Express consignments – Complete dataset – Road mode of transport</w:t>
            </w:r>
          </w:p>
        </w:tc>
      </w:tr>
      <w:tr w:rsidR="006F0526" w:rsidRPr="007E1928" w14:paraId="75D3787E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3E53CE" w14:textId="77777777" w:rsidR="006F0526" w:rsidRPr="007E1928" w:rsidRDefault="006F0526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1F46D" w14:textId="23CCB1B8" w:rsidR="006F0526" w:rsidRPr="007E1928" w:rsidRDefault="006F0526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AAFDB1" w14:textId="1AEEA6FC" w:rsidR="006F0526" w:rsidRPr="007E1928" w:rsidRDefault="00B7185E" w:rsidP="006B55D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</w:t>
            </w:r>
            <w:r w:rsidR="006F0526" w:rsidRPr="007E1928">
              <w:rPr>
                <w:rFonts w:ascii="Arial" w:hAnsi="Arial" w:cs="Arial"/>
                <w:noProof/>
                <w:color w:val="000000"/>
                <w:lang w:val="en-IE"/>
              </w:rPr>
              <w:t>ataset – Road Master bill of lading</w:t>
            </w:r>
          </w:p>
        </w:tc>
      </w:tr>
      <w:tr w:rsidR="00B7185E" w:rsidRPr="007E1928" w14:paraId="3BBE7700" w14:textId="77777777" w:rsidTr="00942A90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E58C2" w14:textId="77777777" w:rsidR="00B7185E" w:rsidRPr="007E1928" w:rsidRDefault="00B7185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CFFA92" w14:textId="1D406C88" w:rsidR="00B7185E" w:rsidRPr="007E1928" w:rsidRDefault="00B7185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CC82B0" w14:textId="1EECD0CF" w:rsidR="00B7185E" w:rsidRPr="007E1928" w:rsidRDefault="00B7185E" w:rsidP="006B55D9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– Rail master transport document information</w:t>
            </w:r>
          </w:p>
        </w:tc>
      </w:tr>
      <w:tr w:rsidR="0078590E" w:rsidRPr="007E1928" w14:paraId="58466F0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E422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0DCE5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B1C10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- Master air waybill</w:t>
            </w:r>
          </w:p>
        </w:tc>
      </w:tr>
      <w:tr w:rsidR="0078590E" w:rsidRPr="007E1928" w14:paraId="4DE8C11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1E185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988F4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E8B0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consignments — Partial dataset — Minimum dataset lodged pre- loading</w:t>
            </w:r>
          </w:p>
        </w:tc>
      </w:tr>
      <w:tr w:rsidR="0078590E" w:rsidRPr="007E1928" w14:paraId="09C8181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493F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DCAF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13EC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 — Partial dataset — Receptacle identification number</w:t>
            </w:r>
          </w:p>
          <w:p w14:paraId="7A221D3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lodged pre-loading</w:t>
            </w:r>
          </w:p>
        </w:tc>
      </w:tr>
      <w:tr w:rsidR="00B7185E" w:rsidRPr="007E1928" w14:paraId="6B5DD34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7400FF" w14:textId="77777777" w:rsidR="00B7185E" w:rsidRPr="007E1928" w:rsidRDefault="00B7185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5724A2" w14:textId="7049A096" w:rsidR="00B7185E" w:rsidRPr="007E1928" w:rsidRDefault="00B7185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252734" w14:textId="7F2A0DFA" w:rsidR="00B7185E" w:rsidRPr="007E1928" w:rsidRDefault="00B7185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Postal consignments – Partial dataset – Sea and inland waterways</w:t>
            </w:r>
          </w:p>
        </w:tc>
      </w:tr>
      <w:tr w:rsidR="0078590E" w:rsidRPr="007E1928" w14:paraId="5CCABBC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19C2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E03D9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69C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Road mode of transport</w:t>
            </w:r>
          </w:p>
        </w:tc>
      </w:tr>
      <w:tr w:rsidR="0078590E" w:rsidRPr="007E1928" w14:paraId="280ED3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92F9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8795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F51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814A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Rail mode of transport</w:t>
            </w:r>
          </w:p>
        </w:tc>
      </w:tr>
      <w:tr w:rsidR="0078590E" w:rsidRPr="007E1928" w14:paraId="6308E53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D705DD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C3C33F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74E91CC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State code</w:t>
            </w:r>
          </w:p>
        </w:tc>
      </w:tr>
      <w:tr w:rsidR="0078590E" w:rsidRPr="007E1928" w14:paraId="6D07DD32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3A54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0ABF49A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BDA9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1E26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B2BB1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Registered</w:t>
            </w:r>
          </w:p>
        </w:tc>
      </w:tr>
      <w:tr w:rsidR="0078590E" w:rsidRPr="007E1928" w14:paraId="74BD72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785F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FF61A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5165D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Rejected</w:t>
            </w:r>
          </w:p>
        </w:tc>
      </w:tr>
      <w:tr w:rsidR="0078590E" w:rsidRPr="007E1928" w14:paraId="33562A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ECDF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77E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8FB66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Accepted</w:t>
            </w:r>
          </w:p>
        </w:tc>
      </w:tr>
      <w:tr w:rsidR="0078590E" w:rsidRPr="007E1928" w14:paraId="256B3BE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AFCF5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B31C8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5AE0B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linking</w:t>
            </w:r>
          </w:p>
        </w:tc>
      </w:tr>
      <w:tr w:rsidR="0078590E" w:rsidRPr="007E1928" w14:paraId="5C3775A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6A11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BF508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0AB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Linked</w:t>
            </w:r>
          </w:p>
        </w:tc>
      </w:tr>
      <w:tr w:rsidR="0078590E" w:rsidRPr="007E1928" w14:paraId="684AE51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AA07C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F90AE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24F1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association</w:t>
            </w:r>
          </w:p>
        </w:tc>
      </w:tr>
      <w:tr w:rsidR="0078590E" w:rsidRPr="007E1928" w14:paraId="6ECC2F6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307A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88A3B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FEC4A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Associated</w:t>
            </w:r>
          </w:p>
        </w:tc>
      </w:tr>
      <w:tr w:rsidR="0078590E" w:rsidRPr="007E1928" w14:paraId="2E7FDEC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24481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DF02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397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Invalidated</w:t>
            </w:r>
          </w:p>
        </w:tc>
      </w:tr>
      <w:tr w:rsidR="0078590E" w:rsidRPr="007E1928" w14:paraId="29AF50D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928B4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F6F15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95BE3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completeness</w:t>
            </w:r>
          </w:p>
        </w:tc>
      </w:tr>
      <w:tr w:rsidR="0078590E" w:rsidRPr="007E1928" w14:paraId="12680F6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D5AE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4B04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FC3A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Complete</w:t>
            </w:r>
          </w:p>
        </w:tc>
      </w:tr>
      <w:tr w:rsidR="0078590E" w:rsidRPr="007E1928" w14:paraId="017701D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24C3B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74BAF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346E4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Considered complete for full risk analysis</w:t>
            </w:r>
          </w:p>
        </w:tc>
      </w:tr>
      <w:tr w:rsidR="0078590E" w:rsidRPr="007E1928" w14:paraId="04F9C6A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D83F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0CA12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8F353B" w14:textId="06F9F1A2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 xml:space="preserve">Full risk analysis completed </w:t>
            </w:r>
          </w:p>
        </w:tc>
      </w:tr>
      <w:tr w:rsidR="0078590E" w:rsidRPr="007E1928" w14:paraId="45B7737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15C06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82C38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2D30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Arrived</w:t>
            </w:r>
          </w:p>
        </w:tc>
      </w:tr>
      <w:tr w:rsidR="0078590E" w:rsidRPr="007E1928" w14:paraId="33D8FA5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896E6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5D9C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FA77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Presented</w:t>
            </w:r>
          </w:p>
        </w:tc>
      </w:tr>
      <w:tr w:rsidR="0078590E" w:rsidRPr="007E1928" w14:paraId="5D5A97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08C19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F7532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D2F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Initiated</w:t>
            </w:r>
          </w:p>
        </w:tc>
      </w:tr>
      <w:tr w:rsidR="0078590E" w:rsidRPr="007E1928" w14:paraId="6204879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79988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DE156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E771C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Timer stopped</w:t>
            </w:r>
          </w:p>
        </w:tc>
      </w:tr>
      <w:tr w:rsidR="0078590E" w:rsidRPr="007E1928" w14:paraId="54A00A8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314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C698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E2533D" w14:textId="3B25AAC2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 xml:space="preserve">Air pre-loading risk analysis completed </w:t>
            </w:r>
          </w:p>
        </w:tc>
      </w:tr>
      <w:tr w:rsidR="0078590E" w:rsidRPr="007E1928" w14:paraId="222C8A7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C1905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CA9679" w14:textId="717EC26F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FB5D07" w14:textId="26F62359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Controlled</w:t>
            </w:r>
          </w:p>
        </w:tc>
      </w:tr>
      <w:tr w:rsidR="0078590E" w:rsidRPr="007E1928" w14:paraId="0AE12AC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C7F40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E9AEBA" w14:textId="4BB6CD18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E0C48D" w14:textId="3EE701A9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Instantiated</w:t>
            </w:r>
          </w:p>
        </w:tc>
      </w:tr>
      <w:tr w:rsidR="0078590E" w:rsidRPr="007E1928" w14:paraId="0C4B36C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3371D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A3BCAA" w14:textId="3F379878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89CB5B" w14:textId="52E118E5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Assessment completed</w:t>
            </w:r>
          </w:p>
        </w:tc>
      </w:tr>
      <w:tr w:rsidR="0078590E" w:rsidRPr="007E1928" w14:paraId="33EDDB5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C2E20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66112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noProof/>
                <w:lang w:val="en-IE"/>
              </w:rPr>
              <w:t>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AD644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>Sent</w:t>
            </w:r>
          </w:p>
        </w:tc>
      </w:tr>
      <w:tr w:rsidR="0078590E" w:rsidRPr="007E1928" w14:paraId="2BE08A6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82410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0541E4" w14:textId="2E151E4C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noProof/>
                <w:lang w:val="en-IE"/>
              </w:rPr>
              <w:t>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BDC94E" w14:textId="6656DF16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>Closed</w:t>
            </w:r>
          </w:p>
        </w:tc>
      </w:tr>
      <w:tr w:rsidR="008D3BC8" w:rsidRPr="007E1928" w14:paraId="545E86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98A6F2" w14:textId="77777777" w:rsidR="008D3BC8" w:rsidRPr="007E1928" w:rsidRDefault="008D3BC8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496250" w14:textId="2D2C289A" w:rsidR="008D3BC8" w:rsidRPr="007E1928" w:rsidRDefault="008D3BC8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noProof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4D6D15" w14:textId="2550D509" w:rsidR="008D3BC8" w:rsidRPr="007E1928" w:rsidRDefault="008D3BC8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>Expired</w:t>
            </w:r>
          </w:p>
        </w:tc>
      </w:tr>
      <w:tr w:rsidR="0078590E" w:rsidRPr="007E1928" w14:paraId="34D1B734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298B4B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82E75D2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C6E2280" w14:textId="48E51BFC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State code (Subset)</w:t>
            </w:r>
          </w:p>
        </w:tc>
      </w:tr>
      <w:tr w:rsidR="0078590E" w:rsidRPr="007E1928" w14:paraId="624969A0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AD3B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CEDBDC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65FD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CAA4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23AE9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Registered</w:t>
            </w:r>
          </w:p>
        </w:tc>
      </w:tr>
      <w:tr w:rsidR="0078590E" w:rsidRPr="007E1928" w14:paraId="17AC67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9777B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815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BD929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Rejected</w:t>
            </w:r>
          </w:p>
        </w:tc>
      </w:tr>
      <w:tr w:rsidR="0078590E" w:rsidRPr="007E1928" w14:paraId="60002B1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EFE6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344A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ADCF8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Accepted</w:t>
            </w:r>
          </w:p>
        </w:tc>
      </w:tr>
      <w:tr w:rsidR="0078590E" w:rsidRPr="007E1928" w14:paraId="53E0BE7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80F2A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9FBC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6E19C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linking</w:t>
            </w:r>
          </w:p>
        </w:tc>
      </w:tr>
      <w:tr w:rsidR="0078590E" w:rsidRPr="007E1928" w14:paraId="10320C0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F7B1C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6BCAE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53CED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Linked</w:t>
            </w:r>
          </w:p>
        </w:tc>
      </w:tr>
      <w:tr w:rsidR="0078590E" w:rsidRPr="007E1928" w14:paraId="7E70DD4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045C2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504EC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B503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association</w:t>
            </w:r>
          </w:p>
        </w:tc>
      </w:tr>
      <w:tr w:rsidR="0078590E" w:rsidRPr="007E1928" w14:paraId="201CA4E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555A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3499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FC38D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Associated</w:t>
            </w:r>
          </w:p>
        </w:tc>
      </w:tr>
      <w:tr w:rsidR="0078590E" w:rsidRPr="007E1928" w14:paraId="4AAFC55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4D661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2EAA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0108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Invalidated</w:t>
            </w:r>
          </w:p>
        </w:tc>
      </w:tr>
      <w:tr w:rsidR="0078590E" w:rsidRPr="007E1928" w14:paraId="6567A0E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32158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700E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FA10E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Pending completeness</w:t>
            </w:r>
          </w:p>
        </w:tc>
      </w:tr>
      <w:tr w:rsidR="0078590E" w:rsidRPr="007E1928" w14:paraId="506E13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95554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4581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E403A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Complete</w:t>
            </w:r>
          </w:p>
        </w:tc>
      </w:tr>
      <w:tr w:rsidR="0078590E" w:rsidRPr="007E1928" w14:paraId="08D0C8D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E2DE4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5E1F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BC0D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Considered complete for full risk analysis</w:t>
            </w:r>
          </w:p>
        </w:tc>
      </w:tr>
      <w:tr w:rsidR="0078590E" w:rsidRPr="007E1928" w14:paraId="1A661CE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FC5F0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7866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4C3A5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Arrived</w:t>
            </w:r>
          </w:p>
        </w:tc>
      </w:tr>
      <w:tr w:rsidR="0078590E" w:rsidRPr="007E1928" w14:paraId="01CB1D6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997E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4661F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2A59F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Presented</w:t>
            </w:r>
          </w:p>
        </w:tc>
      </w:tr>
      <w:tr w:rsidR="0078590E" w:rsidRPr="007E1928" w14:paraId="1BDE60DA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338767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647F649F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D363AED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Supplementary filing type</w:t>
            </w:r>
          </w:p>
        </w:tc>
      </w:tr>
      <w:tr w:rsidR="0078590E" w:rsidRPr="007E1928" w14:paraId="7C0F2AD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440F6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3F3E93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EA9CA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8938F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5C3F4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House level filing</w:t>
            </w:r>
          </w:p>
        </w:tc>
      </w:tr>
      <w:tr w:rsidR="0078590E" w:rsidRPr="007E1928" w14:paraId="3D7E3EA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4606A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AB05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C4BA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Sub-house level filing</w:t>
            </w:r>
          </w:p>
        </w:tc>
      </w:tr>
      <w:tr w:rsidR="0078590E" w:rsidRPr="007E1928" w14:paraId="4D75F210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363402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88DA37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0D438A3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CL746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Supplementary risk information category</w:t>
            </w:r>
          </w:p>
        </w:tc>
      </w:tr>
      <w:tr w:rsidR="0078590E" w:rsidRPr="007E1928" w14:paraId="17202C6B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5462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6E7D0C4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4345E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CFC3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C3BED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Data consistency</w:t>
            </w:r>
          </w:p>
        </w:tc>
      </w:tr>
      <w:tr w:rsidR="0078590E" w:rsidRPr="007E1928" w14:paraId="62A321F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E225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BA9242" w14:textId="5D64D72B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MD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89E1AB" w14:textId="740164D5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Missing data</w:t>
            </w:r>
          </w:p>
        </w:tc>
      </w:tr>
      <w:tr w:rsidR="0078590E" w:rsidRPr="007E1928" w14:paraId="3F70FB2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C12A4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93E6C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9724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Data quality</w:t>
            </w:r>
          </w:p>
        </w:tc>
      </w:tr>
      <w:tr w:rsidR="0078590E" w:rsidRPr="007E1928" w14:paraId="3D567B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01BA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12AD24" w14:textId="1E983C73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890A21" w14:textId="5153DB66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7061A5E1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D9B781" w14:textId="77777777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61196D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D2596A8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CL747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Supplementary risk information type</w:t>
            </w:r>
          </w:p>
        </w:tc>
      </w:tr>
      <w:tr w:rsidR="0078590E" w:rsidRPr="007E1928" w14:paraId="3815A898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511B8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05CBD9A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465E8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A68443" w14:textId="5B31ECD3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PHC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D0955" w14:textId="59D52708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PLACI House consignment</w:t>
            </w:r>
          </w:p>
        </w:tc>
      </w:tr>
      <w:tr w:rsidR="004C3B2F" w:rsidRPr="007E1928" w14:paraId="1124304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98131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2656E" w14:textId="4BDE09F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DCC1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99E649" w14:textId="2DA03F4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Containers mismatch in master consignment and house consignments</w:t>
            </w:r>
          </w:p>
        </w:tc>
      </w:tr>
      <w:tr w:rsidR="004C3B2F" w:rsidRPr="007E1928" w14:paraId="4624610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BF4C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D97EEF" w14:textId="05B7776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DCC2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E77FF3" w14:textId="2C77FC8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Gross mass mismatch between master and house level information</w:t>
            </w:r>
          </w:p>
        </w:tc>
      </w:tr>
      <w:tr w:rsidR="004C3B2F" w:rsidRPr="007E1928" w14:paraId="12AD2791" w14:textId="77777777" w:rsidTr="00904F96">
        <w:trPr>
          <w:gridAfter w:val="2"/>
          <w:wAfter w:w="15188" w:type="dxa"/>
          <w:cantSplit/>
          <w:trHeight w:val="577"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B412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E4D41" w14:textId="790E6F1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DCC3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A68E47" w14:textId="0DC457BE" w:rsidR="004C3B2F" w:rsidRPr="007E1928" w:rsidRDefault="004C3B2F" w:rsidP="00904F96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jc w:val="lef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Consignor and consignee mismatch between PLACI and house consignment</w:t>
            </w:r>
          </w:p>
        </w:tc>
      </w:tr>
      <w:tr w:rsidR="004C3B2F" w:rsidRPr="007E1928" w14:paraId="112F8D5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E6B08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0F8502" w14:textId="2812190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E86A1" w14:textId="6F7D0FB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Description of goods</w:t>
            </w:r>
          </w:p>
        </w:tc>
      </w:tr>
      <w:tr w:rsidR="004C3B2F" w:rsidRPr="007E1928" w14:paraId="1086AE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ECA6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CBAFF4" w14:textId="508DB7F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29FAC9" w14:textId="3D47448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Identity of active means of transport</w:t>
            </w:r>
          </w:p>
        </w:tc>
      </w:tr>
      <w:tr w:rsidR="004C3B2F" w:rsidRPr="007E1928" w14:paraId="1AA0E4D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01C6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309027" w14:textId="0293478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16FAD0" w14:textId="649E6F1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Identify of passive means of transport</w:t>
            </w:r>
          </w:p>
        </w:tc>
      </w:tr>
      <w:tr w:rsidR="004C3B2F" w:rsidRPr="007E1928" w14:paraId="75D5523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A8BA7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061A90" w14:textId="2F70929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35A3B0" w14:textId="14D648E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Place of delivery UNLOCODE</w:t>
            </w:r>
          </w:p>
        </w:tc>
      </w:tr>
      <w:tr w:rsidR="004C3B2F" w:rsidRPr="007E1928" w14:paraId="62C22B9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39279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B0A300" w14:textId="20DC9C7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69F3FF" w14:textId="0A34470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Consignee’s city</w:t>
            </w:r>
          </w:p>
        </w:tc>
      </w:tr>
      <w:tr w:rsidR="004C3B2F" w:rsidRPr="007E1928" w14:paraId="02E28C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7DB3C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64C1B" w14:textId="7FF02BD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8282D9" w14:textId="0FAADF7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Consignee’s country</w:t>
            </w:r>
          </w:p>
        </w:tc>
      </w:tr>
      <w:tr w:rsidR="004C3B2F" w:rsidRPr="007E1928" w14:paraId="756F0B7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897B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403B97" w14:textId="6277DE6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3AE4FA" w14:textId="72F0D40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Name &amp; identification of party</w:t>
            </w:r>
          </w:p>
        </w:tc>
      </w:tr>
      <w:tr w:rsidR="004C3B2F" w:rsidRPr="007E1928" w14:paraId="73F2947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DE1EE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3C2BA" w14:textId="7F1EC32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6258B9" w14:textId="144FDED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Place of loading</w:t>
            </w:r>
          </w:p>
        </w:tc>
      </w:tr>
      <w:tr w:rsidR="004C3B2F" w:rsidRPr="007E1928" w14:paraId="0B3EF2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432C4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06B235" w14:textId="0CA6317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EF4BE2" w14:textId="03CAF08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Place of unloading</w:t>
            </w:r>
          </w:p>
        </w:tc>
      </w:tr>
      <w:tr w:rsidR="004C3B2F" w:rsidRPr="007E1928" w14:paraId="45A6AB2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2D2B4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E28F1F" w14:textId="66ECBC4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97EEA" w14:textId="0100996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Place of delivery</w:t>
            </w:r>
          </w:p>
        </w:tc>
      </w:tr>
      <w:tr w:rsidR="004C3B2F" w:rsidRPr="007E1928" w14:paraId="037E4A5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700B6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71FEAE" w14:textId="4DE0A04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433A6" w14:textId="6D98F3D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Place of acceptance</w:t>
            </w:r>
          </w:p>
        </w:tc>
      </w:tr>
      <w:tr w:rsidR="004C3B2F" w:rsidRPr="007E1928" w14:paraId="2A47271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F7C78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ADA84F" w14:textId="5A2404B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1EAFB2" w14:textId="4AE6CAF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Type of means of transport</w:t>
            </w:r>
          </w:p>
        </w:tc>
      </w:tr>
      <w:tr w:rsidR="004C3B2F" w:rsidRPr="007E1928" w14:paraId="38E151C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5D6B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F1B43D" w14:textId="4164953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DQC13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9C5E79" w14:textId="2CD5315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CUS &amp; Commodity codes</w:t>
            </w:r>
          </w:p>
        </w:tc>
      </w:tr>
      <w:tr w:rsidR="004C3B2F" w:rsidRPr="007E1928" w14:paraId="6184A8DD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193EA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1E8DBA85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F1A683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37339A00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E394C5E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bookmarkStart w:id="26" w:name="_Hlk113274530"/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CL748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Trader Interface Identifier</w:t>
            </w:r>
          </w:p>
        </w:tc>
      </w:tr>
      <w:tr w:rsidR="004C3B2F" w:rsidRPr="007E1928" w14:paraId="2BD9991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7C26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3032A0E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D2357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59B53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8B39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Shared Trader Interface</w:t>
            </w:r>
          </w:p>
        </w:tc>
      </w:tr>
      <w:tr w:rsidR="004C3B2F" w:rsidRPr="007E1928" w14:paraId="1103B82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53ECA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AA8CA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B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1945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National Trader Interface</w:t>
            </w:r>
          </w:p>
        </w:tc>
      </w:tr>
      <w:tr w:rsidR="004C3B2F" w:rsidRPr="007E1928" w14:paraId="0900D03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BB6F2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A408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AE93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System</w:t>
            </w:r>
          </w:p>
        </w:tc>
      </w:tr>
      <w:bookmarkEnd w:id="26"/>
      <w:tr w:rsidR="004C3B2F" w:rsidRPr="007E1928" w14:paraId="52A8AC0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3FEE5F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4D7E481A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BDCB7A7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CL749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Goods</w:t>
            </w:r>
          </w:p>
        </w:tc>
      </w:tr>
      <w:tr w:rsidR="004C3B2F" w:rsidRPr="007E1928" w14:paraId="365A3E43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0DD6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6CA1ABD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B93E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44BA64" w14:textId="1CDDB2BE" w:rsidR="004C3B2F" w:rsidRPr="007E1928" w:rsidDel="00881CF9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AF42C7" w14:textId="3B6DCEC8" w:rsidR="004C3B2F" w:rsidRPr="007E1928" w:rsidDel="00881CF9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Sale of goods</w:t>
            </w:r>
          </w:p>
        </w:tc>
      </w:tr>
      <w:tr w:rsidR="004C3B2F" w:rsidRPr="007E1928" w14:paraId="3D4FEA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57F2E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F34AF" w14:textId="7EA2B05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64D519" w14:textId="4254C29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Returned goods</w:t>
            </w:r>
          </w:p>
        </w:tc>
      </w:tr>
      <w:tr w:rsidR="004C3B2F" w:rsidRPr="007E1928" w14:paraId="7F06D51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D374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1C407C" w14:textId="48BAF15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284A1" w14:textId="46C9EE4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Gift</w:t>
            </w:r>
          </w:p>
        </w:tc>
      </w:tr>
      <w:tr w:rsidR="004C3B2F" w:rsidRPr="007E1928" w14:paraId="1EB8C5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9521B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3B03B4" w14:textId="4BC5DDF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0A0042" w14:textId="00E07EC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Commercial sample</w:t>
            </w:r>
          </w:p>
        </w:tc>
      </w:tr>
      <w:tr w:rsidR="004C3B2F" w:rsidRPr="007E1928" w14:paraId="4B414E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93F82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A3C19D" w14:textId="3F6D824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b/>
                <w:bCs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color w:val="000000"/>
                <w:lang w:val="en-IE"/>
              </w:rPr>
              <w:t>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478EE2" w14:textId="672B7E5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color w:val="000000"/>
                <w:lang w:val="en-IE"/>
              </w:rPr>
              <w:t>Documents</w:t>
            </w:r>
          </w:p>
        </w:tc>
      </w:tr>
      <w:tr w:rsidR="004C3B2F" w:rsidRPr="007E1928" w14:paraId="04C2E93C" w14:textId="14CAD61A" w:rsidTr="00ED7F48">
        <w:trPr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C8FDF1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594" w:type="dxa"/>
          </w:tcPr>
          <w:p w14:paraId="44845D24" w14:textId="24484FF7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</w:p>
        </w:tc>
        <w:tc>
          <w:tcPr>
            <w:tcW w:w="7594" w:type="dxa"/>
          </w:tcPr>
          <w:p w14:paraId="24F60E2D" w14:textId="76273D30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  <w:r w:rsidRPr="007E1928">
              <w:rPr>
                <w:color w:val="000000"/>
                <w:lang w:val="en-IE"/>
              </w:rPr>
              <w:t>Returned goods</w:t>
            </w:r>
          </w:p>
        </w:tc>
      </w:tr>
      <w:tr w:rsidR="004C3B2F" w:rsidRPr="007E1928" w14:paraId="25915E7D" w14:textId="5A635911" w:rsidTr="00ED7F48">
        <w:trPr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47A5EBD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CL750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Identification of Means of Transport</w:t>
            </w:r>
          </w:p>
        </w:tc>
        <w:tc>
          <w:tcPr>
            <w:tcW w:w="7594" w:type="dxa"/>
          </w:tcPr>
          <w:p w14:paraId="305CBA1E" w14:textId="05308AF4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</w:p>
        </w:tc>
        <w:tc>
          <w:tcPr>
            <w:tcW w:w="7594" w:type="dxa"/>
          </w:tcPr>
          <w:p w14:paraId="705CDBAD" w14:textId="66D04051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  <w:r w:rsidRPr="007E1928">
              <w:rPr>
                <w:color w:val="000000"/>
                <w:lang w:val="en-IE"/>
              </w:rPr>
              <w:t>Gift</w:t>
            </w:r>
          </w:p>
        </w:tc>
      </w:tr>
      <w:tr w:rsidR="004C3B2F" w:rsidRPr="007E1928" w14:paraId="185901E2" w14:textId="5E406068" w:rsidTr="00ED7F48">
        <w:trPr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E2B57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7594" w:type="dxa"/>
          </w:tcPr>
          <w:p w14:paraId="66BF4EB8" w14:textId="324F6C69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</w:p>
        </w:tc>
        <w:tc>
          <w:tcPr>
            <w:tcW w:w="7594" w:type="dxa"/>
          </w:tcPr>
          <w:p w14:paraId="543BD9FC" w14:textId="3A973F46" w:rsidR="004C3B2F" w:rsidRPr="007E1928" w:rsidRDefault="004C3B2F" w:rsidP="004C3B2F">
            <w:pPr>
              <w:spacing w:after="0"/>
              <w:jc w:val="left"/>
              <w:rPr>
                <w:lang w:val="en-IE"/>
              </w:rPr>
            </w:pPr>
            <w:r w:rsidRPr="007E1928">
              <w:rPr>
                <w:color w:val="000000"/>
                <w:lang w:val="en-IE"/>
              </w:rPr>
              <w:t>Commercial sample</w:t>
            </w:r>
          </w:p>
        </w:tc>
      </w:tr>
      <w:tr w:rsidR="004C3B2F" w:rsidRPr="007E1928" w14:paraId="33842F7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A9F88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B0C43C" w14:textId="5069FCB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652689" w14:textId="24CF5FE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IMO Ship Identification Number</w:t>
            </w:r>
          </w:p>
        </w:tc>
      </w:tr>
      <w:tr w:rsidR="004C3B2F" w:rsidRPr="007E1928" w14:paraId="32A822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1D85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9B469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EF695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Wagon Number</w:t>
            </w:r>
          </w:p>
        </w:tc>
      </w:tr>
      <w:tr w:rsidR="004C3B2F" w:rsidRPr="007E1928" w14:paraId="6540CCD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47C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993E6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FAB6B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Number</w:t>
            </w:r>
          </w:p>
        </w:tc>
      </w:tr>
      <w:tr w:rsidR="004C3B2F" w:rsidRPr="007E1928" w14:paraId="33F8E26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FF5B0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54E0B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3E4C1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Registration Number of the Road Vehicle</w:t>
            </w:r>
          </w:p>
        </w:tc>
      </w:tr>
      <w:tr w:rsidR="004C3B2F" w:rsidRPr="007E1928" w14:paraId="73CE6A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121BB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D88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1D302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Registration Number of the Road Trailer</w:t>
            </w:r>
          </w:p>
        </w:tc>
      </w:tr>
      <w:tr w:rsidR="004C3B2F" w:rsidRPr="007E1928" w14:paraId="7446470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9E21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F309B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C93D6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Registration Number of the Aircraft</w:t>
            </w:r>
          </w:p>
        </w:tc>
      </w:tr>
      <w:tr w:rsidR="004C3B2F" w:rsidRPr="00A54389" w14:paraId="1F94648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20B05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1AB6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CBC6BF" w14:textId="77777777" w:rsidR="004C3B2F" w:rsidRPr="00A54389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fr-BE"/>
              </w:rPr>
            </w:pPr>
            <w:r w:rsidRPr="00A54389">
              <w:rPr>
                <w:rFonts w:ascii="Arial" w:hAnsi="Arial" w:cs="Arial"/>
                <w:noProof/>
                <w:color w:val="000000"/>
                <w:lang w:val="fr-BE"/>
              </w:rPr>
              <w:t>European Vessel Identification Number (ENI Code)</w:t>
            </w:r>
          </w:p>
        </w:tc>
      </w:tr>
      <w:tr w:rsidR="004C3B2F" w:rsidRPr="00A54389" w14:paraId="55EE875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17267" w14:textId="77777777" w:rsidR="004C3B2F" w:rsidRPr="00A54389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fr-BE"/>
              </w:rPr>
            </w:pPr>
          </w:p>
        </w:tc>
      </w:tr>
      <w:tr w:rsidR="004C3B2F" w:rsidRPr="007E1928" w14:paraId="23A6A1C5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ACB486F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A54389">
              <w:rPr>
                <w:rFonts w:ascii="Arial" w:hAnsi="Arial" w:cs="Arial"/>
                <w:noProof/>
                <w:lang w:val="fr-B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CL751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Type of Means of Transport</w:t>
            </w:r>
          </w:p>
        </w:tc>
      </w:tr>
      <w:tr w:rsidR="004C3B2F" w:rsidRPr="007E1928" w14:paraId="5F673759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98B51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4CD3A35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F89F73" w14:textId="3ADC8DB9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0A0306" w14:textId="6E276B3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2EDF2" w14:textId="0F35E35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General cargo vessel</w:t>
            </w:r>
          </w:p>
          <w:p w14:paraId="080F44E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general cargo.</w:t>
            </w:r>
          </w:p>
        </w:tc>
      </w:tr>
      <w:tr w:rsidR="004C3B2F" w:rsidRPr="007E1928" w14:paraId="5CAC580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E34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AA4BB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26AA15" w14:textId="79485A4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Unit carrier</w:t>
            </w:r>
          </w:p>
          <w:p w14:paraId="2B57A6F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unit loads</w:t>
            </w:r>
          </w:p>
        </w:tc>
      </w:tr>
      <w:tr w:rsidR="004C3B2F" w:rsidRPr="007E1928" w14:paraId="253CB64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A9EC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6ADB2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66B90B" w14:textId="51D5E69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Bulk carrier</w:t>
            </w:r>
          </w:p>
          <w:p w14:paraId="49D5AC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bulk cargo.</w:t>
            </w:r>
          </w:p>
        </w:tc>
      </w:tr>
      <w:tr w:rsidR="004C3B2F" w:rsidRPr="007E1928" w14:paraId="357B3F7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29F57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AEC7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0E4BF9" w14:textId="48A2690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</w:t>
            </w:r>
          </w:p>
          <w:p w14:paraId="628578E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solely equipped with tanks to carry cargo.</w:t>
            </w:r>
          </w:p>
        </w:tc>
      </w:tr>
      <w:tr w:rsidR="004C3B2F" w:rsidRPr="007E1928" w14:paraId="3E2673B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3E3EA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73E2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1826B4" w14:textId="1402134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Liquefied gas tanker</w:t>
            </w:r>
          </w:p>
          <w:p w14:paraId="4391744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gas.</w:t>
            </w:r>
          </w:p>
        </w:tc>
      </w:tr>
      <w:tr w:rsidR="004C3B2F" w:rsidRPr="007E1928" w14:paraId="67105A5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184C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C0801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FEE778" w14:textId="53B342A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special tanker</w:t>
            </w:r>
          </w:p>
          <w:p w14:paraId="3F02BC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other special liquids.</w:t>
            </w:r>
          </w:p>
        </w:tc>
      </w:tr>
      <w:tr w:rsidR="004C3B2F" w:rsidRPr="007E1928" w14:paraId="5C6AA56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66526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735BD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96D951" w14:textId="1D6E937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and passenger vessel</w:t>
            </w:r>
          </w:p>
          <w:p w14:paraId="571BB1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cargo and passengers.</w:t>
            </w:r>
          </w:p>
        </w:tc>
      </w:tr>
      <w:tr w:rsidR="004C3B2F" w:rsidRPr="007E1928" w14:paraId="3269451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586E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934D8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11527D" w14:textId="58C1346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ship</w:t>
            </w:r>
          </w:p>
          <w:p w14:paraId="669663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more than 12 passengers.</w:t>
            </w:r>
          </w:p>
        </w:tc>
      </w:tr>
      <w:tr w:rsidR="004C3B2F" w:rsidRPr="007E1928" w14:paraId="557234A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8B825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13B2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B76881" w14:textId="605AD1A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Assistance vessel</w:t>
            </w:r>
          </w:p>
          <w:p w14:paraId="3F30FD4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give assistance.</w:t>
            </w:r>
          </w:p>
        </w:tc>
      </w:tr>
      <w:tr w:rsidR="004C3B2F" w:rsidRPr="007E1928" w14:paraId="5D55A9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5C02E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E73B6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DE5A5F" w14:textId="1555904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sea-going vessel</w:t>
            </w:r>
          </w:p>
          <w:p w14:paraId="0B3DCF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Sea-going vessel, not otherwise specified.</w:t>
            </w:r>
          </w:p>
        </w:tc>
      </w:tr>
      <w:tr w:rsidR="004C3B2F" w:rsidRPr="007E1928" w14:paraId="645B280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5BD6D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D293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38856" w14:textId="7FA3CB8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Work ship</w:t>
            </w:r>
          </w:p>
          <w:p w14:paraId="6302253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assist in work.</w:t>
            </w:r>
          </w:p>
        </w:tc>
      </w:tr>
      <w:tr w:rsidR="004C3B2F" w:rsidRPr="007E1928" w14:paraId="0B3C379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BFF2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17FD6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1B696" w14:textId="3BD1357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 boat</w:t>
            </w:r>
          </w:p>
          <w:p w14:paraId="33A63B4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push other vessels.</w:t>
            </w:r>
          </w:p>
        </w:tc>
      </w:tr>
      <w:tr w:rsidR="004C3B2F" w:rsidRPr="007E1928" w14:paraId="358E910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2E0C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B49A3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8D80E2" w14:textId="0D4C4D1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Dredger</w:t>
            </w:r>
          </w:p>
          <w:p w14:paraId="5796217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scoop or suck mud or sand.</w:t>
            </w:r>
          </w:p>
        </w:tc>
      </w:tr>
      <w:tr w:rsidR="004C3B2F" w:rsidRPr="007E1928" w14:paraId="26D9005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5E4E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59E7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9D8EC0" w14:textId="08D446D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Fishing boat</w:t>
            </w:r>
          </w:p>
          <w:p w14:paraId="237A534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fishing.</w:t>
            </w:r>
          </w:p>
        </w:tc>
      </w:tr>
      <w:tr w:rsidR="004C3B2F" w:rsidRPr="007E1928" w14:paraId="7DD9312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EDE82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EF4F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6F619" w14:textId="0E52296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Research and education ship</w:t>
            </w:r>
          </w:p>
          <w:p w14:paraId="36ABF4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research and education.</w:t>
            </w:r>
          </w:p>
        </w:tc>
      </w:tr>
      <w:tr w:rsidR="004C3B2F" w:rsidRPr="007E1928" w14:paraId="228020D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3FA95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5058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5973AC" w14:textId="4325D21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Navy vessel</w:t>
            </w:r>
          </w:p>
          <w:p w14:paraId="50B7493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operated by a Navy.</w:t>
            </w:r>
          </w:p>
        </w:tc>
      </w:tr>
      <w:tr w:rsidR="004C3B2F" w:rsidRPr="007E1928" w14:paraId="1D38D14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77ABF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0E26B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FDC20" w14:textId="6D25D5C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Structure, floating</w:t>
            </w:r>
          </w:p>
          <w:p w14:paraId="63DC807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Any floating structure.</w:t>
            </w:r>
          </w:p>
        </w:tc>
      </w:tr>
      <w:tr w:rsidR="004C3B2F" w:rsidRPr="007E1928" w14:paraId="65FA89C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0B92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AEC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AEF917" w14:textId="1A6A860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Pleasure boat</w:t>
            </w:r>
          </w:p>
          <w:p w14:paraId="2E96B0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recreation.</w:t>
            </w:r>
          </w:p>
        </w:tc>
      </w:tr>
      <w:tr w:rsidR="004C3B2F" w:rsidRPr="007E1928" w14:paraId="3A56638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857F9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7DE4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6B3DC" w14:textId="4B9228C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Speedboat</w:t>
            </w:r>
          </w:p>
          <w:p w14:paraId="5D4EFD4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speed, often used for recreation.</w:t>
            </w:r>
          </w:p>
        </w:tc>
      </w:tr>
      <w:tr w:rsidR="004C3B2F" w:rsidRPr="007E1928" w14:paraId="7E6D2E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3525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F562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C36F99" w14:textId="5DFBF4E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Sailing boat with auxiliary motor</w:t>
            </w:r>
          </w:p>
          <w:p w14:paraId="389D1CF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primarily for sailing outfitted with an auxiliary motor.</w:t>
            </w:r>
          </w:p>
        </w:tc>
      </w:tr>
      <w:tr w:rsidR="004C3B2F" w:rsidRPr="007E1928" w14:paraId="7ECC323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9E17F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09C6A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17CF4A" w14:textId="1D8BB4D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Sailing yacht</w:t>
            </w:r>
          </w:p>
          <w:p w14:paraId="137807B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specific type of vessel mostly used for pleasure and designed for sailing.</w:t>
            </w:r>
          </w:p>
        </w:tc>
      </w:tr>
      <w:tr w:rsidR="004C3B2F" w:rsidRPr="007E1928" w14:paraId="4BF3D5A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B07B0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C4A7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7123AC" w14:textId="02C6E2F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Boat for sport fishing</w:t>
            </w:r>
          </w:p>
          <w:p w14:paraId="07726E0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sport fishing.</w:t>
            </w:r>
          </w:p>
        </w:tc>
      </w:tr>
      <w:tr w:rsidR="004C3B2F" w:rsidRPr="007E1928" w14:paraId="7C9F6E2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57B8E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5DB5A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EE743" w14:textId="24DECB2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Craft, pleasure, longer than 20 metres</w:t>
            </w:r>
          </w:p>
          <w:p w14:paraId="58CAF17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longer than 20 metres, designed for recreation.</w:t>
            </w:r>
          </w:p>
        </w:tc>
      </w:tr>
      <w:tr w:rsidR="004C3B2F" w:rsidRPr="007E1928" w14:paraId="2148BAA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519FE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70B47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189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7241F" w14:textId="2AB7EEA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Craft, other, recreational</w:t>
            </w:r>
          </w:p>
          <w:p w14:paraId="75C1A7A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recreation, not otherwise specified.</w:t>
            </w:r>
          </w:p>
        </w:tc>
      </w:tr>
      <w:tr w:rsidR="004C3B2F" w:rsidRPr="007E1928" w14:paraId="53F7301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2E9453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FD42A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F36008" w14:textId="62D9AC2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Fast ship</w:t>
            </w:r>
          </w:p>
          <w:p w14:paraId="1CB7D87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Fast, all-purpose vessel.</w:t>
            </w:r>
          </w:p>
        </w:tc>
      </w:tr>
      <w:tr w:rsidR="004C3B2F" w:rsidRPr="007E1928" w14:paraId="5267ED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FD597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5E2C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972A2" w14:textId="0168C84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Hydrofoil</w:t>
            </w:r>
          </w:p>
          <w:p w14:paraId="4A0F922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with wing-like structure for skimming at high speed.</w:t>
            </w:r>
          </w:p>
        </w:tc>
      </w:tr>
      <w:tr w:rsidR="004C3B2F" w:rsidRPr="007E1928" w14:paraId="6CC41F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005B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DF73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23161" w14:textId="1846010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Catamaran, fast</w:t>
            </w:r>
          </w:p>
          <w:p w14:paraId="5B7D30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Fast vessel designed with two parallel hulls.</w:t>
            </w:r>
          </w:p>
        </w:tc>
      </w:tr>
      <w:tr w:rsidR="004C3B2F" w:rsidRPr="007E1928" w14:paraId="5E985F5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3C99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599DD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082D59" w14:textId="157A6BD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railroad</w:t>
            </w:r>
          </w:p>
          <w:p w14:paraId="4CC081A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or more rail wagons pulled or pushed by one or more locomotive units, or</w:t>
            </w:r>
          </w:p>
          <w:p w14:paraId="103BBB9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self-propelled, that move over rail tracks.</w:t>
            </w:r>
          </w:p>
        </w:tc>
      </w:tr>
      <w:tr w:rsidR="004C3B2F" w:rsidRPr="007E1928" w14:paraId="5FF075C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8EF5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0DEB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D2018" w14:textId="77B0005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passenger</w:t>
            </w:r>
          </w:p>
          <w:p w14:paraId="59D51E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designed to carry passengers.</w:t>
            </w:r>
          </w:p>
        </w:tc>
      </w:tr>
      <w:tr w:rsidR="004C3B2F" w:rsidRPr="007E1928" w14:paraId="7BE2E2E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E345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E1F98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2DDD79" w14:textId="53210FE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freight</w:t>
            </w:r>
          </w:p>
          <w:p w14:paraId="01963E5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for carrying freight.</w:t>
            </w:r>
          </w:p>
        </w:tc>
      </w:tr>
      <w:tr w:rsidR="004C3B2F" w:rsidRPr="007E1928" w14:paraId="5904E1E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79A7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5D0D9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FFFB9" w14:textId="6ECF53E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mail</w:t>
            </w:r>
          </w:p>
          <w:p w14:paraId="5462452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mail.</w:t>
            </w:r>
          </w:p>
        </w:tc>
      </w:tr>
      <w:tr w:rsidR="004C3B2F" w:rsidRPr="007E1928" w14:paraId="77F28E7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B663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6CF2C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B3309" w14:textId="5DB04FB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 dump</w:t>
            </w:r>
          </w:p>
          <w:p w14:paraId="04D1994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cargo-dumping capability.</w:t>
            </w:r>
          </w:p>
        </w:tc>
      </w:tr>
      <w:tr w:rsidR="004C3B2F" w:rsidRPr="007E1928" w14:paraId="79DC81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512C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2E85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C0E7D0" w14:textId="0E6287A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forklift</w:t>
            </w:r>
          </w:p>
          <w:p w14:paraId="0289C1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lifting cargo and heavy objects.</w:t>
            </w:r>
          </w:p>
        </w:tc>
      </w:tr>
      <w:tr w:rsidR="004C3B2F" w:rsidRPr="007E1928" w14:paraId="603B807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210C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299E7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B23493" w14:textId="1EDE85E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Loader, shovel</w:t>
            </w:r>
          </w:p>
          <w:p w14:paraId="669794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shoveling sand and other bulk material.</w:t>
            </w:r>
          </w:p>
        </w:tc>
      </w:tr>
      <w:tr w:rsidR="004C3B2F" w:rsidRPr="007E1928" w14:paraId="41EA47D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CCEF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5CC33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BA7EAE" w14:textId="4D87A35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platform, fixed</w:t>
            </w:r>
          </w:p>
          <w:p w14:paraId="799AC7A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fixed platform.</w:t>
            </w:r>
          </w:p>
        </w:tc>
      </w:tr>
      <w:tr w:rsidR="004C3B2F" w:rsidRPr="007E1928" w14:paraId="5D15565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D27B1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C8EA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D87BAD" w14:textId="34470D1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Carrier, straddle</w:t>
            </w:r>
          </w:p>
          <w:p w14:paraId="560D738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lifting and transporting containers.</w:t>
            </w:r>
          </w:p>
        </w:tc>
      </w:tr>
      <w:tr w:rsidR="004C3B2F" w:rsidRPr="007E1928" w14:paraId="75D8C1F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9EE53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CCF2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72CDB0" w14:textId="67D6301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Crane, mobile</w:t>
            </w:r>
          </w:p>
          <w:p w14:paraId="644994A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cargo crane.</w:t>
            </w:r>
          </w:p>
        </w:tc>
      </w:tr>
      <w:tr w:rsidR="004C3B2F" w:rsidRPr="007E1928" w14:paraId="3CAA8D0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58E1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78400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E01B3" w14:textId="4C6BB21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Bus</w:t>
            </w:r>
          </w:p>
          <w:p w14:paraId="1CD3F4B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more than 8 passengers including the</w:t>
            </w:r>
          </w:p>
          <w:p w14:paraId="0A60BFC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driver.</w:t>
            </w:r>
          </w:p>
        </w:tc>
      </w:tr>
      <w:tr w:rsidR="004C3B2F" w:rsidRPr="007E1928" w14:paraId="62626C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083C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FB70E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266BFD" w14:textId="1BBB737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delivery</w:t>
            </w:r>
          </w:p>
          <w:p w14:paraId="3809933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making fast deliveries.</w:t>
            </w:r>
          </w:p>
        </w:tc>
      </w:tr>
      <w:tr w:rsidR="004C3B2F" w:rsidRPr="007E1928" w14:paraId="6F41D6C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D76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0E8F6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9F4825" w14:textId="157045B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light</w:t>
            </w:r>
          </w:p>
          <w:p w14:paraId="259F671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light carriage.</w:t>
            </w:r>
          </w:p>
        </w:tc>
      </w:tr>
      <w:tr w:rsidR="004C3B2F" w:rsidRPr="007E1928" w14:paraId="118FD5B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D9AE2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FB76A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047029" w14:textId="5C60D5B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furniture</w:t>
            </w:r>
          </w:p>
          <w:p w14:paraId="5F4FC04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furniture.</w:t>
            </w:r>
          </w:p>
        </w:tc>
      </w:tr>
      <w:tr w:rsidR="004C3B2F" w:rsidRPr="007E1928" w14:paraId="51377CB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654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F3D4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47686" w14:textId="703AA6C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Tractor, industrial</w:t>
            </w:r>
          </w:p>
          <w:p w14:paraId="4BB3F1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towing one or more trailers.</w:t>
            </w:r>
          </w:p>
        </w:tc>
      </w:tr>
      <w:tr w:rsidR="004C3B2F" w:rsidRPr="007E1928" w14:paraId="7C3E4EB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B996D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DC55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C32DB8" w14:textId="1CFE5F2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freezer with isothermic trailer</w:t>
            </w:r>
          </w:p>
          <w:p w14:paraId="0FBDC56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frozen goods with a trailer designed for</w:t>
            </w:r>
          </w:p>
          <w:p w14:paraId="7E4A1C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carrying temperature-controlled goods.</w:t>
            </w:r>
          </w:p>
        </w:tc>
      </w:tr>
      <w:tr w:rsidR="004C3B2F" w:rsidRPr="007E1928" w14:paraId="5EF7438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5E8F4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AB9E0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DABA3A" w14:textId="420C9FA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isothermic with isothermic trailer</w:t>
            </w:r>
          </w:p>
          <w:p w14:paraId="13271FA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trailer designed to carry temperature-controlled goods.</w:t>
            </w:r>
          </w:p>
        </w:tc>
      </w:tr>
      <w:tr w:rsidR="004C3B2F" w:rsidRPr="007E1928" w14:paraId="1CD571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E692C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96BA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C3C892" w14:textId="1BE0DAE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refrigerated with isothermic trailer</w:t>
            </w:r>
          </w:p>
          <w:p w14:paraId="17F280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refrigerated goods with a trailer</w:t>
            </w:r>
          </w:p>
          <w:p w14:paraId="4D2EF0B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designed for carrying temperature-controlled goods.</w:t>
            </w:r>
          </w:p>
        </w:tc>
      </w:tr>
      <w:tr w:rsidR="004C3B2F" w:rsidRPr="007E1928" w14:paraId="6E61AC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6C17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E9580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E32EA1" w14:textId="70F826F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freezer with refrigerated trailer</w:t>
            </w:r>
          </w:p>
          <w:p w14:paraId="1580BCC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frozen goods with a trailer designed for</w:t>
            </w:r>
          </w:p>
          <w:p w14:paraId="06D682B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carrying refrigerated goods.</w:t>
            </w:r>
          </w:p>
        </w:tc>
      </w:tr>
      <w:tr w:rsidR="004C3B2F" w:rsidRPr="007E1928" w14:paraId="4E318BB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2A4EE7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1B68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64453D" w14:textId="2E8EA51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isothermic with refrigerated trailer</w:t>
            </w:r>
          </w:p>
          <w:p w14:paraId="2FC11A1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 with a trailer</w:t>
            </w:r>
          </w:p>
          <w:p w14:paraId="1E12B1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designed to carry refrigerated goods.</w:t>
            </w:r>
          </w:p>
        </w:tc>
      </w:tr>
      <w:tr w:rsidR="004C3B2F" w:rsidRPr="007E1928" w14:paraId="3D77610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C8E49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F710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398628" w14:textId="081CB2F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opening floor, with extendable trailer</w:t>
            </w:r>
          </w:p>
          <w:p w14:paraId="24DC96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an opening floor with an extendable trailer.</w:t>
            </w:r>
          </w:p>
        </w:tc>
      </w:tr>
      <w:tr w:rsidR="004C3B2F" w:rsidRPr="007E1928" w14:paraId="6CE9F7F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D20D8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5CDE0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BEE6BF" w14:textId="572BF46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rigid, with tank and tank trailer</w:t>
            </w:r>
          </w:p>
          <w:p w14:paraId="47A701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 with a tank trailer.</w:t>
            </w:r>
          </w:p>
        </w:tc>
      </w:tr>
      <w:tr w:rsidR="004C3B2F" w:rsidRPr="007E1928" w14:paraId="5EBC90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DA5E0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6EFB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369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3714E6" w14:textId="17AC12A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with tank trailer</w:t>
            </w:r>
          </w:p>
          <w:p w14:paraId="282998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bulk carrying with a tank trailer.</w:t>
            </w:r>
          </w:p>
        </w:tc>
      </w:tr>
      <w:tr w:rsidR="004C3B2F" w:rsidRPr="007E1928" w14:paraId="269BC74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84E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AE55D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213270" w14:textId="29BAD7B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rigid with tank and bulk trailer</w:t>
            </w:r>
          </w:p>
          <w:p w14:paraId="7398EF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 with a trailer capable of carrying</w:t>
            </w:r>
          </w:p>
          <w:p w14:paraId="4D1B2D0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bulk cargo and liquid.</w:t>
            </w:r>
          </w:p>
        </w:tc>
      </w:tr>
      <w:tr w:rsidR="004C3B2F" w:rsidRPr="007E1928" w14:paraId="18DBB3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39B9A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95007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405856" w14:textId="65A1674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with bulk trailer</w:t>
            </w:r>
          </w:p>
          <w:p w14:paraId="6089931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and trailer both designed for carrying bulk cargo.</w:t>
            </w:r>
          </w:p>
        </w:tc>
      </w:tr>
      <w:tr w:rsidR="004C3B2F" w:rsidRPr="007E1928" w14:paraId="058301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F710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4EF0F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EA652" w14:textId="68024E0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extendable trailer</w:t>
            </w:r>
          </w:p>
          <w:p w14:paraId="61BF5DE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extendable trailer.</w:t>
            </w:r>
          </w:p>
        </w:tc>
      </w:tr>
      <w:tr w:rsidR="004C3B2F" w:rsidRPr="007E1928" w14:paraId="262B885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D0D80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FCD66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BA9818" w14:textId="1E22781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removable roof and extendable trailer</w:t>
            </w:r>
          </w:p>
          <w:p w14:paraId="2E69A6A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removable roof and extendable trailer.</w:t>
            </w:r>
          </w:p>
        </w:tc>
      </w:tr>
      <w:tr w:rsidR="004C3B2F" w:rsidRPr="007E1928" w14:paraId="1ECCD82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1A87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D9FDD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EC5742" w14:textId="000AF00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truck with extendable trailer</w:t>
            </w:r>
          </w:p>
          <w:p w14:paraId="75DC48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extendable trailer.</w:t>
            </w:r>
          </w:p>
        </w:tc>
      </w:tr>
      <w:tr w:rsidR="004C3B2F" w:rsidRPr="007E1928" w14:paraId="50105A5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8E2C3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2E2B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165AB" w14:textId="459CDC8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refrigerated with freezer trailer</w:t>
            </w:r>
          </w:p>
          <w:p w14:paraId="3DA6387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refrigerated goods with a trailer</w:t>
            </w:r>
          </w:p>
          <w:p w14:paraId="2CD059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designed for carrying frozen goods.</w:t>
            </w:r>
          </w:p>
        </w:tc>
      </w:tr>
      <w:tr w:rsidR="004C3B2F" w:rsidRPr="007E1928" w14:paraId="42A2ECB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6A6E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1DC9F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D96DE9" w14:textId="3210C37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isothermic with freezer trailer</w:t>
            </w:r>
          </w:p>
          <w:p w14:paraId="185A361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temperature-controlled goods with a</w:t>
            </w:r>
          </w:p>
          <w:p w14:paraId="57D933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 designed for carrying frozen goods.</w:t>
            </w:r>
          </w:p>
        </w:tc>
      </w:tr>
      <w:tr w:rsidR="004C3B2F" w:rsidRPr="007E1928" w14:paraId="0A4438E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61245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BD00D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61818" w14:textId="2DEFAE1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furniture with trailer</w:t>
            </w:r>
          </w:p>
          <w:p w14:paraId="7566F7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 with a trailer.</w:t>
            </w:r>
          </w:p>
        </w:tc>
      </w:tr>
      <w:tr w:rsidR="004C3B2F" w:rsidRPr="007E1928" w14:paraId="04AF8F5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8560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192F6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C2243" w14:textId="23ABEF9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furniture trailer</w:t>
            </w:r>
          </w:p>
          <w:p w14:paraId="2AFB45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trailer designed for carrying furniture.</w:t>
            </w:r>
          </w:p>
        </w:tc>
      </w:tr>
      <w:tr w:rsidR="004C3B2F" w:rsidRPr="007E1928" w14:paraId="7AEBB26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1A1BF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AF06F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379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AB8C86" w14:textId="24A49CE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 with furniture trailer</w:t>
            </w:r>
          </w:p>
          <w:p w14:paraId="2B3AB32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 removable roof with a trailer</w:t>
            </w:r>
          </w:p>
          <w:p w14:paraId="05F74A5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designed for carrying furniture.</w:t>
            </w:r>
          </w:p>
        </w:tc>
      </w:tr>
      <w:tr w:rsidR="004C3B2F" w:rsidRPr="007E1928" w14:paraId="1EA7154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2858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8AD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479353" w14:textId="4B7AA88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tip-up with gondola trailer</w:t>
            </w:r>
          </w:p>
          <w:p w14:paraId="5AEBAF0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 gondola trailer.</w:t>
            </w:r>
          </w:p>
        </w:tc>
      </w:tr>
      <w:tr w:rsidR="004C3B2F" w:rsidRPr="007E1928" w14:paraId="68802D0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9492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7FB4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02078" w14:textId="7297C12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gondola trailer</w:t>
            </w:r>
          </w:p>
          <w:p w14:paraId="0FCA8C9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 gondola trailer.</w:t>
            </w:r>
          </w:p>
        </w:tc>
      </w:tr>
      <w:tr w:rsidR="004C3B2F" w:rsidRPr="007E1928" w14:paraId="3CB99FD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C84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7A0D6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61CC57" w14:textId="3B546B6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with removable roof and gondola trailer</w:t>
            </w:r>
          </w:p>
          <w:p w14:paraId="0DE8F2D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removable roof and a gondola trailer.</w:t>
            </w:r>
          </w:p>
        </w:tc>
      </w:tr>
      <w:tr w:rsidR="004C3B2F" w:rsidRPr="007E1928" w14:paraId="1FBC806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34C9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2CA6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662C7" w14:textId="3C4470F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opening-floor with gondola trailer</w:t>
            </w:r>
          </w:p>
          <w:p w14:paraId="6808414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an opening floor and with a gondola trailer.</w:t>
            </w:r>
          </w:p>
        </w:tc>
      </w:tr>
      <w:tr w:rsidR="004C3B2F" w:rsidRPr="007E1928" w14:paraId="5502B7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7D4A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C6CD1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B68F79" w14:textId="4775D12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with gondola trailer</w:t>
            </w:r>
          </w:p>
          <w:p w14:paraId="2BAADD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 gondola trailer.</w:t>
            </w:r>
          </w:p>
        </w:tc>
      </w:tr>
      <w:tr w:rsidR="004C3B2F" w:rsidRPr="007E1928" w14:paraId="50915BD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47843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A736F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F3D85F" w14:textId="755F329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tip-up with extendable gondola trailer</w:t>
            </w:r>
          </w:p>
          <w:p w14:paraId="60C0BB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an extendable gondola</w:t>
            </w:r>
          </w:p>
          <w:p w14:paraId="5CE176A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4C3B2F" w:rsidRPr="007E1928" w14:paraId="0476979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7C9D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A858F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68E918" w14:textId="34DFCDD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extendable gondola trailer</w:t>
            </w:r>
          </w:p>
          <w:p w14:paraId="32C32BD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an extendable gondola trailer.</w:t>
            </w:r>
          </w:p>
        </w:tc>
      </w:tr>
      <w:tr w:rsidR="004C3B2F" w:rsidRPr="007E1928" w14:paraId="5C4E4B4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1B785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0A505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B91071" w14:textId="6D7016E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 with extendable gondola trailer</w:t>
            </w:r>
          </w:p>
          <w:p w14:paraId="17B89C0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 removable roof and with an</w:t>
            </w:r>
          </w:p>
          <w:p w14:paraId="2046EF1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extendable gondola trailer.</w:t>
            </w:r>
          </w:p>
        </w:tc>
      </w:tr>
      <w:tr w:rsidR="004C3B2F" w:rsidRPr="007E1928" w14:paraId="5CA4FF5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AB809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0325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47EA28" w14:textId="5C43EE4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opening floor with extendable gondola trailer</w:t>
            </w:r>
          </w:p>
          <w:p w14:paraId="48EEBD0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designed with an opening floor and with an</w:t>
            </w:r>
          </w:p>
          <w:p w14:paraId="09D572E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extendable gondola trailer.</w:t>
            </w:r>
          </w:p>
        </w:tc>
      </w:tr>
      <w:tr w:rsidR="004C3B2F" w:rsidRPr="007E1928" w14:paraId="75BBD9B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E3E7F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47069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389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56FA0" w14:textId="6675696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with extendable gondola trailer</w:t>
            </w:r>
          </w:p>
          <w:p w14:paraId="0C284EF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extendable gondola</w:t>
            </w:r>
          </w:p>
          <w:p w14:paraId="016AB5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4C3B2F" w:rsidRPr="007E1928" w14:paraId="6CF2AC0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C3F2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2EF8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F10E35" w14:textId="6E2A7FF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tip-up truck with opening-floor trailer</w:t>
            </w:r>
          </w:p>
          <w:p w14:paraId="05BADE6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 with an opening-floor trailer.</w:t>
            </w:r>
          </w:p>
        </w:tc>
      </w:tr>
      <w:tr w:rsidR="004C3B2F" w:rsidRPr="007E1928" w14:paraId="57CFCE4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BF1CA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BB19D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B51E0" w14:textId="113BC7C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opening-floor trailer</w:t>
            </w:r>
          </w:p>
          <w:p w14:paraId="3EE0F9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opening-floor trailer.</w:t>
            </w:r>
          </w:p>
        </w:tc>
      </w:tr>
      <w:tr w:rsidR="004C3B2F" w:rsidRPr="007E1928" w14:paraId="686B5D1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2A72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72F09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84CCA3" w14:textId="0A6BB5A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removable roof, with opening-floor trailer</w:t>
            </w:r>
          </w:p>
          <w:p w14:paraId="36AB65C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tautliner vehicle with a removable roof, with an opening-floor trailer.</w:t>
            </w:r>
          </w:p>
        </w:tc>
      </w:tr>
      <w:tr w:rsidR="004C3B2F" w:rsidRPr="007E1928" w14:paraId="303C1A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F8CE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E62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791869" w14:textId="757F81B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opening-floor with opening-floor trailer</w:t>
            </w:r>
          </w:p>
          <w:p w14:paraId="66AA599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and trailer both with opening floors.</w:t>
            </w:r>
          </w:p>
        </w:tc>
      </w:tr>
      <w:tr w:rsidR="004C3B2F" w:rsidRPr="007E1928" w14:paraId="6B4DBDC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C4F0C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5630F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A0C3A0" w14:textId="569AA13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 truck with opening-floor trailer</w:t>
            </w:r>
          </w:p>
          <w:p w14:paraId="4D7DB9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bulk cargo with an opening-floor trailer.</w:t>
            </w:r>
          </w:p>
        </w:tc>
      </w:tr>
      <w:tr w:rsidR="004C3B2F" w:rsidRPr="007E1928" w14:paraId="33AD592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770A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CD92A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7FB649" w14:textId="31FAA61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trailer</w:t>
            </w:r>
          </w:p>
          <w:p w14:paraId="3C80C90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pull a trailer, with a trailer attached.</w:t>
            </w:r>
          </w:p>
        </w:tc>
      </w:tr>
      <w:tr w:rsidR="004C3B2F" w:rsidRPr="007E1928" w14:paraId="611EB8A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4202D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72B0A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EF5D91" w14:textId="340A700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tilt, with tilt trailer</w:t>
            </w:r>
          </w:p>
          <w:p w14:paraId="1EE5634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 tilt capability with a trailer also with a tilt capability.</w:t>
            </w:r>
          </w:p>
        </w:tc>
      </w:tr>
      <w:tr w:rsidR="004C3B2F" w:rsidRPr="007E1928" w14:paraId="279FE88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9F47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774EC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168AF3" w14:textId="094D652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refrigerated, with refrigerated trailer</w:t>
            </w:r>
          </w:p>
          <w:p w14:paraId="42DD77E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 with a trailer also</w:t>
            </w:r>
          </w:p>
          <w:p w14:paraId="454C9FE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capable of carrying refrigerated goods.</w:t>
            </w:r>
          </w:p>
        </w:tc>
      </w:tr>
      <w:tr w:rsidR="004C3B2F" w:rsidRPr="007E1928" w14:paraId="79E00B7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7EA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D221A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1779A" w14:textId="50EF238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freezer with freezer trailer</w:t>
            </w:r>
          </w:p>
          <w:p w14:paraId="7E3645C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capable of carrying frozen goods with a trailer also capable</w:t>
            </w:r>
          </w:p>
          <w:p w14:paraId="031FE6A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of carrying frozen goods.</w:t>
            </w:r>
          </w:p>
        </w:tc>
      </w:tr>
      <w:tr w:rsidR="004C3B2F" w:rsidRPr="007E1928" w14:paraId="412A95A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242DD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008E6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399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46082" w14:textId="046A362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removal with removal trailer</w:t>
            </w:r>
          </w:p>
          <w:p w14:paraId="43D739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household effects with a trailer also</w:t>
            </w:r>
          </w:p>
          <w:p w14:paraId="32C8171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capable of carrying household effects.</w:t>
            </w:r>
          </w:p>
        </w:tc>
      </w:tr>
      <w:tr w:rsidR="004C3B2F" w:rsidRPr="007E1928" w14:paraId="2D244E3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BC59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2F2B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64022" w14:textId="2632705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 tanker</w:t>
            </w:r>
          </w:p>
          <w:p w14:paraId="1DA710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liquid cargo in fixed cargo tanks.</w:t>
            </w:r>
          </w:p>
        </w:tc>
      </w:tr>
      <w:tr w:rsidR="004C3B2F" w:rsidRPr="007E1928" w14:paraId="4296F8E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D857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B442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680E2D" w14:textId="44284CA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Container vessel</w:t>
            </w:r>
          </w:p>
          <w:p w14:paraId="42F4C0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specially designed and equipped for carrying containers.</w:t>
            </w:r>
          </w:p>
        </w:tc>
      </w:tr>
      <w:tr w:rsidR="004C3B2F" w:rsidRPr="007E1928" w14:paraId="2402793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D7BF5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D4250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9D4EC5" w14:textId="5EF293D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Gas tanker</w:t>
            </w:r>
          </w:p>
          <w:p w14:paraId="09E38B2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gas in fixed cargo tanks, type G</w:t>
            </w:r>
          </w:p>
          <w:p w14:paraId="795DF16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4C3B2F" w:rsidRPr="007E1928" w14:paraId="0C3397C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F054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E0A45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E48F1" w14:textId="4DCC40C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 freighter pushing at least one tank-ship</w:t>
            </w:r>
          </w:p>
          <w:p w14:paraId="1F11387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general cargo, pushing at least one</w:t>
            </w:r>
          </w:p>
          <w:p w14:paraId="72B105A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liquid cargo.</w:t>
            </w:r>
          </w:p>
        </w:tc>
      </w:tr>
      <w:tr w:rsidR="004C3B2F" w:rsidRPr="007E1928" w14:paraId="51A0989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51EC7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9FFF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0D023E" w14:textId="2F8AE10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freighter</w:t>
            </w:r>
          </w:p>
          <w:p w14:paraId="2D1BCCC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1E8AE5D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general cargo.</w:t>
            </w:r>
          </w:p>
        </w:tc>
      </w:tr>
      <w:tr w:rsidR="004C3B2F" w:rsidRPr="007E1928" w14:paraId="043E226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0A9BC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068FE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CBB216" w14:textId="3D7C19C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tanker</w:t>
            </w:r>
          </w:p>
          <w:p w14:paraId="5E7BEB0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also capable of carrying liquid</w:t>
            </w:r>
          </w:p>
          <w:p w14:paraId="52F461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cargo.</w:t>
            </w:r>
          </w:p>
        </w:tc>
      </w:tr>
      <w:tr w:rsidR="004C3B2F" w:rsidRPr="007E1928" w14:paraId="690B09F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BB6C5D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3911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62A83C" w14:textId="5A3C7E8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freighter, coupled</w:t>
            </w:r>
          </w:p>
          <w:p w14:paraId="3ADCDC1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45F527F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general cargo tied to one or more other vessels.</w:t>
            </w:r>
          </w:p>
        </w:tc>
      </w:tr>
      <w:tr w:rsidR="004C3B2F" w:rsidRPr="007E1928" w14:paraId="5341C17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8B384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F9ED6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166A4E" w14:textId="55F9F12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freighter/tanker, coupled</w:t>
            </w:r>
          </w:p>
          <w:p w14:paraId="5BF907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push or pull another vessel that is also capable of carrying</w:t>
            </w:r>
          </w:p>
          <w:p w14:paraId="7BB1136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either general or liquid cargo tied to one or more other vessels.</w:t>
            </w:r>
          </w:p>
        </w:tc>
      </w:tr>
      <w:tr w:rsidR="004C3B2F" w:rsidRPr="007E1928" w14:paraId="26B2778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6C4E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DD666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AE60FF" w14:textId="385CB86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Freight barge</w:t>
            </w:r>
          </w:p>
          <w:p w14:paraId="48CBFF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general cargo, either having no motive</w:t>
            </w:r>
          </w:p>
          <w:p w14:paraId="55228F7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power of its own or having only sufficient motive power to perform restricted</w:t>
            </w:r>
          </w:p>
          <w:p w14:paraId="29E73A4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manoeuvres.</w:t>
            </w:r>
          </w:p>
        </w:tc>
      </w:tr>
      <w:tr w:rsidR="004C3B2F" w:rsidRPr="007E1928" w14:paraId="301B012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A12EF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2C1C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2083D3" w14:textId="262ED30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barge</w:t>
            </w:r>
          </w:p>
          <w:p w14:paraId="246E06A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liquid cargo in fixed tanks, either having</w:t>
            </w:r>
          </w:p>
          <w:p w14:paraId="2C01F5B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no motive power of its own or having only sufficient motive power to perform</w:t>
            </w:r>
          </w:p>
          <w:p w14:paraId="623BEDB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restricted manoeuvres.</w:t>
            </w:r>
          </w:p>
        </w:tc>
      </w:tr>
      <w:tr w:rsidR="004C3B2F" w:rsidRPr="007E1928" w14:paraId="79A138C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07610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21FD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E5953" w14:textId="749082B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Freight barge with containers</w:t>
            </w:r>
          </w:p>
          <w:p w14:paraId="21859FD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specially designed and equipped for carrying containers, either</w:t>
            </w:r>
          </w:p>
          <w:p w14:paraId="1E50E68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having no motive power of its own or having only sufficient motive power to</w:t>
            </w:r>
          </w:p>
          <w:p w14:paraId="20A875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perform restricted manoeuvres.</w:t>
            </w:r>
          </w:p>
        </w:tc>
      </w:tr>
      <w:tr w:rsidR="004C3B2F" w:rsidRPr="007E1928" w14:paraId="1A616E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0C8F2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DB8E2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E830C0" w14:textId="02A20E7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barge, gas</w:t>
            </w:r>
          </w:p>
          <w:p w14:paraId="3CA3086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gas in cargo tanks, type G according to</w:t>
            </w:r>
          </w:p>
          <w:p w14:paraId="5585F1F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ADN, either having no motive power of its own or having only sufficient motive</w:t>
            </w:r>
          </w:p>
          <w:p w14:paraId="0E9F8F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power to perform restricted manoeuvres.</w:t>
            </w:r>
          </w:p>
        </w:tc>
      </w:tr>
      <w:tr w:rsidR="004C3B2F" w:rsidRPr="007E1928" w14:paraId="244EEBD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C9068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0D30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152F2A" w14:textId="67FF715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one cargo barge</w:t>
            </w:r>
          </w:p>
          <w:p w14:paraId="79BF352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pushing/towing, facilitating the movement of one cargo</w:t>
            </w:r>
          </w:p>
          <w:p w14:paraId="3767CDC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barge.</w:t>
            </w:r>
          </w:p>
        </w:tc>
      </w:tr>
      <w:tr w:rsidR="004C3B2F" w:rsidRPr="007E1928" w14:paraId="61B1DE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BA840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68C49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B5F00" w14:textId="4DE5DE5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two cargo barges</w:t>
            </w:r>
          </w:p>
          <w:p w14:paraId="44887B0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two</w:t>
            </w:r>
          </w:p>
          <w:p w14:paraId="42E4E1A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401F503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6458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95A4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E51F58" w14:textId="070E153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three cargo barges</w:t>
            </w:r>
          </w:p>
          <w:p w14:paraId="79F047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three</w:t>
            </w:r>
          </w:p>
          <w:p w14:paraId="11F35C0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5D449E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6151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74FB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DCD67C" w14:textId="6828B41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four cargo barges</w:t>
            </w:r>
          </w:p>
          <w:p w14:paraId="121D44D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four</w:t>
            </w:r>
          </w:p>
          <w:p w14:paraId="07E7A8D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475D737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941ED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6ECF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13B096" w14:textId="4F76955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five cargo barges</w:t>
            </w:r>
          </w:p>
          <w:p w14:paraId="7D6A4E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five</w:t>
            </w:r>
          </w:p>
          <w:p w14:paraId="725BD09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7046A8B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24656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5285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AB1C9" w14:textId="1104050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six cargo barges</w:t>
            </w:r>
          </w:p>
          <w:p w14:paraId="5D1341A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six cargo</w:t>
            </w:r>
          </w:p>
          <w:p w14:paraId="46CAE1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barges.</w:t>
            </w:r>
          </w:p>
        </w:tc>
      </w:tr>
      <w:tr w:rsidR="004C3B2F" w:rsidRPr="007E1928" w14:paraId="53450F1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C3ED8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CBEA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AA8EEB" w14:textId="405A7A8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seven cargo barges</w:t>
            </w:r>
          </w:p>
          <w:p w14:paraId="1A39921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seven</w:t>
            </w:r>
          </w:p>
          <w:p w14:paraId="2DA5F8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68FA89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61567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3F4DB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95B662" w14:textId="235CEF9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eight cargo barges</w:t>
            </w:r>
          </w:p>
          <w:p w14:paraId="658290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eight</w:t>
            </w:r>
          </w:p>
          <w:p w14:paraId="5D0020E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cargo barges.</w:t>
            </w:r>
          </w:p>
        </w:tc>
      </w:tr>
      <w:tr w:rsidR="004C3B2F" w:rsidRPr="007E1928" w14:paraId="40F27F1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7E547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BC3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0BF1BE" w14:textId="0D9F8F8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nine cargo barges</w:t>
            </w:r>
          </w:p>
          <w:p w14:paraId="4745D72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facilitating the movement of nine or</w:t>
            </w:r>
          </w:p>
          <w:p w14:paraId="5D5C81F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more cargo barges.</w:t>
            </w:r>
          </w:p>
        </w:tc>
      </w:tr>
      <w:tr w:rsidR="004C3B2F" w:rsidRPr="007E1928" w14:paraId="1326627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01EB6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0665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22F75" w14:textId="17A10D5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one gas/tank barge</w:t>
            </w:r>
          </w:p>
          <w:p w14:paraId="0BF362E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one tanker or gas barge.</w:t>
            </w:r>
          </w:p>
        </w:tc>
      </w:tr>
      <w:tr w:rsidR="004C3B2F" w:rsidRPr="007E1928" w14:paraId="0755347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9BE5DD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CE347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E8EC6" w14:textId="40C03EE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two barges at least one tanker or gas barge</w:t>
            </w:r>
          </w:p>
          <w:p w14:paraId="3F77EC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two barges of which at least</w:t>
            </w:r>
          </w:p>
          <w:p w14:paraId="76BB37B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tanker or gas barge.</w:t>
            </w:r>
          </w:p>
        </w:tc>
      </w:tr>
      <w:tr w:rsidR="004C3B2F" w:rsidRPr="007E1928" w14:paraId="064831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C94EC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E01A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761937" w14:textId="169F900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three barges at least one tanker or gas barge</w:t>
            </w:r>
          </w:p>
          <w:p w14:paraId="7CB23D6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three barges of which at least</w:t>
            </w:r>
          </w:p>
          <w:p w14:paraId="5CE9896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4C3B2F" w:rsidRPr="007E1928" w14:paraId="363625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6486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33BA9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89BDF1" w14:textId="67A043C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four barges at least one tanker or gas barge</w:t>
            </w:r>
          </w:p>
          <w:p w14:paraId="0648C24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four barges of which at least</w:t>
            </w:r>
          </w:p>
          <w:p w14:paraId="3051339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4C3B2F" w:rsidRPr="007E1928" w14:paraId="56E56CD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683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00F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88DAAA" w14:textId="15C882A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five barges at least one tanker or gas barge</w:t>
            </w:r>
          </w:p>
          <w:p w14:paraId="68397AB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five barges of which at least</w:t>
            </w:r>
          </w:p>
          <w:p w14:paraId="0026430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is a tanker of gas barge.</w:t>
            </w:r>
          </w:p>
        </w:tc>
      </w:tr>
      <w:tr w:rsidR="004C3B2F" w:rsidRPr="007E1928" w14:paraId="166BA9B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8DF2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91017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F30163" w14:textId="479BF49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six barges at least one tanker or gas barge</w:t>
            </w:r>
          </w:p>
          <w:p w14:paraId="6888F8D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six barges of which at least</w:t>
            </w:r>
          </w:p>
          <w:p w14:paraId="69C06EE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4C3B2F" w:rsidRPr="007E1928" w14:paraId="6420DB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5A15B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FEDCB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66929B" w14:textId="108C2BE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seven barges at least one tanker or gas barge</w:t>
            </w:r>
          </w:p>
          <w:p w14:paraId="2712FF4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seven barges of which at</w:t>
            </w:r>
          </w:p>
          <w:p w14:paraId="1ED81E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least one is a tanker or gas barge.</w:t>
            </w:r>
          </w:p>
        </w:tc>
      </w:tr>
      <w:tr w:rsidR="004C3B2F" w:rsidRPr="007E1928" w14:paraId="0234F5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9B6E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F699B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7318BB" w14:textId="36F2498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eight barges at least one tanker or gas barge</w:t>
            </w:r>
          </w:p>
          <w:p w14:paraId="61889A5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eight barges of which at least</w:t>
            </w:r>
          </w:p>
          <w:p w14:paraId="5095143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one is a tanker or gas barge.</w:t>
            </w:r>
          </w:p>
        </w:tc>
      </w:tr>
      <w:tr w:rsidR="004C3B2F" w:rsidRPr="007E1928" w14:paraId="7724459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F895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057B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839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ED923" w14:textId="6C6679C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Pushtow, nine or more barges at least one tanker or gas barge</w:t>
            </w:r>
          </w:p>
          <w:p w14:paraId="2B8CB82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designed for pushing/towing, moving nine or more barges of which</w:t>
            </w:r>
          </w:p>
          <w:p w14:paraId="5080C57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at least one is a tanker or gas barge.</w:t>
            </w:r>
          </w:p>
        </w:tc>
      </w:tr>
      <w:tr w:rsidR="004C3B2F" w:rsidRPr="007E1928" w14:paraId="54C3D4B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8F7AA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60C0E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D5BAF6" w14:textId="2466A85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single</w:t>
            </w:r>
          </w:p>
          <w:p w14:paraId="20721CB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specially designed to perform towing operations.</w:t>
            </w:r>
          </w:p>
        </w:tc>
      </w:tr>
      <w:tr w:rsidR="004C3B2F" w:rsidRPr="007E1928" w14:paraId="2351973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C575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6F93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02ACC8" w14:textId="29A2DA6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one or more tows</w:t>
            </w:r>
          </w:p>
          <w:p w14:paraId="0EAB68B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pushing another vessel that is involved in one or more</w:t>
            </w:r>
          </w:p>
          <w:p w14:paraId="60DD429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concurrent tows.</w:t>
            </w:r>
          </w:p>
        </w:tc>
      </w:tr>
      <w:tr w:rsidR="004C3B2F" w:rsidRPr="007E1928" w14:paraId="773B247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20CF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5740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5B3533" w14:textId="0EBD0C7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assisting a vessel or linked combination</w:t>
            </w:r>
          </w:p>
          <w:p w14:paraId="5514DB9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pushing another vessel that is assisting one vessel or a</w:t>
            </w:r>
          </w:p>
          <w:p w14:paraId="1C39FA1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combination of vessels or tugs and vessels.</w:t>
            </w:r>
          </w:p>
        </w:tc>
      </w:tr>
      <w:tr w:rsidR="004C3B2F" w:rsidRPr="007E1928" w14:paraId="42AE8F9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F284E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E086A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998EA0" w14:textId="7A1F20F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Pushboat, single</w:t>
            </w:r>
          </w:p>
          <w:p w14:paraId="5A017C8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pushing.</w:t>
            </w:r>
          </w:p>
          <w:p w14:paraId="0613DA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specially designed for pushing a pushed convoy.</w:t>
            </w:r>
          </w:p>
        </w:tc>
      </w:tr>
      <w:tr w:rsidR="004C3B2F" w:rsidRPr="007E1928" w14:paraId="68883C9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C661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9B260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101AD7" w14:textId="6CA7B9A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ship, ferry, red cross ship, cruise ship</w:t>
            </w:r>
          </w:p>
          <w:p w14:paraId="01E27AA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Vessels designed for carrying passengers.</w:t>
            </w:r>
          </w:p>
        </w:tc>
      </w:tr>
      <w:tr w:rsidR="004C3B2F" w:rsidRPr="007E1928" w14:paraId="6F98DCF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A857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E1D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28BCF" w14:textId="3D41958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Service vessel</w:t>
            </w:r>
          </w:p>
          <w:p w14:paraId="425A681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tender (vessel for logistical support), dealing with the transport of small</w:t>
            </w:r>
          </w:p>
          <w:p w14:paraId="2157A5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material and maintenance requirements outside the port area on rivers and</w:t>
            </w:r>
          </w:p>
          <w:p w14:paraId="3A87321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inland waterways.</w:t>
            </w:r>
          </w:p>
        </w:tc>
      </w:tr>
      <w:tr w:rsidR="004C3B2F" w:rsidRPr="007E1928" w14:paraId="139F08D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1D6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6761C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1FCBCA" w14:textId="17EDE6A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Vessel, work maintenance craft, floating derrick, cable-ship, buoy-ship, dredge</w:t>
            </w:r>
          </w:p>
          <w:p w14:paraId="05D9E7D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perform a specific type of work.</w:t>
            </w:r>
          </w:p>
        </w:tc>
      </w:tr>
      <w:tr w:rsidR="004C3B2F" w:rsidRPr="007E1928" w14:paraId="7F475BD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2286E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9F311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B87B8" w14:textId="3C4768D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Object, towed, not otherwise specified</w:t>
            </w:r>
          </w:p>
          <w:p w14:paraId="7102461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 object in tow that is not otherwise specified.</w:t>
            </w:r>
          </w:p>
        </w:tc>
      </w:tr>
      <w:tr w:rsidR="004C3B2F" w:rsidRPr="007E1928" w14:paraId="0223BC2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9BE4A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9FE3D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55F3D" w14:textId="7876644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Fishing boat</w:t>
            </w:r>
          </w:p>
          <w:p w14:paraId="4A538BB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fishing.</w:t>
            </w:r>
          </w:p>
        </w:tc>
      </w:tr>
      <w:tr w:rsidR="004C3B2F" w:rsidRPr="007E1928" w14:paraId="092D88C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6FC3D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378D9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400478" w14:textId="54DF0DE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Bunkership</w:t>
            </w:r>
          </w:p>
          <w:p w14:paraId="21F839E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and delivering bunkers (products</w:t>
            </w:r>
          </w:p>
          <w:p w14:paraId="4AD2F3C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intended for the propulsion and operation of vessels) to other vessels, type N</w:t>
            </w:r>
          </w:p>
          <w:p w14:paraId="19DE88A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4C3B2F" w:rsidRPr="007E1928" w14:paraId="0E9FCB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E5C5F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75B2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A0041D" w14:textId="3A8E87B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Barge, tanker, chemical</w:t>
            </w:r>
          </w:p>
          <w:p w14:paraId="0ECAA16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liquid or bulk chemicals.</w:t>
            </w:r>
          </w:p>
        </w:tc>
      </w:tr>
      <w:tr w:rsidR="004C3B2F" w:rsidRPr="007E1928" w14:paraId="7951BD6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EC17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90CE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3F3CB9" w14:textId="7450184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Object, not otherwise specified</w:t>
            </w:r>
          </w:p>
          <w:p w14:paraId="2C093C0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floating object that is not otherwise specified.</w:t>
            </w:r>
          </w:p>
        </w:tc>
      </w:tr>
      <w:tr w:rsidR="004C3B2F" w:rsidRPr="007E1928" w14:paraId="76871EC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DCF55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BDA08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C3B67B" w14:textId="141D18C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Grain vessel</w:t>
            </w:r>
          </w:p>
          <w:p w14:paraId="7A3C4DF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grain.</w:t>
            </w:r>
          </w:p>
        </w:tc>
      </w:tr>
      <w:tr w:rsidR="004C3B2F" w:rsidRPr="007E1928" w14:paraId="0B5A08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B44DF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1F29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92DAEF" w14:textId="0E04B09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Timber/log carrier</w:t>
            </w:r>
          </w:p>
          <w:p w14:paraId="42E5F7A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logs and timber.</w:t>
            </w:r>
          </w:p>
        </w:tc>
      </w:tr>
      <w:tr w:rsidR="004C3B2F" w:rsidRPr="007E1928" w14:paraId="290FEC7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338F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E23E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34B853" w14:textId="207035F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Wood chips vessel</w:t>
            </w:r>
          </w:p>
          <w:p w14:paraId="0F902CB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wood chips.</w:t>
            </w:r>
          </w:p>
        </w:tc>
      </w:tr>
      <w:tr w:rsidR="004C3B2F" w:rsidRPr="007E1928" w14:paraId="1E12272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EE9A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8722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458ED6" w14:textId="3F5876E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Steel products vessel</w:t>
            </w:r>
          </w:p>
          <w:p w14:paraId="288554C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steel products.</w:t>
            </w:r>
          </w:p>
        </w:tc>
      </w:tr>
      <w:tr w:rsidR="004C3B2F" w:rsidRPr="007E1928" w14:paraId="78B81FB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74698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01CEB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6323EE" w14:textId="2BDFCC3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Carrier, general cargo/container</w:t>
            </w:r>
          </w:p>
          <w:p w14:paraId="2866542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general cargo and containers.</w:t>
            </w:r>
          </w:p>
        </w:tc>
      </w:tr>
      <w:tr w:rsidR="004C3B2F" w:rsidRPr="007E1928" w14:paraId="7B33E63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A5490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EF8F7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60E1F1" w14:textId="1402EA8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Temperature controlled cargo vessels</w:t>
            </w:r>
          </w:p>
          <w:p w14:paraId="05C8961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temperature-controlled cargo.</w:t>
            </w:r>
          </w:p>
        </w:tc>
      </w:tr>
      <w:tr w:rsidR="004C3B2F" w:rsidRPr="007E1928" w14:paraId="7D7EF7C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4E79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044FB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2CF23" w14:textId="68E8332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Full container ship/cellular vessel</w:t>
            </w:r>
          </w:p>
          <w:p w14:paraId="4981394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containers only.</w:t>
            </w:r>
          </w:p>
        </w:tc>
      </w:tr>
      <w:tr w:rsidR="004C3B2F" w:rsidRPr="007E1928" w14:paraId="0321F3A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5C80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0833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EB976" w14:textId="544132A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RoRo vessel</w:t>
            </w:r>
          </w:p>
          <w:p w14:paraId="32DDD4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with ramp designed to carry roll-on/roll-off cargo.</w:t>
            </w:r>
          </w:p>
        </w:tc>
      </w:tr>
      <w:tr w:rsidR="004C3B2F" w:rsidRPr="007E1928" w14:paraId="1368C9B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C383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5454F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4C7C2C" w14:textId="557BD25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 carrier</w:t>
            </w:r>
          </w:p>
          <w:p w14:paraId="0D4461C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automotive vehicles or their knock-down parts.</w:t>
            </w:r>
          </w:p>
        </w:tc>
      </w:tr>
      <w:tr w:rsidR="004C3B2F" w:rsidRPr="007E1928" w14:paraId="500D081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0E6B6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C5CE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448F5" w14:textId="0044242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Livestock carrier</w:t>
            </w:r>
          </w:p>
          <w:p w14:paraId="452FA65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livestock.</w:t>
            </w:r>
          </w:p>
        </w:tc>
      </w:tr>
      <w:tr w:rsidR="004C3B2F" w:rsidRPr="007E1928" w14:paraId="1ADE2F3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FBFB7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B35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7952E7" w14:textId="4FF32E9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Barge carrier - Lash ship</w:t>
            </w:r>
          </w:p>
          <w:p w14:paraId="166E271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barges. Lash means lighters aboard ship.</w:t>
            </w:r>
          </w:p>
        </w:tc>
      </w:tr>
      <w:tr w:rsidR="004C3B2F" w:rsidRPr="007E1928" w14:paraId="0AF3DD3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C5271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7A8C3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618CB7" w14:textId="4444604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Chemical carrier</w:t>
            </w:r>
          </w:p>
          <w:p w14:paraId="5F6042E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chemicals in bulk or drums not in tanks.</w:t>
            </w:r>
          </w:p>
        </w:tc>
      </w:tr>
      <w:tr w:rsidR="004C3B2F" w:rsidRPr="007E1928" w14:paraId="68F5857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79F7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203F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2D4729" w14:textId="3211553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Irradiated fuel carrier</w:t>
            </w:r>
          </w:p>
          <w:p w14:paraId="6E0FA3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irradiated fuel.</w:t>
            </w:r>
          </w:p>
        </w:tc>
      </w:tr>
      <w:tr w:rsidR="004C3B2F" w:rsidRPr="007E1928" w14:paraId="3E48AC3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0D21A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2040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F23985" w14:textId="2927402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Heavy cargo vessel</w:t>
            </w:r>
          </w:p>
          <w:p w14:paraId="569572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Ship designed to carry heavy cargo.</w:t>
            </w:r>
          </w:p>
        </w:tc>
      </w:tr>
      <w:tr w:rsidR="004C3B2F" w:rsidRPr="007E1928" w14:paraId="4EFA6A7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038B5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05DF9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EE91D" w14:textId="4EC5890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RoRo/Container vessel</w:t>
            </w:r>
          </w:p>
          <w:p w14:paraId="7421C7C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both containers and roll-on/roll-off cargo.</w:t>
            </w:r>
          </w:p>
        </w:tc>
      </w:tr>
      <w:tr w:rsidR="004C3B2F" w:rsidRPr="007E1928" w14:paraId="6622F07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D27DF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38464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EDC752" w14:textId="45BEAA4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Dry bulk carrier</w:t>
            </w:r>
          </w:p>
          <w:p w14:paraId="2B047C5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dry bulk (expellers).</w:t>
            </w:r>
          </w:p>
        </w:tc>
      </w:tr>
      <w:tr w:rsidR="004C3B2F" w:rsidRPr="007E1928" w14:paraId="3A9F023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70F84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F181D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0F5BAB" w14:textId="1CDF7E7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Ore carrier</w:t>
            </w:r>
          </w:p>
          <w:p w14:paraId="453C6F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ore.</w:t>
            </w:r>
          </w:p>
        </w:tc>
      </w:tr>
      <w:tr w:rsidR="004C3B2F" w:rsidRPr="007E1928" w14:paraId="3099884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25980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4540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7658F" w14:textId="27E703B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Cement carrier</w:t>
            </w:r>
          </w:p>
          <w:p w14:paraId="7B60188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cement.</w:t>
            </w:r>
          </w:p>
        </w:tc>
      </w:tr>
      <w:tr w:rsidR="004C3B2F" w:rsidRPr="007E1928" w14:paraId="6A8A0B4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0CC25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87405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BC3C2D" w14:textId="6CC1825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Gravel carrier</w:t>
            </w:r>
          </w:p>
          <w:p w14:paraId="385D33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gravel.</w:t>
            </w:r>
          </w:p>
        </w:tc>
      </w:tr>
      <w:tr w:rsidR="004C3B2F" w:rsidRPr="007E1928" w14:paraId="5D842C7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E05FB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C5BC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DEBCAA" w14:textId="57BE719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Coal carrier</w:t>
            </w:r>
          </w:p>
          <w:p w14:paraId="4DF8D1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coal.</w:t>
            </w:r>
          </w:p>
        </w:tc>
      </w:tr>
      <w:tr w:rsidR="004C3B2F" w:rsidRPr="007E1928" w14:paraId="277C97A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A5846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9521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A016D4" w14:textId="7769595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Crude oil tanker</w:t>
            </w:r>
          </w:p>
          <w:p w14:paraId="449872E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crude oil.</w:t>
            </w:r>
          </w:p>
        </w:tc>
      </w:tr>
      <w:tr w:rsidR="004C3B2F" w:rsidRPr="007E1928" w14:paraId="228EF32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D2C10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4F2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115BDB" w14:textId="74024F8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Chemical tanker, coaster</w:t>
            </w:r>
          </w:p>
          <w:p w14:paraId="49FDA42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chemicals in coastal traffic.</w:t>
            </w:r>
          </w:p>
        </w:tc>
      </w:tr>
      <w:tr w:rsidR="004C3B2F" w:rsidRPr="007E1928" w14:paraId="60F82E6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125B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A836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EA960" w14:textId="18BA751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Chemical tanker, deep sea</w:t>
            </w:r>
          </w:p>
          <w:p w14:paraId="4AD4CE3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chemicals in deep sea.</w:t>
            </w:r>
          </w:p>
        </w:tc>
      </w:tr>
      <w:tr w:rsidR="004C3B2F" w:rsidRPr="007E1928" w14:paraId="749AA1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1933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D8DE8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DCFF7C" w14:textId="2E42E00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Oil and other derivatives tanker</w:t>
            </w:r>
          </w:p>
          <w:p w14:paraId="3042253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oil and other derivatives.</w:t>
            </w:r>
          </w:p>
        </w:tc>
      </w:tr>
      <w:tr w:rsidR="004C3B2F" w:rsidRPr="007E1928" w14:paraId="3C3A995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3CE6E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2C16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732B2B" w14:textId="521E975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LPG tanker</w:t>
            </w:r>
          </w:p>
          <w:p w14:paraId="404BEF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Liquefied Petroleum Gas (LPG).</w:t>
            </w:r>
          </w:p>
        </w:tc>
      </w:tr>
      <w:tr w:rsidR="004C3B2F" w:rsidRPr="007E1928" w14:paraId="1BCC18B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1A1F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13E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FFEE3C" w14:textId="60A211B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LNG tanker</w:t>
            </w:r>
          </w:p>
          <w:p w14:paraId="0A633A9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Natural Gas (LNG).</w:t>
            </w:r>
          </w:p>
        </w:tc>
      </w:tr>
      <w:tr w:rsidR="004C3B2F" w:rsidRPr="007E1928" w14:paraId="3A43B03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DDC89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66844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D960C" w14:textId="67784D3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LNG/LPG tanker</w:t>
            </w:r>
          </w:p>
          <w:p w14:paraId="3AA226B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Liquefied Natural Gas (LNG) and Liquefied Petroleum</w:t>
            </w:r>
          </w:p>
          <w:p w14:paraId="79B545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Gas (LPG).</w:t>
            </w:r>
          </w:p>
        </w:tc>
      </w:tr>
      <w:tr w:rsidR="004C3B2F" w:rsidRPr="007E1928" w14:paraId="759EB15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B6F9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83DBC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9238EE" w14:textId="2216C96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Asphalt/bitumen tanker</w:t>
            </w:r>
          </w:p>
          <w:p w14:paraId="719ED6A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asphalt and bitumen.</w:t>
            </w:r>
          </w:p>
        </w:tc>
      </w:tr>
      <w:tr w:rsidR="004C3B2F" w:rsidRPr="007E1928" w14:paraId="222EF7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06589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8211D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F355A6" w14:textId="44D771F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Molasses tanker</w:t>
            </w:r>
          </w:p>
          <w:p w14:paraId="3C29946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molasses.</w:t>
            </w:r>
          </w:p>
        </w:tc>
      </w:tr>
      <w:tr w:rsidR="004C3B2F" w:rsidRPr="007E1928" w14:paraId="2AE190D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E373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DCF91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4C23B3" w14:textId="23D1985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Vegetable oil tanker</w:t>
            </w:r>
          </w:p>
          <w:p w14:paraId="02023CC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Tanker designed to carry vegetable oil.</w:t>
            </w:r>
          </w:p>
        </w:tc>
      </w:tr>
      <w:tr w:rsidR="004C3B2F" w:rsidRPr="007E1928" w14:paraId="15BD86A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7DF14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D2C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B17A9E" w14:textId="4E8632C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Cruise ship</w:t>
            </w:r>
          </w:p>
          <w:p w14:paraId="57BA00C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ship designed to carry tourists on specified routes.</w:t>
            </w:r>
          </w:p>
        </w:tc>
      </w:tr>
      <w:tr w:rsidR="004C3B2F" w:rsidRPr="007E1928" w14:paraId="595E63A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E26CE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78F6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EB788" w14:textId="3E781D1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Ferry</w:t>
            </w:r>
          </w:p>
          <w:p w14:paraId="0DF3B47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ply regularly between two or more ports.</w:t>
            </w:r>
          </w:p>
        </w:tc>
      </w:tr>
      <w:tr w:rsidR="004C3B2F" w:rsidRPr="007E1928" w14:paraId="657C00B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239F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167D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EB4047" w14:textId="135632F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passenger ship</w:t>
            </w:r>
          </w:p>
          <w:p w14:paraId="560DAB9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passengers, not otherwise specified.</w:t>
            </w:r>
          </w:p>
        </w:tc>
      </w:tr>
      <w:tr w:rsidR="004C3B2F" w:rsidRPr="007E1928" w14:paraId="7BDF47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335B6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46FE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1594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AD8E07" w14:textId="5DE440B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ship, sailing</w:t>
            </w:r>
          </w:p>
          <w:p w14:paraId="7D2E7F8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carry passengers and mainly propelled by sails.</w:t>
            </w:r>
          </w:p>
        </w:tc>
      </w:tr>
      <w:tr w:rsidR="004C3B2F" w:rsidRPr="007E1928" w14:paraId="160AA48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D3EF3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8D62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F97E14" w14:textId="70416E0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without tow</w:t>
            </w:r>
          </w:p>
          <w:p w14:paraId="206677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tow objects but sailing alone.</w:t>
            </w:r>
          </w:p>
        </w:tc>
      </w:tr>
      <w:tr w:rsidR="004C3B2F" w:rsidRPr="007E1928" w14:paraId="7F82B0A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55D59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EFA47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858CA6" w14:textId="3652BC7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Tug, with tow</w:t>
            </w:r>
          </w:p>
          <w:p w14:paraId="76719C3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tow, and towing an object.</w:t>
            </w:r>
          </w:p>
        </w:tc>
      </w:tr>
      <w:tr w:rsidR="004C3B2F" w:rsidRPr="007E1928" w14:paraId="7F9FB5F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BF42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5952B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6348E" w14:textId="3783DED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Salvage vessel</w:t>
            </w:r>
          </w:p>
          <w:p w14:paraId="3ADB06C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salvage.</w:t>
            </w:r>
          </w:p>
        </w:tc>
      </w:tr>
      <w:tr w:rsidR="004C3B2F" w:rsidRPr="007E1928" w14:paraId="3801F2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13BA7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6227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C49C32" w14:textId="2BF6EE0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Rescue vessel</w:t>
            </w:r>
          </w:p>
          <w:p w14:paraId="14A9252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effect rescue operations.</w:t>
            </w:r>
          </w:p>
        </w:tc>
      </w:tr>
      <w:tr w:rsidR="004C3B2F" w:rsidRPr="007E1928" w14:paraId="65EE009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CF425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091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40D39D" w14:textId="4B23569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Oil combat vessel</w:t>
            </w:r>
          </w:p>
          <w:p w14:paraId="1702EA9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combat oil spills.</w:t>
            </w:r>
          </w:p>
        </w:tc>
      </w:tr>
      <w:tr w:rsidR="004C3B2F" w:rsidRPr="007E1928" w14:paraId="6A79BA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A607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74E3B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4FEB5E" w14:textId="12895C6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Oil rig</w:t>
            </w:r>
          </w:p>
          <w:p w14:paraId="0B056E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Object designed for drilling oil at sea.</w:t>
            </w:r>
          </w:p>
        </w:tc>
      </w:tr>
      <w:tr w:rsidR="004C3B2F" w:rsidRPr="007E1928" w14:paraId="0A69509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F9260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3594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1607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972212" w14:textId="6E8908C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Hospital vessel</w:t>
            </w:r>
          </w:p>
          <w:p w14:paraId="1602F47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serve as a hospital at sea.</w:t>
            </w:r>
          </w:p>
        </w:tc>
      </w:tr>
      <w:tr w:rsidR="004C3B2F" w:rsidRPr="007E1928" w14:paraId="0CEC74C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45CF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5699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19443" w14:textId="1E0E1CC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Pilot boat</w:t>
            </w:r>
          </w:p>
          <w:p w14:paraId="41419B3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convey pilots to/from ships.</w:t>
            </w:r>
          </w:p>
        </w:tc>
      </w:tr>
      <w:tr w:rsidR="004C3B2F" w:rsidRPr="007E1928" w14:paraId="3EC1FA0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47FF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31416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A7936B" w14:textId="220D13B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Patrol/measure ship</w:t>
            </w:r>
          </w:p>
          <w:p w14:paraId="0ECF38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guard, patrol or measure.</w:t>
            </w:r>
          </w:p>
        </w:tc>
      </w:tr>
      <w:tr w:rsidR="004C3B2F" w:rsidRPr="007E1928" w14:paraId="353457F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A14F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730E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F994E4" w14:textId="6DFBBB3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Supply vessel</w:t>
            </w:r>
          </w:p>
          <w:p w14:paraId="32D1C9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provide supplies.</w:t>
            </w:r>
          </w:p>
        </w:tc>
      </w:tr>
      <w:tr w:rsidR="004C3B2F" w:rsidRPr="007E1928" w14:paraId="5554131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20249B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2921C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01B678" w14:textId="6502763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Offshore support vessel</w:t>
            </w:r>
          </w:p>
          <w:p w14:paraId="3DC1F80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provide offshore support.</w:t>
            </w:r>
          </w:p>
        </w:tc>
      </w:tr>
      <w:tr w:rsidR="004C3B2F" w:rsidRPr="007E1928" w14:paraId="0A2AC78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6DDD5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1D12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5106D4" w14:textId="11AD5D4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Pontoon</w:t>
            </w:r>
          </w:p>
          <w:p w14:paraId="5D7FC80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Flat-bottomed vessel with a flat deck.</w:t>
            </w:r>
          </w:p>
        </w:tc>
      </w:tr>
      <w:tr w:rsidR="004C3B2F" w:rsidRPr="007E1928" w14:paraId="5056EFB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49AD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2446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0D2E0" w14:textId="5609E9E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Stone dumping vessel</w:t>
            </w:r>
          </w:p>
          <w:p w14:paraId="0566B5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dump stones.</w:t>
            </w:r>
          </w:p>
        </w:tc>
      </w:tr>
      <w:tr w:rsidR="004C3B2F" w:rsidRPr="007E1928" w14:paraId="7D3BAB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38554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2CEF1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DD452E" w14:textId="0CBCC75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Cable layer</w:t>
            </w:r>
          </w:p>
          <w:p w14:paraId="67B3F14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lay cable.</w:t>
            </w:r>
          </w:p>
        </w:tc>
      </w:tr>
      <w:tr w:rsidR="004C3B2F" w:rsidRPr="007E1928" w14:paraId="266C4F5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99E3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78D67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C96023" w14:textId="14F5A90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Buoyage vessel</w:t>
            </w:r>
          </w:p>
          <w:p w14:paraId="1479F9A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handle buoys.</w:t>
            </w:r>
          </w:p>
        </w:tc>
      </w:tr>
      <w:tr w:rsidR="004C3B2F" w:rsidRPr="007E1928" w14:paraId="45ACF0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2BBEB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40B96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15FB29" w14:textId="1E304C7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Icebreaker</w:t>
            </w:r>
          </w:p>
          <w:p w14:paraId="2151441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break ice.</w:t>
            </w:r>
          </w:p>
        </w:tc>
      </w:tr>
      <w:tr w:rsidR="004C3B2F" w:rsidRPr="007E1928" w14:paraId="032330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9364C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8DC69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084D58" w14:textId="0D56FE3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Pipelaying vessel</w:t>
            </w:r>
          </w:p>
          <w:p w14:paraId="728C15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lay pipe.</w:t>
            </w:r>
          </w:p>
        </w:tc>
      </w:tr>
      <w:tr w:rsidR="004C3B2F" w:rsidRPr="007E1928" w14:paraId="58C7D1E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0CDD0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879E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C905F8" w14:textId="6B36F9E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Trawler</w:t>
            </w:r>
          </w:p>
          <w:p w14:paraId="73F6A93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to drag a bag-like net.</w:t>
            </w:r>
          </w:p>
        </w:tc>
      </w:tr>
      <w:tr w:rsidR="004C3B2F" w:rsidRPr="007E1928" w14:paraId="5A7A40E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CC09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8F55E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E04095" w14:textId="3CC5CF7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Cutter</w:t>
            </w:r>
          </w:p>
          <w:p w14:paraId="091A8C0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Small vessel that sometimes can be carried on a larger ship.</w:t>
            </w:r>
          </w:p>
        </w:tc>
      </w:tr>
      <w:tr w:rsidR="004C3B2F" w:rsidRPr="007E1928" w14:paraId="161A436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18DAC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8CC2C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183923" w14:textId="5B7CB84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Factory ship</w:t>
            </w:r>
          </w:p>
          <w:p w14:paraId="5254B11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as a fish factory.</w:t>
            </w:r>
          </w:p>
        </w:tc>
      </w:tr>
      <w:tr w:rsidR="004C3B2F" w:rsidRPr="007E1928" w14:paraId="5D17406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9898E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2F225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449168" w14:textId="1FE7688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Fishery research vessel</w:t>
            </w:r>
          </w:p>
          <w:p w14:paraId="298B390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fishery research.</w:t>
            </w:r>
          </w:p>
        </w:tc>
      </w:tr>
      <w:tr w:rsidR="004C3B2F" w:rsidRPr="007E1928" w14:paraId="0BFD7E5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0F2D4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48BF8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E97E5C" w14:textId="5CF707F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Climate registration vessel</w:t>
            </w:r>
          </w:p>
          <w:p w14:paraId="7EA145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climate registration.</w:t>
            </w:r>
          </w:p>
        </w:tc>
      </w:tr>
      <w:tr w:rsidR="004C3B2F" w:rsidRPr="007E1928" w14:paraId="5E7FF69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E3994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7D21C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866E7E" w14:textId="03B493C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Ship for environmental measurement</w:t>
            </w:r>
          </w:p>
          <w:p w14:paraId="2349BA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environmental monitoring and measurement.</w:t>
            </w:r>
          </w:p>
        </w:tc>
      </w:tr>
      <w:tr w:rsidR="004C3B2F" w:rsidRPr="007E1928" w14:paraId="0FA82C8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34F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8036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96E91F" w14:textId="5C29BCD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Scientific vessel</w:t>
            </w:r>
          </w:p>
          <w:p w14:paraId="537A234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scientific purposes.</w:t>
            </w:r>
          </w:p>
        </w:tc>
      </w:tr>
      <w:tr w:rsidR="004C3B2F" w:rsidRPr="007E1928" w14:paraId="3FB36D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18A7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ACDE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E8FCDE" w14:textId="40413B6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Sailing school ship</w:t>
            </w:r>
          </w:p>
          <w:p w14:paraId="5F3999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training, powered by sail.</w:t>
            </w:r>
          </w:p>
        </w:tc>
      </w:tr>
      <w:tr w:rsidR="004C3B2F" w:rsidRPr="007E1928" w14:paraId="771D1A9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6CBB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D890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1766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5D9C24" w14:textId="7257D5E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Training vessel</w:t>
            </w:r>
          </w:p>
          <w:p w14:paraId="603BF4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training.</w:t>
            </w:r>
          </w:p>
        </w:tc>
      </w:tr>
      <w:tr w:rsidR="004C3B2F" w:rsidRPr="007E1928" w14:paraId="1FEE3CE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9306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6D33F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E7D6A" w14:textId="623F23F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Crane, floating</w:t>
            </w:r>
          </w:p>
          <w:p w14:paraId="36CE35A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crane mounted on a barge or pontoon.</w:t>
            </w:r>
          </w:p>
        </w:tc>
      </w:tr>
      <w:tr w:rsidR="004C3B2F" w:rsidRPr="007E1928" w14:paraId="6F9BE28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A2A0C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FF346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1782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B5201" w14:textId="4610182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Dock, floating</w:t>
            </w:r>
          </w:p>
          <w:p w14:paraId="26D5B56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submersible floating structure used as a dock.</w:t>
            </w:r>
          </w:p>
        </w:tc>
      </w:tr>
      <w:tr w:rsidR="004C3B2F" w:rsidRPr="007E1928" w14:paraId="02C5AC9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4DB61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4FB65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124E70" w14:textId="111472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super express</w:t>
            </w:r>
          </w:p>
          <w:p w14:paraId="4458190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designed for high speed.</w:t>
            </w:r>
          </w:p>
        </w:tc>
      </w:tr>
      <w:tr w:rsidR="004C3B2F" w:rsidRPr="007E1928" w14:paraId="7DD3530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7ADE6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B386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31BAFD" w14:textId="3157FE5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sleeper</w:t>
            </w:r>
          </w:p>
          <w:p w14:paraId="30DF33C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train that includes carriages for sleeping.</w:t>
            </w:r>
          </w:p>
        </w:tc>
      </w:tr>
      <w:tr w:rsidR="004C3B2F" w:rsidRPr="007E1928" w14:paraId="2856620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2440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BDFC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2203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8C764B" w14:textId="4FC7373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passenger, hired group</w:t>
            </w:r>
          </w:p>
          <w:p w14:paraId="0AA2F3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chartered train.</w:t>
            </w:r>
          </w:p>
        </w:tc>
      </w:tr>
      <w:tr w:rsidR="004C3B2F" w:rsidRPr="007E1928" w14:paraId="7931536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FB77F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370F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646010" w14:textId="604F7E5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Blocktrain</w:t>
            </w:r>
          </w:p>
          <w:p w14:paraId="32C636C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for carrying freight to the same destination.</w:t>
            </w:r>
          </w:p>
        </w:tc>
      </w:tr>
      <w:tr w:rsidR="004C3B2F" w:rsidRPr="007E1928" w14:paraId="1EF9402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8823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88208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544C22" w14:textId="6A25B38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container</w:t>
            </w:r>
          </w:p>
          <w:p w14:paraId="2BF9889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for carrying containers.</w:t>
            </w:r>
          </w:p>
        </w:tc>
      </w:tr>
      <w:tr w:rsidR="004C3B2F" w:rsidRPr="007E1928" w14:paraId="69BF8B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FD0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9BC7C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4C3146" w14:textId="4336F13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with one wagon</w:t>
            </w:r>
          </w:p>
          <w:p w14:paraId="2B0B40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with a single wagon for carrying freight.</w:t>
            </w:r>
          </w:p>
        </w:tc>
      </w:tr>
      <w:tr w:rsidR="004C3B2F" w:rsidRPr="007E1928" w14:paraId="7407DDA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5B2680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E0E5F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E45E40" w14:textId="6D319F4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with more than one and less than 20 wagons</w:t>
            </w:r>
          </w:p>
          <w:p w14:paraId="0900855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with more than one and less than 20 wagons for carrying freight.</w:t>
            </w:r>
          </w:p>
        </w:tc>
      </w:tr>
      <w:tr w:rsidR="004C3B2F" w:rsidRPr="007E1928" w14:paraId="56A7FEC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020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88E6F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2305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12871A" w14:textId="753AD3E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Train, with more than 20 wagons</w:t>
            </w:r>
          </w:p>
          <w:p w14:paraId="23D5A85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Train with more than 20 wagons for carrying freight.</w:t>
            </w:r>
          </w:p>
        </w:tc>
      </w:tr>
      <w:tr w:rsidR="004C3B2F" w:rsidRPr="007E1928" w14:paraId="5844137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5E4B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844B2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44B923" w14:textId="79F7209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removal trailer</w:t>
            </w:r>
          </w:p>
          <w:p w14:paraId="747F71F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truck with trailer capable of carrying household effects.</w:t>
            </w:r>
          </w:p>
        </w:tc>
      </w:tr>
      <w:tr w:rsidR="004C3B2F" w:rsidRPr="007E1928" w14:paraId="798DA7D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AC2E2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743BA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22590E" w14:textId="4766B2A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 with removable roof and removal trailer</w:t>
            </w:r>
          </w:p>
          <w:p w14:paraId="74BF359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removable roof and a trailer capable of carrying</w:t>
            </w:r>
          </w:p>
          <w:p w14:paraId="6676E07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household effects.</w:t>
            </w:r>
          </w:p>
        </w:tc>
      </w:tr>
      <w:tr w:rsidR="004C3B2F" w:rsidRPr="007E1928" w14:paraId="52B8FB98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6BE96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E6AEA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C7DF8A" w14:textId="5C96922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Car, with caravan</w:t>
            </w:r>
          </w:p>
          <w:p w14:paraId="72D78FE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Automobile towing a house trailer.</w:t>
            </w:r>
          </w:p>
        </w:tc>
      </w:tr>
      <w:tr w:rsidR="004C3B2F" w:rsidRPr="007E1928" w14:paraId="5E8074C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8CC2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DD27D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4E7957" w14:textId="6E0AAB7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25 tonne</w:t>
            </w:r>
          </w:p>
          <w:p w14:paraId="5191B95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capacity.</w:t>
            </w:r>
          </w:p>
        </w:tc>
      </w:tr>
      <w:tr w:rsidR="004C3B2F" w:rsidRPr="007E1928" w14:paraId="693C177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0BFFC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5F81A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FEBFA3" w14:textId="7A48664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25 tonne with removable roof</w:t>
            </w:r>
          </w:p>
          <w:p w14:paraId="2E0AA3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removable roof.</w:t>
            </w:r>
          </w:p>
        </w:tc>
      </w:tr>
      <w:tr w:rsidR="004C3B2F" w:rsidRPr="007E1928" w14:paraId="6E94B6D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5E12F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097D0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0EF27F" w14:textId="4675D3B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25 tonne</w:t>
            </w:r>
          </w:p>
          <w:p w14:paraId="7C79FAB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capacity.</w:t>
            </w:r>
          </w:p>
        </w:tc>
      </w:tr>
      <w:tr w:rsidR="004C3B2F" w:rsidRPr="007E1928" w14:paraId="6D31695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3841E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444FD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7FC04" w14:textId="480DBAF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10 metre crane</w:t>
            </w:r>
          </w:p>
          <w:p w14:paraId="1B4C0A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 10</w:t>
            </w:r>
          </w:p>
          <w:p w14:paraId="4F3CDE8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4C3B2F" w:rsidRPr="007E1928" w14:paraId="54C2202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A3CE7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35194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179567" w14:textId="2B30435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15 metre crane</w:t>
            </w:r>
          </w:p>
          <w:p w14:paraId="19CB7D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 15</w:t>
            </w:r>
          </w:p>
          <w:p w14:paraId="2EA396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4C3B2F" w:rsidRPr="007E1928" w14:paraId="40FB584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57BD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0DA8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0E9727" w14:textId="19292D3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24 tonne, with 18 metre crane</w:t>
            </w:r>
          </w:p>
          <w:p w14:paraId="0CC973C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25 tonne capacity with an 18</w:t>
            </w:r>
          </w:p>
          <w:p w14:paraId="276AA2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metre crane attached.</w:t>
            </w:r>
          </w:p>
        </w:tc>
      </w:tr>
      <w:tr w:rsidR="004C3B2F" w:rsidRPr="007E1928" w14:paraId="1C59B97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6F85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20B7F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3109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3EE463" w14:textId="1155286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articulated, flat bed, 10 tonne</w:t>
            </w:r>
          </w:p>
          <w:p w14:paraId="01CC796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a flat bed and 10 tonne capacity.</w:t>
            </w:r>
          </w:p>
        </w:tc>
      </w:tr>
      <w:tr w:rsidR="004C3B2F" w:rsidRPr="007E1928" w14:paraId="32C2F14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2DA0D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7F497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3153E1" w14:textId="5D85D61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25 tonne, with 90 cubic metre trailer</w:t>
            </w:r>
          </w:p>
          <w:p w14:paraId="0B6BEB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90 cubic metre</w:t>
            </w:r>
          </w:p>
          <w:p w14:paraId="4629202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4C3B2F" w:rsidRPr="007E1928" w14:paraId="56A74F1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AEEF5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2169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CEFDD" w14:textId="6A36B04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25 tonne, with 120 cubic metre trailer</w:t>
            </w:r>
          </w:p>
          <w:p w14:paraId="2BEAF6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25 tonne capacity and a 120 cubic metre</w:t>
            </w:r>
          </w:p>
          <w:p w14:paraId="7010FC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trailer.</w:t>
            </w:r>
          </w:p>
        </w:tc>
      </w:tr>
      <w:tr w:rsidR="004C3B2F" w:rsidRPr="007E1928" w14:paraId="2A2F76D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932D0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3269E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15F4BA" w14:textId="6D82800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flat with trailer and 10 metre crane</w:t>
            </w:r>
          </w:p>
          <w:p w14:paraId="125A385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trailer and 10 metre crane.</w:t>
            </w:r>
          </w:p>
        </w:tc>
      </w:tr>
      <w:tr w:rsidR="004C3B2F" w:rsidRPr="007E1928" w14:paraId="23AA314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EEA96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E7024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4F60D7" w14:textId="0C5273B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articulated with tank</w:t>
            </w:r>
          </w:p>
          <w:p w14:paraId="60430C6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with tank designed for carrying liquid or bulk</w:t>
            </w:r>
          </w:p>
          <w:p w14:paraId="073F54F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goods.</w:t>
            </w:r>
          </w:p>
        </w:tc>
      </w:tr>
      <w:tr w:rsidR="004C3B2F" w:rsidRPr="007E1928" w14:paraId="23B526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319C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5D2C8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81EC04" w14:textId="079E7A2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flat, 15 tonne</w:t>
            </w:r>
          </w:p>
          <w:p w14:paraId="39483F6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a 15 tonne capacity.</w:t>
            </w:r>
          </w:p>
        </w:tc>
      </w:tr>
      <w:tr w:rsidR="004C3B2F" w:rsidRPr="007E1928" w14:paraId="0CF761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83FC4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11BA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3EF857" w14:textId="43EE09E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Lorry, flat, 15 tonne with crane</w:t>
            </w:r>
          </w:p>
          <w:p w14:paraId="65C9E23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flat bed and a 15 tonne capacity and attached crane.</w:t>
            </w:r>
          </w:p>
        </w:tc>
      </w:tr>
      <w:tr w:rsidR="004C3B2F" w:rsidRPr="007E1928" w14:paraId="2CC2425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ABE3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10A07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E9F16B" w14:textId="3A18134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isothermic</w:t>
            </w:r>
          </w:p>
          <w:p w14:paraId="78DF621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goods.</w:t>
            </w:r>
          </w:p>
        </w:tc>
      </w:tr>
      <w:tr w:rsidR="004C3B2F" w:rsidRPr="007E1928" w14:paraId="153634E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7758A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195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179F20" w14:textId="2255DFF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refrigerated</w:t>
            </w:r>
          </w:p>
          <w:p w14:paraId="0540778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goods.</w:t>
            </w:r>
          </w:p>
        </w:tc>
      </w:tr>
      <w:tr w:rsidR="004C3B2F" w:rsidRPr="007E1928" w14:paraId="411BCAF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9891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0C36A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9A9204" w14:textId="21E7154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freezer</w:t>
            </w:r>
          </w:p>
          <w:p w14:paraId="16E0975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frozen goods.</w:t>
            </w:r>
          </w:p>
        </w:tc>
      </w:tr>
      <w:tr w:rsidR="004C3B2F" w:rsidRPr="007E1928" w14:paraId="421EAD4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471D95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6B68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3119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4DA8A" w14:textId="312287FE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isothermic</w:t>
            </w:r>
          </w:p>
          <w:p w14:paraId="0CD0D2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temperature-controlled goods.</w:t>
            </w:r>
          </w:p>
        </w:tc>
      </w:tr>
      <w:tr w:rsidR="004C3B2F" w:rsidRPr="007E1928" w14:paraId="1C55F68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EB4AD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A2510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C35BE" w14:textId="358A7C1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Van, refrigerated</w:t>
            </w:r>
          </w:p>
          <w:p w14:paraId="4B76819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refrigerated goods.</w:t>
            </w:r>
          </w:p>
        </w:tc>
      </w:tr>
      <w:tr w:rsidR="004C3B2F" w:rsidRPr="007E1928" w14:paraId="0094E32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EE11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6D557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73AB17" w14:textId="33376BC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bulk</w:t>
            </w:r>
          </w:p>
          <w:p w14:paraId="6A775F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bulk goods.</w:t>
            </w:r>
          </w:p>
        </w:tc>
      </w:tr>
      <w:tr w:rsidR="004C3B2F" w:rsidRPr="007E1928" w14:paraId="0DEA912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DAB04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A33B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8FE70D" w14:textId="3A15D24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tip-up</w:t>
            </w:r>
          </w:p>
          <w:p w14:paraId="499FAE3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a tip-up capability.</w:t>
            </w:r>
          </w:p>
        </w:tc>
      </w:tr>
      <w:tr w:rsidR="004C3B2F" w:rsidRPr="007E1928" w14:paraId="14886BD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CF489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21281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0AF235" w14:textId="35D9FF9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articulated, tip-up</w:t>
            </w:r>
          </w:p>
          <w:p w14:paraId="4AFAD9F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Articulated automotive vehicle designed with a tip-up capability.</w:t>
            </w:r>
          </w:p>
        </w:tc>
      </w:tr>
      <w:tr w:rsidR="004C3B2F" w:rsidRPr="007E1928" w14:paraId="3B31C67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9DD6C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4612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49090A" w14:textId="755B701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rigid, with tank</w:t>
            </w:r>
          </w:p>
          <w:p w14:paraId="3DECA9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Rigid automotive vehicle designed with a tank.</w:t>
            </w:r>
          </w:p>
        </w:tc>
      </w:tr>
      <w:tr w:rsidR="004C3B2F" w:rsidRPr="007E1928" w14:paraId="618CE8E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9886B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7439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0E119" w14:textId="16C45D7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</w:t>
            </w:r>
          </w:p>
          <w:p w14:paraId="402835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non-rigid sides.</w:t>
            </w:r>
          </w:p>
        </w:tc>
      </w:tr>
      <w:tr w:rsidR="004C3B2F" w:rsidRPr="007E1928" w14:paraId="3D0992B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D07CF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56609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C4C432" w14:textId="7961D79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tautliner, with removable roof</w:t>
            </w:r>
          </w:p>
          <w:p w14:paraId="1DA77A3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tautline vehicle with a removable roof.</w:t>
            </w:r>
          </w:p>
        </w:tc>
      </w:tr>
      <w:tr w:rsidR="004C3B2F" w:rsidRPr="007E1928" w14:paraId="493F9FB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D2E9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007F9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2AA010" w14:textId="75D1D63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opening floor</w:t>
            </w:r>
          </w:p>
          <w:p w14:paraId="3F4B5D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 floor that can be opened.</w:t>
            </w:r>
          </w:p>
        </w:tc>
      </w:tr>
      <w:tr w:rsidR="004C3B2F" w:rsidRPr="007E1928" w14:paraId="04E88A4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FE1B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2EAF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5CFC7E" w14:textId="72624A2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freezer</w:t>
            </w:r>
          </w:p>
          <w:p w14:paraId="1D4F43C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frozen goods.</w:t>
            </w:r>
          </w:p>
        </w:tc>
      </w:tr>
      <w:tr w:rsidR="004C3B2F" w:rsidRPr="007E1928" w14:paraId="3E2F4EB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0E97B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DF4F5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3129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3090F" w14:textId="50C660AD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crane for moving goods, without trailer</w:t>
            </w:r>
          </w:p>
          <w:p w14:paraId="55AF391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truck with a crane for moving goods, without a trailer.</w:t>
            </w:r>
          </w:p>
        </w:tc>
      </w:tr>
      <w:tr w:rsidR="004C3B2F" w:rsidRPr="007E1928" w14:paraId="02CD10D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EB0D3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667E7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0EC817" w14:textId="5EC46B4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crane for moving goods, with trailer</w:t>
            </w:r>
          </w:p>
          <w:p w14:paraId="141EF5E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truck with a crane for moving goods, with a trailer.</w:t>
            </w:r>
          </w:p>
        </w:tc>
      </w:tr>
      <w:tr w:rsidR="004C3B2F" w:rsidRPr="007E1928" w14:paraId="4C89C11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0CB59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0453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8D3A01" w14:textId="28DBC30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crane for lifting goods, without trailer</w:t>
            </w:r>
          </w:p>
          <w:p w14:paraId="69F73A7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truck with a crane for lifting goods, without a trailer.</w:t>
            </w:r>
          </w:p>
        </w:tc>
      </w:tr>
      <w:tr w:rsidR="004C3B2F" w:rsidRPr="007E1928" w14:paraId="5749224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C25AF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2973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0DC4D" w14:textId="6C20644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crane for lifting goods, with trailer</w:t>
            </w:r>
          </w:p>
          <w:p w14:paraId="5A5057E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truck with a crane for lifting goods, with a trailer.</w:t>
            </w:r>
          </w:p>
        </w:tc>
      </w:tr>
      <w:tr w:rsidR="004C3B2F" w:rsidRPr="007E1928" w14:paraId="6254E43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B4736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BB20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DD035C" w14:textId="71F4195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Taxi cab</w:t>
            </w:r>
          </w:p>
          <w:p w14:paraId="0ED6D27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licensed to ply for hire.</w:t>
            </w:r>
          </w:p>
        </w:tc>
      </w:tr>
      <w:tr w:rsidR="004C3B2F" w:rsidRPr="007E1928" w14:paraId="7865849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C4DD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65686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6310A9" w14:textId="5509EF0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furniture</w:t>
            </w:r>
          </w:p>
          <w:p w14:paraId="4082E3A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carrying furniture.</w:t>
            </w:r>
          </w:p>
        </w:tc>
      </w:tr>
      <w:tr w:rsidR="004C3B2F" w:rsidRPr="007E1928" w14:paraId="4EF3208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9BA04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038A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694FDC" w14:textId="3AB90C3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hydrant</w:t>
            </w:r>
          </w:p>
          <w:p w14:paraId="3329567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the delivery of fuel from a fixed installation to a</w:t>
            </w:r>
          </w:p>
          <w:p w14:paraId="53E68E6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means of transport.</w:t>
            </w:r>
          </w:p>
        </w:tc>
      </w:tr>
      <w:tr w:rsidR="004C3B2F" w:rsidRPr="007E1928" w14:paraId="44F8CBED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348E1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C3CD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F78D5A" w14:textId="38278D7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</w:t>
            </w:r>
          </w:p>
          <w:p w14:paraId="23F68FD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a small number of passengers.</w:t>
            </w:r>
          </w:p>
        </w:tc>
      </w:tr>
      <w:tr w:rsidR="004C3B2F" w:rsidRPr="007E1928" w14:paraId="337A583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B40C0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3D521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82FA05" w14:textId="4D09D84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Truck, with tail-lift</w:t>
            </w:r>
          </w:p>
          <w:p w14:paraId="33BE7E8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 hydraulic lifting device on the rear of the vehicle for</w:t>
            </w:r>
          </w:p>
          <w:p w14:paraId="2E093D1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loading and unloading goods.</w:t>
            </w:r>
          </w:p>
        </w:tc>
      </w:tr>
      <w:tr w:rsidR="004C3B2F" w:rsidRPr="007E1928" w14:paraId="697C7CB3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9788F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6ECB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3138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8EDC09" w14:textId="2892494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Armoured vehicle</w:t>
            </w:r>
          </w:p>
          <w:p w14:paraId="679C127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with fortified body for enhanced protection.</w:t>
            </w:r>
          </w:p>
        </w:tc>
      </w:tr>
      <w:tr w:rsidR="004C3B2F" w:rsidRPr="007E1928" w14:paraId="5C31F7E0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C8BE5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3AC4E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3201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FCB33" w14:textId="2CDA115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Car, elevator</w:t>
            </w:r>
          </w:p>
          <w:p w14:paraId="654326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raisable work platform.</w:t>
            </w:r>
          </w:p>
        </w:tc>
      </w:tr>
      <w:tr w:rsidR="004C3B2F" w:rsidRPr="007E1928" w14:paraId="072CA33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FF36B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E2413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EC2901" w14:textId="5947708A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Bus, with trailer</w:t>
            </w:r>
          </w:p>
          <w:p w14:paraId="28EDDF5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with an attached trailer for carrying passengers and/or</w:t>
            </w:r>
          </w:p>
          <w:p w14:paraId="489E97A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luggage.</w:t>
            </w:r>
          </w:p>
        </w:tc>
      </w:tr>
      <w:tr w:rsidR="004C3B2F" w:rsidRPr="007E1928" w14:paraId="2E6856A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7EE5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2BB5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1AF371" w14:textId="6C47075F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Bus, highway</w:t>
            </w:r>
          </w:p>
          <w:p w14:paraId="78FA1E4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highway travel.</w:t>
            </w:r>
          </w:p>
        </w:tc>
      </w:tr>
      <w:tr w:rsidR="004C3B2F" w:rsidRPr="007E1928" w14:paraId="6A2BF32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D1C5E5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1D1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018AAF" w14:textId="03058C8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Bus, sightseeing</w:t>
            </w:r>
          </w:p>
          <w:p w14:paraId="7E32491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for sightseeing.</w:t>
            </w:r>
          </w:p>
        </w:tc>
      </w:tr>
      <w:tr w:rsidR="004C3B2F" w:rsidRPr="007E1928" w14:paraId="470B2EC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1C886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AA5BD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3304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933C2C" w14:textId="2F98AE3B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Bus, airport/city</w:t>
            </w:r>
          </w:p>
          <w:p w14:paraId="2D784C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Automotive vehicle designed to carry passengers and their baggage between</w:t>
            </w:r>
          </w:p>
          <w:p w14:paraId="7B249F9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 airport and a city and return.</w:t>
            </w:r>
          </w:p>
        </w:tc>
      </w:tr>
      <w:tr w:rsidR="004C3B2F" w:rsidRPr="007E1928" w14:paraId="3D90C86A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0EA11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6176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4000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FC27BA" w14:textId="4311AA2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Aircraft, type unknown</w:t>
            </w:r>
          </w:p>
          <w:p w14:paraId="3E8CE09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Aircraft of unknown type.</w:t>
            </w:r>
          </w:p>
        </w:tc>
      </w:tr>
      <w:tr w:rsidR="004C3B2F" w:rsidRPr="007E1928" w14:paraId="00DBC88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654FE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B6BF5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5000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61FAE" w14:textId="7B4C27D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Mail, type unknown</w:t>
            </w:r>
          </w:p>
          <w:p w14:paraId="398A11D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Mail of unknown type</w:t>
            </w:r>
          </w:p>
        </w:tc>
      </w:tr>
      <w:tr w:rsidR="004C3B2F" w:rsidRPr="007E1928" w14:paraId="1A5235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A82E2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FF1223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67C61C" w14:textId="28CCD71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 tanker, liquid cargo, type N</w:t>
            </w:r>
          </w:p>
          <w:p w14:paraId="1C27E5E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liquid cargo in cargo tanks, type N</w:t>
            </w:r>
          </w:p>
          <w:p w14:paraId="41ACB96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according to ADN.</w:t>
            </w:r>
          </w:p>
        </w:tc>
      </w:tr>
      <w:tr w:rsidR="004C3B2F" w:rsidRPr="007E1928" w14:paraId="24EBF67F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DC7F5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0D29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492DB" w14:textId="06FE028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 tanker, liquid cargo, type C</w:t>
            </w:r>
          </w:p>
          <w:p w14:paraId="54B2B92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special liquid chemicals in cargo tanks,</w:t>
            </w:r>
          </w:p>
          <w:p w14:paraId="6775954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type C according to ADN.</w:t>
            </w:r>
          </w:p>
        </w:tc>
      </w:tr>
      <w:tr w:rsidR="004C3B2F" w:rsidRPr="007E1928" w14:paraId="2817CB7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5C20B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60816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8023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1DDC1" w14:textId="1810A00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 tanker, dry cargo</w:t>
            </w:r>
          </w:p>
          <w:p w14:paraId="34B526E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Motorized vessel designed for carrying dry cargo as if liquid in fixed tanks (e.g.</w:t>
            </w:r>
          </w:p>
          <w:p w14:paraId="24A34EE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cement).</w:t>
            </w:r>
          </w:p>
        </w:tc>
      </w:tr>
      <w:tr w:rsidR="004C3B2F" w:rsidRPr="007E1928" w14:paraId="2C16F65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5674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B6E5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A19EF5" w14:textId="065DC2C6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barge, liquid cargo, type N</w:t>
            </w:r>
          </w:p>
          <w:p w14:paraId="7C5BEF8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liquid cargo in cargo tanks, type N</w:t>
            </w:r>
          </w:p>
          <w:p w14:paraId="6DFFF1D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according to ADN, either having no motive power of its own or having only</w:t>
            </w:r>
          </w:p>
          <w:p w14:paraId="0EECC38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sufficient motive power to perform restricted manoeuvres.</w:t>
            </w:r>
          </w:p>
        </w:tc>
      </w:tr>
      <w:tr w:rsidR="004C3B2F" w:rsidRPr="007E1928" w14:paraId="0445478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F4C2E5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E57E8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3780E" w14:textId="47266B6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barge, liquid cargo, type C</w:t>
            </w:r>
          </w:p>
          <w:p w14:paraId="1F916C5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to for carrying special liquid chemicals in cargo tanks,</w:t>
            </w:r>
          </w:p>
          <w:p w14:paraId="28F6AC8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type C according to ADN, either having no motive power of its own or having</w:t>
            </w:r>
          </w:p>
          <w:p w14:paraId="1A45D69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only sufficient motive power to perform restricted manoeuvres.</w:t>
            </w:r>
          </w:p>
        </w:tc>
      </w:tr>
      <w:tr w:rsidR="004C3B2F" w:rsidRPr="007E1928" w14:paraId="64166289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D4D6A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3AFC9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8163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F8EA5F" w14:textId="6E47D448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Tank barge, dry cargo</w:t>
            </w:r>
          </w:p>
          <w:p w14:paraId="25441D3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Lighter or Barge designed for carrying dry cargo in fixed tanks as if liquid (e.g.</w:t>
            </w:r>
          </w:p>
          <w:p w14:paraId="4121DD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cement), either having no motive power of its own or having only sufficient</w:t>
            </w:r>
          </w:p>
          <w:p w14:paraId="4B4D00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motive power to perform restricted manoeuvres.</w:t>
            </w:r>
          </w:p>
        </w:tc>
      </w:tr>
      <w:tr w:rsidR="004C3B2F" w:rsidRPr="007E1928" w14:paraId="4300938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F152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6B953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95313" w14:textId="26309E8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Ferry</w:t>
            </w:r>
          </w:p>
          <w:p w14:paraId="1204DAC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Vessel designed for carrying passengers and/or vehicles on regular short</w:t>
            </w:r>
          </w:p>
          <w:p w14:paraId="5F4A5DE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voyages.</w:t>
            </w:r>
          </w:p>
        </w:tc>
      </w:tr>
      <w:tr w:rsidR="004C3B2F" w:rsidRPr="007E1928" w14:paraId="64F2961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84F2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714BF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7CBA98" w14:textId="1174085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Red cross ship</w:t>
            </w:r>
          </w:p>
          <w:p w14:paraId="220F2DF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with overnight passenger cabins designed for carrying sick</w:t>
            </w:r>
          </w:p>
          <w:p w14:paraId="3B6320E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and or disabled people.</w:t>
            </w:r>
          </w:p>
        </w:tc>
      </w:tr>
      <w:tr w:rsidR="004C3B2F" w:rsidRPr="007E1928" w14:paraId="45387E9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74A51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EED1D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F57841" w14:textId="4698C614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Cruise ship</w:t>
            </w:r>
          </w:p>
          <w:p w14:paraId="22132A3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</w:t>
            </w:r>
          </w:p>
          <w:p w14:paraId="54470FD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accommodated on board.</w:t>
            </w:r>
          </w:p>
        </w:tc>
      </w:tr>
      <w:tr w:rsidR="004C3B2F" w:rsidRPr="007E1928" w14:paraId="6E12A687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5DDAA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9AD49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9C7F1" w14:textId="32CFC6E5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ship without accommodation</w:t>
            </w:r>
          </w:p>
          <w:p w14:paraId="05D85FC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58DE954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</w:t>
            </w:r>
          </w:p>
        </w:tc>
      </w:tr>
      <w:tr w:rsidR="004C3B2F" w:rsidRPr="007E1928" w14:paraId="3045A3C2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B770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6286F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E14EE8" w14:textId="338387A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Day-trip high speed vessel</w:t>
            </w:r>
          </w:p>
          <w:p w14:paraId="199D009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372B458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 capable of reaching speeds</w:t>
            </w:r>
          </w:p>
          <w:p w14:paraId="1217A5F0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over 40 km/h in relation to water.</w:t>
            </w:r>
          </w:p>
        </w:tc>
      </w:tr>
      <w:tr w:rsidR="004C3B2F" w:rsidRPr="007E1928" w14:paraId="3878BCBB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A80C7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2F38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8446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75EBE5" w14:textId="7DB9ADBC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Day-trip hydrofoil vessel</w:t>
            </w:r>
          </w:p>
          <w:p w14:paraId="10E7863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designed for carrying more than 12 passengers but without</w:t>
            </w:r>
          </w:p>
          <w:p w14:paraId="1D148D2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accommodation such as cabins etc., hydrofoil.</w:t>
            </w:r>
          </w:p>
        </w:tc>
      </w:tr>
      <w:tr w:rsidR="004C3B2F" w:rsidRPr="007E1928" w14:paraId="06658BC5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ED336B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DA4F69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8447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254A2E" w14:textId="7979524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Sailing cruise ship</w:t>
            </w:r>
          </w:p>
          <w:p w14:paraId="039BBB2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built and fitted out also with a view to propulsion under sail</w:t>
            </w:r>
          </w:p>
          <w:p w14:paraId="086784F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and designed for carrying more than 12 passengers accommodated on board.</w:t>
            </w:r>
          </w:p>
        </w:tc>
      </w:tr>
      <w:tr w:rsidR="004C3B2F" w:rsidRPr="007E1928" w14:paraId="3FA6ED51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AFBE57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25C4CD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8448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BEB54" w14:textId="34C32F89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Sailing passenger ship without accommodation</w:t>
            </w:r>
          </w:p>
          <w:p w14:paraId="6B7FC84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Passenger vessel built and fitted out also with a view to propulsion under sail</w:t>
            </w:r>
          </w:p>
          <w:p w14:paraId="203473E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and designed for carrying more than 12 passengers but without passenger</w:t>
            </w:r>
          </w:p>
          <w:p w14:paraId="174EA89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accommodation such as cabins etc.</w:t>
            </w:r>
          </w:p>
        </w:tc>
      </w:tr>
      <w:tr w:rsidR="004C3B2F" w:rsidRPr="007E1928" w14:paraId="009437D6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B204F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432F0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70A99E" w14:textId="720A9401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Service vessel</w:t>
            </w:r>
          </w:p>
          <w:p w14:paraId="4D27DD1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tender (vessel for logistical support), dealing with the transport of small</w:t>
            </w:r>
          </w:p>
          <w:p w14:paraId="0D5A0B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material and maintenance requirements outside the port area on rivers and</w:t>
            </w:r>
          </w:p>
          <w:p w14:paraId="528983DB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other inland waterways.</w:t>
            </w:r>
          </w:p>
        </w:tc>
      </w:tr>
      <w:tr w:rsidR="004C3B2F" w:rsidRPr="007E1928" w14:paraId="256C7D74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2EC6F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93AA6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C1677" w14:textId="127F6D53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Police patrol vessel</w:t>
            </w:r>
          </w:p>
          <w:p w14:paraId="2AF6BB2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vessel for the supervision by police for the enforcement of applicable rules</w:t>
            </w:r>
          </w:p>
          <w:p w14:paraId="5676C4E6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and regulations.</w:t>
            </w:r>
          </w:p>
        </w:tc>
      </w:tr>
      <w:tr w:rsidR="004C3B2F" w:rsidRPr="007E1928" w14:paraId="52AF8EBC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15931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B801C4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288915" w14:textId="2DF609C2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Port service vessel</w:t>
            </w:r>
          </w:p>
          <w:p w14:paraId="701FAC0A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port tender (vessel for logistical support), dealing with the transport of material</w:t>
            </w:r>
          </w:p>
          <w:p w14:paraId="0A17EB6E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and people within a port area.</w:t>
            </w:r>
          </w:p>
        </w:tc>
      </w:tr>
      <w:tr w:rsidR="004C3B2F" w:rsidRPr="007E1928" w14:paraId="0F35F1CE" w14:textId="77777777" w:rsidTr="00ED7F48">
        <w:trPr>
          <w:gridAfter w:val="2"/>
          <w:wAfter w:w="15188" w:type="dxa"/>
          <w:cantSplit/>
        </w:trPr>
        <w:tc>
          <w:tcPr>
            <w:tcW w:w="12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03AFD8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DBA61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8454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63C499" w14:textId="1AE47600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Navigation surveillance vessel</w:t>
            </w:r>
          </w:p>
          <w:p w14:paraId="647A059C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 vessel of the competent authority supervising waterway traffic and navigation</w:t>
            </w:r>
          </w:p>
          <w:p w14:paraId="38361E52" w14:textId="77777777" w:rsidR="004C3B2F" w:rsidRPr="007E1928" w:rsidRDefault="004C3B2F" w:rsidP="004C3B2F">
            <w:pPr>
              <w:widowControl w:val="0"/>
              <w:autoSpaceDE w:val="0"/>
              <w:autoSpaceDN w:val="0"/>
              <w:adjustRightInd w:val="0"/>
              <w:spacing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to ensure safety and adherence to the respective rules and regulations.</w:t>
            </w:r>
          </w:p>
        </w:tc>
      </w:tr>
      <w:tr w:rsidR="004C3B2F" w:rsidRPr="007E1928" w14:paraId="0505700F" w14:textId="77777777" w:rsidTr="00ED7F48">
        <w:trPr>
          <w:gridAfter w:val="2"/>
          <w:wAfter w:w="15188" w:type="dxa"/>
          <w:cantSplit/>
          <w:trHeight w:hRule="exact" w:val="230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8A204A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2A266ACD" w14:textId="77777777" w:rsidTr="00ED7F48">
        <w:trPr>
          <w:gridAfter w:val="2"/>
          <w:wAfter w:w="15188" w:type="dxa"/>
          <w:cantSplit/>
        </w:trPr>
        <w:tc>
          <w:tcPr>
            <w:tcW w:w="8931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64996CA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CL752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code (Subset)</w:t>
            </w:r>
          </w:p>
          <w:p w14:paraId="2F8DDC65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  <w:tbl>
            <w:tblPr>
              <w:tblStyle w:val="Tabellenraster"/>
              <w:tblW w:w="0" w:type="auto"/>
              <w:tblInd w:w="1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5812"/>
            </w:tblGrid>
            <w:tr w:rsidR="004C3B2F" w:rsidRPr="007E1928" w14:paraId="7CC7ED07" w14:textId="77777777" w:rsidTr="00ED7F48">
              <w:tc>
                <w:tcPr>
                  <w:tcW w:w="988" w:type="dxa"/>
                </w:tcPr>
                <w:p w14:paraId="333D9E2F" w14:textId="04235229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A00</w:t>
                  </w:r>
                </w:p>
              </w:tc>
              <w:tc>
                <w:tcPr>
                  <w:tcW w:w="5812" w:type="dxa"/>
                </w:tcPr>
                <w:p w14:paraId="5DEA3389" w14:textId="5A13A42B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Amendment is not possible</w:t>
                  </w:r>
                </w:p>
              </w:tc>
            </w:tr>
            <w:tr w:rsidR="004C3B2F" w:rsidRPr="007E1928" w14:paraId="18EB4807" w14:textId="77777777" w:rsidTr="00ED7F48">
              <w:tc>
                <w:tcPr>
                  <w:tcW w:w="988" w:type="dxa"/>
                </w:tcPr>
                <w:p w14:paraId="632ED0FA" w14:textId="3E8DE515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A10</w:t>
                  </w:r>
                </w:p>
              </w:tc>
              <w:tc>
                <w:tcPr>
                  <w:tcW w:w="5812" w:type="dxa"/>
                </w:tcPr>
                <w:p w14:paraId="16140407" w14:textId="649A19D6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Consignor name</w:t>
                  </w:r>
                </w:p>
              </w:tc>
            </w:tr>
            <w:tr w:rsidR="004C3B2F" w:rsidRPr="007E1928" w14:paraId="41222122" w14:textId="77777777" w:rsidTr="00ED7F48">
              <w:tc>
                <w:tcPr>
                  <w:tcW w:w="988" w:type="dxa"/>
                </w:tcPr>
                <w:p w14:paraId="36D34A8D" w14:textId="06DE2453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A20</w:t>
                  </w:r>
                </w:p>
              </w:tc>
              <w:tc>
                <w:tcPr>
                  <w:tcW w:w="5812" w:type="dxa"/>
                </w:tcPr>
                <w:p w14:paraId="62DFDCAF" w14:textId="1324481E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Consignor address</w:t>
                  </w:r>
                </w:p>
              </w:tc>
            </w:tr>
            <w:tr w:rsidR="004C3B2F" w:rsidRPr="007E1928" w14:paraId="6272605E" w14:textId="77777777" w:rsidTr="00ED7F48">
              <w:tc>
                <w:tcPr>
                  <w:tcW w:w="988" w:type="dxa"/>
                </w:tcPr>
                <w:p w14:paraId="5DA3B774" w14:textId="71EF50B5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A30</w:t>
                  </w:r>
                </w:p>
              </w:tc>
              <w:tc>
                <w:tcPr>
                  <w:tcW w:w="5812" w:type="dxa"/>
                </w:tcPr>
                <w:p w14:paraId="6CC1D0C1" w14:textId="04F8173C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Consignee name</w:t>
                  </w:r>
                </w:p>
              </w:tc>
            </w:tr>
            <w:tr w:rsidR="004C3B2F" w:rsidRPr="007E1928" w14:paraId="6263E476" w14:textId="77777777" w:rsidTr="00ED7F48">
              <w:tc>
                <w:tcPr>
                  <w:tcW w:w="988" w:type="dxa"/>
                </w:tcPr>
                <w:p w14:paraId="14E4E8CB" w14:textId="3CA0066E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A40</w:t>
                  </w:r>
                </w:p>
              </w:tc>
              <w:tc>
                <w:tcPr>
                  <w:tcW w:w="5812" w:type="dxa"/>
                </w:tcPr>
                <w:p w14:paraId="2CC37B74" w14:textId="62237530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Consignee address</w:t>
                  </w:r>
                </w:p>
              </w:tc>
            </w:tr>
            <w:tr w:rsidR="004C3B2F" w:rsidRPr="007E1928" w14:paraId="13B7D1CC" w14:textId="77777777" w:rsidTr="00ED7F48">
              <w:tc>
                <w:tcPr>
                  <w:tcW w:w="988" w:type="dxa"/>
                </w:tcPr>
                <w:p w14:paraId="0451C2BE" w14:textId="05539A5E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A50</w:t>
                  </w:r>
                </w:p>
              </w:tc>
              <w:tc>
                <w:tcPr>
                  <w:tcW w:w="5812" w:type="dxa"/>
                </w:tcPr>
                <w:p w14:paraId="4FA8A467" w14:textId="7355B926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number of packages</w:t>
                  </w:r>
                </w:p>
              </w:tc>
            </w:tr>
            <w:tr w:rsidR="004C3B2F" w:rsidRPr="007E1928" w14:paraId="62F083F2" w14:textId="77777777" w:rsidTr="00ED7F48">
              <w:tc>
                <w:tcPr>
                  <w:tcW w:w="988" w:type="dxa"/>
                </w:tcPr>
                <w:p w14:paraId="3779E1A2" w14:textId="3AACDF11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A60</w:t>
                  </w:r>
                </w:p>
              </w:tc>
              <w:tc>
                <w:tcPr>
                  <w:tcW w:w="5812" w:type="dxa"/>
                </w:tcPr>
                <w:p w14:paraId="59D1DBF7" w14:textId="14F6572F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description of goods</w:t>
                  </w:r>
                </w:p>
              </w:tc>
            </w:tr>
            <w:tr w:rsidR="004C3B2F" w:rsidRPr="007E1928" w14:paraId="055C77B9" w14:textId="77777777" w:rsidTr="00ED7F48">
              <w:tc>
                <w:tcPr>
                  <w:tcW w:w="988" w:type="dxa"/>
                </w:tcPr>
                <w:p w14:paraId="60EF3E4B" w14:textId="497B6EE7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A70</w:t>
                  </w:r>
                </w:p>
              </w:tc>
              <w:tc>
                <w:tcPr>
                  <w:tcW w:w="5812" w:type="dxa"/>
                </w:tcPr>
                <w:p w14:paraId="5535A088" w14:textId="1F5A830A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gross mass</w:t>
                  </w:r>
                </w:p>
              </w:tc>
            </w:tr>
            <w:tr w:rsidR="004C3B2F" w:rsidRPr="007E1928" w14:paraId="43697ADE" w14:textId="77777777" w:rsidTr="00ED7F48">
              <w:tc>
                <w:tcPr>
                  <w:tcW w:w="988" w:type="dxa"/>
                </w:tcPr>
                <w:p w14:paraId="5E7A7DCA" w14:textId="6E61D86B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B00</w:t>
                  </w:r>
                </w:p>
              </w:tc>
              <w:tc>
                <w:tcPr>
                  <w:tcW w:w="5812" w:type="dxa"/>
                </w:tcPr>
                <w:p w14:paraId="1C38A047" w14:textId="3AB86D25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cannot be provided</w:t>
                  </w:r>
                </w:p>
              </w:tc>
            </w:tr>
            <w:tr w:rsidR="004C3B2F" w:rsidRPr="007E1928" w14:paraId="7C316351" w14:textId="77777777" w:rsidTr="00ED7F48">
              <w:tc>
                <w:tcPr>
                  <w:tcW w:w="988" w:type="dxa"/>
                </w:tcPr>
                <w:p w14:paraId="74C34BC0" w14:textId="503FEA0D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B01</w:t>
                  </w:r>
                </w:p>
              </w:tc>
              <w:tc>
                <w:tcPr>
                  <w:tcW w:w="5812" w:type="dxa"/>
                </w:tcPr>
                <w:p w14:paraId="033DFD77" w14:textId="3F02C4BF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is provided</w:t>
                  </w:r>
                </w:p>
              </w:tc>
            </w:tr>
            <w:tr w:rsidR="004C3B2F" w:rsidRPr="007E1928" w14:paraId="4F9D28E1" w14:textId="77777777" w:rsidTr="00ED7F48">
              <w:tc>
                <w:tcPr>
                  <w:tcW w:w="988" w:type="dxa"/>
                </w:tcPr>
                <w:p w14:paraId="76D8101F" w14:textId="6842ACED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B10</w:t>
                  </w:r>
                </w:p>
              </w:tc>
              <w:tc>
                <w:tcPr>
                  <w:tcW w:w="5812" w:type="dxa"/>
                </w:tcPr>
                <w:p w14:paraId="59EF625B" w14:textId="60F0DC42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phone number and e-mail address(es) of Consignor</w:t>
                  </w:r>
                </w:p>
              </w:tc>
            </w:tr>
            <w:tr w:rsidR="004C3B2F" w:rsidRPr="007E1928" w14:paraId="5691B100" w14:textId="77777777" w:rsidTr="00ED7F48">
              <w:tc>
                <w:tcPr>
                  <w:tcW w:w="988" w:type="dxa"/>
                </w:tcPr>
                <w:p w14:paraId="339CC322" w14:textId="133EB9DA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B20</w:t>
                  </w:r>
                </w:p>
              </w:tc>
              <w:tc>
                <w:tcPr>
                  <w:tcW w:w="5812" w:type="dxa"/>
                </w:tcPr>
                <w:p w14:paraId="1FF6B530" w14:textId="686CACEB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phone number and e-mail address(es) of Consignee</w:t>
                  </w:r>
                </w:p>
              </w:tc>
            </w:tr>
            <w:tr w:rsidR="004C3B2F" w:rsidRPr="007E1928" w14:paraId="5A98DAB8" w14:textId="77777777" w:rsidTr="00ED7F48">
              <w:tc>
                <w:tcPr>
                  <w:tcW w:w="988" w:type="dxa"/>
                </w:tcPr>
                <w:p w14:paraId="3DC156E4" w14:textId="2C32B393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C00</w:t>
                  </w:r>
                </w:p>
              </w:tc>
              <w:tc>
                <w:tcPr>
                  <w:tcW w:w="5812" w:type="dxa"/>
                </w:tcPr>
                <w:p w14:paraId="3D2F4C8F" w14:textId="301FE013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PLACI data element is not confirmed</w:t>
                  </w:r>
                </w:p>
              </w:tc>
            </w:tr>
            <w:tr w:rsidR="004C3B2F" w:rsidRPr="007E1928" w14:paraId="0FB7E8E2" w14:textId="77777777" w:rsidTr="00ED7F48">
              <w:tc>
                <w:tcPr>
                  <w:tcW w:w="988" w:type="dxa"/>
                </w:tcPr>
                <w:p w14:paraId="700BFC53" w14:textId="51E4124B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C01</w:t>
                  </w:r>
                </w:p>
              </w:tc>
              <w:tc>
                <w:tcPr>
                  <w:tcW w:w="5812" w:type="dxa"/>
                </w:tcPr>
                <w:p w14:paraId="16DBF7A3" w14:textId="359E9579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PLACI data element is confirmed</w:t>
                  </w:r>
                </w:p>
              </w:tc>
            </w:tr>
            <w:tr w:rsidR="004C3B2F" w:rsidRPr="007E1928" w14:paraId="14F47D54" w14:textId="77777777" w:rsidTr="00ED7F48">
              <w:tc>
                <w:tcPr>
                  <w:tcW w:w="988" w:type="dxa"/>
                </w:tcPr>
                <w:p w14:paraId="7CD46666" w14:textId="1FD90EB6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C10</w:t>
                  </w:r>
                </w:p>
              </w:tc>
              <w:tc>
                <w:tcPr>
                  <w:tcW w:w="5812" w:type="dxa"/>
                </w:tcPr>
                <w:p w14:paraId="7B69627E" w14:textId="65162818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Confirm PLACI data elements</w:t>
                  </w:r>
                </w:p>
              </w:tc>
            </w:tr>
            <w:tr w:rsidR="004C3B2F" w:rsidRPr="007E1928" w14:paraId="3EFC027B" w14:textId="77777777" w:rsidTr="00ED7F48">
              <w:tc>
                <w:tcPr>
                  <w:tcW w:w="988" w:type="dxa"/>
                </w:tcPr>
                <w:p w14:paraId="1CDD12B7" w14:textId="1E0D019A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D00</w:t>
                  </w:r>
                </w:p>
              </w:tc>
              <w:tc>
                <w:tcPr>
                  <w:tcW w:w="5812" w:type="dxa"/>
                </w:tcPr>
                <w:p w14:paraId="6823C2FB" w14:textId="74034576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No documents can be provided</w:t>
                  </w:r>
                </w:p>
              </w:tc>
            </w:tr>
            <w:tr w:rsidR="004C3B2F" w:rsidRPr="007E1928" w14:paraId="55CC9FF6" w14:textId="77777777" w:rsidTr="00ED7F48">
              <w:tc>
                <w:tcPr>
                  <w:tcW w:w="988" w:type="dxa"/>
                </w:tcPr>
                <w:p w14:paraId="64F806B7" w14:textId="3C8CBBE0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D01</w:t>
                  </w:r>
                </w:p>
              </w:tc>
              <w:tc>
                <w:tcPr>
                  <w:tcW w:w="5812" w:type="dxa"/>
                </w:tcPr>
                <w:p w14:paraId="1A26991D" w14:textId="7E104B86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Documents are provided</w:t>
                  </w:r>
                </w:p>
              </w:tc>
            </w:tr>
            <w:tr w:rsidR="004C3B2F" w:rsidRPr="007E1928" w14:paraId="0C4355D3" w14:textId="77777777" w:rsidTr="00ED7F48">
              <w:tc>
                <w:tcPr>
                  <w:tcW w:w="988" w:type="dxa"/>
                </w:tcPr>
                <w:p w14:paraId="26218393" w14:textId="522E5B00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D02</w:t>
                  </w:r>
                </w:p>
              </w:tc>
              <w:tc>
                <w:tcPr>
                  <w:tcW w:w="5812" w:type="dxa"/>
                </w:tcPr>
                <w:p w14:paraId="6EC164C2" w14:textId="5765EAA3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provided</w:t>
                  </w:r>
                </w:p>
              </w:tc>
            </w:tr>
            <w:tr w:rsidR="004C3B2F" w:rsidRPr="007E1928" w14:paraId="7B9A8327" w14:textId="77777777" w:rsidTr="00ED7F48">
              <w:tc>
                <w:tcPr>
                  <w:tcW w:w="988" w:type="dxa"/>
                </w:tcPr>
                <w:p w14:paraId="0E403022" w14:textId="7BE74EAC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D10</w:t>
                  </w:r>
                </w:p>
              </w:tc>
              <w:tc>
                <w:tcPr>
                  <w:tcW w:w="5812" w:type="dxa"/>
                </w:tcPr>
                <w:p w14:paraId="4F834FD5" w14:textId="73C2060E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all available documents</w:t>
                  </w:r>
                </w:p>
              </w:tc>
            </w:tr>
            <w:tr w:rsidR="004C3B2F" w:rsidRPr="007E1928" w14:paraId="05CB1260" w14:textId="77777777" w:rsidTr="00ED7F48">
              <w:tc>
                <w:tcPr>
                  <w:tcW w:w="988" w:type="dxa"/>
                </w:tcPr>
                <w:p w14:paraId="71A67B22" w14:textId="756F44BD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S00</w:t>
                  </w:r>
                </w:p>
              </w:tc>
              <w:tc>
                <w:tcPr>
                  <w:tcW w:w="5812" w:type="dxa"/>
                </w:tcPr>
                <w:p w14:paraId="1ACEACE2" w14:textId="48ACF807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HRCM screening not performed</w:t>
                  </w:r>
                </w:p>
              </w:tc>
            </w:tr>
            <w:tr w:rsidR="004C3B2F" w:rsidRPr="007E1928" w14:paraId="09D02C79" w14:textId="77777777" w:rsidTr="00ED7F48">
              <w:tc>
                <w:tcPr>
                  <w:tcW w:w="988" w:type="dxa"/>
                </w:tcPr>
                <w:p w14:paraId="5A8CB029" w14:textId="2EB3F7A4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S01</w:t>
                  </w:r>
                </w:p>
              </w:tc>
              <w:tc>
                <w:tcPr>
                  <w:tcW w:w="5812" w:type="dxa"/>
                </w:tcPr>
                <w:p w14:paraId="624EF314" w14:textId="493012EA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HRCM screening performed</w:t>
                  </w:r>
                </w:p>
              </w:tc>
            </w:tr>
            <w:tr w:rsidR="004C3B2F" w:rsidRPr="007E1928" w14:paraId="7AC3A595" w14:textId="77777777" w:rsidTr="00ED7F48">
              <w:tc>
                <w:tcPr>
                  <w:tcW w:w="988" w:type="dxa"/>
                </w:tcPr>
                <w:p w14:paraId="1246C825" w14:textId="545267A9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S10</w:t>
                  </w:r>
                </w:p>
              </w:tc>
              <w:tc>
                <w:tcPr>
                  <w:tcW w:w="5812" w:type="dxa"/>
                </w:tcPr>
                <w:p w14:paraId="4078F108" w14:textId="785F9143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information whether HRCM screening has taken place</w:t>
                  </w:r>
                </w:p>
              </w:tc>
            </w:tr>
          </w:tbl>
          <w:p w14:paraId="3CA89344" w14:textId="5B8E06BF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670639C1" w14:textId="77777777" w:rsidTr="00DD329D">
        <w:trPr>
          <w:cantSplit/>
          <w:trHeight w:hRule="exact" w:val="230"/>
        </w:trPr>
        <w:tc>
          <w:tcPr>
            <w:tcW w:w="2411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1BC94D" w14:textId="77777777" w:rsidR="004C3B2F" w:rsidRPr="007E1928" w:rsidRDefault="004C3B2F" w:rsidP="004C3B2F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4C3B2F" w:rsidRPr="007E1928" w14:paraId="5482BD34" w14:textId="77777777" w:rsidTr="00DD329D">
        <w:trPr>
          <w:cantSplit/>
        </w:trPr>
        <w:tc>
          <w:tcPr>
            <w:tcW w:w="2411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14:paraId="74E29673" w14:textId="585CC1B5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CL753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Relation of certain countries and territories to ICS2 MS</w:t>
            </w:r>
          </w:p>
          <w:p w14:paraId="33B2A4DA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  <w:tbl>
            <w:tblPr>
              <w:tblStyle w:val="Tabellenraster"/>
              <w:tblW w:w="0" w:type="auto"/>
              <w:tblInd w:w="1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5812"/>
            </w:tblGrid>
            <w:tr w:rsidR="004C3B2F" w:rsidRPr="007E1928" w14:paraId="540E0636" w14:textId="77777777" w:rsidTr="006F0526">
              <w:tc>
                <w:tcPr>
                  <w:tcW w:w="988" w:type="dxa"/>
                </w:tcPr>
                <w:p w14:paraId="676B0866" w14:textId="58B2D981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LI</w:t>
                  </w:r>
                </w:p>
              </w:tc>
              <w:tc>
                <w:tcPr>
                  <w:tcW w:w="5812" w:type="dxa"/>
                </w:tcPr>
                <w:p w14:paraId="102E1CA8" w14:textId="41F6B03D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CH</w:t>
                  </w:r>
                </w:p>
              </w:tc>
            </w:tr>
            <w:tr w:rsidR="004C3B2F" w:rsidRPr="007E1928" w14:paraId="4654B91B" w14:textId="77777777" w:rsidTr="006F0526">
              <w:tc>
                <w:tcPr>
                  <w:tcW w:w="988" w:type="dxa"/>
                </w:tcPr>
                <w:p w14:paraId="391133C3" w14:textId="2C53D055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SM</w:t>
                  </w:r>
                </w:p>
              </w:tc>
              <w:tc>
                <w:tcPr>
                  <w:tcW w:w="5812" w:type="dxa"/>
                </w:tcPr>
                <w:p w14:paraId="63FB9A20" w14:textId="70C1278E" w:rsidR="004C3B2F" w:rsidRPr="007E1928" w:rsidRDefault="004C3B2F" w:rsidP="004C3B2F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IT</w:t>
                  </w:r>
                </w:p>
              </w:tc>
            </w:tr>
          </w:tbl>
          <w:p w14:paraId="2529ED56" w14:textId="77777777" w:rsidR="004C3B2F" w:rsidRPr="007E1928" w:rsidRDefault="004C3B2F" w:rsidP="004C3B2F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</w:tbl>
    <w:p w14:paraId="024BA8AA" w14:textId="77777777" w:rsidR="008A7D19" w:rsidRPr="007E1928" w:rsidRDefault="008A7D19">
      <w:pPr>
        <w:rPr>
          <w:lang w:val="en-IE"/>
        </w:rPr>
      </w:pPr>
    </w:p>
    <w:p w14:paraId="702E447B" w14:textId="77777777" w:rsidR="008A7D19" w:rsidRPr="007E1928" w:rsidRDefault="008A7D19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p w14:paraId="4AD8C072" w14:textId="77777777" w:rsidR="008A7D19" w:rsidRPr="007E1928" w:rsidRDefault="008A7D19">
      <w:pPr>
        <w:rPr>
          <w:lang w:val="en-IE"/>
        </w:rPr>
      </w:pPr>
    </w:p>
    <w:tbl>
      <w:tblPr>
        <w:tblW w:w="8931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8"/>
        <w:gridCol w:w="1133"/>
        <w:gridCol w:w="6550"/>
      </w:tblGrid>
      <w:tr w:rsidR="0078590E" w:rsidRPr="007E1928" w14:paraId="271BFB98" w14:textId="77777777" w:rsidTr="00DD329D">
        <w:trPr>
          <w:cantSplit/>
        </w:trPr>
        <w:tc>
          <w:tcPr>
            <w:tcW w:w="8931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74181C3" w14:textId="75405988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CL754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Transport document type</w:t>
            </w:r>
          </w:p>
        </w:tc>
      </w:tr>
      <w:tr w:rsidR="0078590E" w:rsidRPr="007E1928" w14:paraId="6144F71B" w14:textId="77777777" w:rsidTr="00DD329D">
        <w:trPr>
          <w:cantSplit/>
          <w:trHeight w:hRule="exact" w:val="230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8FC35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4F9428C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C8AA3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37C16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C624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42F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Form 302</w:t>
            </w:r>
          </w:p>
        </w:tc>
      </w:tr>
      <w:tr w:rsidR="0078590E" w:rsidRPr="007E1928" w14:paraId="75CF222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DEF7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080AB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C625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8FAC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Rhine Manifest</w:t>
            </w:r>
          </w:p>
        </w:tc>
      </w:tr>
      <w:tr w:rsidR="0078590E" w:rsidRPr="007E1928" w14:paraId="2205A65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5F3B5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36EF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C664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74B9B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CN22 declaration according to Article 237 of the Regulation (ECC) No 2454/93</w:t>
            </w:r>
          </w:p>
        </w:tc>
      </w:tr>
      <w:tr w:rsidR="0078590E" w:rsidRPr="007E1928" w14:paraId="3B4EE07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CAC03A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3D577F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C665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5288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CN23 declaration according to Article 237 of the Regulation (ECC) No 2454/93</w:t>
            </w:r>
          </w:p>
        </w:tc>
      </w:tr>
      <w:tr w:rsidR="0078590E" w:rsidRPr="007E1928" w14:paraId="6157C2F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55C3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AF8BE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N703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9752F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House waybill</w:t>
            </w:r>
          </w:p>
        </w:tc>
      </w:tr>
      <w:tr w:rsidR="0078590E" w:rsidRPr="007E1928" w14:paraId="5038E8A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EB4AC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C626D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CDDA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Master bill of lading</w:t>
            </w:r>
          </w:p>
        </w:tc>
      </w:tr>
      <w:tr w:rsidR="0078590E" w:rsidRPr="007E1928" w14:paraId="6A29EB8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4196B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3F109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N705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6B65B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Bill of lading</w:t>
            </w:r>
          </w:p>
        </w:tc>
      </w:tr>
      <w:tr w:rsidR="0078590E" w:rsidRPr="007E1928" w14:paraId="61B521B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3E8AC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5E556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N714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FF05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House bill of lading</w:t>
            </w:r>
          </w:p>
        </w:tc>
      </w:tr>
      <w:tr w:rsidR="0078590E" w:rsidRPr="007E1928" w14:paraId="13A590D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B1B9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EF70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N720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16B835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Consignment note CIM</w:t>
            </w:r>
          </w:p>
        </w:tc>
      </w:tr>
      <w:tr w:rsidR="0078590E" w:rsidRPr="007E1928" w14:paraId="2CDFD74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B140F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15656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N722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DFB99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Road list - SMGS</w:t>
            </w:r>
          </w:p>
        </w:tc>
      </w:tr>
      <w:tr w:rsidR="0078590E" w:rsidRPr="007E1928" w14:paraId="6D9F8FD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51CD0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344FE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N730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EA252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Road consignment note</w:t>
            </w:r>
          </w:p>
        </w:tc>
      </w:tr>
      <w:tr w:rsidR="0078590E" w:rsidRPr="007E1928" w14:paraId="370522B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5E5379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B50221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N740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1F762B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Air waybill</w:t>
            </w:r>
          </w:p>
        </w:tc>
      </w:tr>
      <w:tr w:rsidR="0078590E" w:rsidRPr="007E1928" w14:paraId="446DEAD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11B12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6FE5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N741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908A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Master airwaybill</w:t>
            </w:r>
          </w:p>
        </w:tc>
      </w:tr>
      <w:tr w:rsidR="0078590E" w:rsidRPr="007E1928" w14:paraId="09EEEE0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D679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946BE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N750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EB9CE6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Movement by post including parcel post</w:t>
            </w:r>
          </w:p>
        </w:tc>
      </w:tr>
      <w:tr w:rsidR="0078590E" w:rsidRPr="007E1928" w14:paraId="6CB85A8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2E97E0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85469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N760</w:t>
            </w: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F1DD02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  <w:r w:rsidRPr="007E1928">
              <w:rPr>
                <w:rFonts w:ascii="Arial" w:hAnsi="Arial" w:cs="Arial"/>
                <w:noProof/>
                <w:color w:val="000000"/>
                <w:lang w:val="en-IE"/>
              </w:rPr>
              <w:t>Multimodal / combined transport document</w:t>
            </w:r>
          </w:p>
        </w:tc>
      </w:tr>
    </w:tbl>
    <w:p w14:paraId="46DDA663" w14:textId="77777777" w:rsidR="00E403CF" w:rsidRPr="007E1928" w:rsidRDefault="00E403CF">
      <w:pPr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7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8"/>
        <w:gridCol w:w="1133"/>
        <w:gridCol w:w="6550"/>
        <w:gridCol w:w="1044"/>
      </w:tblGrid>
      <w:tr w:rsidR="0078590E" w:rsidRPr="007E1928" w14:paraId="4F33ECBB" w14:textId="77777777" w:rsidTr="00DD329D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0941F4" w14:textId="3B5BABE1" w:rsidR="0078590E" w:rsidRPr="007E1928" w:rsidRDefault="0078590E" w:rsidP="0078590E">
            <w:pPr>
              <w:pageBreakBefore/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2C7907C" w14:textId="77777777" w:rsidTr="00DD329D">
        <w:trPr>
          <w:gridAfter w:val="1"/>
          <w:wAfter w:w="1044" w:type="dxa"/>
          <w:cantSplit/>
        </w:trPr>
        <w:tc>
          <w:tcPr>
            <w:tcW w:w="8931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27E26A20" w14:textId="77777777" w:rsidR="0078590E" w:rsidRPr="007E1928" w:rsidRDefault="0078590E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CL755</w:t>
            </w:r>
            <w:r w:rsidRPr="007E1928">
              <w:rPr>
                <w:rFonts w:ascii="Arial" w:hAnsi="Arial" w:cs="Arial"/>
                <w:noProof/>
                <w:lang w:val="en-IE"/>
              </w:rPr>
              <w:tab/>
            </w:r>
            <w:r w:rsidRPr="007E1928"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  <w:t>Additional information code</w:t>
            </w:r>
          </w:p>
          <w:p w14:paraId="74790C0D" w14:textId="77777777" w:rsidR="005A5392" w:rsidRPr="007E1928" w:rsidRDefault="005A5392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b/>
                <w:bCs/>
                <w:noProof/>
                <w:color w:val="000000"/>
                <w:lang w:val="en-IE"/>
              </w:rPr>
            </w:pPr>
          </w:p>
          <w:tbl>
            <w:tblPr>
              <w:tblStyle w:val="Tabellenraster"/>
              <w:tblW w:w="0" w:type="auto"/>
              <w:tblInd w:w="12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8"/>
              <w:gridCol w:w="5812"/>
            </w:tblGrid>
            <w:tr w:rsidR="005A5392" w:rsidRPr="007E1928" w14:paraId="01F11D83" w14:textId="77777777" w:rsidTr="00ED7F48">
              <w:tc>
                <w:tcPr>
                  <w:tcW w:w="988" w:type="dxa"/>
                </w:tcPr>
                <w:p w14:paraId="41D7A5FC" w14:textId="6D35EB38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A00</w:t>
                  </w:r>
                </w:p>
              </w:tc>
              <w:tc>
                <w:tcPr>
                  <w:tcW w:w="5812" w:type="dxa"/>
                </w:tcPr>
                <w:p w14:paraId="09078E77" w14:textId="488DA979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Amendment is not possible</w:t>
                  </w:r>
                </w:p>
              </w:tc>
            </w:tr>
            <w:tr w:rsidR="005A5392" w:rsidRPr="007E1928" w14:paraId="564A50E5" w14:textId="77777777" w:rsidTr="00ED7F48">
              <w:tc>
                <w:tcPr>
                  <w:tcW w:w="988" w:type="dxa"/>
                </w:tcPr>
                <w:p w14:paraId="1A05D97F" w14:textId="7DAB509C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A10</w:t>
                  </w:r>
                </w:p>
              </w:tc>
              <w:tc>
                <w:tcPr>
                  <w:tcW w:w="5812" w:type="dxa"/>
                </w:tcPr>
                <w:p w14:paraId="6D75ABBD" w14:textId="30405FB8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Consignor name</w:t>
                  </w:r>
                </w:p>
              </w:tc>
            </w:tr>
            <w:tr w:rsidR="005A5392" w:rsidRPr="007E1928" w14:paraId="26D9ADBE" w14:textId="77777777" w:rsidTr="00ED7F48">
              <w:tc>
                <w:tcPr>
                  <w:tcW w:w="988" w:type="dxa"/>
                </w:tcPr>
                <w:p w14:paraId="7C0E35EF" w14:textId="30A4D0D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A20</w:t>
                  </w:r>
                </w:p>
              </w:tc>
              <w:tc>
                <w:tcPr>
                  <w:tcW w:w="5812" w:type="dxa"/>
                </w:tcPr>
                <w:p w14:paraId="4837FC5F" w14:textId="3DEB9387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Consignor address</w:t>
                  </w:r>
                </w:p>
              </w:tc>
            </w:tr>
            <w:tr w:rsidR="005A5392" w:rsidRPr="007E1928" w14:paraId="1CC1562E" w14:textId="77777777" w:rsidTr="00ED7F48">
              <w:tc>
                <w:tcPr>
                  <w:tcW w:w="988" w:type="dxa"/>
                </w:tcPr>
                <w:p w14:paraId="07EB14B7" w14:textId="11878553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A30</w:t>
                  </w:r>
                </w:p>
              </w:tc>
              <w:tc>
                <w:tcPr>
                  <w:tcW w:w="5812" w:type="dxa"/>
                </w:tcPr>
                <w:p w14:paraId="608656EB" w14:textId="17128E7B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Consignee name</w:t>
                  </w:r>
                </w:p>
              </w:tc>
            </w:tr>
            <w:tr w:rsidR="005A5392" w:rsidRPr="007E1928" w14:paraId="70111A82" w14:textId="77777777" w:rsidTr="00ED7F48">
              <w:tc>
                <w:tcPr>
                  <w:tcW w:w="988" w:type="dxa"/>
                </w:tcPr>
                <w:p w14:paraId="4013F043" w14:textId="3DF0C98B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A40</w:t>
                  </w:r>
                </w:p>
              </w:tc>
              <w:tc>
                <w:tcPr>
                  <w:tcW w:w="5812" w:type="dxa"/>
                </w:tcPr>
                <w:p w14:paraId="57F5141A" w14:textId="5970B09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Consignee address</w:t>
                  </w:r>
                </w:p>
              </w:tc>
            </w:tr>
            <w:tr w:rsidR="005A5392" w:rsidRPr="007E1928" w14:paraId="70A772E2" w14:textId="77777777" w:rsidTr="00ED7F48">
              <w:tc>
                <w:tcPr>
                  <w:tcW w:w="988" w:type="dxa"/>
                </w:tcPr>
                <w:p w14:paraId="5B32F119" w14:textId="533260B3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A50</w:t>
                  </w:r>
                </w:p>
              </w:tc>
              <w:tc>
                <w:tcPr>
                  <w:tcW w:w="5812" w:type="dxa"/>
                </w:tcPr>
                <w:p w14:paraId="4C58404C" w14:textId="4EB48B71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number of packages</w:t>
                  </w:r>
                </w:p>
              </w:tc>
            </w:tr>
            <w:tr w:rsidR="005A5392" w:rsidRPr="007E1928" w14:paraId="5C383A20" w14:textId="77777777" w:rsidTr="00ED7F48">
              <w:tc>
                <w:tcPr>
                  <w:tcW w:w="988" w:type="dxa"/>
                </w:tcPr>
                <w:p w14:paraId="62EF28AF" w14:textId="7F5654C6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A60</w:t>
                  </w:r>
                </w:p>
              </w:tc>
              <w:tc>
                <w:tcPr>
                  <w:tcW w:w="5812" w:type="dxa"/>
                </w:tcPr>
                <w:p w14:paraId="0BF8A0A9" w14:textId="2DFF3142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description of goods</w:t>
                  </w:r>
                </w:p>
              </w:tc>
            </w:tr>
            <w:tr w:rsidR="005A5392" w:rsidRPr="007E1928" w14:paraId="4F0DBA37" w14:textId="77777777" w:rsidTr="00ED7F48">
              <w:tc>
                <w:tcPr>
                  <w:tcW w:w="988" w:type="dxa"/>
                </w:tcPr>
                <w:p w14:paraId="741AC972" w14:textId="3211783C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A70</w:t>
                  </w:r>
                </w:p>
              </w:tc>
              <w:tc>
                <w:tcPr>
                  <w:tcW w:w="5812" w:type="dxa"/>
                </w:tcPr>
                <w:p w14:paraId="42AF02DD" w14:textId="633E65AB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Amend gross mass</w:t>
                  </w:r>
                </w:p>
              </w:tc>
            </w:tr>
            <w:tr w:rsidR="005A5392" w:rsidRPr="007E1928" w14:paraId="492C8C20" w14:textId="77777777" w:rsidTr="00ED7F48">
              <w:tc>
                <w:tcPr>
                  <w:tcW w:w="988" w:type="dxa"/>
                </w:tcPr>
                <w:p w14:paraId="5CADB954" w14:textId="6BCF4316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B00</w:t>
                  </w:r>
                </w:p>
              </w:tc>
              <w:tc>
                <w:tcPr>
                  <w:tcW w:w="5812" w:type="dxa"/>
                </w:tcPr>
                <w:p w14:paraId="0FABB432" w14:textId="094D8766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cannot be provided</w:t>
                  </w:r>
                </w:p>
              </w:tc>
            </w:tr>
            <w:tr w:rsidR="005A5392" w:rsidRPr="007E1928" w14:paraId="7C447E0C" w14:textId="77777777" w:rsidTr="00ED7F48">
              <w:tc>
                <w:tcPr>
                  <w:tcW w:w="988" w:type="dxa"/>
                </w:tcPr>
                <w:p w14:paraId="4D0876AD" w14:textId="7E5016D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B01</w:t>
                  </w:r>
                </w:p>
              </w:tc>
              <w:tc>
                <w:tcPr>
                  <w:tcW w:w="5812" w:type="dxa"/>
                </w:tcPr>
                <w:p w14:paraId="58BD9686" w14:textId="618823B2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is provided</w:t>
                  </w:r>
                </w:p>
              </w:tc>
            </w:tr>
            <w:tr w:rsidR="005A5392" w:rsidRPr="007E1928" w14:paraId="69AB91A5" w14:textId="77777777" w:rsidTr="00ED7F48">
              <w:tc>
                <w:tcPr>
                  <w:tcW w:w="988" w:type="dxa"/>
                </w:tcPr>
                <w:p w14:paraId="6AA49DB9" w14:textId="3ECE408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B10</w:t>
                  </w:r>
                </w:p>
              </w:tc>
              <w:tc>
                <w:tcPr>
                  <w:tcW w:w="5812" w:type="dxa"/>
                </w:tcPr>
                <w:p w14:paraId="4843BCB7" w14:textId="098D4A5E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phone number and e-mail address(es) of Consignor</w:t>
                  </w:r>
                </w:p>
              </w:tc>
            </w:tr>
            <w:tr w:rsidR="005A5392" w:rsidRPr="007E1928" w14:paraId="44BE5560" w14:textId="77777777" w:rsidTr="00ED7F48">
              <w:tc>
                <w:tcPr>
                  <w:tcW w:w="988" w:type="dxa"/>
                </w:tcPr>
                <w:p w14:paraId="75FF469F" w14:textId="0C6A9FCA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B20</w:t>
                  </w:r>
                </w:p>
              </w:tc>
              <w:tc>
                <w:tcPr>
                  <w:tcW w:w="5812" w:type="dxa"/>
                </w:tcPr>
                <w:p w14:paraId="5D45403D" w14:textId="7180BF3A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phone number and e-mail address(es) of Consignee</w:t>
                  </w:r>
                </w:p>
              </w:tc>
            </w:tr>
            <w:tr w:rsidR="005A5392" w:rsidRPr="007E1928" w14:paraId="6D5630DC" w14:textId="77777777" w:rsidTr="00ED7F48">
              <w:tc>
                <w:tcPr>
                  <w:tcW w:w="988" w:type="dxa"/>
                </w:tcPr>
                <w:p w14:paraId="54DE2F52" w14:textId="733512C5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C00</w:t>
                  </w:r>
                </w:p>
              </w:tc>
              <w:tc>
                <w:tcPr>
                  <w:tcW w:w="5812" w:type="dxa"/>
                </w:tcPr>
                <w:p w14:paraId="6ACA48C2" w14:textId="561E15C3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PLACI data element is not confirmed</w:t>
                  </w:r>
                </w:p>
              </w:tc>
            </w:tr>
            <w:tr w:rsidR="005A5392" w:rsidRPr="007E1928" w14:paraId="2C14264F" w14:textId="77777777" w:rsidTr="00ED7F48">
              <w:tc>
                <w:tcPr>
                  <w:tcW w:w="988" w:type="dxa"/>
                </w:tcPr>
                <w:p w14:paraId="1E9D67D4" w14:textId="5B35BFF7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C01</w:t>
                  </w:r>
                </w:p>
              </w:tc>
              <w:tc>
                <w:tcPr>
                  <w:tcW w:w="5812" w:type="dxa"/>
                </w:tcPr>
                <w:p w14:paraId="17A4E5E4" w14:textId="381256AD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PLACI data element is confirmed</w:t>
                  </w:r>
                </w:p>
              </w:tc>
            </w:tr>
            <w:tr w:rsidR="005A5392" w:rsidRPr="007E1928" w14:paraId="1854A660" w14:textId="77777777" w:rsidTr="00ED7F48">
              <w:tc>
                <w:tcPr>
                  <w:tcW w:w="988" w:type="dxa"/>
                </w:tcPr>
                <w:p w14:paraId="1C0E6D4F" w14:textId="3293EC9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C10</w:t>
                  </w:r>
                </w:p>
              </w:tc>
              <w:tc>
                <w:tcPr>
                  <w:tcW w:w="5812" w:type="dxa"/>
                </w:tcPr>
                <w:p w14:paraId="7084238C" w14:textId="6FE70F4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Confirm PLACI data elements</w:t>
                  </w:r>
                </w:p>
              </w:tc>
            </w:tr>
            <w:tr w:rsidR="005A5392" w:rsidRPr="007E1928" w14:paraId="69E6C02C" w14:textId="77777777" w:rsidTr="00ED7F48">
              <w:tc>
                <w:tcPr>
                  <w:tcW w:w="988" w:type="dxa"/>
                </w:tcPr>
                <w:p w14:paraId="027F75BD" w14:textId="0E40FA45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D00</w:t>
                  </w:r>
                </w:p>
              </w:tc>
              <w:tc>
                <w:tcPr>
                  <w:tcW w:w="5812" w:type="dxa"/>
                </w:tcPr>
                <w:p w14:paraId="6ED4845C" w14:textId="6DCDF1D2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No documents can be provided</w:t>
                  </w:r>
                </w:p>
              </w:tc>
            </w:tr>
            <w:tr w:rsidR="005A5392" w:rsidRPr="007E1928" w14:paraId="2547930E" w14:textId="77777777" w:rsidTr="00ED7F48">
              <w:tc>
                <w:tcPr>
                  <w:tcW w:w="988" w:type="dxa"/>
                </w:tcPr>
                <w:p w14:paraId="54674767" w14:textId="10C2ED71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D01</w:t>
                  </w:r>
                </w:p>
              </w:tc>
              <w:tc>
                <w:tcPr>
                  <w:tcW w:w="5812" w:type="dxa"/>
                </w:tcPr>
                <w:p w14:paraId="192B1815" w14:textId="211BCE1C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Documents are provided</w:t>
                  </w:r>
                </w:p>
              </w:tc>
            </w:tr>
            <w:tr w:rsidR="005A5392" w:rsidRPr="007E1928" w14:paraId="2CF14E67" w14:textId="77777777" w:rsidTr="00ED7F48">
              <w:tc>
                <w:tcPr>
                  <w:tcW w:w="988" w:type="dxa"/>
                </w:tcPr>
                <w:p w14:paraId="45E1471E" w14:textId="42BEDBA4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D02</w:t>
                  </w:r>
                </w:p>
              </w:tc>
              <w:tc>
                <w:tcPr>
                  <w:tcW w:w="5812" w:type="dxa"/>
                </w:tcPr>
                <w:p w14:paraId="6E722B3A" w14:textId="2EFD09C1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Additional information provided</w:t>
                  </w:r>
                </w:p>
              </w:tc>
            </w:tr>
            <w:tr w:rsidR="005A5392" w:rsidRPr="007E1928" w14:paraId="39657BAE" w14:textId="77777777" w:rsidTr="00ED7F48">
              <w:tc>
                <w:tcPr>
                  <w:tcW w:w="988" w:type="dxa"/>
                </w:tcPr>
                <w:p w14:paraId="4059827C" w14:textId="3C6C0F86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D10</w:t>
                  </w:r>
                </w:p>
              </w:tc>
              <w:tc>
                <w:tcPr>
                  <w:tcW w:w="5812" w:type="dxa"/>
                </w:tcPr>
                <w:p w14:paraId="44EFAA4F" w14:textId="189C5C6D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all available documents</w:t>
                  </w:r>
                </w:p>
              </w:tc>
            </w:tr>
            <w:tr w:rsidR="005A5392" w:rsidRPr="007E1928" w14:paraId="28C08109" w14:textId="77777777" w:rsidTr="00ED7F48">
              <w:tc>
                <w:tcPr>
                  <w:tcW w:w="988" w:type="dxa"/>
                </w:tcPr>
                <w:p w14:paraId="05469A08" w14:textId="419285C8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S00</w:t>
                  </w:r>
                </w:p>
              </w:tc>
              <w:tc>
                <w:tcPr>
                  <w:tcW w:w="5812" w:type="dxa"/>
                </w:tcPr>
                <w:p w14:paraId="008FD3E4" w14:textId="2D232EBC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HRCM screening not performed</w:t>
                  </w:r>
                </w:p>
              </w:tc>
            </w:tr>
            <w:tr w:rsidR="005A5392" w:rsidRPr="007E1928" w14:paraId="571A26C0" w14:textId="77777777" w:rsidTr="00ED7F48">
              <w:tc>
                <w:tcPr>
                  <w:tcW w:w="988" w:type="dxa"/>
                </w:tcPr>
                <w:p w14:paraId="7C22FA61" w14:textId="39C4BD69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S01</w:t>
                  </w:r>
                </w:p>
              </w:tc>
              <w:tc>
                <w:tcPr>
                  <w:tcW w:w="5812" w:type="dxa"/>
                </w:tcPr>
                <w:p w14:paraId="64EC44D9" w14:textId="4BA33A30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HRCM screening performed</w:t>
                  </w:r>
                </w:p>
              </w:tc>
            </w:tr>
            <w:tr w:rsidR="005A5392" w:rsidRPr="007E1928" w14:paraId="4FEDEF4D" w14:textId="77777777" w:rsidTr="00ED7F48">
              <w:tc>
                <w:tcPr>
                  <w:tcW w:w="988" w:type="dxa"/>
                </w:tcPr>
                <w:p w14:paraId="214D7F80" w14:textId="4FFC237F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S10</w:t>
                  </w:r>
                </w:p>
              </w:tc>
              <w:tc>
                <w:tcPr>
                  <w:tcW w:w="5812" w:type="dxa"/>
                </w:tcPr>
                <w:p w14:paraId="35210C9F" w14:textId="16EA93BC" w:rsidR="005A5392" w:rsidRPr="007E1928" w:rsidRDefault="005A5392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noProof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Provide information whether HRCM screening has taken place</w:t>
                  </w:r>
                </w:p>
              </w:tc>
            </w:tr>
            <w:tr w:rsidR="00556B4E" w:rsidRPr="007E1928" w14:paraId="59FB20DE" w14:textId="77777777" w:rsidTr="00ED7F48">
              <w:tc>
                <w:tcPr>
                  <w:tcW w:w="988" w:type="dxa"/>
                </w:tcPr>
                <w:p w14:paraId="7AAF18DE" w14:textId="156F8F90" w:rsidR="00556B4E" w:rsidRPr="007E1928" w:rsidRDefault="00556B4E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b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b/>
                      <w:lang w:val="en-IE"/>
                    </w:rPr>
                    <w:t>Z10</w:t>
                  </w:r>
                </w:p>
              </w:tc>
              <w:tc>
                <w:tcPr>
                  <w:tcW w:w="5812" w:type="dxa"/>
                </w:tcPr>
                <w:p w14:paraId="2A5A0193" w14:textId="444B9FFF" w:rsidR="00556B4E" w:rsidRPr="007E1928" w:rsidRDefault="00556B4E" w:rsidP="005A5392">
                  <w:pPr>
                    <w:widowControl w:val="0"/>
                    <w:tabs>
                      <w:tab w:val="center" w:pos="782"/>
                      <w:tab w:val="left" w:pos="1666"/>
                    </w:tabs>
                    <w:autoSpaceDE w:val="0"/>
                    <w:autoSpaceDN w:val="0"/>
                    <w:adjustRightInd w:val="0"/>
                    <w:spacing w:before="40" w:after="20" w:line="238" w:lineRule="exact"/>
                    <w:rPr>
                      <w:rFonts w:ascii="Arial" w:hAnsi="Arial" w:cs="Arial"/>
                      <w:lang w:val="en-IE"/>
                    </w:rPr>
                  </w:pPr>
                  <w:r w:rsidRPr="007E1928">
                    <w:rPr>
                      <w:rFonts w:ascii="Arial" w:hAnsi="Arial" w:cs="Arial"/>
                      <w:lang w:val="en-IE"/>
                    </w:rPr>
                    <w:t>Late DNL converted to a Control recommendation</w:t>
                  </w:r>
                </w:p>
              </w:tc>
            </w:tr>
          </w:tbl>
          <w:p w14:paraId="160D9987" w14:textId="74AEE44B" w:rsidR="005A5392" w:rsidRPr="007E1928" w:rsidRDefault="005A5392" w:rsidP="0078590E">
            <w:pPr>
              <w:widowControl w:val="0"/>
              <w:tabs>
                <w:tab w:val="center" w:pos="782"/>
                <w:tab w:val="left" w:pos="1666"/>
              </w:tabs>
              <w:autoSpaceDE w:val="0"/>
              <w:autoSpaceDN w:val="0"/>
              <w:adjustRightInd w:val="0"/>
              <w:spacing w:before="40" w:after="2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F649063" w14:textId="77777777" w:rsidTr="00DD329D">
        <w:trPr>
          <w:gridAfter w:val="1"/>
          <w:wAfter w:w="1044" w:type="dxa"/>
          <w:cantSplit/>
          <w:trHeight w:hRule="exact" w:val="230"/>
        </w:trPr>
        <w:tc>
          <w:tcPr>
            <w:tcW w:w="89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EA09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2949CB08" w14:textId="77777777" w:rsidTr="00DD329D">
        <w:trPr>
          <w:gridAfter w:val="1"/>
          <w:wAfter w:w="1044" w:type="dxa"/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03E847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F2BC1D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38" w:lineRule="exact"/>
              <w:rPr>
                <w:rFonts w:ascii="Arial" w:hAnsi="Arial" w:cs="Arial"/>
                <w:noProof/>
                <w:lang w:val="en-IE"/>
              </w:rPr>
            </w:pPr>
          </w:p>
        </w:tc>
        <w:tc>
          <w:tcPr>
            <w:tcW w:w="65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2799F3" w14:textId="77777777" w:rsidR="0078590E" w:rsidRPr="007E1928" w:rsidRDefault="0078590E" w:rsidP="0078590E">
            <w:pPr>
              <w:widowControl w:val="0"/>
              <w:autoSpaceDE w:val="0"/>
              <w:autoSpaceDN w:val="0"/>
              <w:adjustRightInd w:val="0"/>
              <w:spacing w:before="60" w:after="0" w:line="228" w:lineRule="exact"/>
              <w:rPr>
                <w:rFonts w:ascii="Arial" w:hAnsi="Arial" w:cs="Arial"/>
                <w:noProof/>
                <w:lang w:val="en-IE"/>
              </w:rPr>
            </w:pPr>
          </w:p>
        </w:tc>
      </w:tr>
      <w:tr w:rsidR="0078590E" w:rsidRPr="007E1928" w14:paraId="507294B6" w14:textId="77777777" w:rsidTr="00DD329D">
        <w:trPr>
          <w:cantSplit/>
          <w:trHeight w:hRule="exact" w:val="225"/>
        </w:trPr>
        <w:tc>
          <w:tcPr>
            <w:tcW w:w="99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2EB215" w14:textId="77777777" w:rsidR="0078590E" w:rsidRPr="007E1928" w:rsidRDefault="0078590E" w:rsidP="0078590E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1D50A062" w14:textId="77777777" w:rsidTr="00DD329D">
        <w:trPr>
          <w:cantSplit/>
        </w:trPr>
        <w:tc>
          <w:tcPr>
            <w:tcW w:w="9975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56BFF616" w14:textId="77777777" w:rsidR="0078590E" w:rsidRPr="007E1928" w:rsidRDefault="0078590E" w:rsidP="0078590E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CL756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Additional fiscal references role</w:t>
            </w:r>
          </w:p>
        </w:tc>
      </w:tr>
      <w:tr w:rsidR="0078590E" w:rsidRPr="007E1928" w14:paraId="6F16E874" w14:textId="77777777" w:rsidTr="00DD329D">
        <w:trPr>
          <w:cantSplit/>
          <w:trHeight w:hRule="exact" w:val="225"/>
        </w:trPr>
        <w:tc>
          <w:tcPr>
            <w:tcW w:w="99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2582C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499E5CC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0940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9B2A42" w14:textId="62CD8032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FR5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B0E06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2BC4C3B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5A64C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D93DB9" w14:textId="7CE2ED5C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FR6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21BFB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1D81C1C5" w14:textId="77777777" w:rsidTr="00DD329D">
        <w:trPr>
          <w:cantSplit/>
          <w:trHeight w:hRule="exact" w:val="225"/>
        </w:trPr>
        <w:tc>
          <w:tcPr>
            <w:tcW w:w="99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4EC8FF" w14:textId="77777777" w:rsidR="0078590E" w:rsidRPr="007E1928" w:rsidRDefault="0078590E" w:rsidP="0078590E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3501C11B" w14:textId="77777777" w:rsidTr="00DD329D">
        <w:trPr>
          <w:cantSplit/>
        </w:trPr>
        <w:tc>
          <w:tcPr>
            <w:tcW w:w="9975" w:type="dxa"/>
            <w:gridSpan w:val="4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5F361F5" w14:textId="77777777" w:rsidR="0078590E" w:rsidRPr="007E1928" w:rsidRDefault="0078590E" w:rsidP="0078590E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CL757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Payload type</w:t>
            </w:r>
          </w:p>
        </w:tc>
      </w:tr>
      <w:tr w:rsidR="0078590E" w:rsidRPr="007E1928" w14:paraId="5A9D520E" w14:textId="77777777" w:rsidTr="00DD329D">
        <w:trPr>
          <w:cantSplit/>
          <w:trHeight w:hRule="exact" w:val="225"/>
        </w:trPr>
        <w:tc>
          <w:tcPr>
            <w:tcW w:w="997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59FF2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8590E" w:rsidRPr="007E1928" w14:paraId="25B0081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61BE5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D03F5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19B7E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F10 amendment</w:t>
            </w:r>
          </w:p>
        </w:tc>
      </w:tr>
      <w:tr w:rsidR="0078590E" w:rsidRPr="007E1928" w14:paraId="6C3DB55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2E34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45BF8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D0B85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F11 amendment</w:t>
            </w:r>
          </w:p>
        </w:tc>
      </w:tr>
      <w:tr w:rsidR="0078590E" w:rsidRPr="007E1928" w14:paraId="0C304E4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6246C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425CD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EFA8E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F12 amendment</w:t>
            </w:r>
          </w:p>
        </w:tc>
      </w:tr>
      <w:tr w:rsidR="0078590E" w:rsidRPr="007E1928" w14:paraId="14513F0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3722BA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3C10D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5FB93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F13 amendment</w:t>
            </w:r>
          </w:p>
        </w:tc>
      </w:tr>
      <w:tr w:rsidR="0078590E" w:rsidRPr="007E1928" w14:paraId="5C41B83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BFDC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72CBD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04266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F14 amendment</w:t>
            </w:r>
          </w:p>
        </w:tc>
      </w:tr>
      <w:tr w:rsidR="0078590E" w:rsidRPr="007E1928" w14:paraId="6E3A19B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4634A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5E0C5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0BFEC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F15 amendment</w:t>
            </w:r>
          </w:p>
        </w:tc>
      </w:tr>
      <w:tr w:rsidR="0078590E" w:rsidRPr="007E1928" w14:paraId="74D3D82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F89E2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7112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BA1C1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F16 amendment</w:t>
            </w:r>
          </w:p>
        </w:tc>
      </w:tr>
      <w:tr w:rsidR="0078590E" w:rsidRPr="007E1928" w14:paraId="70F72B6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17FC2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12F9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IE3A17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FCBD4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F17 amendment</w:t>
            </w:r>
          </w:p>
        </w:tc>
      </w:tr>
      <w:tr w:rsidR="0078590E" w:rsidRPr="007E1928" w14:paraId="44176D2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48248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AECF8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C182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F20 amendment</w:t>
            </w:r>
          </w:p>
        </w:tc>
      </w:tr>
      <w:tr w:rsidR="0078590E" w:rsidRPr="007E1928" w14:paraId="2ABBFDD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35AF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85A1D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9F062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F21 amendment</w:t>
            </w:r>
          </w:p>
        </w:tc>
      </w:tr>
      <w:tr w:rsidR="0078590E" w:rsidRPr="007E1928" w14:paraId="1D72236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058B0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B268C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6B463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F22 amendment</w:t>
            </w:r>
          </w:p>
        </w:tc>
      </w:tr>
      <w:tr w:rsidR="0078590E" w:rsidRPr="007E1928" w14:paraId="1D63462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C4AAF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9E088D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EDC31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F23 amendment</w:t>
            </w:r>
          </w:p>
        </w:tc>
      </w:tr>
      <w:tr w:rsidR="0078590E" w:rsidRPr="007E1928" w14:paraId="527EDE5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86B0A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343E9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517EE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F24 amendment</w:t>
            </w:r>
          </w:p>
        </w:tc>
      </w:tr>
      <w:tr w:rsidR="0078590E" w:rsidRPr="007E1928" w14:paraId="1081483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24182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BF6FA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2A36B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F26 amendment</w:t>
            </w:r>
          </w:p>
        </w:tc>
      </w:tr>
      <w:tr w:rsidR="0078590E" w:rsidRPr="007E1928" w14:paraId="51C44E0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BD5CD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FC10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BC2AD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F27 amendment</w:t>
            </w:r>
          </w:p>
        </w:tc>
      </w:tr>
      <w:tr w:rsidR="0078590E" w:rsidRPr="007E1928" w14:paraId="7B067ED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F226C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C7728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4812F7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F28 amendment</w:t>
            </w:r>
          </w:p>
        </w:tc>
      </w:tr>
      <w:tr w:rsidR="0078590E" w:rsidRPr="007E1928" w14:paraId="78E1C54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3D923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1F2F2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IE3A29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60EFF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F29 amendment</w:t>
            </w:r>
          </w:p>
        </w:tc>
      </w:tr>
      <w:tr w:rsidR="0078590E" w:rsidRPr="007E1928" w14:paraId="216C650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5AB8C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7028F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IE3A30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0C18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F30 amendment</w:t>
            </w:r>
          </w:p>
        </w:tc>
      </w:tr>
      <w:tr w:rsidR="005A5392" w:rsidRPr="007E1928" w14:paraId="0854FA0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988200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BFFC50" w14:textId="2EDD86E0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IE3A31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3F5963" w14:textId="50484DB8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F31 amendment</w:t>
            </w:r>
          </w:p>
        </w:tc>
      </w:tr>
      <w:tr w:rsidR="0078590E" w:rsidRPr="007E1928" w14:paraId="6D0FE35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C9E5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03B04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IE3A32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8D3AA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F32 amendment</w:t>
            </w:r>
          </w:p>
        </w:tc>
      </w:tr>
      <w:tr w:rsidR="005A5392" w:rsidRPr="007E1928" w14:paraId="7EE9758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158DB9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EAD62A" w14:textId="25F39024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IE3A33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26C893" w14:textId="7589B0E2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F33 amendment</w:t>
            </w:r>
          </w:p>
        </w:tc>
      </w:tr>
      <w:tr w:rsidR="004D48D7" w:rsidRPr="007E1928" w14:paraId="3B4F1D1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533EA3" w14:textId="77777777" w:rsidR="004D48D7" w:rsidRPr="007E1928" w:rsidRDefault="004D48D7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96C351" w14:textId="4F562CC5" w:rsidR="004D48D7" w:rsidRPr="007E1928" w:rsidRDefault="004D48D7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IE3A34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CFB493" w14:textId="2BD7EF68" w:rsidR="004D48D7" w:rsidRPr="007E1928" w:rsidRDefault="004D48D7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F34 amendment</w:t>
            </w:r>
          </w:p>
        </w:tc>
      </w:tr>
      <w:tr w:rsidR="00C06F3A" w:rsidRPr="007E1928" w14:paraId="6F2316E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C87391" w14:textId="70943F05" w:rsidR="00C06F3A" w:rsidRPr="007E1928" w:rsidRDefault="00C06F3A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064F9A" w14:textId="1F087FE9" w:rsidR="00C06F3A" w:rsidRPr="007E1928" w:rsidRDefault="00C06F3A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289D30" w14:textId="2500B42D" w:rsidR="00C06F3A" w:rsidRPr="007E1928" w:rsidRDefault="00C06F3A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F40 amendment</w:t>
            </w:r>
          </w:p>
        </w:tc>
      </w:tr>
      <w:tr w:rsidR="00B7185E" w:rsidRPr="007E1928" w14:paraId="51C4CFF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68AA6E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5F1E8B" w14:textId="39318867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239981" w14:textId="684D51A5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F41 amendment</w:t>
            </w:r>
          </w:p>
        </w:tc>
      </w:tr>
      <w:tr w:rsidR="0078590E" w:rsidRPr="007E1928" w14:paraId="1B41A84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92910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D2610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E13F2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F42 amendment</w:t>
            </w:r>
          </w:p>
        </w:tc>
      </w:tr>
      <w:tr w:rsidR="0078590E" w:rsidRPr="007E1928" w14:paraId="4D94A50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E2244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95B7B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B6BD9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F43 amendment</w:t>
            </w:r>
          </w:p>
        </w:tc>
      </w:tr>
      <w:tr w:rsidR="0078590E" w:rsidRPr="007E1928" w14:paraId="404E1FE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8B961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AECE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2FBC0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F44 amendment</w:t>
            </w:r>
          </w:p>
        </w:tc>
      </w:tr>
      <w:tr w:rsidR="00B7185E" w:rsidRPr="007E1928" w14:paraId="3E61E3E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3B98D8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638D14" w14:textId="53946E43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IE3A45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2826B6" w14:textId="33873C7B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F45 amendment</w:t>
            </w:r>
          </w:p>
        </w:tc>
      </w:tr>
      <w:tr w:rsidR="0078590E" w:rsidRPr="007E1928" w14:paraId="6F8ABE6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AD15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ACAF3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IE3A50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AEA4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F50 amendment</w:t>
            </w:r>
          </w:p>
        </w:tc>
      </w:tr>
      <w:tr w:rsidR="0078590E" w:rsidRPr="007E1928" w14:paraId="1181AF2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B80F2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9FD7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IE3A51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ECD3A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F51 amendment</w:t>
            </w:r>
          </w:p>
        </w:tc>
      </w:tr>
      <w:tr w:rsidR="0078590E" w:rsidRPr="007E1928" w14:paraId="2D3FF3E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2A199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4208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FFB14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F10</w:t>
            </w:r>
          </w:p>
        </w:tc>
      </w:tr>
      <w:tr w:rsidR="0078590E" w:rsidRPr="007E1928" w14:paraId="4455CB9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7C2D2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DC56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EBDBA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F11</w:t>
            </w:r>
          </w:p>
        </w:tc>
      </w:tr>
      <w:tr w:rsidR="0078590E" w:rsidRPr="007E1928" w14:paraId="6C51EA7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6F3AD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320B2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37D7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F12</w:t>
            </w:r>
          </w:p>
        </w:tc>
      </w:tr>
      <w:tr w:rsidR="0078590E" w:rsidRPr="007E1928" w14:paraId="4B69EDD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9CD11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D511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EBD57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F13</w:t>
            </w:r>
          </w:p>
        </w:tc>
      </w:tr>
      <w:tr w:rsidR="0078590E" w:rsidRPr="007E1928" w14:paraId="558BDF9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D6D56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C5D16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FDF42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F14</w:t>
            </w:r>
          </w:p>
        </w:tc>
      </w:tr>
      <w:tr w:rsidR="0078590E" w:rsidRPr="007E1928" w14:paraId="6B94479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0EBFB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DE7B7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3475B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F15</w:t>
            </w:r>
          </w:p>
        </w:tc>
      </w:tr>
      <w:tr w:rsidR="0078590E" w:rsidRPr="007E1928" w14:paraId="5D490C6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A62F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356C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23E65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F16</w:t>
            </w:r>
          </w:p>
        </w:tc>
      </w:tr>
      <w:tr w:rsidR="0078590E" w:rsidRPr="007E1928" w14:paraId="052DC01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6D7FA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6A79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IE3F17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17629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F17</w:t>
            </w:r>
          </w:p>
        </w:tc>
      </w:tr>
      <w:tr w:rsidR="0078590E" w:rsidRPr="007E1928" w14:paraId="4FC9A2D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2F747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94F7D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F3D1F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F20</w:t>
            </w:r>
          </w:p>
        </w:tc>
      </w:tr>
      <w:tr w:rsidR="0078590E" w:rsidRPr="007E1928" w14:paraId="6A500EB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88A2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593D5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93AC9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F21</w:t>
            </w:r>
          </w:p>
        </w:tc>
      </w:tr>
      <w:tr w:rsidR="0078590E" w:rsidRPr="007E1928" w14:paraId="35C2B59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516CB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C50B2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49294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F22</w:t>
            </w:r>
          </w:p>
        </w:tc>
      </w:tr>
      <w:tr w:rsidR="0078590E" w:rsidRPr="007E1928" w14:paraId="4CCF4C7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BDE98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4C14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6877F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F23</w:t>
            </w:r>
          </w:p>
        </w:tc>
      </w:tr>
      <w:tr w:rsidR="0078590E" w:rsidRPr="007E1928" w14:paraId="24F11E9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6711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1D47B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55E2F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F24</w:t>
            </w:r>
          </w:p>
        </w:tc>
      </w:tr>
      <w:tr w:rsidR="0078590E" w:rsidRPr="007E1928" w14:paraId="25407A2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300A5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9398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F15B1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F25</w:t>
            </w:r>
          </w:p>
        </w:tc>
      </w:tr>
      <w:tr w:rsidR="0078590E" w:rsidRPr="007E1928" w14:paraId="4F4B53E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9A896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496E5F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01775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F26</w:t>
            </w:r>
          </w:p>
        </w:tc>
      </w:tr>
      <w:tr w:rsidR="0078590E" w:rsidRPr="007E1928" w14:paraId="38B7096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DF0AA8" w14:textId="77777777" w:rsidR="0078590E" w:rsidRPr="007E1928" w:rsidRDefault="0078590E" w:rsidP="0078590E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A88FE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A60FB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F27</w:t>
            </w:r>
          </w:p>
        </w:tc>
      </w:tr>
      <w:tr w:rsidR="0078590E" w:rsidRPr="007E1928" w14:paraId="2D5DC29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EF6C6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1FBFE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11079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F28</w:t>
            </w:r>
          </w:p>
        </w:tc>
      </w:tr>
      <w:tr w:rsidR="0078590E" w:rsidRPr="007E1928" w14:paraId="1BB97FB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FEE94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4935F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IE3F29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A9374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F29</w:t>
            </w:r>
          </w:p>
        </w:tc>
      </w:tr>
      <w:tr w:rsidR="0078590E" w:rsidRPr="007E1928" w14:paraId="5C2F394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659E2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70C54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IE3F30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4D652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F30</w:t>
            </w:r>
          </w:p>
        </w:tc>
      </w:tr>
      <w:tr w:rsidR="005A5392" w:rsidRPr="007E1928" w14:paraId="0B15868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118D8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531A31" w14:textId="6FE11A1F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IE3F31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20B03B" w14:textId="0EFCF09E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F31</w:t>
            </w:r>
          </w:p>
        </w:tc>
      </w:tr>
      <w:tr w:rsidR="0078590E" w:rsidRPr="007E1928" w14:paraId="2A2F04A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B6238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7DC2B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IE3F32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A4BE8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F32</w:t>
            </w:r>
          </w:p>
        </w:tc>
      </w:tr>
      <w:tr w:rsidR="005A5392" w:rsidRPr="007E1928" w14:paraId="787038E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54D300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2F6544" w14:textId="3F7497A8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IE3F33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4CB95E" w14:textId="7D793F6F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F33</w:t>
            </w:r>
          </w:p>
        </w:tc>
      </w:tr>
      <w:tr w:rsidR="004D48D7" w:rsidRPr="007E1928" w14:paraId="26DFFE6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B48A20" w14:textId="77777777" w:rsidR="004D48D7" w:rsidRPr="007E1928" w:rsidRDefault="004D48D7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23F34B" w14:textId="0BC33E2A" w:rsidR="004D48D7" w:rsidRPr="007E1928" w:rsidRDefault="004D48D7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IE3F34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39863F" w14:textId="561EADC9" w:rsidR="004D48D7" w:rsidRPr="007E1928" w:rsidRDefault="004D48D7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F34</w:t>
            </w:r>
          </w:p>
        </w:tc>
      </w:tr>
      <w:tr w:rsidR="00C06F3A" w:rsidRPr="007E1928" w14:paraId="1C90360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C9BBFC" w14:textId="77777777" w:rsidR="00C06F3A" w:rsidRPr="007E1928" w:rsidRDefault="00C06F3A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3D8C17" w14:textId="7BBEC40F" w:rsidR="00C06F3A" w:rsidRPr="007E1928" w:rsidRDefault="00C06F3A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340428" w14:textId="1BA8BA1C" w:rsidR="00C06F3A" w:rsidRPr="007E1928" w:rsidRDefault="00C06F3A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F40</w:t>
            </w:r>
          </w:p>
        </w:tc>
      </w:tr>
      <w:tr w:rsidR="00B7185E" w:rsidRPr="007E1928" w14:paraId="70BB652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359A70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728085" w14:textId="3DB93FF6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B9533E" w14:textId="541A3A33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F41</w:t>
            </w:r>
          </w:p>
        </w:tc>
      </w:tr>
      <w:tr w:rsidR="0078590E" w:rsidRPr="007E1928" w14:paraId="65964EB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D28E5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ABED0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EB2348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F42</w:t>
            </w:r>
          </w:p>
        </w:tc>
      </w:tr>
      <w:tr w:rsidR="0078590E" w:rsidRPr="007E1928" w14:paraId="502B8A1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57F39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27D70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70B06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F43</w:t>
            </w:r>
          </w:p>
        </w:tc>
      </w:tr>
      <w:tr w:rsidR="0078590E" w:rsidRPr="007E1928" w14:paraId="5315FF1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5CD91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01073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DD9B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F44</w:t>
            </w:r>
          </w:p>
        </w:tc>
      </w:tr>
      <w:tr w:rsidR="00B7185E" w:rsidRPr="007E1928" w14:paraId="3AE5708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5E62BF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FEEECF" w14:textId="115CF66E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IE3F45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C6897" w14:textId="034F34E7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F45</w:t>
            </w:r>
          </w:p>
        </w:tc>
      </w:tr>
      <w:tr w:rsidR="0078590E" w:rsidRPr="007E1928" w14:paraId="5AC1709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E73B3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D7997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IE3F50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27B7C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F50</w:t>
            </w:r>
          </w:p>
        </w:tc>
      </w:tr>
      <w:tr w:rsidR="0078590E" w:rsidRPr="007E1928" w14:paraId="6953909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09D01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7FC2E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IE3F51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5615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F51</w:t>
            </w:r>
          </w:p>
        </w:tc>
      </w:tr>
      <w:tr w:rsidR="0078590E" w:rsidRPr="007E1928" w14:paraId="3801654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DE7F6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CA025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C7688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Lifecycle Validation Error Notification</w:t>
            </w:r>
          </w:p>
        </w:tc>
      </w:tr>
      <w:tr w:rsidR="0078590E" w:rsidRPr="007E1928" w14:paraId="0786307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97EA4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028AB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8F824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Not Complete Notification</w:t>
            </w:r>
          </w:p>
        </w:tc>
      </w:tr>
      <w:tr w:rsidR="0078590E" w:rsidRPr="007E1928" w14:paraId="4A0E663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FF22E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EB86B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9BB8D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Assessment Complete Notification</w:t>
            </w:r>
          </w:p>
        </w:tc>
      </w:tr>
      <w:tr w:rsidR="0078590E" w:rsidRPr="007E1928" w14:paraId="795AB0B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745DF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44BA1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418D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Additional Information Request Notification</w:t>
            </w:r>
          </w:p>
        </w:tc>
      </w:tr>
      <w:tr w:rsidR="0078590E" w:rsidRPr="007E1928" w14:paraId="6AD46DD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3A8C5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6A51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97779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 Risk Cargo &amp; Mail Screening Request Notification</w:t>
            </w:r>
          </w:p>
        </w:tc>
      </w:tr>
      <w:tr w:rsidR="0078590E" w:rsidRPr="007E1928" w14:paraId="68DD03E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87C17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1556E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B2EA8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Arrival Notification</w:t>
            </w:r>
          </w:p>
        </w:tc>
      </w:tr>
      <w:tr w:rsidR="0078590E" w:rsidRPr="007E1928" w14:paraId="2BBCFE5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EAB4B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23B27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832F5F" w14:textId="67A27ED3" w:rsidR="0078590E" w:rsidRPr="007E1928" w:rsidRDefault="00F24904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 xml:space="preserve">House Consignment </w:t>
            </w:r>
            <w:r w:rsidR="0078590E" w:rsidRPr="007E1928">
              <w:rPr>
                <w:color w:val="000000"/>
                <w:sz w:val="20"/>
                <w:szCs w:val="20"/>
                <w:lang w:val="en-IE"/>
              </w:rPr>
              <w:t>In Incorrect State Notification</w:t>
            </w:r>
          </w:p>
        </w:tc>
      </w:tr>
      <w:tr w:rsidR="0078590E" w:rsidRPr="007E1928" w14:paraId="5D03615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63D9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26094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3F85F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Control Notification</w:t>
            </w:r>
          </w:p>
        </w:tc>
      </w:tr>
      <w:tr w:rsidR="0078590E" w:rsidRPr="007E1928" w14:paraId="30E4761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BB510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20596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IE3N09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119DE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Authorised Economic Operator Control Notification</w:t>
            </w:r>
          </w:p>
        </w:tc>
      </w:tr>
      <w:tr w:rsidR="0078590E" w:rsidRPr="007E1928" w14:paraId="0120D92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927CB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C81D3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16073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Amendment Notification</w:t>
            </w:r>
          </w:p>
        </w:tc>
      </w:tr>
      <w:tr w:rsidR="0078590E" w:rsidRPr="007E1928" w14:paraId="7C4B70F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84C5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D694C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1596E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Pending Notification</w:t>
            </w:r>
          </w:p>
        </w:tc>
      </w:tr>
      <w:tr w:rsidR="0078590E" w:rsidRPr="007E1928" w14:paraId="791EC65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8908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0DC09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IE3N99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A2658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Error Notification</w:t>
            </w:r>
          </w:p>
        </w:tc>
      </w:tr>
      <w:tr w:rsidR="0078590E" w:rsidRPr="007E1928" w14:paraId="6866EC2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ACA61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6CA52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IE3Q01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07EEF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Do Not Load Request</w:t>
            </w:r>
          </w:p>
        </w:tc>
      </w:tr>
      <w:tr w:rsidR="0078590E" w:rsidRPr="007E1928" w14:paraId="1F864DA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7F0C2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803236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IE3Q02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7195A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Additional Information Request</w:t>
            </w:r>
          </w:p>
        </w:tc>
      </w:tr>
      <w:tr w:rsidR="0078590E" w:rsidRPr="007E1928" w14:paraId="2C87A21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5EE04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CEFC5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IE3Q03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B3EC9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 Risk Cargo &amp; Mail Screening Request</w:t>
            </w:r>
          </w:p>
        </w:tc>
      </w:tr>
      <w:tr w:rsidR="0078590E" w:rsidRPr="007E1928" w14:paraId="50E64F6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62FCC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88AB7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IE3Q04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261AF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Invalidation Request</w:t>
            </w:r>
          </w:p>
        </w:tc>
      </w:tr>
      <w:tr w:rsidR="0078590E" w:rsidRPr="007E1928" w14:paraId="739593C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7FEC3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95059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IE3Q05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0554D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Consultation</w:t>
            </w:r>
          </w:p>
        </w:tc>
      </w:tr>
      <w:tr w:rsidR="0078590E" w:rsidRPr="007E1928" w14:paraId="566C178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54008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A4376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DF21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Registration Response</w:t>
            </w:r>
          </w:p>
        </w:tc>
      </w:tr>
      <w:tr w:rsidR="0078590E" w:rsidRPr="007E1928" w14:paraId="1FB8E9B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CF1CA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8A727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55B2C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Additional Information Response</w:t>
            </w:r>
          </w:p>
        </w:tc>
      </w:tr>
      <w:tr w:rsidR="0078590E" w:rsidRPr="007E1928" w14:paraId="3773A36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EBE94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60242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58A9B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 Risk Cargo &amp; Mail Screening Response</w:t>
            </w:r>
          </w:p>
        </w:tc>
      </w:tr>
      <w:tr w:rsidR="0078590E" w:rsidRPr="007E1928" w14:paraId="77A44DB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4F883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2AA1B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8AD89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Arrival Registration Response</w:t>
            </w:r>
          </w:p>
        </w:tc>
      </w:tr>
      <w:tr w:rsidR="0078590E" w:rsidRPr="007E1928" w14:paraId="06BA831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46EB3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BA15D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E58F6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Invalidation Acceptance Response</w:t>
            </w:r>
          </w:p>
        </w:tc>
      </w:tr>
      <w:tr w:rsidR="0078590E" w:rsidRPr="007E1928" w14:paraId="53303DC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44A13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E97ED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IE3R08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B4D3D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Consultation Response</w:t>
            </w:r>
          </w:p>
        </w:tc>
      </w:tr>
      <w:tr w:rsidR="0078590E" w:rsidRPr="007E1928" w14:paraId="6CED033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BF684A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10CD0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965FF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F10 amendment</w:t>
            </w:r>
          </w:p>
        </w:tc>
      </w:tr>
      <w:tr w:rsidR="0078590E" w:rsidRPr="007E1928" w14:paraId="57B2BBD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A219F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CA2A3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C2368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F11 amendment</w:t>
            </w:r>
          </w:p>
        </w:tc>
      </w:tr>
      <w:tr w:rsidR="0078590E" w:rsidRPr="007E1928" w14:paraId="37D91B5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DE4A4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D37D3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6E26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F12 amendment</w:t>
            </w:r>
          </w:p>
        </w:tc>
      </w:tr>
      <w:tr w:rsidR="0078590E" w:rsidRPr="007E1928" w14:paraId="1EDFEF3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FB4EE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A0E830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C67E1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F13 amendment</w:t>
            </w:r>
          </w:p>
        </w:tc>
      </w:tr>
      <w:tr w:rsidR="0078590E" w:rsidRPr="007E1928" w14:paraId="746C663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E8763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0C953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C457E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F14 amendment</w:t>
            </w:r>
          </w:p>
        </w:tc>
      </w:tr>
      <w:tr w:rsidR="0078590E" w:rsidRPr="007E1928" w14:paraId="46847C0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9977F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9CE71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59865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F15 amendment</w:t>
            </w:r>
          </w:p>
        </w:tc>
      </w:tr>
      <w:tr w:rsidR="0078590E" w:rsidRPr="007E1928" w14:paraId="49ACFB1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979F2A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C2010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AF0DB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F16 amendment</w:t>
            </w:r>
          </w:p>
        </w:tc>
      </w:tr>
      <w:tr w:rsidR="0078590E" w:rsidRPr="007E1928" w14:paraId="2051F62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299F9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DCFFF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IE4A17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5537F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F17 amendment</w:t>
            </w:r>
          </w:p>
        </w:tc>
      </w:tr>
      <w:tr w:rsidR="0078590E" w:rsidRPr="007E1928" w14:paraId="411DFF3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5BDDD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5ABED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577B3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F20 amendment</w:t>
            </w:r>
          </w:p>
        </w:tc>
      </w:tr>
      <w:tr w:rsidR="0078590E" w:rsidRPr="007E1928" w14:paraId="25F1EF2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D4907C" w14:textId="77777777" w:rsidR="0078590E" w:rsidRPr="007E1928" w:rsidRDefault="0078590E" w:rsidP="0078590E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B7C50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0E918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F21 amendment</w:t>
            </w:r>
          </w:p>
        </w:tc>
      </w:tr>
      <w:tr w:rsidR="0078590E" w:rsidRPr="007E1928" w14:paraId="6071A91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6FFEA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89774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B1CF7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F22 amendment</w:t>
            </w:r>
          </w:p>
        </w:tc>
      </w:tr>
      <w:tr w:rsidR="0078590E" w:rsidRPr="007E1928" w14:paraId="076C917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7046BA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55F49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95D08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F23 amendment</w:t>
            </w:r>
          </w:p>
        </w:tc>
      </w:tr>
      <w:tr w:rsidR="0078590E" w:rsidRPr="007E1928" w14:paraId="5DDD28A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149F2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2B563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85AB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F24 amendment</w:t>
            </w:r>
          </w:p>
        </w:tc>
      </w:tr>
      <w:tr w:rsidR="0078590E" w:rsidRPr="007E1928" w14:paraId="4022A8A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6D400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3EDAB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5A37F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F26 amendment</w:t>
            </w:r>
          </w:p>
        </w:tc>
      </w:tr>
      <w:tr w:rsidR="0078590E" w:rsidRPr="007E1928" w14:paraId="0C191B9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ACA39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C0BE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30898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F27 amendment</w:t>
            </w:r>
          </w:p>
        </w:tc>
      </w:tr>
      <w:tr w:rsidR="0078590E" w:rsidRPr="007E1928" w14:paraId="1289ECE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44735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0A3B6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6CED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F28 amendment</w:t>
            </w:r>
          </w:p>
        </w:tc>
      </w:tr>
      <w:tr w:rsidR="0078590E" w:rsidRPr="007E1928" w14:paraId="1F40DFD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51B82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11808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IE4A29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7CEA9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F29 amendment</w:t>
            </w:r>
          </w:p>
        </w:tc>
      </w:tr>
      <w:tr w:rsidR="0078590E" w:rsidRPr="007E1928" w14:paraId="769EBF3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D77F3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391BF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IE4A30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F3375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F30 amendment</w:t>
            </w:r>
          </w:p>
        </w:tc>
      </w:tr>
      <w:tr w:rsidR="005A5392" w:rsidRPr="007E1928" w14:paraId="0764440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269BCC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33CBBC" w14:textId="014876C0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IE4A31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1BB10D" w14:textId="4592E881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F31 amendment</w:t>
            </w:r>
          </w:p>
        </w:tc>
      </w:tr>
      <w:tr w:rsidR="0078590E" w:rsidRPr="007E1928" w14:paraId="43A8013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19E32A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2CA1C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IE4A32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47B2E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F32 amendment</w:t>
            </w:r>
          </w:p>
        </w:tc>
      </w:tr>
      <w:tr w:rsidR="005A5392" w:rsidRPr="007E1928" w14:paraId="0BDAE8F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2C6E808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04D1A" w14:textId="7E47B153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IE4A33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5AC240" w14:textId="173FF4AE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F33 amendment</w:t>
            </w:r>
          </w:p>
        </w:tc>
      </w:tr>
      <w:tr w:rsidR="004D48D7" w:rsidRPr="007E1928" w14:paraId="3BFDACA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84DAF52" w14:textId="77777777" w:rsidR="004D48D7" w:rsidRPr="007E1928" w:rsidRDefault="004D48D7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4BA338" w14:textId="36C7406D" w:rsidR="004D48D7" w:rsidRPr="007E1928" w:rsidRDefault="004D48D7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IE4A34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C191A8" w14:textId="6C1E03FD" w:rsidR="004D48D7" w:rsidRPr="007E1928" w:rsidRDefault="004D48D7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F34 amendment</w:t>
            </w:r>
          </w:p>
        </w:tc>
      </w:tr>
      <w:tr w:rsidR="00C06F3A" w:rsidRPr="007E1928" w14:paraId="395C6A9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6ED90A" w14:textId="77777777" w:rsidR="00C06F3A" w:rsidRPr="007E1928" w:rsidRDefault="00C06F3A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8918BD" w14:textId="182D0E29" w:rsidR="00C06F3A" w:rsidRPr="007E1928" w:rsidRDefault="00C06F3A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870F22" w14:textId="4FB876BA" w:rsidR="00C06F3A" w:rsidRPr="007E1928" w:rsidRDefault="00C06F3A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F40 amendment</w:t>
            </w:r>
          </w:p>
        </w:tc>
      </w:tr>
      <w:tr w:rsidR="00B7185E" w:rsidRPr="007E1928" w14:paraId="058A103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7B41ED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9CDEE9" w14:textId="03C0E3DA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208B3B" w14:textId="5A055E10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F41 amendment</w:t>
            </w:r>
          </w:p>
        </w:tc>
      </w:tr>
      <w:tr w:rsidR="0078590E" w:rsidRPr="007E1928" w14:paraId="1C74F2A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F429F9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F09E0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EB1AE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F42 amendment</w:t>
            </w:r>
          </w:p>
        </w:tc>
      </w:tr>
      <w:tr w:rsidR="0078590E" w:rsidRPr="007E1928" w14:paraId="54D9C5E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E02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7F436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4AACF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F43 amendment</w:t>
            </w:r>
          </w:p>
        </w:tc>
      </w:tr>
      <w:tr w:rsidR="0078590E" w:rsidRPr="007E1928" w14:paraId="6387009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89669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32640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338BC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F44 amendment</w:t>
            </w:r>
          </w:p>
        </w:tc>
      </w:tr>
      <w:tr w:rsidR="00B7185E" w:rsidRPr="007E1928" w14:paraId="341F7BE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A37439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AE7F8F" w14:textId="3946BC57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IE4A45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0440E" w14:textId="42EC9093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F45 amendment</w:t>
            </w:r>
          </w:p>
        </w:tc>
      </w:tr>
      <w:tr w:rsidR="0078590E" w:rsidRPr="007E1928" w14:paraId="457505B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2EF89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02F71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IE4A50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CD34F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F50 amendment</w:t>
            </w:r>
          </w:p>
        </w:tc>
      </w:tr>
      <w:tr w:rsidR="0078590E" w:rsidRPr="007E1928" w14:paraId="787BFAD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6973E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91569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IE4A51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B4A71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F51 amendment</w:t>
            </w:r>
          </w:p>
        </w:tc>
      </w:tr>
      <w:tr w:rsidR="0078590E" w:rsidRPr="007E1928" w14:paraId="4AB6B3F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522AB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3DCC5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58E0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F10</w:t>
            </w:r>
          </w:p>
        </w:tc>
      </w:tr>
      <w:tr w:rsidR="0078590E" w:rsidRPr="007E1928" w14:paraId="3217D4B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236D6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85A9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2719D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F11</w:t>
            </w:r>
          </w:p>
        </w:tc>
      </w:tr>
      <w:tr w:rsidR="0078590E" w:rsidRPr="007E1928" w14:paraId="6EBE097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47D7D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2FC31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5B685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F12</w:t>
            </w:r>
          </w:p>
        </w:tc>
      </w:tr>
      <w:tr w:rsidR="0078590E" w:rsidRPr="007E1928" w14:paraId="1DDE490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7D5DB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800BC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504E7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F13</w:t>
            </w:r>
          </w:p>
        </w:tc>
      </w:tr>
      <w:tr w:rsidR="0078590E" w:rsidRPr="007E1928" w14:paraId="1CB4F01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A359D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B9987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71A081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F14</w:t>
            </w:r>
          </w:p>
        </w:tc>
      </w:tr>
      <w:tr w:rsidR="0078590E" w:rsidRPr="007E1928" w14:paraId="3E674F1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6B496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EB738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BB884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F15</w:t>
            </w:r>
          </w:p>
        </w:tc>
      </w:tr>
      <w:tr w:rsidR="0078590E" w:rsidRPr="007E1928" w14:paraId="0614FFE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52845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ABED0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B0DCD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F16</w:t>
            </w:r>
          </w:p>
        </w:tc>
      </w:tr>
      <w:tr w:rsidR="0078590E" w:rsidRPr="007E1928" w14:paraId="20862F1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A9BB4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0833AE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IE4F17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577D07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F17</w:t>
            </w:r>
          </w:p>
        </w:tc>
      </w:tr>
      <w:tr w:rsidR="0078590E" w:rsidRPr="007E1928" w14:paraId="4BBF9C4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C8747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28080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C849B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F20</w:t>
            </w:r>
          </w:p>
        </w:tc>
      </w:tr>
      <w:tr w:rsidR="0078590E" w:rsidRPr="007E1928" w14:paraId="18FE226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DC657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2CFC6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DC503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F21</w:t>
            </w:r>
          </w:p>
        </w:tc>
      </w:tr>
      <w:tr w:rsidR="0078590E" w:rsidRPr="007E1928" w14:paraId="7FDBBC9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7B7E4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A812A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DF841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F22</w:t>
            </w:r>
          </w:p>
        </w:tc>
      </w:tr>
      <w:tr w:rsidR="0078590E" w:rsidRPr="007E1928" w14:paraId="5FE931D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BDE392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4380C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B05CE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F23</w:t>
            </w:r>
          </w:p>
        </w:tc>
      </w:tr>
      <w:tr w:rsidR="0078590E" w:rsidRPr="007E1928" w14:paraId="2505EC9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29946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2E9C4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2DB1A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F24</w:t>
            </w:r>
          </w:p>
        </w:tc>
      </w:tr>
      <w:tr w:rsidR="0078590E" w:rsidRPr="007E1928" w14:paraId="1641EAA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519C1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DF072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21944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F25</w:t>
            </w:r>
          </w:p>
        </w:tc>
      </w:tr>
      <w:tr w:rsidR="0078590E" w:rsidRPr="007E1928" w14:paraId="1AA3568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D36BA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ED6740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2D585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F26</w:t>
            </w:r>
          </w:p>
        </w:tc>
      </w:tr>
      <w:tr w:rsidR="0078590E" w:rsidRPr="007E1928" w14:paraId="471A900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3C419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AD9DB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8951F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F27</w:t>
            </w:r>
          </w:p>
        </w:tc>
      </w:tr>
      <w:tr w:rsidR="0078590E" w:rsidRPr="007E1928" w14:paraId="13106D5C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143CF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7413E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2C003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F28</w:t>
            </w:r>
          </w:p>
        </w:tc>
      </w:tr>
      <w:tr w:rsidR="0078590E" w:rsidRPr="007E1928" w14:paraId="3DCA126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8402B2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C5457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IE4F29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8058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F29</w:t>
            </w:r>
          </w:p>
        </w:tc>
      </w:tr>
      <w:tr w:rsidR="0078590E" w:rsidRPr="007E1928" w14:paraId="1D244F4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317A0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23FCC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IE4F30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A4E65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F30</w:t>
            </w:r>
          </w:p>
        </w:tc>
      </w:tr>
      <w:tr w:rsidR="005A5392" w:rsidRPr="007E1928" w14:paraId="602D76E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208162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1082EA" w14:textId="3A3EC54B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IE4F31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7B1DA7" w14:textId="32FC5A72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F31</w:t>
            </w:r>
          </w:p>
        </w:tc>
      </w:tr>
      <w:tr w:rsidR="0078590E" w:rsidRPr="007E1928" w14:paraId="4C707EA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0108F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C1C6D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IE4F32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6218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F32</w:t>
            </w:r>
          </w:p>
        </w:tc>
      </w:tr>
      <w:tr w:rsidR="005A5392" w:rsidRPr="007E1928" w14:paraId="7C58051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7FCC8" w14:textId="77777777" w:rsidR="005A5392" w:rsidRPr="007E1928" w:rsidRDefault="005A5392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D96038" w14:textId="19E91006" w:rsidR="005A5392" w:rsidRPr="007E1928" w:rsidRDefault="005A5392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IE4F33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4D1CD5" w14:textId="2B198A86" w:rsidR="005A5392" w:rsidRPr="007E1928" w:rsidRDefault="005A5392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F33</w:t>
            </w:r>
          </w:p>
        </w:tc>
      </w:tr>
      <w:tr w:rsidR="004D48D7" w:rsidRPr="007E1928" w14:paraId="3008B82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0739DD" w14:textId="77777777" w:rsidR="004D48D7" w:rsidRPr="007E1928" w:rsidRDefault="004D48D7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43B07E" w14:textId="424701CD" w:rsidR="004D48D7" w:rsidRPr="007E1928" w:rsidRDefault="004D48D7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IE4F34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D6D07A" w14:textId="7B148DA7" w:rsidR="004D48D7" w:rsidRPr="007E1928" w:rsidRDefault="004D48D7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F34</w:t>
            </w:r>
          </w:p>
        </w:tc>
      </w:tr>
      <w:tr w:rsidR="00C06F3A" w:rsidRPr="007E1928" w14:paraId="455D6A4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3B115F" w14:textId="77777777" w:rsidR="00C06F3A" w:rsidRPr="007E1928" w:rsidRDefault="00C06F3A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166045" w14:textId="50701A51" w:rsidR="00C06F3A" w:rsidRPr="007E1928" w:rsidRDefault="00C06F3A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783385" w14:textId="3228A707" w:rsidR="00C06F3A" w:rsidRPr="007E1928" w:rsidRDefault="00C06F3A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F40</w:t>
            </w:r>
          </w:p>
        </w:tc>
      </w:tr>
      <w:tr w:rsidR="00B7185E" w:rsidRPr="007E1928" w14:paraId="22D1DD86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BAD3F5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762275B" w14:textId="34178622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8CC798" w14:textId="32D00FCC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F41</w:t>
            </w:r>
          </w:p>
        </w:tc>
      </w:tr>
      <w:tr w:rsidR="0078590E" w:rsidRPr="007E1928" w14:paraId="0380B62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B77AE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F2A62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DD869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F42</w:t>
            </w:r>
          </w:p>
        </w:tc>
      </w:tr>
      <w:tr w:rsidR="0078590E" w:rsidRPr="007E1928" w14:paraId="7CBFD2D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D7EC1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8877C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69110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F43</w:t>
            </w:r>
          </w:p>
        </w:tc>
      </w:tr>
      <w:tr w:rsidR="0078590E" w:rsidRPr="007E1928" w14:paraId="428415C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07BDFE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10B54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07563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F44</w:t>
            </w:r>
          </w:p>
        </w:tc>
      </w:tr>
      <w:tr w:rsidR="00B7185E" w:rsidRPr="007E1928" w14:paraId="2A301E2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E3D70B" w14:textId="77777777" w:rsidR="00B7185E" w:rsidRPr="007E1928" w:rsidRDefault="00B7185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BD882E" w14:textId="729683AF" w:rsidR="00B7185E" w:rsidRPr="007E1928" w:rsidRDefault="00B7185E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IE4F45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1E159D" w14:textId="5B737DC4" w:rsidR="00B7185E" w:rsidRPr="007E1928" w:rsidRDefault="00B7185E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F45</w:t>
            </w:r>
          </w:p>
        </w:tc>
      </w:tr>
      <w:tr w:rsidR="0078590E" w:rsidRPr="007E1928" w14:paraId="6E003C8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0449FA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ACB4A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IE4F50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9AA03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F50</w:t>
            </w:r>
          </w:p>
        </w:tc>
      </w:tr>
      <w:tr w:rsidR="0078590E" w:rsidRPr="007E1928" w14:paraId="28C2B38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1E36B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26157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IE4F51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129AA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F51</w:t>
            </w:r>
          </w:p>
        </w:tc>
      </w:tr>
      <w:tr w:rsidR="0078590E" w:rsidRPr="007E1928" w14:paraId="48CF599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6E463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8895B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E3FF8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Lifecycle Validation Error Notification</w:t>
            </w:r>
          </w:p>
        </w:tc>
      </w:tr>
      <w:tr w:rsidR="0078590E" w:rsidRPr="007E1928" w14:paraId="3A2BDA8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AC53B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13675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71789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Not Complete Notification</w:t>
            </w:r>
          </w:p>
        </w:tc>
      </w:tr>
      <w:tr w:rsidR="0078590E" w:rsidRPr="007E1928" w14:paraId="4DDE394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A2955" w14:textId="77777777" w:rsidR="0078590E" w:rsidRPr="007E1928" w:rsidRDefault="0078590E" w:rsidP="0078590E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C06AA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7B100" w14:textId="6D5026D2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Risk Hit Notification</w:t>
            </w:r>
          </w:p>
        </w:tc>
      </w:tr>
      <w:tr w:rsidR="0078590E" w:rsidRPr="007E1928" w14:paraId="648DCA3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47F809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10367A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AC719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Assessment Complete Notification</w:t>
            </w:r>
          </w:p>
        </w:tc>
      </w:tr>
      <w:tr w:rsidR="0078590E" w:rsidRPr="007E1928" w14:paraId="159A18D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92F06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1D6C2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CAA148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Control Recommendation Notification</w:t>
            </w:r>
          </w:p>
        </w:tc>
      </w:tr>
      <w:tr w:rsidR="0078590E" w:rsidRPr="007E1928" w14:paraId="7B5424A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B7566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7AA20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A5F27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Amendment After Referral Reception Notification</w:t>
            </w:r>
          </w:p>
        </w:tc>
      </w:tr>
      <w:tr w:rsidR="0078590E" w:rsidRPr="007E1928" w14:paraId="78303EB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0F484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54A06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99D29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Arrival Notification</w:t>
            </w:r>
          </w:p>
        </w:tc>
      </w:tr>
      <w:tr w:rsidR="0078590E" w:rsidRPr="007E1928" w14:paraId="0FB7FDE9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E3199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58D24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87B859" w14:textId="36EE340F" w:rsidR="0078590E" w:rsidRPr="007E1928" w:rsidRDefault="00F24904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House Consignment</w:t>
            </w:r>
            <w:r w:rsidR="0078590E" w:rsidRPr="007E1928">
              <w:rPr>
                <w:color w:val="000000"/>
                <w:sz w:val="20"/>
                <w:szCs w:val="20"/>
                <w:lang w:val="en-IE"/>
              </w:rPr>
              <w:t xml:space="preserve"> In Incorrect State Notification</w:t>
            </w:r>
          </w:p>
        </w:tc>
      </w:tr>
      <w:tr w:rsidR="0078590E" w:rsidRPr="007E1928" w14:paraId="30496D2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94836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80C86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IE4N09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94D8A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Control Notification</w:t>
            </w:r>
          </w:p>
        </w:tc>
      </w:tr>
      <w:tr w:rsidR="0078590E" w:rsidRPr="007E1928" w14:paraId="432F355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CE78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7A092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BD9CA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Presentation Information</w:t>
            </w:r>
          </w:p>
        </w:tc>
      </w:tr>
      <w:tr w:rsidR="0078590E" w:rsidRPr="007E1928" w14:paraId="003BE8B1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1F1F4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00CA1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562E5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Authorised Economic operator Control Notification</w:t>
            </w:r>
          </w:p>
        </w:tc>
      </w:tr>
      <w:tr w:rsidR="0078590E" w:rsidRPr="007E1928" w14:paraId="38D10A8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5A8D2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E66D4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FC4AD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Amendment Completion Notification</w:t>
            </w:r>
          </w:p>
        </w:tc>
      </w:tr>
      <w:tr w:rsidR="0078590E" w:rsidRPr="007E1928" w14:paraId="1878BB3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8DBBC1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68A55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9CE13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Filing Invalidation Notification</w:t>
            </w:r>
          </w:p>
        </w:tc>
      </w:tr>
      <w:tr w:rsidR="0078590E" w:rsidRPr="007E1928" w14:paraId="10FAD3F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B23A3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6F3926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FF04E5C" w14:textId="6B500155" w:rsidR="0078590E" w:rsidRPr="007E1928" w:rsidRDefault="00F24904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House Consignment State</w:t>
            </w:r>
            <w:r w:rsidR="0078590E" w:rsidRPr="007E1928">
              <w:rPr>
                <w:color w:val="000000"/>
                <w:sz w:val="20"/>
                <w:szCs w:val="20"/>
                <w:lang w:val="en-IE"/>
              </w:rPr>
              <w:t xml:space="preserve"> Notification</w:t>
            </w:r>
          </w:p>
        </w:tc>
      </w:tr>
      <w:tr w:rsidR="00F24904" w:rsidRPr="007E1928" w14:paraId="68AA45C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190DDC" w14:textId="77777777" w:rsidR="00F24904" w:rsidRPr="007E1928" w:rsidRDefault="00F24904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359FF8" w14:textId="733E78FA" w:rsidR="00F24904" w:rsidRPr="007E1928" w:rsidRDefault="00F24904" w:rsidP="0078590E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IE4N15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46A810" w14:textId="62BCD10E" w:rsidR="00F24904" w:rsidRPr="007E1928" w:rsidRDefault="00F24904" w:rsidP="0078590E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of Control Change Notification</w:t>
            </w:r>
          </w:p>
        </w:tc>
      </w:tr>
      <w:tr w:rsidR="0078590E" w:rsidRPr="007E1928" w14:paraId="2480D91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A1D16C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EBBBE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IE4N99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956CE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Error Notification</w:t>
            </w:r>
          </w:p>
        </w:tc>
      </w:tr>
      <w:tr w:rsidR="0078590E" w:rsidRPr="007E1928" w14:paraId="34E6BFB3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1590D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624C2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0FD83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E-Screening Request</w:t>
            </w:r>
          </w:p>
        </w:tc>
      </w:tr>
      <w:tr w:rsidR="0078590E" w:rsidRPr="007E1928" w14:paraId="7197C85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550A5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079E9E5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0EC49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E-Risk Analysis Request</w:t>
            </w:r>
          </w:p>
        </w:tc>
      </w:tr>
      <w:tr w:rsidR="0078590E" w:rsidRPr="007E1928" w14:paraId="142A6FBA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E81E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F99CB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FEA5C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Do Not Load Request</w:t>
            </w:r>
          </w:p>
        </w:tc>
      </w:tr>
      <w:tr w:rsidR="0078590E" w:rsidRPr="007E1928" w14:paraId="70D973F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0D0165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FB5CD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25026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Additional Information Request</w:t>
            </w:r>
          </w:p>
        </w:tc>
      </w:tr>
      <w:tr w:rsidR="0078590E" w:rsidRPr="007E1928" w14:paraId="0E24CFFF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143C3E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FF6E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6F97F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 Risk Cargo &amp; Mail Screening Response</w:t>
            </w:r>
          </w:p>
        </w:tc>
      </w:tr>
      <w:tr w:rsidR="0078590E" w:rsidRPr="007E1928" w14:paraId="45E05EF7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4C1C2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E06BE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97E95D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Invalidation Request</w:t>
            </w:r>
          </w:p>
        </w:tc>
      </w:tr>
      <w:tr w:rsidR="0078590E" w:rsidRPr="007E1928" w14:paraId="33C12B3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A7FCD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9B155B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IE4Q07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68EEA5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OMS Request To Perform E-Screening</w:t>
            </w:r>
          </w:p>
        </w:tc>
      </w:tr>
      <w:tr w:rsidR="0078590E" w:rsidRPr="007E1928" w14:paraId="2F4FBB4E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A33FB0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CEF597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IE4Q08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B0739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Presentation Revocation Request</w:t>
            </w:r>
          </w:p>
        </w:tc>
      </w:tr>
      <w:tr w:rsidR="0078590E" w:rsidRPr="007E1928" w14:paraId="6F05974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D1699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CC9FE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IE4Q09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1FE0F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Consultation</w:t>
            </w:r>
          </w:p>
        </w:tc>
      </w:tr>
      <w:tr w:rsidR="0078590E" w:rsidRPr="007E1928" w14:paraId="6C8DEAF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8A5AAF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C5D33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IE4Q10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442D6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Query</w:t>
            </w:r>
          </w:p>
        </w:tc>
      </w:tr>
      <w:tr w:rsidR="0078590E" w:rsidRPr="007E1928" w14:paraId="68858C04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B7C8BF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12EC23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F9A6E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Acceptance Response</w:t>
            </w:r>
          </w:p>
        </w:tc>
      </w:tr>
      <w:tr w:rsidR="0078590E" w:rsidRPr="007E1928" w14:paraId="2BFCDA7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595EF3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9C86E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EFA0E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Additional Information Response</w:t>
            </w:r>
          </w:p>
        </w:tc>
      </w:tr>
      <w:tr w:rsidR="0078590E" w:rsidRPr="007E1928" w14:paraId="3F08007D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550C0D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BC10E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E096DA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 Risk Cargo &amp; Mail Screening Response</w:t>
            </w:r>
          </w:p>
        </w:tc>
      </w:tr>
      <w:tr w:rsidR="0078590E" w:rsidRPr="007E1928" w14:paraId="2B5ACD8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078657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B983A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IE4R04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FCABE2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Invalidation Acceptance Response</w:t>
            </w:r>
          </w:p>
        </w:tc>
      </w:tr>
      <w:tr w:rsidR="0078590E" w:rsidRPr="007E1928" w14:paraId="3D6EBFF5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8A7D84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FE1EE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IE4R05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F33CC1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Query Results</w:t>
            </w:r>
          </w:p>
        </w:tc>
      </w:tr>
      <w:tr w:rsidR="0078590E" w:rsidRPr="007E1928" w14:paraId="45E37FAB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C6FFFB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57223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IE4R06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C77BC0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ENS Consultation Results</w:t>
            </w:r>
          </w:p>
        </w:tc>
      </w:tr>
      <w:tr w:rsidR="0078590E" w:rsidRPr="007E1928" w14:paraId="6605E412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A593F8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2A6A8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IE4S01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46C524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E-Screening Assessment Results</w:t>
            </w:r>
          </w:p>
        </w:tc>
      </w:tr>
      <w:tr w:rsidR="0078590E" w:rsidRPr="007E1928" w14:paraId="339CE8D0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0B7942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378FF9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IE4S02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9B29BC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Risk Analysis Results</w:t>
            </w:r>
          </w:p>
        </w:tc>
      </w:tr>
      <w:tr w:rsidR="0078590E" w:rsidRPr="007E1928" w14:paraId="567146E8" w14:textId="77777777" w:rsidTr="00DD329D">
        <w:trPr>
          <w:cantSplit/>
        </w:trPr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9C5366" w14:textId="77777777" w:rsidR="0078590E" w:rsidRPr="007E1928" w:rsidRDefault="0078590E" w:rsidP="0078590E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382FBE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IE4S03</w:t>
            </w:r>
          </w:p>
        </w:tc>
        <w:tc>
          <w:tcPr>
            <w:tcW w:w="75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B8C74FF" w14:textId="77777777" w:rsidR="0078590E" w:rsidRPr="007E1928" w:rsidRDefault="0078590E" w:rsidP="0078590E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Control Results</w:t>
            </w:r>
          </w:p>
        </w:tc>
      </w:tr>
    </w:tbl>
    <w:p w14:paraId="73FBCD9D" w14:textId="1F1906B8" w:rsidR="00AF39CD" w:rsidRPr="007E1928" w:rsidRDefault="00AF39CD">
      <w:pPr>
        <w:spacing w:after="0"/>
        <w:jc w:val="left"/>
        <w:rPr>
          <w:lang w:val="en-IE"/>
        </w:rPr>
      </w:pPr>
    </w:p>
    <w:p w14:paraId="1E2371D9" w14:textId="77777777" w:rsidR="00AF39CD" w:rsidRPr="007E1928" w:rsidRDefault="00AF39CD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134"/>
        <w:gridCol w:w="7513"/>
      </w:tblGrid>
      <w:tr w:rsidR="00AF39CD" w:rsidRPr="007E1928" w14:paraId="1F1F27CA" w14:textId="77777777" w:rsidTr="00ED7F48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B717F7" w14:textId="77777777" w:rsidR="00AF39CD" w:rsidRPr="007E1928" w:rsidRDefault="00AF39CD" w:rsidP="0010387D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AF39CD" w:rsidRPr="007E1928" w14:paraId="636D19FF" w14:textId="77777777" w:rsidTr="00ED7F48">
        <w:trPr>
          <w:cantSplit/>
        </w:trPr>
        <w:tc>
          <w:tcPr>
            <w:tcW w:w="9923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094627AF" w14:textId="7FB81632" w:rsidR="00AF39CD" w:rsidRPr="007E1928" w:rsidRDefault="00AF39CD" w:rsidP="00AF39CD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CL758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Risk level</w:t>
            </w:r>
          </w:p>
        </w:tc>
      </w:tr>
      <w:tr w:rsidR="00AF39CD" w:rsidRPr="007E1928" w14:paraId="5717C93D" w14:textId="77777777" w:rsidTr="00ED7F48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8B3908" w14:textId="77777777" w:rsidR="00AF39CD" w:rsidRPr="007E1928" w:rsidRDefault="00AF39CD" w:rsidP="0010387D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AF39CD" w:rsidRPr="007E1928" w14:paraId="632DC5BB" w14:textId="77777777" w:rsidTr="00ED7F48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900133" w14:textId="77777777" w:rsidR="00AF39CD" w:rsidRPr="007E1928" w:rsidRDefault="00AF39CD" w:rsidP="0010387D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8AEBC7" w14:textId="023020BA" w:rsidR="00AF39CD" w:rsidRPr="007E1928" w:rsidRDefault="00AF39CD" w:rsidP="0010387D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O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83FA7F" w14:textId="48BAFB9C" w:rsidR="00AF39CD" w:rsidRPr="007E1928" w:rsidRDefault="00AF39CD" w:rsidP="0010387D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Medium</w:t>
            </w:r>
          </w:p>
        </w:tc>
      </w:tr>
      <w:tr w:rsidR="00AF39CD" w:rsidRPr="007E1928" w14:paraId="0B3AF5FF" w14:textId="77777777" w:rsidTr="00ED7F48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0790D7" w14:textId="77777777" w:rsidR="00AF39CD" w:rsidRPr="007E1928" w:rsidRDefault="00AF39CD" w:rsidP="0010387D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C7640" w14:textId="1DA88CB3" w:rsidR="00AF39CD" w:rsidRPr="007E1928" w:rsidRDefault="00AF39CD" w:rsidP="0010387D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R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7614FB1" w14:textId="5CA9FEBA" w:rsidR="00AF39CD" w:rsidRPr="007E1928" w:rsidRDefault="00AF39CD" w:rsidP="00AF39CD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High</w:t>
            </w:r>
          </w:p>
        </w:tc>
      </w:tr>
    </w:tbl>
    <w:p w14:paraId="0DEE2B6F" w14:textId="7ED7B940" w:rsidR="0071022A" w:rsidRPr="007E1928" w:rsidRDefault="0071022A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134"/>
        <w:gridCol w:w="7513"/>
      </w:tblGrid>
      <w:tr w:rsidR="007355CF" w:rsidRPr="007E1928" w14:paraId="0E6D8379" w14:textId="77777777" w:rsidTr="007355CF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D834C6" w14:textId="77777777" w:rsidR="007355CF" w:rsidRPr="007E1928" w:rsidRDefault="007355CF" w:rsidP="007355CF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355CF" w:rsidRPr="007E1928" w14:paraId="742BA9C9" w14:textId="77777777" w:rsidTr="007355CF">
        <w:trPr>
          <w:cantSplit/>
        </w:trPr>
        <w:tc>
          <w:tcPr>
            <w:tcW w:w="9923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A597008" w14:textId="741A86AB" w:rsidR="007355CF" w:rsidRPr="007E1928" w:rsidRDefault="007355CF" w:rsidP="007355CF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CL759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Business case</w:t>
            </w:r>
          </w:p>
        </w:tc>
      </w:tr>
      <w:tr w:rsidR="007355CF" w:rsidRPr="007E1928" w14:paraId="686F1B93" w14:textId="77777777" w:rsidTr="007355CF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1D7DC7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355CF" w:rsidRPr="007E1928" w14:paraId="33CD9731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81BFE8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ABD12A" w14:textId="2EA05022" w:rsidR="007355CF" w:rsidRPr="007E1928" w:rsidRDefault="007355CF" w:rsidP="007355CF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MA01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8426B4" w14:textId="67240062" w:rsidR="007355CF" w:rsidRPr="007E1928" w:rsidRDefault="007355CF" w:rsidP="007355CF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Maritime short-sea</w:t>
            </w:r>
          </w:p>
        </w:tc>
      </w:tr>
      <w:tr w:rsidR="007355CF" w:rsidRPr="007E1928" w14:paraId="7BC5D14A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2DF76F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7A45DA" w14:textId="6D85F4C2" w:rsidR="007355CF" w:rsidRPr="007E1928" w:rsidRDefault="007355CF" w:rsidP="007355CF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MA02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D67EA8" w14:textId="383B82CC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Maritime short-sea</w:t>
            </w:r>
          </w:p>
        </w:tc>
      </w:tr>
      <w:tr w:rsidR="007355CF" w:rsidRPr="007E1928" w14:paraId="58423A5E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240534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9E85045" w14:textId="66F4D48C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MA03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5C1945" w14:textId="6E669D16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Maritime deep-sea containerized</w:t>
            </w:r>
          </w:p>
        </w:tc>
      </w:tr>
      <w:tr w:rsidR="007355CF" w:rsidRPr="007E1928" w14:paraId="2E0B104D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A950CC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8D4B8B" w14:textId="40410D17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MA04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7FE7F" w14:textId="2C310169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Maritime deep-sea non-containerized</w:t>
            </w:r>
          </w:p>
        </w:tc>
      </w:tr>
      <w:tr w:rsidR="007355CF" w:rsidRPr="007E1928" w14:paraId="0D8F1466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C91D1B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F6E9DA1" w14:textId="76A989F5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AI01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A1F70B" w14:textId="011A32D3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Air long haul</w:t>
            </w:r>
          </w:p>
        </w:tc>
      </w:tr>
      <w:tr w:rsidR="007355CF" w:rsidRPr="007E1928" w14:paraId="07F4F038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01FACE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FFA5A7" w14:textId="465881B5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AI02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82B20A" w14:textId="6A8B12F4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Air short haul</w:t>
            </w:r>
          </w:p>
        </w:tc>
      </w:tr>
      <w:tr w:rsidR="007355CF" w:rsidRPr="007E1928" w14:paraId="0B5A1556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F53B72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F68463" w14:textId="1E1F18A5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RA01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41D376" w14:textId="1D9CE6BF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Rail long voyage</w:t>
            </w:r>
          </w:p>
        </w:tc>
      </w:tr>
      <w:tr w:rsidR="007355CF" w:rsidRPr="007E1928" w14:paraId="2D79299A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41A0FF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4CA5E43" w14:textId="1F2F99EB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RA02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28EDB20" w14:textId="2CDDEE87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Rail short voyage</w:t>
            </w:r>
          </w:p>
        </w:tc>
      </w:tr>
      <w:tr w:rsidR="007355CF" w:rsidRPr="007E1928" w14:paraId="6A9C0ADF" w14:textId="77777777" w:rsidTr="007355CF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6EFCC8" w14:textId="77777777" w:rsidR="007355CF" w:rsidRPr="007E1928" w:rsidRDefault="007355CF" w:rsidP="007355CF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E465D6" w14:textId="57EBCF7C" w:rsidR="007355CF" w:rsidRPr="007E1928" w:rsidRDefault="007355CF" w:rsidP="007355CF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RO01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3B322" w14:textId="2B26369A" w:rsidR="007355CF" w:rsidRPr="007E1928" w:rsidRDefault="007355CF" w:rsidP="007355CF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Road</w:t>
            </w:r>
          </w:p>
        </w:tc>
      </w:tr>
    </w:tbl>
    <w:p w14:paraId="34EABDD8" w14:textId="7AAB5F7A" w:rsidR="007355CF" w:rsidRPr="007E1928" w:rsidRDefault="007355CF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134"/>
        <w:gridCol w:w="7513"/>
      </w:tblGrid>
      <w:tr w:rsidR="0071022A" w:rsidRPr="007E1928" w14:paraId="2D6AF956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4A5350" w14:textId="77777777" w:rsidR="0071022A" w:rsidRPr="007E1928" w:rsidRDefault="0071022A" w:rsidP="0071022A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2B4DAF37" w14:textId="77777777" w:rsidTr="0071022A">
        <w:trPr>
          <w:cantSplit/>
        </w:trPr>
        <w:tc>
          <w:tcPr>
            <w:tcW w:w="9923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BEC177A" w14:textId="533FFB07" w:rsidR="0071022A" w:rsidRPr="007E1928" w:rsidRDefault="0071022A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CL760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Enrichment timer</w:t>
            </w:r>
          </w:p>
        </w:tc>
      </w:tr>
      <w:tr w:rsidR="0071022A" w:rsidRPr="007E1928" w14:paraId="796945E5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E478940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6F34A539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AB66BD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9146F1" w14:textId="75664077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IP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5B3CB4" w14:textId="2A8EBAF1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</w:t>
            </w:r>
            <w:r w:rsidR="009C7939" w:rsidRPr="007E1928">
              <w:rPr>
                <w:color w:val="000000"/>
                <w:sz w:val="20"/>
                <w:szCs w:val="20"/>
                <w:lang w:val="en-IE"/>
              </w:rPr>
              <w:t xml:space="preserve"> timer</w:t>
            </w:r>
            <w:r w:rsidRPr="007E1928">
              <w:rPr>
                <w:color w:val="000000"/>
                <w:sz w:val="20"/>
                <w:szCs w:val="20"/>
                <w:lang w:val="en-IE"/>
              </w:rPr>
              <w:t xml:space="preserve"> for PLACI</w:t>
            </w:r>
          </w:p>
        </w:tc>
      </w:tr>
      <w:tr w:rsidR="0071022A" w:rsidRPr="007E1928" w14:paraId="120B2C2B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1B361C2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BA3899" w14:textId="445CBCD8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IA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1A3FB8" w14:textId="3F98EB55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 xml:space="preserve">MS Involvement list </w:t>
            </w:r>
            <w:r w:rsidR="009C7939" w:rsidRPr="007E1928">
              <w:rPr>
                <w:color w:val="000000"/>
                <w:sz w:val="20"/>
                <w:szCs w:val="20"/>
                <w:lang w:val="en-IE"/>
              </w:rPr>
              <w:t xml:space="preserve">timer </w:t>
            </w:r>
            <w:r w:rsidRPr="007E1928">
              <w:rPr>
                <w:color w:val="000000"/>
                <w:sz w:val="20"/>
                <w:szCs w:val="20"/>
                <w:lang w:val="en-IE"/>
              </w:rPr>
              <w:t>for Air long haul</w:t>
            </w:r>
          </w:p>
        </w:tc>
      </w:tr>
      <w:tr w:rsidR="0071022A" w:rsidRPr="007E1928" w14:paraId="1F70E67A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B950CB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5D36DE" w14:textId="0B52CEAC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IB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F0EA22F" w14:textId="1651C7F4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 xml:space="preserve">MS Involvement list </w:t>
            </w:r>
            <w:r w:rsidR="009C7939" w:rsidRPr="007E1928">
              <w:rPr>
                <w:color w:val="000000"/>
                <w:sz w:val="20"/>
                <w:szCs w:val="20"/>
                <w:lang w:val="en-IE"/>
              </w:rPr>
              <w:t xml:space="preserve">timer </w:t>
            </w:r>
            <w:r w:rsidRPr="007E1928">
              <w:rPr>
                <w:color w:val="000000"/>
                <w:sz w:val="20"/>
                <w:szCs w:val="20"/>
                <w:lang w:val="en-IE"/>
              </w:rPr>
              <w:t>for Air short haul</w:t>
            </w:r>
          </w:p>
        </w:tc>
      </w:tr>
      <w:tr w:rsidR="009C7939" w:rsidRPr="007E1928" w14:paraId="5A60EBDB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D47F27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1EE7F6" w14:textId="6677D9D9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IC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FB5BEAD" w14:textId="3B9C9161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Maritime short-sea</w:t>
            </w:r>
          </w:p>
        </w:tc>
      </w:tr>
      <w:tr w:rsidR="009C7939" w:rsidRPr="007E1928" w14:paraId="67AC69B9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F37283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7CE727" w14:textId="5A49CE35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ID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BC9BA9" w14:textId="39833A35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Maritime deep-sea containerized</w:t>
            </w:r>
          </w:p>
        </w:tc>
      </w:tr>
      <w:tr w:rsidR="009C7939" w:rsidRPr="007E1928" w14:paraId="11CE63D4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C950C5C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080482" w14:textId="4ECCA7FB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IE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A1B5F5" w14:textId="478EC3CD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Maritime deep-sea non-containerized</w:t>
            </w:r>
          </w:p>
        </w:tc>
      </w:tr>
      <w:tr w:rsidR="009C7939" w:rsidRPr="007E1928" w14:paraId="445B466C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B09224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E374C0" w14:textId="47B95AFE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IF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02C563" w14:textId="1654FDCE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Rail long voyage</w:t>
            </w:r>
          </w:p>
        </w:tc>
      </w:tr>
      <w:tr w:rsidR="009C7939" w:rsidRPr="007E1928" w14:paraId="3119534B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4AA57D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9BBA02C" w14:textId="478678AA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IG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FCAA2E" w14:textId="42304A77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Rail short voyage</w:t>
            </w:r>
          </w:p>
        </w:tc>
      </w:tr>
      <w:tr w:rsidR="009C7939" w:rsidRPr="007E1928" w14:paraId="56DDAE5A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F1EF9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F433E3" w14:textId="37C8DE55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IH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776800" w14:textId="4BFD0D44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MS Involvement list timer for Road</w:t>
            </w:r>
          </w:p>
        </w:tc>
      </w:tr>
      <w:tr w:rsidR="0071022A" w:rsidRPr="007E1928" w14:paraId="79C9E728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A8EE496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6E427F5" w14:textId="2AA92700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EP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DDB732" w14:textId="16166FBC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PLACI</w:t>
            </w:r>
          </w:p>
        </w:tc>
      </w:tr>
      <w:tr w:rsidR="0071022A" w:rsidRPr="007E1928" w14:paraId="6A3BB481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BBEEA3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DBEDCD4" w14:textId="26D64132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EA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2A5CEC" w14:textId="42DEA9F9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Air long haul</w:t>
            </w:r>
          </w:p>
        </w:tc>
      </w:tr>
      <w:tr w:rsidR="0071022A" w:rsidRPr="007E1928" w14:paraId="5946559D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79EC47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6A3942" w14:textId="07E701A4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EB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236E2C" w14:textId="46E45ECF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Air short haul</w:t>
            </w:r>
          </w:p>
        </w:tc>
      </w:tr>
      <w:tr w:rsidR="009C7939" w:rsidRPr="007E1928" w14:paraId="30FD30BB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E32304C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73D96E" w14:textId="7034AB6D" w:rsidR="009C7939" w:rsidRPr="007E1928" w:rsidRDefault="009C7939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EC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693AB0" w14:textId="0B8F4E5A" w:rsidR="009C7939" w:rsidRPr="007E1928" w:rsidRDefault="009C7939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</w:t>
            </w:r>
            <w:r w:rsidR="003542A7" w:rsidRPr="007E1928">
              <w:rPr>
                <w:color w:val="000000"/>
                <w:sz w:val="20"/>
                <w:szCs w:val="20"/>
                <w:lang w:val="en-IE"/>
              </w:rPr>
              <w:t xml:space="preserve"> Maritime short-sea</w:t>
            </w:r>
          </w:p>
        </w:tc>
      </w:tr>
      <w:tr w:rsidR="009C7939" w:rsidRPr="007E1928" w14:paraId="0358258D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77619D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E8C9C9" w14:textId="1862313E" w:rsidR="009C7939" w:rsidRPr="007E1928" w:rsidRDefault="003542A7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ED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91E055" w14:textId="65E7AB2C" w:rsidR="009C7939" w:rsidRPr="007E1928" w:rsidRDefault="003542A7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Maritime deep-sea containerized</w:t>
            </w:r>
          </w:p>
        </w:tc>
      </w:tr>
      <w:tr w:rsidR="009C7939" w:rsidRPr="007E1928" w14:paraId="2E844DA2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4ED444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32240C" w14:textId="24CE3EA5" w:rsidR="009C7939" w:rsidRPr="007E1928" w:rsidRDefault="003542A7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EE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9DB70E" w14:textId="637BF2D0" w:rsidR="009C7939" w:rsidRPr="007E1928" w:rsidRDefault="003542A7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Maritime deep-sea non-containerized</w:t>
            </w:r>
          </w:p>
        </w:tc>
      </w:tr>
      <w:tr w:rsidR="009C7939" w:rsidRPr="007E1928" w14:paraId="33CA51F5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54B0F56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9810D6" w14:textId="73E874D0" w:rsidR="009C7939" w:rsidRPr="007E1928" w:rsidRDefault="003542A7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EF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CABD3B" w14:textId="1A5E250B" w:rsidR="009C7939" w:rsidRPr="007E1928" w:rsidRDefault="003542A7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Rail long voyage</w:t>
            </w:r>
          </w:p>
        </w:tc>
      </w:tr>
      <w:tr w:rsidR="009C7939" w:rsidRPr="007E1928" w14:paraId="280A5CED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D627EF" w14:textId="77777777" w:rsidR="009C7939" w:rsidRPr="007E1928" w:rsidRDefault="009C7939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7C6E925" w14:textId="1017C74C" w:rsidR="009C7939" w:rsidRPr="007E1928" w:rsidRDefault="003542A7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EG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EB0ACE" w14:textId="3106616C" w:rsidR="009C7939" w:rsidRPr="007E1928" w:rsidRDefault="003542A7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Rail short voyage</w:t>
            </w:r>
          </w:p>
        </w:tc>
      </w:tr>
      <w:tr w:rsidR="0071022A" w:rsidRPr="007E1928" w14:paraId="5C8CB8F6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6ADAEF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F5DFFE1" w14:textId="742DB4EB" w:rsidR="0071022A" w:rsidRPr="007E1928" w:rsidRDefault="003542A7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EH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42E3AA5" w14:textId="6407AD10" w:rsidR="0071022A" w:rsidRPr="007E1928" w:rsidRDefault="003542A7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Enrichment timer for Road</w:t>
            </w:r>
          </w:p>
        </w:tc>
      </w:tr>
    </w:tbl>
    <w:p w14:paraId="51AA3B8C" w14:textId="5CAD718D" w:rsidR="0071022A" w:rsidRPr="007E1928" w:rsidRDefault="0071022A" w:rsidP="0071022A">
      <w:pPr>
        <w:spacing w:after="0"/>
        <w:jc w:val="left"/>
        <w:rPr>
          <w:lang w:val="en-IE"/>
        </w:rPr>
      </w:pPr>
    </w:p>
    <w:p w14:paraId="04EA0AC3" w14:textId="77777777" w:rsidR="0071022A" w:rsidRPr="007E1928" w:rsidRDefault="0071022A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134"/>
        <w:gridCol w:w="7513"/>
      </w:tblGrid>
      <w:tr w:rsidR="0071022A" w:rsidRPr="007E1928" w14:paraId="1327DBD1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8C305A" w14:textId="77777777" w:rsidR="0071022A" w:rsidRPr="007E1928" w:rsidRDefault="0071022A" w:rsidP="0071022A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60F9EC42" w14:textId="77777777" w:rsidTr="0071022A">
        <w:trPr>
          <w:cantSplit/>
        </w:trPr>
        <w:tc>
          <w:tcPr>
            <w:tcW w:w="9923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B28A2C9" w14:textId="01FC14E7" w:rsidR="0071022A" w:rsidRPr="007E1928" w:rsidRDefault="0071022A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CL761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Enrichment attribute type</w:t>
            </w:r>
          </w:p>
        </w:tc>
      </w:tr>
      <w:tr w:rsidR="0071022A" w:rsidRPr="007E1928" w14:paraId="100F804A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E987E6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0FB6FA50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B94291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3B8A8C" w14:textId="56BC465A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3ED67B" w14:textId="58F29117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>String</w:t>
            </w:r>
          </w:p>
        </w:tc>
      </w:tr>
      <w:tr w:rsidR="0071022A" w:rsidRPr="007E1928" w14:paraId="03BD2AB2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9AD896E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17E2DE9" w14:textId="7C414B65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02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B3FB51" w14:textId="1CA04CD0" w:rsidR="0071022A" w:rsidRPr="007E1928" w:rsidRDefault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>Integer</w:t>
            </w:r>
          </w:p>
        </w:tc>
      </w:tr>
      <w:tr w:rsidR="0071022A" w:rsidRPr="007E1928" w14:paraId="49E32377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1BA118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DFFD290" w14:textId="1B0A4151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03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A3DA4AC" w14:textId="42368392" w:rsidR="0071022A" w:rsidRPr="007E1928" w:rsidRDefault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Decimal</w:t>
            </w:r>
          </w:p>
        </w:tc>
      </w:tr>
      <w:tr w:rsidR="0071022A" w:rsidRPr="007E1928" w14:paraId="05622170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9D462ED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E3D7A4" w14:textId="4932EB35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04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D49B99" w14:textId="79204609" w:rsidR="0071022A" w:rsidRPr="007E1928" w:rsidRDefault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Percentage</w:t>
            </w:r>
          </w:p>
        </w:tc>
      </w:tr>
      <w:tr w:rsidR="0071022A" w:rsidRPr="007E1928" w14:paraId="6E49BC1C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A98BE6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368B19A" w14:textId="3D2D8920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05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2721985" w14:textId="156B1377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Boolean</w:t>
            </w:r>
          </w:p>
        </w:tc>
      </w:tr>
      <w:tr w:rsidR="0071022A" w:rsidRPr="007E1928" w14:paraId="2EFAEF10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DC2723E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7A56680" w14:textId="6C4A4F73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06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F5A1C42" w14:textId="6CCA81F2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XPath</w:t>
            </w:r>
          </w:p>
        </w:tc>
      </w:tr>
      <w:tr w:rsidR="0071022A" w:rsidRPr="007E1928" w14:paraId="79DE0D06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B1FF8B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A56352" w14:textId="77777777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1E002F4" w14:textId="77777777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</w:p>
        </w:tc>
      </w:tr>
    </w:tbl>
    <w:p w14:paraId="56A69CD5" w14:textId="752E569D" w:rsidR="0071022A" w:rsidRPr="007E1928" w:rsidRDefault="0071022A" w:rsidP="0071022A">
      <w:pPr>
        <w:spacing w:after="0"/>
        <w:jc w:val="left"/>
        <w:rPr>
          <w:lang w:val="en-IE"/>
        </w:rPr>
      </w:pPr>
    </w:p>
    <w:p w14:paraId="0DBDBCC6" w14:textId="77777777" w:rsidR="0071022A" w:rsidRPr="007E1928" w:rsidRDefault="0071022A">
      <w:pPr>
        <w:spacing w:after="0"/>
        <w:jc w:val="left"/>
        <w:rPr>
          <w:lang w:val="en-IE"/>
        </w:rPr>
      </w:pPr>
      <w:r w:rsidRPr="007E1928">
        <w:rPr>
          <w:lang w:val="en-IE"/>
        </w:rPr>
        <w:br w:type="page"/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134"/>
        <w:gridCol w:w="7513"/>
      </w:tblGrid>
      <w:tr w:rsidR="0071022A" w:rsidRPr="007E1928" w14:paraId="69DDA005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EB3F05" w14:textId="77777777" w:rsidR="0071022A" w:rsidRPr="007E1928" w:rsidRDefault="0071022A" w:rsidP="0071022A">
            <w:pPr>
              <w:pStyle w:val="GEFEG"/>
              <w:pageBreakBefore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14EEB12D" w14:textId="77777777" w:rsidTr="0071022A">
        <w:trPr>
          <w:cantSplit/>
        </w:trPr>
        <w:tc>
          <w:tcPr>
            <w:tcW w:w="9923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7650CDA9" w14:textId="01553891" w:rsidR="0071022A" w:rsidRPr="007E1928" w:rsidRDefault="0071022A" w:rsidP="0071022A">
            <w:pPr>
              <w:pStyle w:val="GEFEG"/>
              <w:tabs>
                <w:tab w:val="center" w:pos="782"/>
                <w:tab w:val="left" w:pos="1666"/>
              </w:tabs>
              <w:spacing w:before="40" w:after="2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CL762</w:t>
            </w:r>
            <w:r w:rsidRPr="007E1928">
              <w:rPr>
                <w:sz w:val="20"/>
                <w:szCs w:val="20"/>
                <w:lang w:val="en-IE"/>
              </w:rPr>
              <w:tab/>
            </w: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Enrichment type</w:t>
            </w:r>
          </w:p>
        </w:tc>
      </w:tr>
      <w:tr w:rsidR="0071022A" w:rsidRPr="007E1928" w14:paraId="0CDEA1E5" w14:textId="77777777" w:rsidTr="0071022A">
        <w:trPr>
          <w:cantSplit/>
          <w:trHeight w:hRule="exact" w:val="225"/>
        </w:trPr>
        <w:tc>
          <w:tcPr>
            <w:tcW w:w="9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40FCAAA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</w:tr>
      <w:tr w:rsidR="0071022A" w:rsidRPr="007E1928" w14:paraId="4599DD90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3F58244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934DC3" w14:textId="77777777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01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A1AEA44" w14:textId="3003951C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>Analytics</w:t>
            </w:r>
          </w:p>
        </w:tc>
      </w:tr>
      <w:tr w:rsidR="0071022A" w:rsidRPr="007E1928" w14:paraId="1114FCD2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AD5B342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4AAB91" w14:textId="77777777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02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A4A32E" w14:textId="48016310" w:rsidR="0071022A" w:rsidRPr="007E1928" w:rsidRDefault="0071022A" w:rsidP="0071022A">
            <w:pPr>
              <w:pStyle w:val="GEFEG"/>
              <w:spacing w:before="60"/>
              <w:rPr>
                <w:sz w:val="20"/>
                <w:szCs w:val="20"/>
                <w:lang w:val="en-IE"/>
              </w:rPr>
            </w:pPr>
            <w:r w:rsidRPr="007E1928">
              <w:rPr>
                <w:sz w:val="20"/>
                <w:szCs w:val="20"/>
                <w:lang w:val="en-IE"/>
              </w:rPr>
              <w:t>Risk list</w:t>
            </w:r>
          </w:p>
        </w:tc>
      </w:tr>
      <w:tr w:rsidR="0071022A" w:rsidRPr="007E1928" w14:paraId="3453DC6C" w14:textId="77777777" w:rsidTr="0071022A">
        <w:trPr>
          <w:cantSplit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33C759" w14:textId="77777777" w:rsidR="0071022A" w:rsidRPr="007E1928" w:rsidRDefault="0071022A" w:rsidP="0071022A">
            <w:pPr>
              <w:pStyle w:val="GEFEG"/>
              <w:rPr>
                <w:sz w:val="20"/>
                <w:szCs w:val="20"/>
                <w:lang w:val="en-I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7390F9" w14:textId="77777777" w:rsidR="0071022A" w:rsidRPr="007E1928" w:rsidRDefault="0071022A" w:rsidP="0071022A">
            <w:pPr>
              <w:pStyle w:val="GEFEG"/>
              <w:spacing w:before="60"/>
              <w:rPr>
                <w:b/>
                <w:bCs/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b/>
                <w:bCs/>
                <w:color w:val="000000"/>
                <w:sz w:val="20"/>
                <w:szCs w:val="20"/>
                <w:lang w:val="en-IE"/>
              </w:rPr>
              <w:t>03</w:t>
            </w:r>
          </w:p>
        </w:tc>
        <w:tc>
          <w:tcPr>
            <w:tcW w:w="75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8D932C" w14:textId="69F9F066" w:rsidR="0071022A" w:rsidRPr="007E1928" w:rsidRDefault="0071022A" w:rsidP="0071022A">
            <w:pPr>
              <w:pStyle w:val="GEFEG"/>
              <w:spacing w:before="60"/>
              <w:rPr>
                <w:color w:val="000000"/>
                <w:sz w:val="20"/>
                <w:szCs w:val="20"/>
                <w:lang w:val="en-IE"/>
              </w:rPr>
            </w:pPr>
            <w:r w:rsidRPr="007E1928">
              <w:rPr>
                <w:color w:val="000000"/>
                <w:sz w:val="20"/>
                <w:szCs w:val="20"/>
                <w:lang w:val="en-IE"/>
              </w:rPr>
              <w:t>Risk indicator</w:t>
            </w:r>
          </w:p>
        </w:tc>
      </w:tr>
    </w:tbl>
    <w:p w14:paraId="3560C68A" w14:textId="77777777" w:rsidR="0071022A" w:rsidRPr="007E1928" w:rsidRDefault="0071022A" w:rsidP="0071022A">
      <w:pPr>
        <w:spacing w:after="0"/>
        <w:jc w:val="left"/>
        <w:rPr>
          <w:lang w:val="en-IE"/>
        </w:rPr>
      </w:pPr>
    </w:p>
    <w:p w14:paraId="4B405D0A" w14:textId="02190D1E" w:rsidR="0078717C" w:rsidRPr="007E1928" w:rsidRDefault="0078717C">
      <w:pPr>
        <w:spacing w:after="0"/>
        <w:jc w:val="left"/>
        <w:rPr>
          <w:lang w:val="en-IE"/>
        </w:rPr>
      </w:pPr>
    </w:p>
    <w:sectPr w:rsidR="0078717C" w:rsidRPr="007E1928" w:rsidSect="006E71B5">
      <w:pgSz w:w="11907" w:h="16839" w:code="9"/>
      <w:pgMar w:top="1034" w:right="992" w:bottom="851" w:left="1276" w:header="720" w:footer="47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8FCF33" w14:textId="77777777" w:rsidR="007355CF" w:rsidRDefault="007355CF">
      <w:r>
        <w:separator/>
      </w:r>
    </w:p>
  </w:endnote>
  <w:endnote w:type="continuationSeparator" w:id="0">
    <w:p w14:paraId="0102C90E" w14:textId="77777777" w:rsidR="007355CF" w:rsidRDefault="00735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2143D" w14:textId="77777777" w:rsidR="00666777" w:rsidRDefault="0066677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0" w14:textId="77777777" w:rsidR="007355CF" w:rsidRPr="00C54E88" w:rsidRDefault="007355CF" w:rsidP="001A620F">
    <w:pPr>
      <w:pStyle w:val="FooterLine"/>
      <w:rPr>
        <w:rStyle w:val="Seitenzahl"/>
        <w:lang w:val="fr-BE"/>
      </w:rPr>
    </w:pP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TITLE  \* MERGEFORMAT </w:instrText>
    </w:r>
    <w:r>
      <w:rPr>
        <w:rStyle w:val="Seitenzahl"/>
      </w:rPr>
      <w:fldChar w:fldCharType="separate"/>
    </w:r>
    <w:r>
      <w:rPr>
        <w:rStyle w:val="Seitenzahl"/>
        <w:lang w:val="fr-BE"/>
      </w:rPr>
      <w:t>&lt;Document Title&gt;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 xml:space="preserve"> - </w:t>
    </w: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SUBJECT  \* MERGEFORMAT </w:instrText>
    </w:r>
    <w:r>
      <w:rPr>
        <w:rStyle w:val="Seitenzahl"/>
      </w:rPr>
      <w:fldChar w:fldCharType="separate"/>
    </w:r>
    <w:r>
      <w:rPr>
        <w:rStyle w:val="Seitenzahl"/>
        <w:lang w:val="fr-BE"/>
      </w:rPr>
      <w:t>&lt;Project Name&gt;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ab/>
      <w:t xml:space="preserve">Page </w:t>
    </w:r>
    <w:r>
      <w:rPr>
        <w:rStyle w:val="Seitenzahl"/>
      </w:rPr>
      <w:fldChar w:fldCharType="begin"/>
    </w:r>
    <w:r w:rsidRPr="00C54E88">
      <w:rPr>
        <w:rStyle w:val="Seitenzahl"/>
        <w:lang w:val="fr-BE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  <w:lang w:val="fr-BE"/>
      </w:rPr>
      <w:t>7</w:t>
    </w:r>
    <w:r>
      <w:rPr>
        <w:rStyle w:val="Seitenzahl"/>
      </w:rPr>
      <w:fldChar w:fldCharType="end"/>
    </w:r>
    <w:r w:rsidRPr="00C54E88">
      <w:rPr>
        <w:rStyle w:val="Seitenzahl"/>
        <w:lang w:val="fr-BE"/>
      </w:rPr>
      <w:t xml:space="preserve"> / </w:t>
    </w:r>
    <w:r>
      <w:rPr>
        <w:rStyle w:val="Seitenzahl"/>
        <w:snapToGrid w:val="0"/>
      </w:rPr>
      <w:fldChar w:fldCharType="begin"/>
    </w:r>
    <w:r w:rsidRPr="00C54E88">
      <w:rPr>
        <w:rStyle w:val="Seitenzahl"/>
        <w:snapToGrid w:val="0"/>
        <w:lang w:val="fr-BE"/>
      </w:rPr>
      <w:instrText xml:space="preserve"> NUMPAGES </w:instrText>
    </w:r>
    <w:r>
      <w:rPr>
        <w:rStyle w:val="Seitenzahl"/>
        <w:snapToGrid w:val="0"/>
      </w:rPr>
      <w:fldChar w:fldCharType="separate"/>
    </w:r>
    <w:r>
      <w:rPr>
        <w:rStyle w:val="Seitenzahl"/>
        <w:noProof/>
        <w:snapToGrid w:val="0"/>
        <w:lang w:val="fr-BE"/>
      </w:rPr>
      <w:t>8</w:t>
    </w:r>
    <w:r>
      <w:rPr>
        <w:rStyle w:val="Seitenzahl"/>
        <w:snapToGrid w:val="0"/>
      </w:rPr>
      <w:fldChar w:fldCharType="end"/>
    </w:r>
  </w:p>
  <w:p w14:paraId="0F9367A1" w14:textId="77777777" w:rsidR="007355CF" w:rsidRDefault="007355CF" w:rsidP="001A620F">
    <w:pPr>
      <w:pStyle w:val="Fuzeile"/>
    </w:pPr>
  </w:p>
  <w:p w14:paraId="0F9367A2" w14:textId="77777777" w:rsidR="007355CF" w:rsidRDefault="007355CF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A3DB5" w14:textId="77777777" w:rsidR="00666777" w:rsidRDefault="00666777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8" w14:textId="5BFBF9C7" w:rsidR="007355CF" w:rsidRPr="000F5C71" w:rsidRDefault="007355CF" w:rsidP="001D1AF2">
    <w:pPr>
      <w:pStyle w:val="FooterLine"/>
      <w:tabs>
        <w:tab w:val="clear" w:pos="8647"/>
        <w:tab w:val="left" w:pos="4140"/>
        <w:tab w:val="right" w:pos="8505"/>
      </w:tabs>
      <w:rPr>
        <w:rStyle w:val="Seitenzahl"/>
        <w:rFonts w:ascii="Calibri" w:hAnsi="Calibri"/>
        <w:sz w:val="20"/>
        <w:lang w:val="fr-BE"/>
      </w:rPr>
    </w:pPr>
    <w:r w:rsidRPr="00687B38">
      <w:rPr>
        <w:rFonts w:asciiTheme="minorHAnsi" w:hAnsiTheme="minorHAnsi" w:cstheme="minorHAnsi"/>
        <w:color w:val="000000" w:themeColor="text1"/>
        <w:szCs w:val="16"/>
        <w:lang w:val="fr-BE"/>
      </w:rPr>
      <w:t xml:space="preserve">Date: </w:t>
    </w:r>
    <w:sdt>
      <w:sdtPr>
        <w:rPr>
          <w:rFonts w:asciiTheme="minorHAnsi" w:hAnsiTheme="minorHAnsi" w:cstheme="minorHAnsi"/>
          <w:bCs/>
          <w:color w:val="984806"/>
          <w:szCs w:val="16"/>
          <w:lang w:val="fr-BE"/>
        </w:rPr>
        <w:alias w:val="Issue Date"/>
        <w:id w:val="-1930730631"/>
        <w:dataBinding w:prefixMappings="xmlns:ns0='http://schemas.microsoft.com/office/2006/coverPageProps' " w:xpath="/ns0:CoverPageProperties[1]/ns0:PublishDate[1]" w:storeItemID="{55AF091B-3C7A-41E3-B477-F2FDAA23CFDA}"/>
        <w:date w:fullDate="2022-05-23T00:00:00Z">
          <w:dateFormat w:val="dd/MM/yyyy"/>
          <w:lid w:val="en-GB"/>
          <w:storeMappedDataAs w:val="dateTime"/>
          <w:calendar w:val="gregorian"/>
        </w:date>
      </w:sdtPr>
      <w:sdtEndPr/>
      <w:sdtContent>
        <w:r>
          <w:rPr>
            <w:rFonts w:asciiTheme="minorHAnsi" w:hAnsiTheme="minorHAnsi" w:cstheme="minorHAnsi"/>
            <w:bCs/>
            <w:color w:val="984806"/>
            <w:szCs w:val="16"/>
            <w:lang w:val="en-GB"/>
          </w:rPr>
          <w:t>23/05/2022</w:t>
        </w:r>
      </w:sdtContent>
    </w:sdt>
    <w:r w:rsidRPr="00687B38">
      <w:rPr>
        <w:rFonts w:asciiTheme="minorHAnsi" w:hAnsiTheme="minorHAnsi" w:cstheme="minorHAnsi"/>
        <w:bCs/>
        <w:color w:val="1B6FB5"/>
        <w:lang w:val="fr-BE"/>
      </w:rPr>
      <w:t xml:space="preserve"> </w:t>
    </w:r>
    <w:r>
      <w:rPr>
        <w:rFonts w:asciiTheme="minorHAnsi" w:hAnsiTheme="minorHAnsi" w:cstheme="minorHAnsi"/>
        <w:bCs/>
        <w:color w:val="1B6FB5"/>
        <w:lang w:val="fr-BE"/>
      </w:rPr>
      <w:tab/>
    </w:r>
    <w:r w:rsidRPr="0030290B">
      <w:rPr>
        <w:rStyle w:val="Seitenzahl"/>
        <w:rFonts w:ascii="Calibri" w:hAnsi="Calibri"/>
      </w:rPr>
      <w:fldChar w:fldCharType="begin"/>
    </w:r>
    <w:r w:rsidRPr="00687B38">
      <w:rPr>
        <w:rStyle w:val="Seitenzahl"/>
        <w:rFonts w:ascii="Calibri" w:hAnsi="Calibri"/>
        <w:lang w:val="fr-BE"/>
      </w:rPr>
      <w:instrText xml:space="preserve"> PAGE </w:instrText>
    </w:r>
    <w:r w:rsidRPr="0030290B">
      <w:rPr>
        <w:rStyle w:val="Seitenzahl"/>
        <w:rFonts w:ascii="Calibri" w:hAnsi="Calibri"/>
      </w:rPr>
      <w:fldChar w:fldCharType="separate"/>
    </w:r>
    <w:r w:rsidR="00EB15F7">
      <w:rPr>
        <w:rStyle w:val="Seitenzahl"/>
        <w:rFonts w:ascii="Calibri" w:hAnsi="Calibri"/>
        <w:noProof/>
        <w:lang w:val="fr-BE"/>
      </w:rPr>
      <w:t>5</w:t>
    </w:r>
    <w:r w:rsidRPr="0030290B">
      <w:rPr>
        <w:rStyle w:val="Seitenzahl"/>
        <w:rFonts w:ascii="Calibri" w:hAnsi="Calibri"/>
      </w:rPr>
      <w:fldChar w:fldCharType="end"/>
    </w:r>
    <w:r w:rsidRPr="00687B38">
      <w:rPr>
        <w:rStyle w:val="Seitenzahl"/>
        <w:rFonts w:ascii="Calibri" w:hAnsi="Calibri"/>
        <w:lang w:val="fr-BE"/>
      </w:rPr>
      <w:t xml:space="preserve"> / </w:t>
    </w:r>
    <w:r w:rsidRPr="0030290B">
      <w:rPr>
        <w:rStyle w:val="Seitenzahl"/>
        <w:rFonts w:ascii="Calibri" w:hAnsi="Calibri"/>
        <w:snapToGrid w:val="0"/>
      </w:rPr>
      <w:fldChar w:fldCharType="begin"/>
    </w:r>
    <w:r w:rsidRPr="00687B38">
      <w:rPr>
        <w:rStyle w:val="Seitenzahl"/>
        <w:rFonts w:ascii="Calibri" w:hAnsi="Calibri"/>
        <w:snapToGrid w:val="0"/>
        <w:lang w:val="fr-BE"/>
      </w:rPr>
      <w:instrText xml:space="preserve"> NUMPAGES </w:instrText>
    </w:r>
    <w:r w:rsidRPr="0030290B">
      <w:rPr>
        <w:rStyle w:val="Seitenzahl"/>
        <w:rFonts w:ascii="Calibri" w:hAnsi="Calibri"/>
        <w:snapToGrid w:val="0"/>
      </w:rPr>
      <w:fldChar w:fldCharType="separate"/>
    </w:r>
    <w:r w:rsidR="00EB15F7">
      <w:rPr>
        <w:rStyle w:val="Seitenzahl"/>
        <w:rFonts w:ascii="Calibri" w:hAnsi="Calibri"/>
        <w:noProof/>
        <w:snapToGrid w:val="0"/>
        <w:lang w:val="fr-BE"/>
      </w:rPr>
      <w:t>5</w:t>
    </w:r>
    <w:r w:rsidRPr="0030290B">
      <w:rPr>
        <w:rStyle w:val="Seitenzahl"/>
        <w:rFonts w:ascii="Calibri" w:hAnsi="Calibri"/>
        <w:snapToGrid w:val="0"/>
      </w:rPr>
      <w:fldChar w:fldCharType="end"/>
    </w:r>
    <w:r w:rsidRPr="00AB1370">
      <w:rPr>
        <w:rStyle w:val="Seitenzahl"/>
        <w:rFonts w:ascii="Calibri" w:hAnsi="Calibri"/>
        <w:snapToGrid w:val="0"/>
        <w:lang w:val="fr-BE"/>
      </w:rPr>
      <w:tab/>
      <w:t>Doc.</w:t>
    </w:r>
    <w:r w:rsidRPr="00687B38">
      <w:rPr>
        <w:rFonts w:asciiTheme="minorHAnsi" w:hAnsiTheme="minorHAnsi" w:cstheme="minorHAnsi"/>
        <w:bCs/>
        <w:color w:val="1B6FB5"/>
        <w:lang w:val="fr-BE"/>
      </w:rPr>
      <w:t xml:space="preserve"> </w:t>
    </w:r>
    <w:r w:rsidRPr="00687B38">
      <w:rPr>
        <w:rFonts w:asciiTheme="minorHAnsi" w:hAnsiTheme="minorHAnsi" w:cstheme="minorHAnsi"/>
        <w:color w:val="000000" w:themeColor="text1"/>
        <w:szCs w:val="16"/>
        <w:lang w:val="fr-BE"/>
      </w:rPr>
      <w:t>Version:</w:t>
    </w:r>
    <w:r w:rsidRPr="00687B38">
      <w:rPr>
        <w:rFonts w:asciiTheme="minorHAnsi" w:eastAsia="PMingLiU" w:hAnsiTheme="minorHAnsi" w:cstheme="minorHAnsi"/>
        <w:color w:val="1B6FB5"/>
        <w:szCs w:val="16"/>
        <w:lang w:val="fr-BE"/>
      </w:rPr>
      <w:t xml:space="preserve"> </w:t>
    </w:r>
    <w:sdt>
      <w:sdtPr>
        <w:rPr>
          <w:rFonts w:asciiTheme="minorHAnsi" w:eastAsia="PMingLiU" w:hAnsiTheme="minorHAnsi" w:cstheme="minorHAnsi"/>
          <w:color w:val="984806"/>
          <w:szCs w:val="16"/>
          <w:lang w:val="fr-BE"/>
        </w:rPr>
        <w:alias w:val="Status"/>
        <w:tag w:val=""/>
        <w:id w:val="1632203814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>
          <w:rPr>
            <w:rFonts w:asciiTheme="minorHAnsi" w:eastAsia="PMingLiU" w:hAnsiTheme="minorHAnsi" w:cstheme="minorHAnsi"/>
            <w:color w:val="984806"/>
            <w:szCs w:val="16"/>
            <w:lang w:val="fr-BE"/>
          </w:rPr>
          <w:t>2.01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DF154" w14:textId="77777777" w:rsidR="007355CF" w:rsidRDefault="007355CF">
      <w:r>
        <w:separator/>
      </w:r>
    </w:p>
  </w:footnote>
  <w:footnote w:type="continuationSeparator" w:id="0">
    <w:p w14:paraId="1ABECCDA" w14:textId="77777777" w:rsidR="007355CF" w:rsidRDefault="007355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370B6D" w14:textId="77777777" w:rsidR="00666777" w:rsidRDefault="0066677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9F" w14:textId="7E9C030C" w:rsidR="007355CF" w:rsidRPr="00B029C7" w:rsidRDefault="00EB15F7" w:rsidP="00B029C7">
    <w:pPr>
      <w:pStyle w:val="Kopfzeile"/>
      <w:jc w:val="right"/>
      <w:rPr>
        <w:noProof/>
        <w:sz w:val="18"/>
        <w:szCs w:val="18"/>
        <w:lang w:eastAsia="en-GB"/>
      </w:rPr>
    </w:pPr>
    <w:sdt>
      <w:sdtPr>
        <w:rPr>
          <w:rFonts w:eastAsia="PMingLiU" w:cstheme="minorHAnsi"/>
          <w:color w:val="984806" w:themeColor="accent6" w:themeShade="80"/>
          <w:sz w:val="18"/>
          <w:szCs w:val="18"/>
        </w:rPr>
        <w:alias w:val="Subject"/>
        <w:tag w:val=""/>
        <w:id w:val="2108923987"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7355CF">
          <w:rPr>
            <w:rFonts w:eastAsia="PMingLiU" w:cstheme="minorHAnsi"/>
            <w:color w:val="984806" w:themeColor="accent6" w:themeShade="80"/>
            <w:sz w:val="18"/>
            <w:szCs w:val="18"/>
            <w:lang w:val="el-GR"/>
          </w:rPr>
          <w:t>ICS2</w:t>
        </w:r>
      </w:sdtContent>
    </w:sdt>
    <w:r w:rsidR="007355CF" w:rsidRPr="00957EB9">
      <w:rPr>
        <w:noProof/>
        <w:sz w:val="18"/>
        <w:szCs w:val="18"/>
        <w:lang w:eastAsia="en-GB"/>
      </w:rPr>
      <w:t xml:space="preserve"> </w:t>
    </w:r>
    <w:r w:rsidR="007355CF">
      <w:rPr>
        <w:rFonts w:ascii="Calibri" w:eastAsia="PMingLiU" w:hAnsi="Calibri" w:cs="Calibri"/>
        <w:sz w:val="18"/>
        <w:szCs w:val="18"/>
      </w:rPr>
      <w:t>Code lists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367A3" w14:textId="77777777" w:rsidR="007355CF" w:rsidRDefault="007355CF">
    <w:pPr>
      <w:pStyle w:val="Kopfzeile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C99AA0A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4987803"/>
    <w:multiLevelType w:val="hybridMultilevel"/>
    <w:tmpl w:val="B980F0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D14DB"/>
    <w:multiLevelType w:val="hybridMultilevel"/>
    <w:tmpl w:val="7996D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FB7115"/>
    <w:multiLevelType w:val="multilevel"/>
    <w:tmpl w:val="024EB6A2"/>
    <w:lvl w:ilvl="0">
      <w:start w:val="1"/>
      <w:numFmt w:val="decimal"/>
      <w:pStyle w:val="Listennummer3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F974F48"/>
    <w:multiLevelType w:val="hybridMultilevel"/>
    <w:tmpl w:val="6FB62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B7201"/>
    <w:multiLevelType w:val="multilevel"/>
    <w:tmpl w:val="714CF256"/>
    <w:lvl w:ilvl="0">
      <w:start w:val="1"/>
      <w:numFmt w:val="decimal"/>
      <w:pStyle w:val="Listennummer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262685D"/>
    <w:multiLevelType w:val="singleLevel"/>
    <w:tmpl w:val="14A429F4"/>
    <w:lvl w:ilvl="0">
      <w:start w:val="1"/>
      <w:numFmt w:val="bullet"/>
      <w:pStyle w:val="Aufzhlungszeichen4"/>
      <w:lvlText w:val=""/>
      <w:lvlJc w:val="left"/>
      <w:pPr>
        <w:tabs>
          <w:tab w:val="num" w:pos="3163"/>
        </w:tabs>
        <w:ind w:left="3163" w:hanging="283"/>
      </w:pPr>
      <w:rPr>
        <w:rFonts w:ascii="Symbol" w:hAnsi="Symbol"/>
      </w:rPr>
    </w:lvl>
  </w:abstractNum>
  <w:abstractNum w:abstractNumId="7" w15:restartNumberingAfterBreak="0">
    <w:nsid w:val="143D0A16"/>
    <w:multiLevelType w:val="singleLevel"/>
    <w:tmpl w:val="18469F0C"/>
    <w:lvl w:ilvl="0">
      <w:start w:val="1"/>
      <w:numFmt w:val="bullet"/>
      <w:pStyle w:val="Aufzhlungszeichen3"/>
      <w:lvlText w:val=""/>
      <w:lvlJc w:val="left"/>
      <w:pPr>
        <w:tabs>
          <w:tab w:val="num" w:pos="2199"/>
        </w:tabs>
        <w:ind w:left="2199" w:hanging="283"/>
      </w:pPr>
      <w:rPr>
        <w:rFonts w:ascii="Symbol" w:hAnsi="Symbol"/>
      </w:rPr>
    </w:lvl>
  </w:abstractNum>
  <w:abstractNum w:abstractNumId="8" w15:restartNumberingAfterBreak="0">
    <w:nsid w:val="144C6971"/>
    <w:multiLevelType w:val="hybridMultilevel"/>
    <w:tmpl w:val="A1384B2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2F0AC5"/>
    <w:multiLevelType w:val="multilevel"/>
    <w:tmpl w:val="FAC02762"/>
    <w:lvl w:ilvl="0">
      <w:start w:val="1"/>
      <w:numFmt w:val="decimal"/>
      <w:pStyle w:val="Listennummer2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1A3B7C79"/>
    <w:multiLevelType w:val="hybridMultilevel"/>
    <w:tmpl w:val="AA40090E"/>
    <w:lvl w:ilvl="0" w:tplc="040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1A2B0C"/>
    <w:multiLevelType w:val="hybridMultilevel"/>
    <w:tmpl w:val="5910268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DD3599"/>
    <w:multiLevelType w:val="multilevel"/>
    <w:tmpl w:val="C5781CC6"/>
    <w:lvl w:ilvl="0">
      <w:start w:val="1"/>
      <w:numFmt w:val="decimal"/>
      <w:pStyle w:val="References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4225E59"/>
    <w:multiLevelType w:val="singleLevel"/>
    <w:tmpl w:val="A54AAC82"/>
    <w:lvl w:ilvl="0">
      <w:start w:val="1"/>
      <w:numFmt w:val="bullet"/>
      <w:pStyle w:val="ListDash4"/>
      <w:lvlText w:val="–"/>
      <w:lvlJc w:val="left"/>
      <w:pPr>
        <w:tabs>
          <w:tab w:val="num" w:pos="3163"/>
        </w:tabs>
        <w:ind w:left="3163" w:hanging="283"/>
      </w:pPr>
      <w:rPr>
        <w:rFonts w:ascii="Times New Roman" w:hAnsi="Times New Roman"/>
      </w:rPr>
    </w:lvl>
  </w:abstractNum>
  <w:abstractNum w:abstractNumId="14" w15:restartNumberingAfterBreak="0">
    <w:nsid w:val="27B5775F"/>
    <w:multiLevelType w:val="hybridMultilevel"/>
    <w:tmpl w:val="87683E8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D5AD3"/>
    <w:multiLevelType w:val="singleLevel"/>
    <w:tmpl w:val="697C5A48"/>
    <w:lvl w:ilvl="0">
      <w:start w:val="1"/>
      <w:numFmt w:val="bullet"/>
      <w:pStyle w:val="Aufzhlungszeichen2"/>
      <w:lvlText w:val=""/>
      <w:lvlJc w:val="left"/>
      <w:pPr>
        <w:tabs>
          <w:tab w:val="num" w:pos="1360"/>
        </w:tabs>
        <w:ind w:left="1360" w:hanging="283"/>
      </w:pPr>
      <w:rPr>
        <w:rFonts w:ascii="Symbol" w:hAnsi="Symbol"/>
      </w:rPr>
    </w:lvl>
  </w:abstractNum>
  <w:abstractNum w:abstractNumId="16" w15:restartNumberingAfterBreak="0">
    <w:nsid w:val="32077FD2"/>
    <w:multiLevelType w:val="hybridMultilevel"/>
    <w:tmpl w:val="CC126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0842FE"/>
    <w:multiLevelType w:val="hybridMultilevel"/>
    <w:tmpl w:val="5628B61C"/>
    <w:lvl w:ilvl="0" w:tplc="0408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6E35086"/>
    <w:multiLevelType w:val="hybridMultilevel"/>
    <w:tmpl w:val="224E4CA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7730C4"/>
    <w:multiLevelType w:val="singleLevel"/>
    <w:tmpl w:val="474CA2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0" w15:restartNumberingAfterBreak="0">
    <w:nsid w:val="3F7E7E98"/>
    <w:multiLevelType w:val="hybridMultilevel"/>
    <w:tmpl w:val="FF587380"/>
    <w:lvl w:ilvl="0" w:tplc="82FEE9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9E662A"/>
    <w:multiLevelType w:val="multilevel"/>
    <w:tmpl w:val="1DCA4396"/>
    <w:lvl w:ilvl="0">
      <w:start w:val="1"/>
      <w:numFmt w:val="decimal"/>
      <w:pStyle w:val="ListNumber1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4824500D"/>
    <w:multiLevelType w:val="hybridMultilevel"/>
    <w:tmpl w:val="BDE22D72"/>
    <w:lvl w:ilvl="0" w:tplc="0408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BD0BEC"/>
    <w:multiLevelType w:val="singleLevel"/>
    <w:tmpl w:val="ADAC358A"/>
    <w:lvl w:ilvl="0">
      <w:start w:val="1"/>
      <w:numFmt w:val="bullet"/>
      <w:pStyle w:val="Aufzhlungszeichen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4" w15:restartNumberingAfterBreak="0">
    <w:nsid w:val="5867281D"/>
    <w:multiLevelType w:val="hybridMultilevel"/>
    <w:tmpl w:val="13D8C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2B5C67"/>
    <w:multiLevelType w:val="singleLevel"/>
    <w:tmpl w:val="8F10F89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6" w15:restartNumberingAfterBreak="0">
    <w:nsid w:val="668A10F7"/>
    <w:multiLevelType w:val="singleLevel"/>
    <w:tmpl w:val="53AE953A"/>
    <w:lvl w:ilvl="0">
      <w:start w:val="1"/>
      <w:numFmt w:val="bullet"/>
      <w:pStyle w:val="ListDash2"/>
      <w:lvlText w:val="–"/>
      <w:lvlJc w:val="left"/>
      <w:pPr>
        <w:tabs>
          <w:tab w:val="num" w:pos="1360"/>
        </w:tabs>
        <w:ind w:left="1360" w:hanging="283"/>
      </w:pPr>
      <w:rPr>
        <w:rFonts w:ascii="Times New Roman" w:hAnsi="Times New Roman"/>
      </w:rPr>
    </w:lvl>
  </w:abstractNum>
  <w:abstractNum w:abstractNumId="27" w15:restartNumberingAfterBreak="0">
    <w:nsid w:val="67671EEF"/>
    <w:multiLevelType w:val="singleLevel"/>
    <w:tmpl w:val="61CAE77E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8" w15:restartNumberingAfterBreak="0">
    <w:nsid w:val="683A49F4"/>
    <w:multiLevelType w:val="multilevel"/>
    <w:tmpl w:val="055AB100"/>
    <w:lvl w:ilvl="0">
      <w:start w:val="1"/>
      <w:numFmt w:val="decimal"/>
      <w:pStyle w:val="Style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  <w:u w:val="none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6977472E"/>
    <w:multiLevelType w:val="multilevel"/>
    <w:tmpl w:val="764CBF3A"/>
    <w:lvl w:ilvl="0">
      <w:start w:val="1"/>
      <w:numFmt w:val="decimal"/>
      <w:pStyle w:val="Listennummer4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6A1912F5"/>
    <w:multiLevelType w:val="hybridMultilevel"/>
    <w:tmpl w:val="0AACE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5C21E3"/>
    <w:multiLevelType w:val="singleLevel"/>
    <w:tmpl w:val="01CA2472"/>
    <w:lvl w:ilvl="0">
      <w:start w:val="1"/>
      <w:numFmt w:val="bullet"/>
      <w:pStyle w:val="ListDash3"/>
      <w:lvlText w:val="–"/>
      <w:lvlJc w:val="left"/>
      <w:pPr>
        <w:tabs>
          <w:tab w:val="num" w:pos="2199"/>
        </w:tabs>
        <w:ind w:left="2199" w:hanging="283"/>
      </w:pPr>
      <w:rPr>
        <w:rFonts w:ascii="Times New Roman" w:hAnsi="Times New Roman"/>
      </w:rPr>
    </w:lvl>
  </w:abstractNum>
  <w:abstractNum w:abstractNumId="32" w15:restartNumberingAfterBreak="0">
    <w:nsid w:val="75B611AE"/>
    <w:multiLevelType w:val="multilevel"/>
    <w:tmpl w:val="70200B7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737" w:hanging="737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6306D0B"/>
    <w:multiLevelType w:val="hybridMultilevel"/>
    <w:tmpl w:val="035C559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7B94C89"/>
    <w:multiLevelType w:val="hybridMultilevel"/>
    <w:tmpl w:val="488E023A"/>
    <w:lvl w:ilvl="0" w:tplc="5AE459F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B2012C"/>
    <w:multiLevelType w:val="hybridMultilevel"/>
    <w:tmpl w:val="62E8ED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pStyle w:val="StyleStyleHeading212ptJustified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4D7CEB"/>
    <w:multiLevelType w:val="hybridMultilevel"/>
    <w:tmpl w:val="52FE3B9A"/>
    <w:lvl w:ilvl="0" w:tplc="2B1C211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3"/>
  </w:num>
  <w:num w:numId="3">
    <w:abstractNumId w:val="7"/>
  </w:num>
  <w:num w:numId="4">
    <w:abstractNumId w:val="6"/>
  </w:num>
  <w:num w:numId="5">
    <w:abstractNumId w:val="31"/>
  </w:num>
  <w:num w:numId="6">
    <w:abstractNumId w:val="13"/>
  </w:num>
  <w:num w:numId="7">
    <w:abstractNumId w:val="12"/>
  </w:num>
  <w:num w:numId="8">
    <w:abstractNumId w:val="19"/>
  </w:num>
  <w:num w:numId="9">
    <w:abstractNumId w:val="15"/>
  </w:num>
  <w:num w:numId="10">
    <w:abstractNumId w:val="25"/>
  </w:num>
  <w:num w:numId="11">
    <w:abstractNumId w:val="27"/>
  </w:num>
  <w:num w:numId="12">
    <w:abstractNumId w:val="26"/>
  </w:num>
  <w:num w:numId="13">
    <w:abstractNumId w:val="5"/>
  </w:num>
  <w:num w:numId="14">
    <w:abstractNumId w:val="21"/>
  </w:num>
  <w:num w:numId="15">
    <w:abstractNumId w:val="9"/>
  </w:num>
  <w:num w:numId="16">
    <w:abstractNumId w:val="3"/>
  </w:num>
  <w:num w:numId="17">
    <w:abstractNumId w:val="29"/>
  </w:num>
  <w:num w:numId="18">
    <w:abstractNumId w:val="28"/>
  </w:num>
  <w:num w:numId="19">
    <w:abstractNumId w:val="32"/>
  </w:num>
  <w:num w:numId="20">
    <w:abstractNumId w:val="35"/>
  </w:num>
  <w:num w:numId="2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</w:num>
  <w:num w:numId="23">
    <w:abstractNumId w:val="16"/>
  </w:num>
  <w:num w:numId="24">
    <w:abstractNumId w:val="17"/>
  </w:num>
  <w:num w:numId="25">
    <w:abstractNumId w:val="14"/>
  </w:num>
  <w:num w:numId="26">
    <w:abstractNumId w:val="36"/>
  </w:num>
  <w:num w:numId="27">
    <w:abstractNumId w:val="34"/>
  </w:num>
  <w:num w:numId="28">
    <w:abstractNumId w:val="8"/>
  </w:num>
  <w:num w:numId="29">
    <w:abstractNumId w:val="33"/>
  </w:num>
  <w:num w:numId="30">
    <w:abstractNumId w:val="11"/>
  </w:num>
  <w:num w:numId="31">
    <w:abstractNumId w:val="10"/>
  </w:num>
  <w:num w:numId="32">
    <w:abstractNumId w:val="18"/>
  </w:num>
  <w:num w:numId="33">
    <w:abstractNumId w:val="24"/>
  </w:num>
  <w:num w:numId="34">
    <w:abstractNumId w:val="30"/>
  </w:num>
  <w:num w:numId="35">
    <w:abstractNumId w:val="22"/>
  </w:num>
  <w:num w:numId="36">
    <w:abstractNumId w:val="20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2"/>
  </w:num>
  <w:num w:numId="44">
    <w:abstractNumId w:val="32"/>
  </w:num>
  <w:num w:numId="45">
    <w:abstractNumId w:val="2"/>
  </w:num>
  <w:num w:numId="46">
    <w:abstractNumId w:val="1"/>
  </w:num>
  <w:num w:numId="47">
    <w:abstractNumId w:val="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activeWritingStyle w:appName="MSWord" w:lang="fr-B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a-DK" w:vendorID="64" w:dllVersion="6" w:nlCheck="1" w:checkStyle="0"/>
  <w:activeWritingStyle w:appName="MSWord" w:lang="nb-NO" w:vendorID="64" w:dllVersion="6" w:nlCheck="1" w:checkStyle="0"/>
  <w:activeWritingStyle w:appName="MSWord" w:lang="pt-PT" w:vendorID="64" w:dllVersion="6" w:nlCheck="1" w:checkStyle="0"/>
  <w:activeWritingStyle w:appName="MSWord" w:lang="en-IE" w:vendorID="64" w:dllVersion="6" w:nlCheck="1" w:checkStyle="1"/>
  <w:activeWritingStyle w:appName="MSWord" w:lang="fr-BE" w:vendorID="64" w:dllVersion="131078" w:nlCheck="1" w:checkStyle="0"/>
  <w:activeWritingStyle w:appName="MSWord" w:lang="en-IE" w:vendorID="64" w:dllVersion="131078" w:nlCheck="1" w:checkStyle="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BASIC_TEMPLATE"/>
  </w:docVars>
  <w:rsids>
    <w:rsidRoot w:val="007D44E2"/>
    <w:rsid w:val="0000066D"/>
    <w:rsid w:val="00000A85"/>
    <w:rsid w:val="0000363C"/>
    <w:rsid w:val="000044C4"/>
    <w:rsid w:val="0000529D"/>
    <w:rsid w:val="00005434"/>
    <w:rsid w:val="00005445"/>
    <w:rsid w:val="000054F1"/>
    <w:rsid w:val="0000599A"/>
    <w:rsid w:val="00005B97"/>
    <w:rsid w:val="00006B1D"/>
    <w:rsid w:val="000074CF"/>
    <w:rsid w:val="0000759B"/>
    <w:rsid w:val="00013D92"/>
    <w:rsid w:val="00013F70"/>
    <w:rsid w:val="00014442"/>
    <w:rsid w:val="00014580"/>
    <w:rsid w:val="00014D1C"/>
    <w:rsid w:val="000166B0"/>
    <w:rsid w:val="0001693E"/>
    <w:rsid w:val="000179BC"/>
    <w:rsid w:val="00021432"/>
    <w:rsid w:val="00021D55"/>
    <w:rsid w:val="000241CC"/>
    <w:rsid w:val="00025090"/>
    <w:rsid w:val="00025D6F"/>
    <w:rsid w:val="00026BA9"/>
    <w:rsid w:val="00027F83"/>
    <w:rsid w:val="0003040C"/>
    <w:rsid w:val="000322ED"/>
    <w:rsid w:val="00032D9A"/>
    <w:rsid w:val="000339EE"/>
    <w:rsid w:val="000344CA"/>
    <w:rsid w:val="0003493E"/>
    <w:rsid w:val="00036243"/>
    <w:rsid w:val="00036407"/>
    <w:rsid w:val="00036BC4"/>
    <w:rsid w:val="00036C35"/>
    <w:rsid w:val="00036FB2"/>
    <w:rsid w:val="00037173"/>
    <w:rsid w:val="00037495"/>
    <w:rsid w:val="000405D4"/>
    <w:rsid w:val="00040AED"/>
    <w:rsid w:val="00041973"/>
    <w:rsid w:val="00041B08"/>
    <w:rsid w:val="00043A2C"/>
    <w:rsid w:val="00044BEE"/>
    <w:rsid w:val="000463D4"/>
    <w:rsid w:val="00046F38"/>
    <w:rsid w:val="000547B6"/>
    <w:rsid w:val="00054A98"/>
    <w:rsid w:val="00055A87"/>
    <w:rsid w:val="000567FE"/>
    <w:rsid w:val="00056A4C"/>
    <w:rsid w:val="00056E2E"/>
    <w:rsid w:val="00060848"/>
    <w:rsid w:val="00060888"/>
    <w:rsid w:val="00060F65"/>
    <w:rsid w:val="00061AE4"/>
    <w:rsid w:val="00061F58"/>
    <w:rsid w:val="00063068"/>
    <w:rsid w:val="000631B7"/>
    <w:rsid w:val="000639BE"/>
    <w:rsid w:val="00064075"/>
    <w:rsid w:val="00066DC1"/>
    <w:rsid w:val="00067618"/>
    <w:rsid w:val="00070E01"/>
    <w:rsid w:val="00071466"/>
    <w:rsid w:val="0007199E"/>
    <w:rsid w:val="00071F1E"/>
    <w:rsid w:val="0007285B"/>
    <w:rsid w:val="000729C6"/>
    <w:rsid w:val="000733AE"/>
    <w:rsid w:val="0007371D"/>
    <w:rsid w:val="0007454E"/>
    <w:rsid w:val="00074D15"/>
    <w:rsid w:val="00075A58"/>
    <w:rsid w:val="00080536"/>
    <w:rsid w:val="00080E9B"/>
    <w:rsid w:val="00080FD4"/>
    <w:rsid w:val="000812F9"/>
    <w:rsid w:val="00082AC7"/>
    <w:rsid w:val="00083508"/>
    <w:rsid w:val="00083E48"/>
    <w:rsid w:val="000841D2"/>
    <w:rsid w:val="00084696"/>
    <w:rsid w:val="00084F09"/>
    <w:rsid w:val="000858BE"/>
    <w:rsid w:val="00085D43"/>
    <w:rsid w:val="00087983"/>
    <w:rsid w:val="000928E1"/>
    <w:rsid w:val="0009302A"/>
    <w:rsid w:val="00093191"/>
    <w:rsid w:val="00096153"/>
    <w:rsid w:val="00097182"/>
    <w:rsid w:val="00097798"/>
    <w:rsid w:val="000A0099"/>
    <w:rsid w:val="000A07BA"/>
    <w:rsid w:val="000A08A7"/>
    <w:rsid w:val="000A1928"/>
    <w:rsid w:val="000A29BE"/>
    <w:rsid w:val="000A2A75"/>
    <w:rsid w:val="000A3ED5"/>
    <w:rsid w:val="000A5E6A"/>
    <w:rsid w:val="000A60B4"/>
    <w:rsid w:val="000A6A1B"/>
    <w:rsid w:val="000B0C0B"/>
    <w:rsid w:val="000B1390"/>
    <w:rsid w:val="000B2396"/>
    <w:rsid w:val="000B3283"/>
    <w:rsid w:val="000B381E"/>
    <w:rsid w:val="000B3922"/>
    <w:rsid w:val="000B4418"/>
    <w:rsid w:val="000B54F1"/>
    <w:rsid w:val="000B5937"/>
    <w:rsid w:val="000B5FC3"/>
    <w:rsid w:val="000B62F0"/>
    <w:rsid w:val="000B7109"/>
    <w:rsid w:val="000B7B08"/>
    <w:rsid w:val="000C11E3"/>
    <w:rsid w:val="000C1B0B"/>
    <w:rsid w:val="000C228A"/>
    <w:rsid w:val="000C3F15"/>
    <w:rsid w:val="000C4137"/>
    <w:rsid w:val="000C42E0"/>
    <w:rsid w:val="000C5222"/>
    <w:rsid w:val="000C5721"/>
    <w:rsid w:val="000C67EC"/>
    <w:rsid w:val="000C6901"/>
    <w:rsid w:val="000C7F64"/>
    <w:rsid w:val="000D037A"/>
    <w:rsid w:val="000D09F9"/>
    <w:rsid w:val="000D124A"/>
    <w:rsid w:val="000D13F2"/>
    <w:rsid w:val="000D4BC7"/>
    <w:rsid w:val="000D4FE5"/>
    <w:rsid w:val="000D588D"/>
    <w:rsid w:val="000D71FF"/>
    <w:rsid w:val="000D7A4F"/>
    <w:rsid w:val="000D7FF0"/>
    <w:rsid w:val="000E2E90"/>
    <w:rsid w:val="000E3A69"/>
    <w:rsid w:val="000E46E2"/>
    <w:rsid w:val="000E550C"/>
    <w:rsid w:val="000E56FC"/>
    <w:rsid w:val="000E67E2"/>
    <w:rsid w:val="000E7094"/>
    <w:rsid w:val="000E7D5A"/>
    <w:rsid w:val="000F047D"/>
    <w:rsid w:val="000F1677"/>
    <w:rsid w:val="000F18C9"/>
    <w:rsid w:val="000F1E53"/>
    <w:rsid w:val="000F2228"/>
    <w:rsid w:val="000F2874"/>
    <w:rsid w:val="000F56CF"/>
    <w:rsid w:val="000F5C71"/>
    <w:rsid w:val="000F6BDA"/>
    <w:rsid w:val="00100E11"/>
    <w:rsid w:val="0010185C"/>
    <w:rsid w:val="00103247"/>
    <w:rsid w:val="0010387D"/>
    <w:rsid w:val="00105FF8"/>
    <w:rsid w:val="0010692C"/>
    <w:rsid w:val="00106E5C"/>
    <w:rsid w:val="001072E7"/>
    <w:rsid w:val="00107CD2"/>
    <w:rsid w:val="001100C1"/>
    <w:rsid w:val="00111E1E"/>
    <w:rsid w:val="00112548"/>
    <w:rsid w:val="00112982"/>
    <w:rsid w:val="001137AA"/>
    <w:rsid w:val="00113A39"/>
    <w:rsid w:val="00113DE2"/>
    <w:rsid w:val="00114193"/>
    <w:rsid w:val="00115764"/>
    <w:rsid w:val="00116A51"/>
    <w:rsid w:val="001209CC"/>
    <w:rsid w:val="00120CF2"/>
    <w:rsid w:val="00122FA5"/>
    <w:rsid w:val="00124566"/>
    <w:rsid w:val="00125283"/>
    <w:rsid w:val="0012559B"/>
    <w:rsid w:val="00125949"/>
    <w:rsid w:val="00125E63"/>
    <w:rsid w:val="0012757B"/>
    <w:rsid w:val="00131144"/>
    <w:rsid w:val="001315AB"/>
    <w:rsid w:val="00132425"/>
    <w:rsid w:val="0013298B"/>
    <w:rsid w:val="00135BE4"/>
    <w:rsid w:val="0013698D"/>
    <w:rsid w:val="0013728A"/>
    <w:rsid w:val="00137CF6"/>
    <w:rsid w:val="00137E62"/>
    <w:rsid w:val="00137F0F"/>
    <w:rsid w:val="0014069F"/>
    <w:rsid w:val="00141410"/>
    <w:rsid w:val="00143E27"/>
    <w:rsid w:val="00145738"/>
    <w:rsid w:val="0014595C"/>
    <w:rsid w:val="00146168"/>
    <w:rsid w:val="001463D7"/>
    <w:rsid w:val="00150EFE"/>
    <w:rsid w:val="001516B8"/>
    <w:rsid w:val="00152083"/>
    <w:rsid w:val="00153D80"/>
    <w:rsid w:val="0015407E"/>
    <w:rsid w:val="001559BF"/>
    <w:rsid w:val="001562FB"/>
    <w:rsid w:val="00156662"/>
    <w:rsid w:val="0015673F"/>
    <w:rsid w:val="00157447"/>
    <w:rsid w:val="00160106"/>
    <w:rsid w:val="00160828"/>
    <w:rsid w:val="001619DD"/>
    <w:rsid w:val="0016203D"/>
    <w:rsid w:val="00163672"/>
    <w:rsid w:val="00166291"/>
    <w:rsid w:val="00167573"/>
    <w:rsid w:val="001701F9"/>
    <w:rsid w:val="00170509"/>
    <w:rsid w:val="001711BF"/>
    <w:rsid w:val="00171648"/>
    <w:rsid w:val="001738B7"/>
    <w:rsid w:val="00173D86"/>
    <w:rsid w:val="00174F11"/>
    <w:rsid w:val="00175F58"/>
    <w:rsid w:val="00176876"/>
    <w:rsid w:val="001806FA"/>
    <w:rsid w:val="001813DC"/>
    <w:rsid w:val="0018193C"/>
    <w:rsid w:val="00185999"/>
    <w:rsid w:val="00185A76"/>
    <w:rsid w:val="0019080B"/>
    <w:rsid w:val="00190A87"/>
    <w:rsid w:val="001913F9"/>
    <w:rsid w:val="00193744"/>
    <w:rsid w:val="00193921"/>
    <w:rsid w:val="001945F7"/>
    <w:rsid w:val="00197D0D"/>
    <w:rsid w:val="001A11E8"/>
    <w:rsid w:val="001A2980"/>
    <w:rsid w:val="001A2E7C"/>
    <w:rsid w:val="001A35B3"/>
    <w:rsid w:val="001A4911"/>
    <w:rsid w:val="001A5A11"/>
    <w:rsid w:val="001A6035"/>
    <w:rsid w:val="001A620F"/>
    <w:rsid w:val="001A77C6"/>
    <w:rsid w:val="001B00BE"/>
    <w:rsid w:val="001B0607"/>
    <w:rsid w:val="001B2880"/>
    <w:rsid w:val="001B328D"/>
    <w:rsid w:val="001B482A"/>
    <w:rsid w:val="001B48D9"/>
    <w:rsid w:val="001B4ED6"/>
    <w:rsid w:val="001B5817"/>
    <w:rsid w:val="001B5B36"/>
    <w:rsid w:val="001B695D"/>
    <w:rsid w:val="001B7210"/>
    <w:rsid w:val="001C4564"/>
    <w:rsid w:val="001C46B5"/>
    <w:rsid w:val="001C4807"/>
    <w:rsid w:val="001C5203"/>
    <w:rsid w:val="001C5ED5"/>
    <w:rsid w:val="001C67A5"/>
    <w:rsid w:val="001C6F8D"/>
    <w:rsid w:val="001C73E8"/>
    <w:rsid w:val="001D02BB"/>
    <w:rsid w:val="001D02E0"/>
    <w:rsid w:val="001D0472"/>
    <w:rsid w:val="001D09B1"/>
    <w:rsid w:val="001D1AF2"/>
    <w:rsid w:val="001D1BB9"/>
    <w:rsid w:val="001D2069"/>
    <w:rsid w:val="001D41F8"/>
    <w:rsid w:val="001D5EAA"/>
    <w:rsid w:val="001D5EEE"/>
    <w:rsid w:val="001D76D9"/>
    <w:rsid w:val="001E023F"/>
    <w:rsid w:val="001E1553"/>
    <w:rsid w:val="001E2107"/>
    <w:rsid w:val="001E38DF"/>
    <w:rsid w:val="001E3E38"/>
    <w:rsid w:val="001E48F3"/>
    <w:rsid w:val="001E6204"/>
    <w:rsid w:val="001E628A"/>
    <w:rsid w:val="001E78E2"/>
    <w:rsid w:val="001E7AEF"/>
    <w:rsid w:val="001E7B9A"/>
    <w:rsid w:val="001F065D"/>
    <w:rsid w:val="001F0DD1"/>
    <w:rsid w:val="001F1FDD"/>
    <w:rsid w:val="001F3125"/>
    <w:rsid w:val="001F37C6"/>
    <w:rsid w:val="001F41AC"/>
    <w:rsid w:val="001F4394"/>
    <w:rsid w:val="001F5759"/>
    <w:rsid w:val="001F6591"/>
    <w:rsid w:val="001F659A"/>
    <w:rsid w:val="001F70D2"/>
    <w:rsid w:val="00200665"/>
    <w:rsid w:val="0020185B"/>
    <w:rsid w:val="00203536"/>
    <w:rsid w:val="00203A10"/>
    <w:rsid w:val="00207272"/>
    <w:rsid w:val="00207822"/>
    <w:rsid w:val="00212635"/>
    <w:rsid w:val="002130CA"/>
    <w:rsid w:val="00213967"/>
    <w:rsid w:val="00214B5A"/>
    <w:rsid w:val="002167AA"/>
    <w:rsid w:val="00217EDC"/>
    <w:rsid w:val="002219CB"/>
    <w:rsid w:val="002224C9"/>
    <w:rsid w:val="00222904"/>
    <w:rsid w:val="00222F09"/>
    <w:rsid w:val="00223295"/>
    <w:rsid w:val="0022347B"/>
    <w:rsid w:val="00224082"/>
    <w:rsid w:val="002241DD"/>
    <w:rsid w:val="0022471A"/>
    <w:rsid w:val="00224B83"/>
    <w:rsid w:val="002263C5"/>
    <w:rsid w:val="00227413"/>
    <w:rsid w:val="00231834"/>
    <w:rsid w:val="002322FE"/>
    <w:rsid w:val="00232700"/>
    <w:rsid w:val="0023319F"/>
    <w:rsid w:val="002345BE"/>
    <w:rsid w:val="002347C6"/>
    <w:rsid w:val="002355B1"/>
    <w:rsid w:val="00235FFC"/>
    <w:rsid w:val="00237E70"/>
    <w:rsid w:val="0024088B"/>
    <w:rsid w:val="00241921"/>
    <w:rsid w:val="0024313B"/>
    <w:rsid w:val="0024558E"/>
    <w:rsid w:val="00246118"/>
    <w:rsid w:val="00246495"/>
    <w:rsid w:val="00247C60"/>
    <w:rsid w:val="002506C6"/>
    <w:rsid w:val="0025096D"/>
    <w:rsid w:val="00251335"/>
    <w:rsid w:val="0025221F"/>
    <w:rsid w:val="0025343C"/>
    <w:rsid w:val="00255DE8"/>
    <w:rsid w:val="00256883"/>
    <w:rsid w:val="00257A3C"/>
    <w:rsid w:val="00260860"/>
    <w:rsid w:val="00260F59"/>
    <w:rsid w:val="00260F9E"/>
    <w:rsid w:val="0026256D"/>
    <w:rsid w:val="00262ECB"/>
    <w:rsid w:val="00263527"/>
    <w:rsid w:val="00263DC8"/>
    <w:rsid w:val="00264985"/>
    <w:rsid w:val="002649E6"/>
    <w:rsid w:val="00264DB5"/>
    <w:rsid w:val="00266DDE"/>
    <w:rsid w:val="00266E4A"/>
    <w:rsid w:val="00267FFD"/>
    <w:rsid w:val="00270690"/>
    <w:rsid w:val="00270AE3"/>
    <w:rsid w:val="00270B9C"/>
    <w:rsid w:val="002733FD"/>
    <w:rsid w:val="002739FE"/>
    <w:rsid w:val="002742EF"/>
    <w:rsid w:val="00275972"/>
    <w:rsid w:val="0027626C"/>
    <w:rsid w:val="00276A51"/>
    <w:rsid w:val="00280B17"/>
    <w:rsid w:val="00280DF2"/>
    <w:rsid w:val="002818F9"/>
    <w:rsid w:val="0028292F"/>
    <w:rsid w:val="00283B58"/>
    <w:rsid w:val="00283C87"/>
    <w:rsid w:val="002855D4"/>
    <w:rsid w:val="002859CE"/>
    <w:rsid w:val="002861C9"/>
    <w:rsid w:val="00287379"/>
    <w:rsid w:val="002873B2"/>
    <w:rsid w:val="00287FE5"/>
    <w:rsid w:val="002917E9"/>
    <w:rsid w:val="00292DD2"/>
    <w:rsid w:val="0029349B"/>
    <w:rsid w:val="002945D6"/>
    <w:rsid w:val="002946DF"/>
    <w:rsid w:val="002946E4"/>
    <w:rsid w:val="00297AF7"/>
    <w:rsid w:val="00297B97"/>
    <w:rsid w:val="002A0253"/>
    <w:rsid w:val="002A04DB"/>
    <w:rsid w:val="002A1354"/>
    <w:rsid w:val="002A1C0D"/>
    <w:rsid w:val="002A1E93"/>
    <w:rsid w:val="002A2A3A"/>
    <w:rsid w:val="002A4507"/>
    <w:rsid w:val="002A6F1A"/>
    <w:rsid w:val="002A76DF"/>
    <w:rsid w:val="002A7751"/>
    <w:rsid w:val="002A793E"/>
    <w:rsid w:val="002A7C4E"/>
    <w:rsid w:val="002B3B8C"/>
    <w:rsid w:val="002B4886"/>
    <w:rsid w:val="002B6BE1"/>
    <w:rsid w:val="002B6DC7"/>
    <w:rsid w:val="002B787F"/>
    <w:rsid w:val="002C16B5"/>
    <w:rsid w:val="002C1B2A"/>
    <w:rsid w:val="002C28E6"/>
    <w:rsid w:val="002C2D03"/>
    <w:rsid w:val="002C39DA"/>
    <w:rsid w:val="002C50A1"/>
    <w:rsid w:val="002D0B7D"/>
    <w:rsid w:val="002D2369"/>
    <w:rsid w:val="002D2A9B"/>
    <w:rsid w:val="002D2E7A"/>
    <w:rsid w:val="002D3403"/>
    <w:rsid w:val="002D50BD"/>
    <w:rsid w:val="002D59EC"/>
    <w:rsid w:val="002D7121"/>
    <w:rsid w:val="002D74D6"/>
    <w:rsid w:val="002E02C4"/>
    <w:rsid w:val="002E0349"/>
    <w:rsid w:val="002E0D62"/>
    <w:rsid w:val="002E490F"/>
    <w:rsid w:val="002E49E9"/>
    <w:rsid w:val="002E64BF"/>
    <w:rsid w:val="002E73CA"/>
    <w:rsid w:val="002E78E3"/>
    <w:rsid w:val="002F03E1"/>
    <w:rsid w:val="002F10D6"/>
    <w:rsid w:val="002F192A"/>
    <w:rsid w:val="002F1D75"/>
    <w:rsid w:val="002F296F"/>
    <w:rsid w:val="002F3A16"/>
    <w:rsid w:val="002F43EA"/>
    <w:rsid w:val="002F4A38"/>
    <w:rsid w:val="002F4D57"/>
    <w:rsid w:val="002F641F"/>
    <w:rsid w:val="002F65B0"/>
    <w:rsid w:val="002F746C"/>
    <w:rsid w:val="00300B6F"/>
    <w:rsid w:val="00303953"/>
    <w:rsid w:val="00303BC2"/>
    <w:rsid w:val="00304E35"/>
    <w:rsid w:val="00305E18"/>
    <w:rsid w:val="0030713B"/>
    <w:rsid w:val="00307900"/>
    <w:rsid w:val="003102B8"/>
    <w:rsid w:val="0031034E"/>
    <w:rsid w:val="00311470"/>
    <w:rsid w:val="00312126"/>
    <w:rsid w:val="00314535"/>
    <w:rsid w:val="00314B08"/>
    <w:rsid w:val="00314DDF"/>
    <w:rsid w:val="00315218"/>
    <w:rsid w:val="0031570C"/>
    <w:rsid w:val="00321145"/>
    <w:rsid w:val="003222C3"/>
    <w:rsid w:val="0032251F"/>
    <w:rsid w:val="0032266C"/>
    <w:rsid w:val="0032281F"/>
    <w:rsid w:val="00323160"/>
    <w:rsid w:val="00324581"/>
    <w:rsid w:val="00325B58"/>
    <w:rsid w:val="00326515"/>
    <w:rsid w:val="00326901"/>
    <w:rsid w:val="0032743B"/>
    <w:rsid w:val="00327AC9"/>
    <w:rsid w:val="0033095B"/>
    <w:rsid w:val="00332C17"/>
    <w:rsid w:val="00333EBF"/>
    <w:rsid w:val="00334926"/>
    <w:rsid w:val="003356D0"/>
    <w:rsid w:val="00335F57"/>
    <w:rsid w:val="00336DB4"/>
    <w:rsid w:val="003428BB"/>
    <w:rsid w:val="003432AD"/>
    <w:rsid w:val="00344595"/>
    <w:rsid w:val="0034512F"/>
    <w:rsid w:val="00345473"/>
    <w:rsid w:val="00345598"/>
    <w:rsid w:val="00345F51"/>
    <w:rsid w:val="00346929"/>
    <w:rsid w:val="0034692A"/>
    <w:rsid w:val="00350423"/>
    <w:rsid w:val="003515A4"/>
    <w:rsid w:val="00352150"/>
    <w:rsid w:val="00353386"/>
    <w:rsid w:val="003541BC"/>
    <w:rsid w:val="003542A7"/>
    <w:rsid w:val="0035435A"/>
    <w:rsid w:val="00354508"/>
    <w:rsid w:val="00355463"/>
    <w:rsid w:val="003556A0"/>
    <w:rsid w:val="003557C3"/>
    <w:rsid w:val="0035617F"/>
    <w:rsid w:val="003567E5"/>
    <w:rsid w:val="0035744F"/>
    <w:rsid w:val="00360BCF"/>
    <w:rsid w:val="00362396"/>
    <w:rsid w:val="003659CB"/>
    <w:rsid w:val="003678E7"/>
    <w:rsid w:val="0036798E"/>
    <w:rsid w:val="003711F5"/>
    <w:rsid w:val="00371BA4"/>
    <w:rsid w:val="0037265C"/>
    <w:rsid w:val="00372E18"/>
    <w:rsid w:val="00373346"/>
    <w:rsid w:val="00374958"/>
    <w:rsid w:val="00374A40"/>
    <w:rsid w:val="003767A9"/>
    <w:rsid w:val="003769D9"/>
    <w:rsid w:val="00377654"/>
    <w:rsid w:val="00380659"/>
    <w:rsid w:val="003812A5"/>
    <w:rsid w:val="00381BCB"/>
    <w:rsid w:val="00382464"/>
    <w:rsid w:val="00382520"/>
    <w:rsid w:val="00382A33"/>
    <w:rsid w:val="00384649"/>
    <w:rsid w:val="0038506F"/>
    <w:rsid w:val="003851C6"/>
    <w:rsid w:val="003856A0"/>
    <w:rsid w:val="003861C9"/>
    <w:rsid w:val="00386DC7"/>
    <w:rsid w:val="00391EEC"/>
    <w:rsid w:val="003933CF"/>
    <w:rsid w:val="003943B4"/>
    <w:rsid w:val="00394696"/>
    <w:rsid w:val="00396CC7"/>
    <w:rsid w:val="00397102"/>
    <w:rsid w:val="003A0A7E"/>
    <w:rsid w:val="003A12FA"/>
    <w:rsid w:val="003A2DE3"/>
    <w:rsid w:val="003A2E81"/>
    <w:rsid w:val="003A3DF3"/>
    <w:rsid w:val="003A41FA"/>
    <w:rsid w:val="003A496E"/>
    <w:rsid w:val="003A4FF9"/>
    <w:rsid w:val="003A50B4"/>
    <w:rsid w:val="003A52B6"/>
    <w:rsid w:val="003A600C"/>
    <w:rsid w:val="003A61BA"/>
    <w:rsid w:val="003A6A12"/>
    <w:rsid w:val="003A7A9C"/>
    <w:rsid w:val="003A7D1D"/>
    <w:rsid w:val="003B07B6"/>
    <w:rsid w:val="003B0EAF"/>
    <w:rsid w:val="003B1873"/>
    <w:rsid w:val="003B58F3"/>
    <w:rsid w:val="003B5A0D"/>
    <w:rsid w:val="003B5CA8"/>
    <w:rsid w:val="003B5CE8"/>
    <w:rsid w:val="003B6747"/>
    <w:rsid w:val="003B6846"/>
    <w:rsid w:val="003B752C"/>
    <w:rsid w:val="003C0DB9"/>
    <w:rsid w:val="003C4BBE"/>
    <w:rsid w:val="003C6AC9"/>
    <w:rsid w:val="003D057A"/>
    <w:rsid w:val="003D1263"/>
    <w:rsid w:val="003D12BE"/>
    <w:rsid w:val="003D1FC9"/>
    <w:rsid w:val="003D2310"/>
    <w:rsid w:val="003D29EB"/>
    <w:rsid w:val="003D5BB1"/>
    <w:rsid w:val="003D6045"/>
    <w:rsid w:val="003D60BF"/>
    <w:rsid w:val="003D6409"/>
    <w:rsid w:val="003D74D0"/>
    <w:rsid w:val="003D7D17"/>
    <w:rsid w:val="003E0279"/>
    <w:rsid w:val="003E038B"/>
    <w:rsid w:val="003E13F3"/>
    <w:rsid w:val="003E13F7"/>
    <w:rsid w:val="003E192F"/>
    <w:rsid w:val="003E1F1A"/>
    <w:rsid w:val="003E295D"/>
    <w:rsid w:val="003E43F4"/>
    <w:rsid w:val="003E53C5"/>
    <w:rsid w:val="003E5B2F"/>
    <w:rsid w:val="003E7710"/>
    <w:rsid w:val="003F05F0"/>
    <w:rsid w:val="003F0D6E"/>
    <w:rsid w:val="003F27BD"/>
    <w:rsid w:val="003F3083"/>
    <w:rsid w:val="003F35CE"/>
    <w:rsid w:val="003F382D"/>
    <w:rsid w:val="003F3E5B"/>
    <w:rsid w:val="003F434A"/>
    <w:rsid w:val="003F6490"/>
    <w:rsid w:val="003F7186"/>
    <w:rsid w:val="003F7EB5"/>
    <w:rsid w:val="00400A36"/>
    <w:rsid w:val="00403AAC"/>
    <w:rsid w:val="004047FC"/>
    <w:rsid w:val="004070F9"/>
    <w:rsid w:val="00407F9C"/>
    <w:rsid w:val="004100E3"/>
    <w:rsid w:val="00410869"/>
    <w:rsid w:val="00410BE1"/>
    <w:rsid w:val="00412C0C"/>
    <w:rsid w:val="004145B7"/>
    <w:rsid w:val="00416230"/>
    <w:rsid w:val="0042048C"/>
    <w:rsid w:val="00420590"/>
    <w:rsid w:val="00420C7F"/>
    <w:rsid w:val="00420F5C"/>
    <w:rsid w:val="004223FB"/>
    <w:rsid w:val="0042313A"/>
    <w:rsid w:val="0042550F"/>
    <w:rsid w:val="0042740D"/>
    <w:rsid w:val="00427708"/>
    <w:rsid w:val="00430528"/>
    <w:rsid w:val="00430744"/>
    <w:rsid w:val="0043100E"/>
    <w:rsid w:val="00431702"/>
    <w:rsid w:val="00433369"/>
    <w:rsid w:val="0043520F"/>
    <w:rsid w:val="00436CE3"/>
    <w:rsid w:val="004379A1"/>
    <w:rsid w:val="004401C3"/>
    <w:rsid w:val="0044251A"/>
    <w:rsid w:val="00442F30"/>
    <w:rsid w:val="0044326A"/>
    <w:rsid w:val="00444410"/>
    <w:rsid w:val="00444665"/>
    <w:rsid w:val="004465B0"/>
    <w:rsid w:val="00447F79"/>
    <w:rsid w:val="00450170"/>
    <w:rsid w:val="00450EE8"/>
    <w:rsid w:val="004526BB"/>
    <w:rsid w:val="00452910"/>
    <w:rsid w:val="00452A80"/>
    <w:rsid w:val="00453FB6"/>
    <w:rsid w:val="00454757"/>
    <w:rsid w:val="00456EA3"/>
    <w:rsid w:val="00460DA5"/>
    <w:rsid w:val="004617FC"/>
    <w:rsid w:val="00463F55"/>
    <w:rsid w:val="004640AD"/>
    <w:rsid w:val="00465D3A"/>
    <w:rsid w:val="00466719"/>
    <w:rsid w:val="004667AE"/>
    <w:rsid w:val="004668A0"/>
    <w:rsid w:val="0046726D"/>
    <w:rsid w:val="0047019D"/>
    <w:rsid w:val="00470BE7"/>
    <w:rsid w:val="004728FD"/>
    <w:rsid w:val="00472AEC"/>
    <w:rsid w:val="00472C05"/>
    <w:rsid w:val="00472D51"/>
    <w:rsid w:val="004738C7"/>
    <w:rsid w:val="00473EE0"/>
    <w:rsid w:val="00475AA1"/>
    <w:rsid w:val="00482763"/>
    <w:rsid w:val="00486065"/>
    <w:rsid w:val="00487D10"/>
    <w:rsid w:val="00493F98"/>
    <w:rsid w:val="004941FD"/>
    <w:rsid w:val="00494327"/>
    <w:rsid w:val="00495616"/>
    <w:rsid w:val="0049708E"/>
    <w:rsid w:val="00497381"/>
    <w:rsid w:val="00497D7F"/>
    <w:rsid w:val="004A3CE8"/>
    <w:rsid w:val="004A3F0A"/>
    <w:rsid w:val="004A3FAB"/>
    <w:rsid w:val="004A5AC6"/>
    <w:rsid w:val="004A5C8C"/>
    <w:rsid w:val="004A5FDF"/>
    <w:rsid w:val="004A671E"/>
    <w:rsid w:val="004A78E3"/>
    <w:rsid w:val="004B0063"/>
    <w:rsid w:val="004B02CD"/>
    <w:rsid w:val="004B09FC"/>
    <w:rsid w:val="004B1D75"/>
    <w:rsid w:val="004B4934"/>
    <w:rsid w:val="004B4A39"/>
    <w:rsid w:val="004B52DF"/>
    <w:rsid w:val="004B576F"/>
    <w:rsid w:val="004B6D8B"/>
    <w:rsid w:val="004C0C9D"/>
    <w:rsid w:val="004C24CB"/>
    <w:rsid w:val="004C3A90"/>
    <w:rsid w:val="004C3B2F"/>
    <w:rsid w:val="004C4FAD"/>
    <w:rsid w:val="004C64C8"/>
    <w:rsid w:val="004D12E5"/>
    <w:rsid w:val="004D1D6C"/>
    <w:rsid w:val="004D3126"/>
    <w:rsid w:val="004D3FBB"/>
    <w:rsid w:val="004D48D7"/>
    <w:rsid w:val="004D5046"/>
    <w:rsid w:val="004D545C"/>
    <w:rsid w:val="004D6D65"/>
    <w:rsid w:val="004D73F7"/>
    <w:rsid w:val="004E057C"/>
    <w:rsid w:val="004E3875"/>
    <w:rsid w:val="004E43B6"/>
    <w:rsid w:val="004E5DD2"/>
    <w:rsid w:val="004E6B62"/>
    <w:rsid w:val="004F04C8"/>
    <w:rsid w:val="004F0D2F"/>
    <w:rsid w:val="004F1A09"/>
    <w:rsid w:val="004F395D"/>
    <w:rsid w:val="004F3E86"/>
    <w:rsid w:val="004F7CF2"/>
    <w:rsid w:val="005031B1"/>
    <w:rsid w:val="00504625"/>
    <w:rsid w:val="0050690B"/>
    <w:rsid w:val="0050697E"/>
    <w:rsid w:val="00506EF7"/>
    <w:rsid w:val="00510B40"/>
    <w:rsid w:val="00510D40"/>
    <w:rsid w:val="00510FE7"/>
    <w:rsid w:val="00511D21"/>
    <w:rsid w:val="0051272D"/>
    <w:rsid w:val="00512F38"/>
    <w:rsid w:val="005132FC"/>
    <w:rsid w:val="005153A5"/>
    <w:rsid w:val="0051599C"/>
    <w:rsid w:val="00515B3C"/>
    <w:rsid w:val="005173D8"/>
    <w:rsid w:val="00517ED6"/>
    <w:rsid w:val="00520534"/>
    <w:rsid w:val="00522CD7"/>
    <w:rsid w:val="0052436C"/>
    <w:rsid w:val="005245E4"/>
    <w:rsid w:val="00524EB7"/>
    <w:rsid w:val="00524F54"/>
    <w:rsid w:val="00525131"/>
    <w:rsid w:val="0052522E"/>
    <w:rsid w:val="00527AD0"/>
    <w:rsid w:val="00531544"/>
    <w:rsid w:val="00531950"/>
    <w:rsid w:val="005333B0"/>
    <w:rsid w:val="005333BB"/>
    <w:rsid w:val="005334A3"/>
    <w:rsid w:val="00535A67"/>
    <w:rsid w:val="00536C89"/>
    <w:rsid w:val="00536D44"/>
    <w:rsid w:val="00537980"/>
    <w:rsid w:val="00540898"/>
    <w:rsid w:val="005412C2"/>
    <w:rsid w:val="005427CB"/>
    <w:rsid w:val="00544A8C"/>
    <w:rsid w:val="00544F55"/>
    <w:rsid w:val="00547193"/>
    <w:rsid w:val="00551F32"/>
    <w:rsid w:val="00554170"/>
    <w:rsid w:val="00554412"/>
    <w:rsid w:val="005549E1"/>
    <w:rsid w:val="00555765"/>
    <w:rsid w:val="005567FA"/>
    <w:rsid w:val="00556B4E"/>
    <w:rsid w:val="0056099C"/>
    <w:rsid w:val="00562304"/>
    <w:rsid w:val="00563AB2"/>
    <w:rsid w:val="00563D5C"/>
    <w:rsid w:val="005644E5"/>
    <w:rsid w:val="0056476B"/>
    <w:rsid w:val="0056494C"/>
    <w:rsid w:val="00566C0D"/>
    <w:rsid w:val="0057209A"/>
    <w:rsid w:val="005720F9"/>
    <w:rsid w:val="0057234C"/>
    <w:rsid w:val="00572469"/>
    <w:rsid w:val="005726A8"/>
    <w:rsid w:val="00574951"/>
    <w:rsid w:val="00574B95"/>
    <w:rsid w:val="00574E3B"/>
    <w:rsid w:val="0057545C"/>
    <w:rsid w:val="00575608"/>
    <w:rsid w:val="0057589A"/>
    <w:rsid w:val="00580AFD"/>
    <w:rsid w:val="005826C1"/>
    <w:rsid w:val="00584ED2"/>
    <w:rsid w:val="00586153"/>
    <w:rsid w:val="005863B9"/>
    <w:rsid w:val="0058696F"/>
    <w:rsid w:val="00586F15"/>
    <w:rsid w:val="00593B12"/>
    <w:rsid w:val="00594CC8"/>
    <w:rsid w:val="00594F6D"/>
    <w:rsid w:val="00595514"/>
    <w:rsid w:val="00595D36"/>
    <w:rsid w:val="005974F5"/>
    <w:rsid w:val="005977A7"/>
    <w:rsid w:val="005A0BEA"/>
    <w:rsid w:val="005A3AC6"/>
    <w:rsid w:val="005A430D"/>
    <w:rsid w:val="005A5164"/>
    <w:rsid w:val="005A5392"/>
    <w:rsid w:val="005B2912"/>
    <w:rsid w:val="005B571D"/>
    <w:rsid w:val="005B5960"/>
    <w:rsid w:val="005B5E5D"/>
    <w:rsid w:val="005B6436"/>
    <w:rsid w:val="005B6738"/>
    <w:rsid w:val="005B6C7D"/>
    <w:rsid w:val="005B71EC"/>
    <w:rsid w:val="005B7B5C"/>
    <w:rsid w:val="005C06B7"/>
    <w:rsid w:val="005C199C"/>
    <w:rsid w:val="005C1BCA"/>
    <w:rsid w:val="005C2333"/>
    <w:rsid w:val="005C2F58"/>
    <w:rsid w:val="005C300C"/>
    <w:rsid w:val="005C3A55"/>
    <w:rsid w:val="005C4390"/>
    <w:rsid w:val="005C60FA"/>
    <w:rsid w:val="005D1A26"/>
    <w:rsid w:val="005D23D3"/>
    <w:rsid w:val="005D2A65"/>
    <w:rsid w:val="005D4AEC"/>
    <w:rsid w:val="005D4C2D"/>
    <w:rsid w:val="005D52E8"/>
    <w:rsid w:val="005E027F"/>
    <w:rsid w:val="005E1BE1"/>
    <w:rsid w:val="005E26E8"/>
    <w:rsid w:val="005E374D"/>
    <w:rsid w:val="005E43EB"/>
    <w:rsid w:val="005E48B3"/>
    <w:rsid w:val="005E541E"/>
    <w:rsid w:val="005F08A5"/>
    <w:rsid w:val="005F10B0"/>
    <w:rsid w:val="005F4E24"/>
    <w:rsid w:val="005F5804"/>
    <w:rsid w:val="005F5E13"/>
    <w:rsid w:val="006020D5"/>
    <w:rsid w:val="0060480A"/>
    <w:rsid w:val="006077C2"/>
    <w:rsid w:val="00611009"/>
    <w:rsid w:val="006113D9"/>
    <w:rsid w:val="00611676"/>
    <w:rsid w:val="00612462"/>
    <w:rsid w:val="00612FC5"/>
    <w:rsid w:val="006130AB"/>
    <w:rsid w:val="00613300"/>
    <w:rsid w:val="0061357D"/>
    <w:rsid w:val="0061496A"/>
    <w:rsid w:val="00615D6F"/>
    <w:rsid w:val="00617893"/>
    <w:rsid w:val="006200FD"/>
    <w:rsid w:val="00620B8C"/>
    <w:rsid w:val="00621C0A"/>
    <w:rsid w:val="00622FC9"/>
    <w:rsid w:val="00624068"/>
    <w:rsid w:val="00624DA3"/>
    <w:rsid w:val="00625733"/>
    <w:rsid w:val="00627390"/>
    <w:rsid w:val="00632CF8"/>
    <w:rsid w:val="00633C81"/>
    <w:rsid w:val="006348CB"/>
    <w:rsid w:val="006349AC"/>
    <w:rsid w:val="00634DF8"/>
    <w:rsid w:val="00635292"/>
    <w:rsid w:val="0063564E"/>
    <w:rsid w:val="006359B8"/>
    <w:rsid w:val="00636E96"/>
    <w:rsid w:val="00637539"/>
    <w:rsid w:val="006376B7"/>
    <w:rsid w:val="006439D9"/>
    <w:rsid w:val="006450A6"/>
    <w:rsid w:val="006453D1"/>
    <w:rsid w:val="006454C6"/>
    <w:rsid w:val="00645BB2"/>
    <w:rsid w:val="00645DA0"/>
    <w:rsid w:val="0064748A"/>
    <w:rsid w:val="006474F6"/>
    <w:rsid w:val="0065033A"/>
    <w:rsid w:val="0065051B"/>
    <w:rsid w:val="00651DB5"/>
    <w:rsid w:val="00651FDB"/>
    <w:rsid w:val="00652038"/>
    <w:rsid w:val="006524EB"/>
    <w:rsid w:val="00653393"/>
    <w:rsid w:val="00657EB6"/>
    <w:rsid w:val="00660386"/>
    <w:rsid w:val="0066071D"/>
    <w:rsid w:val="00660878"/>
    <w:rsid w:val="00660D8D"/>
    <w:rsid w:val="0066107A"/>
    <w:rsid w:val="00662414"/>
    <w:rsid w:val="006643E1"/>
    <w:rsid w:val="00664668"/>
    <w:rsid w:val="00664DC7"/>
    <w:rsid w:val="00666777"/>
    <w:rsid w:val="00666C22"/>
    <w:rsid w:val="0066743C"/>
    <w:rsid w:val="00667876"/>
    <w:rsid w:val="00670AE3"/>
    <w:rsid w:val="00671743"/>
    <w:rsid w:val="0067190E"/>
    <w:rsid w:val="00672039"/>
    <w:rsid w:val="0067763C"/>
    <w:rsid w:val="00680794"/>
    <w:rsid w:val="00680EB3"/>
    <w:rsid w:val="00681EDD"/>
    <w:rsid w:val="0068346F"/>
    <w:rsid w:val="00684097"/>
    <w:rsid w:val="00684B14"/>
    <w:rsid w:val="0068556A"/>
    <w:rsid w:val="006865F6"/>
    <w:rsid w:val="006867EF"/>
    <w:rsid w:val="006909DE"/>
    <w:rsid w:val="00690D52"/>
    <w:rsid w:val="006931D5"/>
    <w:rsid w:val="00693436"/>
    <w:rsid w:val="006940F8"/>
    <w:rsid w:val="00695720"/>
    <w:rsid w:val="00696337"/>
    <w:rsid w:val="00696718"/>
    <w:rsid w:val="00696CBC"/>
    <w:rsid w:val="00697742"/>
    <w:rsid w:val="006978D5"/>
    <w:rsid w:val="006A36C9"/>
    <w:rsid w:val="006A44E2"/>
    <w:rsid w:val="006A5AD4"/>
    <w:rsid w:val="006A64D5"/>
    <w:rsid w:val="006A793E"/>
    <w:rsid w:val="006A7D15"/>
    <w:rsid w:val="006A7D58"/>
    <w:rsid w:val="006B36F8"/>
    <w:rsid w:val="006B3ACF"/>
    <w:rsid w:val="006B52B8"/>
    <w:rsid w:val="006B55D9"/>
    <w:rsid w:val="006B5AE9"/>
    <w:rsid w:val="006B69D0"/>
    <w:rsid w:val="006B7B68"/>
    <w:rsid w:val="006C119F"/>
    <w:rsid w:val="006C1FC1"/>
    <w:rsid w:val="006C2124"/>
    <w:rsid w:val="006C27B9"/>
    <w:rsid w:val="006C2A51"/>
    <w:rsid w:val="006C35CA"/>
    <w:rsid w:val="006C42A3"/>
    <w:rsid w:val="006C7C2B"/>
    <w:rsid w:val="006D07B2"/>
    <w:rsid w:val="006D415A"/>
    <w:rsid w:val="006D4AEE"/>
    <w:rsid w:val="006D5EB8"/>
    <w:rsid w:val="006D76F0"/>
    <w:rsid w:val="006D77D5"/>
    <w:rsid w:val="006E05F1"/>
    <w:rsid w:val="006E47D7"/>
    <w:rsid w:val="006E50DD"/>
    <w:rsid w:val="006E5B89"/>
    <w:rsid w:val="006E5E7D"/>
    <w:rsid w:val="006E6F53"/>
    <w:rsid w:val="006E712B"/>
    <w:rsid w:val="006E71B5"/>
    <w:rsid w:val="006E7A9C"/>
    <w:rsid w:val="006F0526"/>
    <w:rsid w:val="006F0B2C"/>
    <w:rsid w:val="006F27B6"/>
    <w:rsid w:val="006F2A68"/>
    <w:rsid w:val="006F2D6B"/>
    <w:rsid w:val="006F3D3B"/>
    <w:rsid w:val="006F4F27"/>
    <w:rsid w:val="006F63E8"/>
    <w:rsid w:val="006F7A50"/>
    <w:rsid w:val="007003AE"/>
    <w:rsid w:val="00705AAA"/>
    <w:rsid w:val="00705FF5"/>
    <w:rsid w:val="0070739C"/>
    <w:rsid w:val="0070794A"/>
    <w:rsid w:val="007079B9"/>
    <w:rsid w:val="0071022A"/>
    <w:rsid w:val="007119A5"/>
    <w:rsid w:val="007125DD"/>
    <w:rsid w:val="0071260F"/>
    <w:rsid w:val="00713640"/>
    <w:rsid w:val="0071392E"/>
    <w:rsid w:val="007145DC"/>
    <w:rsid w:val="00714F6E"/>
    <w:rsid w:val="007152A6"/>
    <w:rsid w:val="0071621D"/>
    <w:rsid w:val="0071689A"/>
    <w:rsid w:val="0072068E"/>
    <w:rsid w:val="00721033"/>
    <w:rsid w:val="007216C7"/>
    <w:rsid w:val="0072423E"/>
    <w:rsid w:val="00724336"/>
    <w:rsid w:val="00724859"/>
    <w:rsid w:val="00725F1D"/>
    <w:rsid w:val="00726D21"/>
    <w:rsid w:val="00730E32"/>
    <w:rsid w:val="007311AE"/>
    <w:rsid w:val="0073309B"/>
    <w:rsid w:val="007355CF"/>
    <w:rsid w:val="00735F86"/>
    <w:rsid w:val="00736616"/>
    <w:rsid w:val="0073680F"/>
    <w:rsid w:val="007379D6"/>
    <w:rsid w:val="0074123F"/>
    <w:rsid w:val="00745067"/>
    <w:rsid w:val="00745FFD"/>
    <w:rsid w:val="007465CE"/>
    <w:rsid w:val="00746DCF"/>
    <w:rsid w:val="007502EB"/>
    <w:rsid w:val="00750C16"/>
    <w:rsid w:val="007511E6"/>
    <w:rsid w:val="007515DD"/>
    <w:rsid w:val="00751D89"/>
    <w:rsid w:val="00753676"/>
    <w:rsid w:val="0075425D"/>
    <w:rsid w:val="007552DF"/>
    <w:rsid w:val="00755E75"/>
    <w:rsid w:val="007578B6"/>
    <w:rsid w:val="0075791B"/>
    <w:rsid w:val="00761462"/>
    <w:rsid w:val="00762E4D"/>
    <w:rsid w:val="00763D36"/>
    <w:rsid w:val="007669A5"/>
    <w:rsid w:val="00767394"/>
    <w:rsid w:val="007679E1"/>
    <w:rsid w:val="00767ABE"/>
    <w:rsid w:val="00771924"/>
    <w:rsid w:val="007719F6"/>
    <w:rsid w:val="00771ECD"/>
    <w:rsid w:val="00772443"/>
    <w:rsid w:val="0077489F"/>
    <w:rsid w:val="007758C0"/>
    <w:rsid w:val="00775D44"/>
    <w:rsid w:val="007803AC"/>
    <w:rsid w:val="007825E4"/>
    <w:rsid w:val="00783241"/>
    <w:rsid w:val="00784249"/>
    <w:rsid w:val="0078590E"/>
    <w:rsid w:val="0078717C"/>
    <w:rsid w:val="0079032A"/>
    <w:rsid w:val="00790ABE"/>
    <w:rsid w:val="00790DA5"/>
    <w:rsid w:val="00791161"/>
    <w:rsid w:val="0079132D"/>
    <w:rsid w:val="0079499E"/>
    <w:rsid w:val="00795B2F"/>
    <w:rsid w:val="00797AAC"/>
    <w:rsid w:val="00797CC1"/>
    <w:rsid w:val="00797EFB"/>
    <w:rsid w:val="00797F00"/>
    <w:rsid w:val="007A6962"/>
    <w:rsid w:val="007A6BF5"/>
    <w:rsid w:val="007A7911"/>
    <w:rsid w:val="007B1979"/>
    <w:rsid w:val="007B1AE4"/>
    <w:rsid w:val="007B1EC8"/>
    <w:rsid w:val="007B24BC"/>
    <w:rsid w:val="007B2A14"/>
    <w:rsid w:val="007B2A3E"/>
    <w:rsid w:val="007B2FA1"/>
    <w:rsid w:val="007B3190"/>
    <w:rsid w:val="007B4528"/>
    <w:rsid w:val="007B4557"/>
    <w:rsid w:val="007B4E00"/>
    <w:rsid w:val="007B559B"/>
    <w:rsid w:val="007B5E91"/>
    <w:rsid w:val="007C32F4"/>
    <w:rsid w:val="007C3ADB"/>
    <w:rsid w:val="007C5E06"/>
    <w:rsid w:val="007C7A18"/>
    <w:rsid w:val="007D046A"/>
    <w:rsid w:val="007D0C37"/>
    <w:rsid w:val="007D10EA"/>
    <w:rsid w:val="007D3A64"/>
    <w:rsid w:val="007D42BF"/>
    <w:rsid w:val="007D44E2"/>
    <w:rsid w:val="007D452F"/>
    <w:rsid w:val="007D49B9"/>
    <w:rsid w:val="007D5615"/>
    <w:rsid w:val="007D5B71"/>
    <w:rsid w:val="007D66BA"/>
    <w:rsid w:val="007D69A0"/>
    <w:rsid w:val="007D69B4"/>
    <w:rsid w:val="007D71AA"/>
    <w:rsid w:val="007D77D8"/>
    <w:rsid w:val="007E0434"/>
    <w:rsid w:val="007E1928"/>
    <w:rsid w:val="007E1ADE"/>
    <w:rsid w:val="007E2695"/>
    <w:rsid w:val="007E2CCF"/>
    <w:rsid w:val="007E3000"/>
    <w:rsid w:val="007E4336"/>
    <w:rsid w:val="007E44B7"/>
    <w:rsid w:val="007E49B5"/>
    <w:rsid w:val="007E4CC8"/>
    <w:rsid w:val="007E7E52"/>
    <w:rsid w:val="007F2B22"/>
    <w:rsid w:val="007F2EC2"/>
    <w:rsid w:val="007F322D"/>
    <w:rsid w:val="007F32FD"/>
    <w:rsid w:val="007F36F9"/>
    <w:rsid w:val="007F6415"/>
    <w:rsid w:val="008003A7"/>
    <w:rsid w:val="0080076A"/>
    <w:rsid w:val="00800F20"/>
    <w:rsid w:val="00800FDD"/>
    <w:rsid w:val="00802AD7"/>
    <w:rsid w:val="00803C1D"/>
    <w:rsid w:val="00805680"/>
    <w:rsid w:val="00806041"/>
    <w:rsid w:val="0080651C"/>
    <w:rsid w:val="0080738F"/>
    <w:rsid w:val="00810B8F"/>
    <w:rsid w:val="0081122E"/>
    <w:rsid w:val="008115FB"/>
    <w:rsid w:val="00812288"/>
    <w:rsid w:val="00813343"/>
    <w:rsid w:val="008139B2"/>
    <w:rsid w:val="00813D1E"/>
    <w:rsid w:val="00814338"/>
    <w:rsid w:val="00814BE4"/>
    <w:rsid w:val="0081502B"/>
    <w:rsid w:val="00815C59"/>
    <w:rsid w:val="0082073F"/>
    <w:rsid w:val="00822E09"/>
    <w:rsid w:val="00823344"/>
    <w:rsid w:val="00823C4C"/>
    <w:rsid w:val="00825145"/>
    <w:rsid w:val="008265C1"/>
    <w:rsid w:val="00827362"/>
    <w:rsid w:val="00832BA2"/>
    <w:rsid w:val="00832EE2"/>
    <w:rsid w:val="00833B35"/>
    <w:rsid w:val="00833F0E"/>
    <w:rsid w:val="008343A5"/>
    <w:rsid w:val="008356CF"/>
    <w:rsid w:val="00836153"/>
    <w:rsid w:val="00840776"/>
    <w:rsid w:val="00844100"/>
    <w:rsid w:val="00844E3F"/>
    <w:rsid w:val="00846461"/>
    <w:rsid w:val="00847082"/>
    <w:rsid w:val="00847E69"/>
    <w:rsid w:val="008515B6"/>
    <w:rsid w:val="008529F6"/>
    <w:rsid w:val="00852FC1"/>
    <w:rsid w:val="00853595"/>
    <w:rsid w:val="00853983"/>
    <w:rsid w:val="0085415C"/>
    <w:rsid w:val="0085674C"/>
    <w:rsid w:val="0085794B"/>
    <w:rsid w:val="0086028A"/>
    <w:rsid w:val="00860CD8"/>
    <w:rsid w:val="00861C2C"/>
    <w:rsid w:val="00862163"/>
    <w:rsid w:val="008625A1"/>
    <w:rsid w:val="008625E1"/>
    <w:rsid w:val="00862B0C"/>
    <w:rsid w:val="00863C50"/>
    <w:rsid w:val="008648D0"/>
    <w:rsid w:val="0086492C"/>
    <w:rsid w:val="0086537D"/>
    <w:rsid w:val="0086545D"/>
    <w:rsid w:val="0086617A"/>
    <w:rsid w:val="0086657F"/>
    <w:rsid w:val="00867804"/>
    <w:rsid w:val="00870E99"/>
    <w:rsid w:val="00872160"/>
    <w:rsid w:val="008724BB"/>
    <w:rsid w:val="008742E5"/>
    <w:rsid w:val="008746F0"/>
    <w:rsid w:val="008748EF"/>
    <w:rsid w:val="008763C0"/>
    <w:rsid w:val="00876E1E"/>
    <w:rsid w:val="0087701A"/>
    <w:rsid w:val="0088020B"/>
    <w:rsid w:val="0088023D"/>
    <w:rsid w:val="008805FC"/>
    <w:rsid w:val="0088122B"/>
    <w:rsid w:val="008816CB"/>
    <w:rsid w:val="00881CF9"/>
    <w:rsid w:val="00882E4F"/>
    <w:rsid w:val="00882F0E"/>
    <w:rsid w:val="00883150"/>
    <w:rsid w:val="008836D2"/>
    <w:rsid w:val="00885D91"/>
    <w:rsid w:val="008862E8"/>
    <w:rsid w:val="00886D71"/>
    <w:rsid w:val="00890135"/>
    <w:rsid w:val="00890607"/>
    <w:rsid w:val="00890FEE"/>
    <w:rsid w:val="0089106B"/>
    <w:rsid w:val="00891E03"/>
    <w:rsid w:val="00891F60"/>
    <w:rsid w:val="00893D00"/>
    <w:rsid w:val="008942B1"/>
    <w:rsid w:val="008944DA"/>
    <w:rsid w:val="00894A18"/>
    <w:rsid w:val="00895848"/>
    <w:rsid w:val="00895A65"/>
    <w:rsid w:val="008A13AA"/>
    <w:rsid w:val="008A2D0D"/>
    <w:rsid w:val="008A3949"/>
    <w:rsid w:val="008A3E0F"/>
    <w:rsid w:val="008A4AFC"/>
    <w:rsid w:val="008A4FD0"/>
    <w:rsid w:val="008A5534"/>
    <w:rsid w:val="008A583E"/>
    <w:rsid w:val="008A7489"/>
    <w:rsid w:val="008A7D19"/>
    <w:rsid w:val="008B08B0"/>
    <w:rsid w:val="008B08C9"/>
    <w:rsid w:val="008B0C1B"/>
    <w:rsid w:val="008B266B"/>
    <w:rsid w:val="008B2E8E"/>
    <w:rsid w:val="008B5B5C"/>
    <w:rsid w:val="008B6880"/>
    <w:rsid w:val="008B6FE1"/>
    <w:rsid w:val="008B7E2F"/>
    <w:rsid w:val="008C1165"/>
    <w:rsid w:val="008C14CA"/>
    <w:rsid w:val="008C1EC2"/>
    <w:rsid w:val="008C2098"/>
    <w:rsid w:val="008C26E2"/>
    <w:rsid w:val="008C2D1A"/>
    <w:rsid w:val="008C3FF3"/>
    <w:rsid w:val="008C428E"/>
    <w:rsid w:val="008C4794"/>
    <w:rsid w:val="008C492C"/>
    <w:rsid w:val="008C6C5C"/>
    <w:rsid w:val="008D24D8"/>
    <w:rsid w:val="008D334A"/>
    <w:rsid w:val="008D3B39"/>
    <w:rsid w:val="008D3BC8"/>
    <w:rsid w:val="008D4F97"/>
    <w:rsid w:val="008D5B6C"/>
    <w:rsid w:val="008D6121"/>
    <w:rsid w:val="008D71AE"/>
    <w:rsid w:val="008D7A5A"/>
    <w:rsid w:val="008D7AB7"/>
    <w:rsid w:val="008D7BFE"/>
    <w:rsid w:val="008E0537"/>
    <w:rsid w:val="008E08B7"/>
    <w:rsid w:val="008E2229"/>
    <w:rsid w:val="008E3492"/>
    <w:rsid w:val="008E36E1"/>
    <w:rsid w:val="008E3CD1"/>
    <w:rsid w:val="008E3F74"/>
    <w:rsid w:val="008E46A8"/>
    <w:rsid w:val="008E5037"/>
    <w:rsid w:val="008E52C3"/>
    <w:rsid w:val="008E53DE"/>
    <w:rsid w:val="008E778B"/>
    <w:rsid w:val="008F0225"/>
    <w:rsid w:val="008F0C98"/>
    <w:rsid w:val="008F2628"/>
    <w:rsid w:val="008F41CC"/>
    <w:rsid w:val="008F4BC4"/>
    <w:rsid w:val="008F579B"/>
    <w:rsid w:val="008F5B18"/>
    <w:rsid w:val="008F5B90"/>
    <w:rsid w:val="008F696B"/>
    <w:rsid w:val="008F72DC"/>
    <w:rsid w:val="0090146C"/>
    <w:rsid w:val="0090173B"/>
    <w:rsid w:val="00902044"/>
    <w:rsid w:val="00903F50"/>
    <w:rsid w:val="00904F96"/>
    <w:rsid w:val="009072FD"/>
    <w:rsid w:val="00907B93"/>
    <w:rsid w:val="00907BBD"/>
    <w:rsid w:val="00912314"/>
    <w:rsid w:val="0091380F"/>
    <w:rsid w:val="00913B8B"/>
    <w:rsid w:val="00914D17"/>
    <w:rsid w:val="00915EFB"/>
    <w:rsid w:val="00916973"/>
    <w:rsid w:val="009206B7"/>
    <w:rsid w:val="00920C92"/>
    <w:rsid w:val="00921219"/>
    <w:rsid w:val="009220E1"/>
    <w:rsid w:val="00922215"/>
    <w:rsid w:val="0092276D"/>
    <w:rsid w:val="00922FF7"/>
    <w:rsid w:val="00923F40"/>
    <w:rsid w:val="009257C1"/>
    <w:rsid w:val="009327A7"/>
    <w:rsid w:val="00933803"/>
    <w:rsid w:val="009344DA"/>
    <w:rsid w:val="009348F9"/>
    <w:rsid w:val="00934983"/>
    <w:rsid w:val="00934E40"/>
    <w:rsid w:val="00935A29"/>
    <w:rsid w:val="00936A90"/>
    <w:rsid w:val="009370FB"/>
    <w:rsid w:val="00937A55"/>
    <w:rsid w:val="00940E21"/>
    <w:rsid w:val="0094126E"/>
    <w:rsid w:val="009416F8"/>
    <w:rsid w:val="00941AED"/>
    <w:rsid w:val="00942232"/>
    <w:rsid w:val="00942948"/>
    <w:rsid w:val="00942A90"/>
    <w:rsid w:val="00943351"/>
    <w:rsid w:val="00946ED7"/>
    <w:rsid w:val="00947EB9"/>
    <w:rsid w:val="00951FF9"/>
    <w:rsid w:val="009525B9"/>
    <w:rsid w:val="009534FE"/>
    <w:rsid w:val="009538D0"/>
    <w:rsid w:val="0095593C"/>
    <w:rsid w:val="00955AE3"/>
    <w:rsid w:val="00955B24"/>
    <w:rsid w:val="00956795"/>
    <w:rsid w:val="009568BD"/>
    <w:rsid w:val="00957100"/>
    <w:rsid w:val="00957D49"/>
    <w:rsid w:val="00957EB9"/>
    <w:rsid w:val="0096327F"/>
    <w:rsid w:val="009635DD"/>
    <w:rsid w:val="00966CCB"/>
    <w:rsid w:val="009701E4"/>
    <w:rsid w:val="0097030A"/>
    <w:rsid w:val="00971413"/>
    <w:rsid w:val="00972D50"/>
    <w:rsid w:val="00974539"/>
    <w:rsid w:val="00974F46"/>
    <w:rsid w:val="00975484"/>
    <w:rsid w:val="00976D52"/>
    <w:rsid w:val="00977B88"/>
    <w:rsid w:val="00981299"/>
    <w:rsid w:val="0098168D"/>
    <w:rsid w:val="00981A49"/>
    <w:rsid w:val="00981F0D"/>
    <w:rsid w:val="009823E1"/>
    <w:rsid w:val="00982456"/>
    <w:rsid w:val="00982F78"/>
    <w:rsid w:val="00984C24"/>
    <w:rsid w:val="0099020F"/>
    <w:rsid w:val="00992DC7"/>
    <w:rsid w:val="00993572"/>
    <w:rsid w:val="00994D4D"/>
    <w:rsid w:val="00995B3F"/>
    <w:rsid w:val="00995C03"/>
    <w:rsid w:val="00995C80"/>
    <w:rsid w:val="0099601E"/>
    <w:rsid w:val="00996BD7"/>
    <w:rsid w:val="009970E3"/>
    <w:rsid w:val="00997745"/>
    <w:rsid w:val="009A0C63"/>
    <w:rsid w:val="009A0DB8"/>
    <w:rsid w:val="009A174C"/>
    <w:rsid w:val="009A19D4"/>
    <w:rsid w:val="009A2BBA"/>
    <w:rsid w:val="009A345E"/>
    <w:rsid w:val="009A505D"/>
    <w:rsid w:val="009A50B3"/>
    <w:rsid w:val="009A558D"/>
    <w:rsid w:val="009A586D"/>
    <w:rsid w:val="009A610F"/>
    <w:rsid w:val="009A6481"/>
    <w:rsid w:val="009A6C96"/>
    <w:rsid w:val="009A6E70"/>
    <w:rsid w:val="009B084A"/>
    <w:rsid w:val="009B0A0A"/>
    <w:rsid w:val="009B27B5"/>
    <w:rsid w:val="009B2FA4"/>
    <w:rsid w:val="009B38E8"/>
    <w:rsid w:val="009B451B"/>
    <w:rsid w:val="009B5D64"/>
    <w:rsid w:val="009B6DC1"/>
    <w:rsid w:val="009B7052"/>
    <w:rsid w:val="009B7E75"/>
    <w:rsid w:val="009C0834"/>
    <w:rsid w:val="009C096F"/>
    <w:rsid w:val="009C32EE"/>
    <w:rsid w:val="009C3D6F"/>
    <w:rsid w:val="009C3E5B"/>
    <w:rsid w:val="009C4018"/>
    <w:rsid w:val="009C429C"/>
    <w:rsid w:val="009C4321"/>
    <w:rsid w:val="009C437F"/>
    <w:rsid w:val="009C4C20"/>
    <w:rsid w:val="009C6293"/>
    <w:rsid w:val="009C7030"/>
    <w:rsid w:val="009C7939"/>
    <w:rsid w:val="009C7E4D"/>
    <w:rsid w:val="009D4C28"/>
    <w:rsid w:val="009D65FE"/>
    <w:rsid w:val="009D7BBC"/>
    <w:rsid w:val="009D7D0F"/>
    <w:rsid w:val="009E057C"/>
    <w:rsid w:val="009E0B5C"/>
    <w:rsid w:val="009E101D"/>
    <w:rsid w:val="009E13D1"/>
    <w:rsid w:val="009E1A42"/>
    <w:rsid w:val="009E26CB"/>
    <w:rsid w:val="009E2A7C"/>
    <w:rsid w:val="009E57FB"/>
    <w:rsid w:val="009E611C"/>
    <w:rsid w:val="009E61E7"/>
    <w:rsid w:val="009E6CCC"/>
    <w:rsid w:val="009E7A62"/>
    <w:rsid w:val="009E7C4C"/>
    <w:rsid w:val="009F0E60"/>
    <w:rsid w:val="009F1E89"/>
    <w:rsid w:val="009F4070"/>
    <w:rsid w:val="009F5391"/>
    <w:rsid w:val="009F582C"/>
    <w:rsid w:val="009F6882"/>
    <w:rsid w:val="009F72F1"/>
    <w:rsid w:val="00A0179A"/>
    <w:rsid w:val="00A0199C"/>
    <w:rsid w:val="00A01CD5"/>
    <w:rsid w:val="00A01E2E"/>
    <w:rsid w:val="00A01E56"/>
    <w:rsid w:val="00A0283D"/>
    <w:rsid w:val="00A035D6"/>
    <w:rsid w:val="00A04584"/>
    <w:rsid w:val="00A05928"/>
    <w:rsid w:val="00A060A9"/>
    <w:rsid w:val="00A101C2"/>
    <w:rsid w:val="00A101CF"/>
    <w:rsid w:val="00A11207"/>
    <w:rsid w:val="00A12968"/>
    <w:rsid w:val="00A13118"/>
    <w:rsid w:val="00A137F3"/>
    <w:rsid w:val="00A14041"/>
    <w:rsid w:val="00A14613"/>
    <w:rsid w:val="00A15520"/>
    <w:rsid w:val="00A15743"/>
    <w:rsid w:val="00A15D21"/>
    <w:rsid w:val="00A16BFB"/>
    <w:rsid w:val="00A16D7A"/>
    <w:rsid w:val="00A17A81"/>
    <w:rsid w:val="00A219D1"/>
    <w:rsid w:val="00A22244"/>
    <w:rsid w:val="00A228B0"/>
    <w:rsid w:val="00A22C04"/>
    <w:rsid w:val="00A23B7A"/>
    <w:rsid w:val="00A24D79"/>
    <w:rsid w:val="00A24F9B"/>
    <w:rsid w:val="00A27649"/>
    <w:rsid w:val="00A27717"/>
    <w:rsid w:val="00A27823"/>
    <w:rsid w:val="00A307F5"/>
    <w:rsid w:val="00A31D61"/>
    <w:rsid w:val="00A321BE"/>
    <w:rsid w:val="00A322AF"/>
    <w:rsid w:val="00A3245F"/>
    <w:rsid w:val="00A33B40"/>
    <w:rsid w:val="00A33CC6"/>
    <w:rsid w:val="00A35061"/>
    <w:rsid w:val="00A377D9"/>
    <w:rsid w:val="00A378F6"/>
    <w:rsid w:val="00A41FD3"/>
    <w:rsid w:val="00A42351"/>
    <w:rsid w:val="00A42FB8"/>
    <w:rsid w:val="00A43DCA"/>
    <w:rsid w:val="00A43FDC"/>
    <w:rsid w:val="00A44FFD"/>
    <w:rsid w:val="00A46621"/>
    <w:rsid w:val="00A46BF4"/>
    <w:rsid w:val="00A50E48"/>
    <w:rsid w:val="00A50EC0"/>
    <w:rsid w:val="00A52A7F"/>
    <w:rsid w:val="00A53EAC"/>
    <w:rsid w:val="00A54389"/>
    <w:rsid w:val="00A54FAA"/>
    <w:rsid w:val="00A55792"/>
    <w:rsid w:val="00A56284"/>
    <w:rsid w:val="00A56826"/>
    <w:rsid w:val="00A61023"/>
    <w:rsid w:val="00A6130A"/>
    <w:rsid w:val="00A63B2A"/>
    <w:rsid w:val="00A64CE6"/>
    <w:rsid w:val="00A65654"/>
    <w:rsid w:val="00A657B7"/>
    <w:rsid w:val="00A70F6E"/>
    <w:rsid w:val="00A71D3B"/>
    <w:rsid w:val="00A72F73"/>
    <w:rsid w:val="00A7508A"/>
    <w:rsid w:val="00A75F7B"/>
    <w:rsid w:val="00A772E0"/>
    <w:rsid w:val="00A7781F"/>
    <w:rsid w:val="00A821A8"/>
    <w:rsid w:val="00A827D3"/>
    <w:rsid w:val="00A82FAA"/>
    <w:rsid w:val="00A846AB"/>
    <w:rsid w:val="00A85F58"/>
    <w:rsid w:val="00A877AA"/>
    <w:rsid w:val="00A90895"/>
    <w:rsid w:val="00A90E1B"/>
    <w:rsid w:val="00A91DE1"/>
    <w:rsid w:val="00A921EF"/>
    <w:rsid w:val="00A92ECE"/>
    <w:rsid w:val="00A94709"/>
    <w:rsid w:val="00A95B92"/>
    <w:rsid w:val="00A95EF2"/>
    <w:rsid w:val="00A95F64"/>
    <w:rsid w:val="00A9709B"/>
    <w:rsid w:val="00A9756E"/>
    <w:rsid w:val="00A97584"/>
    <w:rsid w:val="00AA099E"/>
    <w:rsid w:val="00AA09E8"/>
    <w:rsid w:val="00AA0E90"/>
    <w:rsid w:val="00AA14FA"/>
    <w:rsid w:val="00AA2171"/>
    <w:rsid w:val="00AA2326"/>
    <w:rsid w:val="00AA2685"/>
    <w:rsid w:val="00AA2CF3"/>
    <w:rsid w:val="00AA3FB7"/>
    <w:rsid w:val="00AA49EC"/>
    <w:rsid w:val="00AA62EE"/>
    <w:rsid w:val="00AA70BA"/>
    <w:rsid w:val="00AB2D1F"/>
    <w:rsid w:val="00AB324C"/>
    <w:rsid w:val="00AB3DE2"/>
    <w:rsid w:val="00AB5519"/>
    <w:rsid w:val="00AB5E5D"/>
    <w:rsid w:val="00AB6B7F"/>
    <w:rsid w:val="00AB714D"/>
    <w:rsid w:val="00AC0DD8"/>
    <w:rsid w:val="00AC4170"/>
    <w:rsid w:val="00AC54BD"/>
    <w:rsid w:val="00AC5B1E"/>
    <w:rsid w:val="00AD0952"/>
    <w:rsid w:val="00AD15DD"/>
    <w:rsid w:val="00AD4B44"/>
    <w:rsid w:val="00AD64C3"/>
    <w:rsid w:val="00AD7085"/>
    <w:rsid w:val="00AD7952"/>
    <w:rsid w:val="00AE0286"/>
    <w:rsid w:val="00AE051F"/>
    <w:rsid w:val="00AE0FC6"/>
    <w:rsid w:val="00AE241C"/>
    <w:rsid w:val="00AE24EE"/>
    <w:rsid w:val="00AE25D5"/>
    <w:rsid w:val="00AE40AC"/>
    <w:rsid w:val="00AE58B5"/>
    <w:rsid w:val="00AE5FF8"/>
    <w:rsid w:val="00AF04E3"/>
    <w:rsid w:val="00AF0810"/>
    <w:rsid w:val="00AF1357"/>
    <w:rsid w:val="00AF1625"/>
    <w:rsid w:val="00AF16EA"/>
    <w:rsid w:val="00AF188E"/>
    <w:rsid w:val="00AF2126"/>
    <w:rsid w:val="00AF331E"/>
    <w:rsid w:val="00AF39CD"/>
    <w:rsid w:val="00AF48AD"/>
    <w:rsid w:val="00AF76BF"/>
    <w:rsid w:val="00AF76C5"/>
    <w:rsid w:val="00B004ED"/>
    <w:rsid w:val="00B00710"/>
    <w:rsid w:val="00B029C7"/>
    <w:rsid w:val="00B02B1D"/>
    <w:rsid w:val="00B03D84"/>
    <w:rsid w:val="00B040D9"/>
    <w:rsid w:val="00B0447A"/>
    <w:rsid w:val="00B05694"/>
    <w:rsid w:val="00B05B18"/>
    <w:rsid w:val="00B06A8D"/>
    <w:rsid w:val="00B10601"/>
    <w:rsid w:val="00B107B6"/>
    <w:rsid w:val="00B10FA6"/>
    <w:rsid w:val="00B11B0A"/>
    <w:rsid w:val="00B12C38"/>
    <w:rsid w:val="00B13312"/>
    <w:rsid w:val="00B13BCC"/>
    <w:rsid w:val="00B142BD"/>
    <w:rsid w:val="00B14803"/>
    <w:rsid w:val="00B14861"/>
    <w:rsid w:val="00B148D2"/>
    <w:rsid w:val="00B1534D"/>
    <w:rsid w:val="00B16534"/>
    <w:rsid w:val="00B213ED"/>
    <w:rsid w:val="00B21619"/>
    <w:rsid w:val="00B21ACF"/>
    <w:rsid w:val="00B22168"/>
    <w:rsid w:val="00B224CF"/>
    <w:rsid w:val="00B236C2"/>
    <w:rsid w:val="00B24936"/>
    <w:rsid w:val="00B252B5"/>
    <w:rsid w:val="00B25536"/>
    <w:rsid w:val="00B262B9"/>
    <w:rsid w:val="00B267A3"/>
    <w:rsid w:val="00B26B1A"/>
    <w:rsid w:val="00B31192"/>
    <w:rsid w:val="00B327A3"/>
    <w:rsid w:val="00B33300"/>
    <w:rsid w:val="00B336DB"/>
    <w:rsid w:val="00B33D00"/>
    <w:rsid w:val="00B343EA"/>
    <w:rsid w:val="00B35D8D"/>
    <w:rsid w:val="00B3749F"/>
    <w:rsid w:val="00B379AB"/>
    <w:rsid w:val="00B40260"/>
    <w:rsid w:val="00B41DF0"/>
    <w:rsid w:val="00B4265C"/>
    <w:rsid w:val="00B42B7A"/>
    <w:rsid w:val="00B42D59"/>
    <w:rsid w:val="00B43070"/>
    <w:rsid w:val="00B43313"/>
    <w:rsid w:val="00B43E1B"/>
    <w:rsid w:val="00B44382"/>
    <w:rsid w:val="00B44756"/>
    <w:rsid w:val="00B4486B"/>
    <w:rsid w:val="00B44E97"/>
    <w:rsid w:val="00B4558A"/>
    <w:rsid w:val="00B45B2D"/>
    <w:rsid w:val="00B46A57"/>
    <w:rsid w:val="00B46B38"/>
    <w:rsid w:val="00B46C07"/>
    <w:rsid w:val="00B4710F"/>
    <w:rsid w:val="00B47BC1"/>
    <w:rsid w:val="00B5122E"/>
    <w:rsid w:val="00B52FB8"/>
    <w:rsid w:val="00B53958"/>
    <w:rsid w:val="00B53A88"/>
    <w:rsid w:val="00B626C4"/>
    <w:rsid w:val="00B62AE3"/>
    <w:rsid w:val="00B660B6"/>
    <w:rsid w:val="00B67091"/>
    <w:rsid w:val="00B717D8"/>
    <w:rsid w:val="00B7185E"/>
    <w:rsid w:val="00B742FA"/>
    <w:rsid w:val="00B7775C"/>
    <w:rsid w:val="00B80434"/>
    <w:rsid w:val="00B80C61"/>
    <w:rsid w:val="00B81786"/>
    <w:rsid w:val="00B826AE"/>
    <w:rsid w:val="00B83F00"/>
    <w:rsid w:val="00B8457C"/>
    <w:rsid w:val="00B849E7"/>
    <w:rsid w:val="00B853C9"/>
    <w:rsid w:val="00B858C9"/>
    <w:rsid w:val="00B85C08"/>
    <w:rsid w:val="00B870F7"/>
    <w:rsid w:val="00B87930"/>
    <w:rsid w:val="00B87EFD"/>
    <w:rsid w:val="00B90D3B"/>
    <w:rsid w:val="00B91170"/>
    <w:rsid w:val="00B93F0F"/>
    <w:rsid w:val="00B942D1"/>
    <w:rsid w:val="00B95868"/>
    <w:rsid w:val="00B95F6C"/>
    <w:rsid w:val="00B96F85"/>
    <w:rsid w:val="00BA1EF8"/>
    <w:rsid w:val="00BA4859"/>
    <w:rsid w:val="00BA6B70"/>
    <w:rsid w:val="00BA7E2E"/>
    <w:rsid w:val="00BB21E6"/>
    <w:rsid w:val="00BB2D91"/>
    <w:rsid w:val="00BB354C"/>
    <w:rsid w:val="00BB4A6E"/>
    <w:rsid w:val="00BB5EE8"/>
    <w:rsid w:val="00BB61A7"/>
    <w:rsid w:val="00BB61C7"/>
    <w:rsid w:val="00BB62F2"/>
    <w:rsid w:val="00BC05AE"/>
    <w:rsid w:val="00BC0680"/>
    <w:rsid w:val="00BC081C"/>
    <w:rsid w:val="00BC15F9"/>
    <w:rsid w:val="00BC1C54"/>
    <w:rsid w:val="00BC21D1"/>
    <w:rsid w:val="00BC2DD8"/>
    <w:rsid w:val="00BC4036"/>
    <w:rsid w:val="00BC699B"/>
    <w:rsid w:val="00BC7658"/>
    <w:rsid w:val="00BD00E6"/>
    <w:rsid w:val="00BD1907"/>
    <w:rsid w:val="00BD24DC"/>
    <w:rsid w:val="00BD2CD4"/>
    <w:rsid w:val="00BD4014"/>
    <w:rsid w:val="00BD447D"/>
    <w:rsid w:val="00BD4AC8"/>
    <w:rsid w:val="00BD51C7"/>
    <w:rsid w:val="00BD57BC"/>
    <w:rsid w:val="00BD6676"/>
    <w:rsid w:val="00BD6918"/>
    <w:rsid w:val="00BD6A49"/>
    <w:rsid w:val="00BD7EE7"/>
    <w:rsid w:val="00BE046E"/>
    <w:rsid w:val="00BE147B"/>
    <w:rsid w:val="00BE1ADD"/>
    <w:rsid w:val="00BE2BFD"/>
    <w:rsid w:val="00BE2F23"/>
    <w:rsid w:val="00BE3B3D"/>
    <w:rsid w:val="00BE4025"/>
    <w:rsid w:val="00BE50CC"/>
    <w:rsid w:val="00BE609D"/>
    <w:rsid w:val="00BE7BC0"/>
    <w:rsid w:val="00BE7D0C"/>
    <w:rsid w:val="00BF04ED"/>
    <w:rsid w:val="00BF0963"/>
    <w:rsid w:val="00BF4BE9"/>
    <w:rsid w:val="00BF555C"/>
    <w:rsid w:val="00BF5BB4"/>
    <w:rsid w:val="00BF6AF3"/>
    <w:rsid w:val="00BF7CD8"/>
    <w:rsid w:val="00C00A0C"/>
    <w:rsid w:val="00C0108B"/>
    <w:rsid w:val="00C0162D"/>
    <w:rsid w:val="00C01BFF"/>
    <w:rsid w:val="00C02498"/>
    <w:rsid w:val="00C02A40"/>
    <w:rsid w:val="00C0374F"/>
    <w:rsid w:val="00C03F9F"/>
    <w:rsid w:val="00C04383"/>
    <w:rsid w:val="00C04DC8"/>
    <w:rsid w:val="00C05ECF"/>
    <w:rsid w:val="00C06432"/>
    <w:rsid w:val="00C068D7"/>
    <w:rsid w:val="00C06F3A"/>
    <w:rsid w:val="00C0724F"/>
    <w:rsid w:val="00C07DAB"/>
    <w:rsid w:val="00C1051A"/>
    <w:rsid w:val="00C129B5"/>
    <w:rsid w:val="00C12ED2"/>
    <w:rsid w:val="00C13C0E"/>
    <w:rsid w:val="00C13C43"/>
    <w:rsid w:val="00C14316"/>
    <w:rsid w:val="00C1431A"/>
    <w:rsid w:val="00C14D70"/>
    <w:rsid w:val="00C14E4C"/>
    <w:rsid w:val="00C1526A"/>
    <w:rsid w:val="00C176E0"/>
    <w:rsid w:val="00C20203"/>
    <w:rsid w:val="00C231DF"/>
    <w:rsid w:val="00C23B1F"/>
    <w:rsid w:val="00C23B43"/>
    <w:rsid w:val="00C25A4A"/>
    <w:rsid w:val="00C33A00"/>
    <w:rsid w:val="00C34AEB"/>
    <w:rsid w:val="00C34C44"/>
    <w:rsid w:val="00C35329"/>
    <w:rsid w:val="00C35701"/>
    <w:rsid w:val="00C37ABF"/>
    <w:rsid w:val="00C37CB6"/>
    <w:rsid w:val="00C403E4"/>
    <w:rsid w:val="00C431E7"/>
    <w:rsid w:val="00C44407"/>
    <w:rsid w:val="00C44C7F"/>
    <w:rsid w:val="00C45C96"/>
    <w:rsid w:val="00C45DE8"/>
    <w:rsid w:val="00C46F28"/>
    <w:rsid w:val="00C47D7A"/>
    <w:rsid w:val="00C50619"/>
    <w:rsid w:val="00C5125C"/>
    <w:rsid w:val="00C51B9B"/>
    <w:rsid w:val="00C5345A"/>
    <w:rsid w:val="00C5361A"/>
    <w:rsid w:val="00C54820"/>
    <w:rsid w:val="00C54865"/>
    <w:rsid w:val="00C54C57"/>
    <w:rsid w:val="00C54E88"/>
    <w:rsid w:val="00C55DAD"/>
    <w:rsid w:val="00C57191"/>
    <w:rsid w:val="00C57330"/>
    <w:rsid w:val="00C60D17"/>
    <w:rsid w:val="00C621E0"/>
    <w:rsid w:val="00C63B6C"/>
    <w:rsid w:val="00C64EBC"/>
    <w:rsid w:val="00C652BA"/>
    <w:rsid w:val="00C67120"/>
    <w:rsid w:val="00C671A3"/>
    <w:rsid w:val="00C67604"/>
    <w:rsid w:val="00C67E60"/>
    <w:rsid w:val="00C7057C"/>
    <w:rsid w:val="00C70E52"/>
    <w:rsid w:val="00C70FAC"/>
    <w:rsid w:val="00C71D58"/>
    <w:rsid w:val="00C724D8"/>
    <w:rsid w:val="00C72806"/>
    <w:rsid w:val="00C7309B"/>
    <w:rsid w:val="00C73633"/>
    <w:rsid w:val="00C73ADD"/>
    <w:rsid w:val="00C74419"/>
    <w:rsid w:val="00C744ED"/>
    <w:rsid w:val="00C747D7"/>
    <w:rsid w:val="00C7499D"/>
    <w:rsid w:val="00C75387"/>
    <w:rsid w:val="00C77F6D"/>
    <w:rsid w:val="00C82CF4"/>
    <w:rsid w:val="00C840C6"/>
    <w:rsid w:val="00C8460A"/>
    <w:rsid w:val="00C86A46"/>
    <w:rsid w:val="00C87179"/>
    <w:rsid w:val="00C90E92"/>
    <w:rsid w:val="00C9137D"/>
    <w:rsid w:val="00C91870"/>
    <w:rsid w:val="00C91EE5"/>
    <w:rsid w:val="00C91FAE"/>
    <w:rsid w:val="00C92247"/>
    <w:rsid w:val="00C9277B"/>
    <w:rsid w:val="00C928CF"/>
    <w:rsid w:val="00C94BB3"/>
    <w:rsid w:val="00C952D7"/>
    <w:rsid w:val="00C96D09"/>
    <w:rsid w:val="00C97622"/>
    <w:rsid w:val="00CA1946"/>
    <w:rsid w:val="00CA1B78"/>
    <w:rsid w:val="00CA22A5"/>
    <w:rsid w:val="00CA2EA7"/>
    <w:rsid w:val="00CA4C8B"/>
    <w:rsid w:val="00CA5E95"/>
    <w:rsid w:val="00CA6113"/>
    <w:rsid w:val="00CA697F"/>
    <w:rsid w:val="00CA6F0F"/>
    <w:rsid w:val="00CB06EA"/>
    <w:rsid w:val="00CB1A3D"/>
    <w:rsid w:val="00CB28BC"/>
    <w:rsid w:val="00CB34D7"/>
    <w:rsid w:val="00CB72AF"/>
    <w:rsid w:val="00CB7474"/>
    <w:rsid w:val="00CC21F3"/>
    <w:rsid w:val="00CC468C"/>
    <w:rsid w:val="00CC66EE"/>
    <w:rsid w:val="00CC7324"/>
    <w:rsid w:val="00CC765D"/>
    <w:rsid w:val="00CD07BC"/>
    <w:rsid w:val="00CD0912"/>
    <w:rsid w:val="00CD119F"/>
    <w:rsid w:val="00CD47DC"/>
    <w:rsid w:val="00CD488E"/>
    <w:rsid w:val="00CD5963"/>
    <w:rsid w:val="00CD62BF"/>
    <w:rsid w:val="00CD71DF"/>
    <w:rsid w:val="00CD7C8F"/>
    <w:rsid w:val="00CE1B47"/>
    <w:rsid w:val="00CE2F72"/>
    <w:rsid w:val="00CE5D20"/>
    <w:rsid w:val="00CE5F27"/>
    <w:rsid w:val="00CE6A33"/>
    <w:rsid w:val="00CE795C"/>
    <w:rsid w:val="00CF189F"/>
    <w:rsid w:val="00CF3B97"/>
    <w:rsid w:val="00CF4180"/>
    <w:rsid w:val="00CF486D"/>
    <w:rsid w:val="00CF5DF9"/>
    <w:rsid w:val="00D00391"/>
    <w:rsid w:val="00D019D0"/>
    <w:rsid w:val="00D01C58"/>
    <w:rsid w:val="00D02517"/>
    <w:rsid w:val="00D02EC5"/>
    <w:rsid w:val="00D031F5"/>
    <w:rsid w:val="00D034DB"/>
    <w:rsid w:val="00D03B3F"/>
    <w:rsid w:val="00D04020"/>
    <w:rsid w:val="00D04C51"/>
    <w:rsid w:val="00D04CF2"/>
    <w:rsid w:val="00D04D11"/>
    <w:rsid w:val="00D05A3B"/>
    <w:rsid w:val="00D061E9"/>
    <w:rsid w:val="00D066EF"/>
    <w:rsid w:val="00D07ACB"/>
    <w:rsid w:val="00D07F59"/>
    <w:rsid w:val="00D109FC"/>
    <w:rsid w:val="00D11625"/>
    <w:rsid w:val="00D11B81"/>
    <w:rsid w:val="00D11FEF"/>
    <w:rsid w:val="00D1246F"/>
    <w:rsid w:val="00D1321D"/>
    <w:rsid w:val="00D15655"/>
    <w:rsid w:val="00D15679"/>
    <w:rsid w:val="00D168C1"/>
    <w:rsid w:val="00D20E8D"/>
    <w:rsid w:val="00D21976"/>
    <w:rsid w:val="00D23625"/>
    <w:rsid w:val="00D24160"/>
    <w:rsid w:val="00D24260"/>
    <w:rsid w:val="00D249CE"/>
    <w:rsid w:val="00D26A09"/>
    <w:rsid w:val="00D31519"/>
    <w:rsid w:val="00D321DA"/>
    <w:rsid w:val="00D32B7E"/>
    <w:rsid w:val="00D33C5D"/>
    <w:rsid w:val="00D3421C"/>
    <w:rsid w:val="00D3428A"/>
    <w:rsid w:val="00D35C56"/>
    <w:rsid w:val="00D403C5"/>
    <w:rsid w:val="00D40918"/>
    <w:rsid w:val="00D40BB7"/>
    <w:rsid w:val="00D416DB"/>
    <w:rsid w:val="00D42C45"/>
    <w:rsid w:val="00D42E62"/>
    <w:rsid w:val="00D47E39"/>
    <w:rsid w:val="00D5174B"/>
    <w:rsid w:val="00D52AF4"/>
    <w:rsid w:val="00D5339B"/>
    <w:rsid w:val="00D537C2"/>
    <w:rsid w:val="00D54430"/>
    <w:rsid w:val="00D547C2"/>
    <w:rsid w:val="00D55EFE"/>
    <w:rsid w:val="00D56E3E"/>
    <w:rsid w:val="00D56EF1"/>
    <w:rsid w:val="00D606E1"/>
    <w:rsid w:val="00D6075E"/>
    <w:rsid w:val="00D61045"/>
    <w:rsid w:val="00D612A0"/>
    <w:rsid w:val="00D617DF"/>
    <w:rsid w:val="00D62006"/>
    <w:rsid w:val="00D634AE"/>
    <w:rsid w:val="00D63CA7"/>
    <w:rsid w:val="00D64E22"/>
    <w:rsid w:val="00D66A5D"/>
    <w:rsid w:val="00D67406"/>
    <w:rsid w:val="00D67A4A"/>
    <w:rsid w:val="00D70937"/>
    <w:rsid w:val="00D7115C"/>
    <w:rsid w:val="00D7163D"/>
    <w:rsid w:val="00D7189C"/>
    <w:rsid w:val="00D72E13"/>
    <w:rsid w:val="00D72F21"/>
    <w:rsid w:val="00D761E2"/>
    <w:rsid w:val="00D76C37"/>
    <w:rsid w:val="00D80045"/>
    <w:rsid w:val="00D80A45"/>
    <w:rsid w:val="00D838A6"/>
    <w:rsid w:val="00D83904"/>
    <w:rsid w:val="00D83BD8"/>
    <w:rsid w:val="00D83BFC"/>
    <w:rsid w:val="00D83FD9"/>
    <w:rsid w:val="00D844DD"/>
    <w:rsid w:val="00D86A22"/>
    <w:rsid w:val="00D86AA8"/>
    <w:rsid w:val="00D91C38"/>
    <w:rsid w:val="00D9415B"/>
    <w:rsid w:val="00D9589A"/>
    <w:rsid w:val="00D96369"/>
    <w:rsid w:val="00D9740E"/>
    <w:rsid w:val="00D97568"/>
    <w:rsid w:val="00D97B43"/>
    <w:rsid w:val="00DA1A6B"/>
    <w:rsid w:val="00DA1E0E"/>
    <w:rsid w:val="00DA20BA"/>
    <w:rsid w:val="00DA39F6"/>
    <w:rsid w:val="00DA40BE"/>
    <w:rsid w:val="00DA415F"/>
    <w:rsid w:val="00DA5A9D"/>
    <w:rsid w:val="00DA5F34"/>
    <w:rsid w:val="00DB1C52"/>
    <w:rsid w:val="00DB207C"/>
    <w:rsid w:val="00DB3D30"/>
    <w:rsid w:val="00DB55AA"/>
    <w:rsid w:val="00DB5B65"/>
    <w:rsid w:val="00DB5CC9"/>
    <w:rsid w:val="00DB72ED"/>
    <w:rsid w:val="00DC0D0A"/>
    <w:rsid w:val="00DC163C"/>
    <w:rsid w:val="00DC203F"/>
    <w:rsid w:val="00DC34F6"/>
    <w:rsid w:val="00DC5093"/>
    <w:rsid w:val="00DC6461"/>
    <w:rsid w:val="00DC66F0"/>
    <w:rsid w:val="00DC7281"/>
    <w:rsid w:val="00DC72EF"/>
    <w:rsid w:val="00DD104B"/>
    <w:rsid w:val="00DD141A"/>
    <w:rsid w:val="00DD14B6"/>
    <w:rsid w:val="00DD329D"/>
    <w:rsid w:val="00DD33FF"/>
    <w:rsid w:val="00DD3E48"/>
    <w:rsid w:val="00DE0924"/>
    <w:rsid w:val="00DE0BC0"/>
    <w:rsid w:val="00DE146E"/>
    <w:rsid w:val="00DE17C7"/>
    <w:rsid w:val="00DE3161"/>
    <w:rsid w:val="00DE325B"/>
    <w:rsid w:val="00DE475B"/>
    <w:rsid w:val="00DE5B28"/>
    <w:rsid w:val="00DF028B"/>
    <w:rsid w:val="00DF0342"/>
    <w:rsid w:val="00DF0878"/>
    <w:rsid w:val="00DF1048"/>
    <w:rsid w:val="00DF5FB2"/>
    <w:rsid w:val="00DF6A6A"/>
    <w:rsid w:val="00DF6CDE"/>
    <w:rsid w:val="00E00358"/>
    <w:rsid w:val="00E00775"/>
    <w:rsid w:val="00E0349A"/>
    <w:rsid w:val="00E0368F"/>
    <w:rsid w:val="00E04CAB"/>
    <w:rsid w:val="00E07609"/>
    <w:rsid w:val="00E07A4C"/>
    <w:rsid w:val="00E100E5"/>
    <w:rsid w:val="00E1135B"/>
    <w:rsid w:val="00E11B65"/>
    <w:rsid w:val="00E1291A"/>
    <w:rsid w:val="00E144A9"/>
    <w:rsid w:val="00E149FE"/>
    <w:rsid w:val="00E14D30"/>
    <w:rsid w:val="00E1518A"/>
    <w:rsid w:val="00E15580"/>
    <w:rsid w:val="00E15902"/>
    <w:rsid w:val="00E1643E"/>
    <w:rsid w:val="00E17130"/>
    <w:rsid w:val="00E21037"/>
    <w:rsid w:val="00E22856"/>
    <w:rsid w:val="00E2300F"/>
    <w:rsid w:val="00E230A8"/>
    <w:rsid w:val="00E252D9"/>
    <w:rsid w:val="00E26674"/>
    <w:rsid w:val="00E27216"/>
    <w:rsid w:val="00E27F4C"/>
    <w:rsid w:val="00E30103"/>
    <w:rsid w:val="00E30491"/>
    <w:rsid w:val="00E30652"/>
    <w:rsid w:val="00E309F2"/>
    <w:rsid w:val="00E30C54"/>
    <w:rsid w:val="00E31077"/>
    <w:rsid w:val="00E331B5"/>
    <w:rsid w:val="00E3350D"/>
    <w:rsid w:val="00E3452D"/>
    <w:rsid w:val="00E35F84"/>
    <w:rsid w:val="00E37F40"/>
    <w:rsid w:val="00E403CF"/>
    <w:rsid w:val="00E4096B"/>
    <w:rsid w:val="00E40D69"/>
    <w:rsid w:val="00E42188"/>
    <w:rsid w:val="00E47E5C"/>
    <w:rsid w:val="00E51A59"/>
    <w:rsid w:val="00E51C93"/>
    <w:rsid w:val="00E535BF"/>
    <w:rsid w:val="00E549C2"/>
    <w:rsid w:val="00E5661B"/>
    <w:rsid w:val="00E5785D"/>
    <w:rsid w:val="00E57B02"/>
    <w:rsid w:val="00E57F9C"/>
    <w:rsid w:val="00E608B3"/>
    <w:rsid w:val="00E61876"/>
    <w:rsid w:val="00E61CE3"/>
    <w:rsid w:val="00E641D8"/>
    <w:rsid w:val="00E64966"/>
    <w:rsid w:val="00E6550E"/>
    <w:rsid w:val="00E65757"/>
    <w:rsid w:val="00E65B87"/>
    <w:rsid w:val="00E65F2D"/>
    <w:rsid w:val="00E666A7"/>
    <w:rsid w:val="00E706B2"/>
    <w:rsid w:val="00E708C9"/>
    <w:rsid w:val="00E708DB"/>
    <w:rsid w:val="00E709CA"/>
    <w:rsid w:val="00E716FE"/>
    <w:rsid w:val="00E72949"/>
    <w:rsid w:val="00E72F1E"/>
    <w:rsid w:val="00E731DB"/>
    <w:rsid w:val="00E745C5"/>
    <w:rsid w:val="00E74637"/>
    <w:rsid w:val="00E74EC0"/>
    <w:rsid w:val="00E7771F"/>
    <w:rsid w:val="00E77EB6"/>
    <w:rsid w:val="00E8085E"/>
    <w:rsid w:val="00E80A55"/>
    <w:rsid w:val="00E813C4"/>
    <w:rsid w:val="00E81430"/>
    <w:rsid w:val="00E816CE"/>
    <w:rsid w:val="00E81D01"/>
    <w:rsid w:val="00E8277F"/>
    <w:rsid w:val="00E82AA8"/>
    <w:rsid w:val="00E82D01"/>
    <w:rsid w:val="00E834BC"/>
    <w:rsid w:val="00E836FE"/>
    <w:rsid w:val="00E83B6A"/>
    <w:rsid w:val="00E83F86"/>
    <w:rsid w:val="00E847A0"/>
    <w:rsid w:val="00E84C2D"/>
    <w:rsid w:val="00E86745"/>
    <w:rsid w:val="00E86E68"/>
    <w:rsid w:val="00E86FB4"/>
    <w:rsid w:val="00E87541"/>
    <w:rsid w:val="00E9022E"/>
    <w:rsid w:val="00E90757"/>
    <w:rsid w:val="00E909D1"/>
    <w:rsid w:val="00E9159A"/>
    <w:rsid w:val="00E9236D"/>
    <w:rsid w:val="00E92D1C"/>
    <w:rsid w:val="00E9337A"/>
    <w:rsid w:val="00E933E4"/>
    <w:rsid w:val="00E947EA"/>
    <w:rsid w:val="00E949BB"/>
    <w:rsid w:val="00E95168"/>
    <w:rsid w:val="00E95F1C"/>
    <w:rsid w:val="00E97D01"/>
    <w:rsid w:val="00EA025A"/>
    <w:rsid w:val="00EA1153"/>
    <w:rsid w:val="00EA1CC5"/>
    <w:rsid w:val="00EA28A9"/>
    <w:rsid w:val="00EA2F80"/>
    <w:rsid w:val="00EA39B8"/>
    <w:rsid w:val="00EA4E7D"/>
    <w:rsid w:val="00EA68AE"/>
    <w:rsid w:val="00EA6E81"/>
    <w:rsid w:val="00EA7EC1"/>
    <w:rsid w:val="00EA7F97"/>
    <w:rsid w:val="00EB15F7"/>
    <w:rsid w:val="00EB2100"/>
    <w:rsid w:val="00EB2442"/>
    <w:rsid w:val="00EB3948"/>
    <w:rsid w:val="00EB7436"/>
    <w:rsid w:val="00EC1ADD"/>
    <w:rsid w:val="00EC24E1"/>
    <w:rsid w:val="00EC305F"/>
    <w:rsid w:val="00EC43FC"/>
    <w:rsid w:val="00EC4534"/>
    <w:rsid w:val="00EC530C"/>
    <w:rsid w:val="00EC5F0D"/>
    <w:rsid w:val="00EC7D34"/>
    <w:rsid w:val="00ED058B"/>
    <w:rsid w:val="00ED1477"/>
    <w:rsid w:val="00ED1F72"/>
    <w:rsid w:val="00ED2562"/>
    <w:rsid w:val="00ED2CFE"/>
    <w:rsid w:val="00ED4B00"/>
    <w:rsid w:val="00ED4F4B"/>
    <w:rsid w:val="00ED54D4"/>
    <w:rsid w:val="00ED5BD5"/>
    <w:rsid w:val="00ED5F7E"/>
    <w:rsid w:val="00ED703A"/>
    <w:rsid w:val="00ED7ECB"/>
    <w:rsid w:val="00ED7F48"/>
    <w:rsid w:val="00EE100B"/>
    <w:rsid w:val="00EE10C4"/>
    <w:rsid w:val="00EE1287"/>
    <w:rsid w:val="00EE4261"/>
    <w:rsid w:val="00EE535A"/>
    <w:rsid w:val="00EE5C72"/>
    <w:rsid w:val="00EE5DDA"/>
    <w:rsid w:val="00EE6256"/>
    <w:rsid w:val="00EE660B"/>
    <w:rsid w:val="00EE683F"/>
    <w:rsid w:val="00EE6A96"/>
    <w:rsid w:val="00EE6F40"/>
    <w:rsid w:val="00EE748F"/>
    <w:rsid w:val="00EE74D6"/>
    <w:rsid w:val="00EF15E6"/>
    <w:rsid w:val="00EF3316"/>
    <w:rsid w:val="00EF3D3D"/>
    <w:rsid w:val="00EF4372"/>
    <w:rsid w:val="00EF50BB"/>
    <w:rsid w:val="00EF5274"/>
    <w:rsid w:val="00EF7F35"/>
    <w:rsid w:val="00F01745"/>
    <w:rsid w:val="00F030E3"/>
    <w:rsid w:val="00F041AA"/>
    <w:rsid w:val="00F04895"/>
    <w:rsid w:val="00F05D56"/>
    <w:rsid w:val="00F05F94"/>
    <w:rsid w:val="00F07F6E"/>
    <w:rsid w:val="00F122D6"/>
    <w:rsid w:val="00F131F1"/>
    <w:rsid w:val="00F1494A"/>
    <w:rsid w:val="00F14A57"/>
    <w:rsid w:val="00F15D3D"/>
    <w:rsid w:val="00F15FA9"/>
    <w:rsid w:val="00F17361"/>
    <w:rsid w:val="00F209D3"/>
    <w:rsid w:val="00F21346"/>
    <w:rsid w:val="00F22B54"/>
    <w:rsid w:val="00F22C2E"/>
    <w:rsid w:val="00F24350"/>
    <w:rsid w:val="00F24595"/>
    <w:rsid w:val="00F24690"/>
    <w:rsid w:val="00F24904"/>
    <w:rsid w:val="00F25D57"/>
    <w:rsid w:val="00F2644A"/>
    <w:rsid w:val="00F27562"/>
    <w:rsid w:val="00F275A7"/>
    <w:rsid w:val="00F301F4"/>
    <w:rsid w:val="00F31926"/>
    <w:rsid w:val="00F332AB"/>
    <w:rsid w:val="00F33404"/>
    <w:rsid w:val="00F3472A"/>
    <w:rsid w:val="00F4015A"/>
    <w:rsid w:val="00F40880"/>
    <w:rsid w:val="00F40928"/>
    <w:rsid w:val="00F40B9A"/>
    <w:rsid w:val="00F40CAE"/>
    <w:rsid w:val="00F41305"/>
    <w:rsid w:val="00F41A8B"/>
    <w:rsid w:val="00F42E35"/>
    <w:rsid w:val="00F43C10"/>
    <w:rsid w:val="00F44DCC"/>
    <w:rsid w:val="00F45FB6"/>
    <w:rsid w:val="00F4702E"/>
    <w:rsid w:val="00F476CA"/>
    <w:rsid w:val="00F5024D"/>
    <w:rsid w:val="00F504C6"/>
    <w:rsid w:val="00F50B1D"/>
    <w:rsid w:val="00F5239B"/>
    <w:rsid w:val="00F525AF"/>
    <w:rsid w:val="00F52CF8"/>
    <w:rsid w:val="00F534E1"/>
    <w:rsid w:val="00F548D1"/>
    <w:rsid w:val="00F54F2B"/>
    <w:rsid w:val="00F573E3"/>
    <w:rsid w:val="00F6146B"/>
    <w:rsid w:val="00F61552"/>
    <w:rsid w:val="00F61D19"/>
    <w:rsid w:val="00F67A2E"/>
    <w:rsid w:val="00F702E1"/>
    <w:rsid w:val="00F70B8A"/>
    <w:rsid w:val="00F715AF"/>
    <w:rsid w:val="00F7210F"/>
    <w:rsid w:val="00F73580"/>
    <w:rsid w:val="00F76B3B"/>
    <w:rsid w:val="00F76BF2"/>
    <w:rsid w:val="00F81145"/>
    <w:rsid w:val="00F819F9"/>
    <w:rsid w:val="00F8264E"/>
    <w:rsid w:val="00F82E85"/>
    <w:rsid w:val="00F84243"/>
    <w:rsid w:val="00F86575"/>
    <w:rsid w:val="00F86BD6"/>
    <w:rsid w:val="00F86C5C"/>
    <w:rsid w:val="00F872E1"/>
    <w:rsid w:val="00F876D1"/>
    <w:rsid w:val="00F87C4E"/>
    <w:rsid w:val="00F87EA0"/>
    <w:rsid w:val="00F900F7"/>
    <w:rsid w:val="00F901D4"/>
    <w:rsid w:val="00F9061D"/>
    <w:rsid w:val="00F91182"/>
    <w:rsid w:val="00F92D30"/>
    <w:rsid w:val="00F932B6"/>
    <w:rsid w:val="00F93607"/>
    <w:rsid w:val="00F93611"/>
    <w:rsid w:val="00F956D5"/>
    <w:rsid w:val="00F96619"/>
    <w:rsid w:val="00F96CFB"/>
    <w:rsid w:val="00FA2197"/>
    <w:rsid w:val="00FA2A05"/>
    <w:rsid w:val="00FA33C9"/>
    <w:rsid w:val="00FA487A"/>
    <w:rsid w:val="00FA5DA7"/>
    <w:rsid w:val="00FA7115"/>
    <w:rsid w:val="00FA744B"/>
    <w:rsid w:val="00FA7684"/>
    <w:rsid w:val="00FA7EE0"/>
    <w:rsid w:val="00FB04AD"/>
    <w:rsid w:val="00FB05F4"/>
    <w:rsid w:val="00FB1011"/>
    <w:rsid w:val="00FB13BB"/>
    <w:rsid w:val="00FB2852"/>
    <w:rsid w:val="00FB2DD1"/>
    <w:rsid w:val="00FB3359"/>
    <w:rsid w:val="00FB3532"/>
    <w:rsid w:val="00FB3DE5"/>
    <w:rsid w:val="00FB4505"/>
    <w:rsid w:val="00FB4678"/>
    <w:rsid w:val="00FB5332"/>
    <w:rsid w:val="00FB59AA"/>
    <w:rsid w:val="00FC1BC6"/>
    <w:rsid w:val="00FC25FE"/>
    <w:rsid w:val="00FC3210"/>
    <w:rsid w:val="00FC3290"/>
    <w:rsid w:val="00FC34EA"/>
    <w:rsid w:val="00FC499F"/>
    <w:rsid w:val="00FC4C94"/>
    <w:rsid w:val="00FC4DD2"/>
    <w:rsid w:val="00FC5E45"/>
    <w:rsid w:val="00FC6FE3"/>
    <w:rsid w:val="00FC74D4"/>
    <w:rsid w:val="00FC7534"/>
    <w:rsid w:val="00FD1151"/>
    <w:rsid w:val="00FD20FF"/>
    <w:rsid w:val="00FD2240"/>
    <w:rsid w:val="00FD397E"/>
    <w:rsid w:val="00FD596A"/>
    <w:rsid w:val="00FD7D6E"/>
    <w:rsid w:val="00FE0988"/>
    <w:rsid w:val="00FE0A45"/>
    <w:rsid w:val="00FE15C7"/>
    <w:rsid w:val="00FE1A2B"/>
    <w:rsid w:val="00FE3158"/>
    <w:rsid w:val="00FE3663"/>
    <w:rsid w:val="00FE50EA"/>
    <w:rsid w:val="00FE6D25"/>
    <w:rsid w:val="00FE760F"/>
    <w:rsid w:val="00FF0664"/>
    <w:rsid w:val="00FF0BA8"/>
    <w:rsid w:val="00FF127B"/>
    <w:rsid w:val="00FF1E8B"/>
    <w:rsid w:val="00FF617A"/>
    <w:rsid w:val="00FF7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/>
    <o:shapelayout v:ext="edit">
      <o:idmap v:ext="edit" data="1"/>
    </o:shapelayout>
  </w:shapeDefaults>
  <w:decimalSymbol w:val=","/>
  <w:listSeparator w:val=";"/>
  <w14:docId w14:val="0F936682"/>
  <w15:docId w15:val="{023826E4-BC36-4E7D-9389-68F6AA90E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23C4C"/>
    <w:pPr>
      <w:spacing w:after="120"/>
      <w:jc w:val="both"/>
    </w:pPr>
    <w:rPr>
      <w:rFonts w:asciiTheme="minorHAnsi" w:hAnsiTheme="minorHAnsi"/>
      <w:lang w:eastAsia="en-US"/>
    </w:rPr>
  </w:style>
  <w:style w:type="paragraph" w:styleId="berschrift1">
    <w:name w:val="heading 1"/>
    <w:aliases w:val="chapitre,Titre 11,t1.T1.Titre 1,t1,TITRE 1 SL"/>
    <w:basedOn w:val="Standard"/>
    <w:next w:val="Text1"/>
    <w:link w:val="berschrift1Zchn"/>
    <w:autoRedefine/>
    <w:qFormat/>
    <w:rsid w:val="00BD1907"/>
    <w:pPr>
      <w:keepNext/>
      <w:pageBreakBefore/>
      <w:numPr>
        <w:numId w:val="19"/>
      </w:numPr>
      <w:spacing w:before="240" w:after="240"/>
      <w:ind w:right="864"/>
      <w:outlineLvl w:val="0"/>
    </w:pPr>
    <w:rPr>
      <w:rFonts w:ascii="Calibri" w:hAnsi="Calibri"/>
      <w:b/>
      <w:smallCaps/>
      <w:sz w:val="32"/>
    </w:rPr>
  </w:style>
  <w:style w:type="paragraph" w:styleId="berschrift2">
    <w:name w:val="heading 2"/>
    <w:aliases w:val="Niveau 2,H2,paragraphe,t2,h2"/>
    <w:basedOn w:val="Standard"/>
    <w:next w:val="Text2"/>
    <w:link w:val="berschrift2Zchn"/>
    <w:qFormat/>
    <w:rsid w:val="00EC43FC"/>
    <w:pPr>
      <w:keepNext/>
      <w:numPr>
        <w:ilvl w:val="1"/>
        <w:numId w:val="19"/>
      </w:numPr>
      <w:tabs>
        <w:tab w:val="left" w:pos="624"/>
      </w:tabs>
      <w:spacing w:before="240" w:after="240"/>
      <w:outlineLvl w:val="1"/>
    </w:pPr>
    <w:rPr>
      <w:b/>
      <w:sz w:val="32"/>
    </w:rPr>
  </w:style>
  <w:style w:type="paragraph" w:styleId="berschrift3">
    <w:name w:val="heading 3"/>
    <w:basedOn w:val="Standard"/>
    <w:next w:val="Text3"/>
    <w:autoRedefine/>
    <w:qFormat/>
    <w:rsid w:val="00185999"/>
    <w:pPr>
      <w:keepNext/>
      <w:numPr>
        <w:ilvl w:val="2"/>
        <w:numId w:val="19"/>
      </w:numPr>
      <w:spacing w:before="180" w:after="240"/>
      <w:outlineLvl w:val="2"/>
    </w:pPr>
    <w:rPr>
      <w:rFonts w:ascii="Calibri" w:hAnsi="Calibri"/>
      <w:b/>
      <w:sz w:val="28"/>
    </w:rPr>
  </w:style>
  <w:style w:type="paragraph" w:styleId="berschrift4">
    <w:name w:val="heading 4"/>
    <w:basedOn w:val="Standard"/>
    <w:next w:val="Text4"/>
    <w:qFormat/>
    <w:rsid w:val="00A94709"/>
    <w:pPr>
      <w:keepNext/>
      <w:numPr>
        <w:ilvl w:val="3"/>
        <w:numId w:val="19"/>
      </w:numPr>
      <w:spacing w:before="60"/>
      <w:outlineLvl w:val="3"/>
    </w:pPr>
    <w:rPr>
      <w:i/>
      <w:sz w:val="24"/>
    </w:rPr>
  </w:style>
  <w:style w:type="paragraph" w:styleId="berschrift5">
    <w:name w:val="heading 5"/>
    <w:basedOn w:val="Standard"/>
    <w:next w:val="Standard"/>
    <w:qFormat/>
    <w:rsid w:val="00A94709"/>
    <w:pPr>
      <w:numPr>
        <w:ilvl w:val="4"/>
        <w:numId w:val="19"/>
      </w:numPr>
      <w:spacing w:before="40"/>
      <w:outlineLvl w:val="4"/>
    </w:pPr>
  </w:style>
  <w:style w:type="paragraph" w:styleId="berschrift6">
    <w:name w:val="heading 6"/>
    <w:basedOn w:val="Standard"/>
    <w:next w:val="Standard"/>
    <w:qFormat/>
    <w:rsid w:val="00A94709"/>
    <w:pPr>
      <w:numPr>
        <w:ilvl w:val="5"/>
        <w:numId w:val="19"/>
      </w:numPr>
      <w:spacing w:before="40"/>
      <w:outlineLvl w:val="5"/>
    </w:pPr>
  </w:style>
  <w:style w:type="paragraph" w:styleId="berschrift7">
    <w:name w:val="heading 7"/>
    <w:basedOn w:val="Standard"/>
    <w:next w:val="Standard"/>
    <w:qFormat/>
    <w:rsid w:val="00A94709"/>
    <w:pPr>
      <w:numPr>
        <w:ilvl w:val="6"/>
        <w:numId w:val="19"/>
      </w:numPr>
      <w:spacing w:before="40"/>
      <w:outlineLvl w:val="6"/>
    </w:pPr>
  </w:style>
  <w:style w:type="paragraph" w:styleId="berschrift8">
    <w:name w:val="heading 8"/>
    <w:basedOn w:val="Standard"/>
    <w:next w:val="Standard"/>
    <w:qFormat/>
    <w:rsid w:val="00A94709"/>
    <w:pPr>
      <w:numPr>
        <w:ilvl w:val="7"/>
        <w:numId w:val="19"/>
      </w:numPr>
      <w:spacing w:before="40"/>
      <w:outlineLvl w:val="7"/>
    </w:pPr>
  </w:style>
  <w:style w:type="paragraph" w:styleId="berschrift9">
    <w:name w:val="heading 9"/>
    <w:basedOn w:val="Standard"/>
    <w:next w:val="Standard"/>
    <w:qFormat/>
    <w:pPr>
      <w:numPr>
        <w:ilvl w:val="8"/>
        <w:numId w:val="19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1">
    <w:name w:val="Text 1"/>
    <w:basedOn w:val="Standard"/>
  </w:style>
  <w:style w:type="paragraph" w:customStyle="1" w:styleId="Text2">
    <w:name w:val="Text 2"/>
    <w:basedOn w:val="Standard"/>
  </w:style>
  <w:style w:type="paragraph" w:customStyle="1" w:styleId="Text3">
    <w:name w:val="Text 3"/>
    <w:basedOn w:val="Standard"/>
  </w:style>
  <w:style w:type="paragraph" w:customStyle="1" w:styleId="Text4">
    <w:name w:val="Text 4"/>
    <w:basedOn w:val="Standard"/>
  </w:style>
  <w:style w:type="paragraph" w:customStyle="1" w:styleId="Address">
    <w:name w:val="Address"/>
    <w:basedOn w:val="Standard"/>
    <w:pPr>
      <w:spacing w:after="0"/>
      <w:jc w:val="left"/>
    </w:pPr>
  </w:style>
  <w:style w:type="paragraph" w:customStyle="1" w:styleId="AddressTL">
    <w:name w:val="AddressTL"/>
    <w:basedOn w:val="Standard"/>
    <w:next w:val="Standard"/>
    <w:pPr>
      <w:spacing w:after="720"/>
      <w:jc w:val="left"/>
    </w:pPr>
  </w:style>
  <w:style w:type="paragraph" w:customStyle="1" w:styleId="AddressTR">
    <w:name w:val="AddressTR"/>
    <w:basedOn w:val="Standard"/>
    <w:next w:val="Standard"/>
    <w:pPr>
      <w:spacing w:after="720"/>
      <w:ind w:left="5103"/>
      <w:jc w:val="left"/>
    </w:pPr>
  </w:style>
  <w:style w:type="paragraph" w:customStyle="1" w:styleId="NormalLeftCol">
    <w:name w:val="Normal LeftCol"/>
    <w:basedOn w:val="Standard"/>
    <w:pPr>
      <w:pBdr>
        <w:bottom w:val="single" w:sz="6" w:space="1" w:color="auto"/>
        <w:right w:val="single" w:sz="6" w:space="1" w:color="auto"/>
      </w:pBdr>
      <w:shd w:val="pct10" w:color="auto" w:fill="auto"/>
      <w:overflowPunct w:val="0"/>
      <w:autoSpaceDE w:val="0"/>
      <w:autoSpaceDN w:val="0"/>
      <w:adjustRightInd w:val="0"/>
      <w:jc w:val="right"/>
      <w:textAlignment w:val="baseline"/>
    </w:pPr>
    <w:rPr>
      <w:noProof/>
    </w:rPr>
  </w:style>
  <w:style w:type="paragraph" w:customStyle="1" w:styleId="Glossary">
    <w:name w:val="Glossary"/>
    <w:basedOn w:val="Standard"/>
    <w:pPr>
      <w:tabs>
        <w:tab w:val="left" w:pos="2835"/>
      </w:tabs>
      <w:ind w:left="2835" w:hanging="2835"/>
    </w:pPr>
  </w:style>
  <w:style w:type="paragraph" w:styleId="Beschriftung">
    <w:name w:val="caption"/>
    <w:basedOn w:val="Standard"/>
    <w:next w:val="Standard"/>
    <w:qFormat/>
    <w:rsid w:val="0077489F"/>
    <w:pPr>
      <w:spacing w:before="120"/>
      <w:jc w:val="center"/>
    </w:pPr>
    <w:rPr>
      <w:i/>
    </w:rPr>
  </w:style>
  <w:style w:type="paragraph" w:styleId="Gruformel">
    <w:name w:val="Closing"/>
    <w:basedOn w:val="Standard"/>
    <w:next w:val="Unterschrift"/>
    <w:pPr>
      <w:tabs>
        <w:tab w:val="left" w:pos="5103"/>
      </w:tabs>
      <w:spacing w:before="240"/>
      <w:ind w:left="5103"/>
      <w:jc w:val="left"/>
    </w:pPr>
  </w:style>
  <w:style w:type="paragraph" w:styleId="Unterschrift">
    <w:name w:val="Signature"/>
    <w:basedOn w:val="Standard"/>
    <w:next w:val="Contact"/>
    <w:pPr>
      <w:tabs>
        <w:tab w:val="left" w:pos="5103"/>
      </w:tabs>
      <w:spacing w:before="1200" w:after="0"/>
      <w:ind w:left="5103"/>
      <w:jc w:val="center"/>
    </w:pPr>
    <w:rPr>
      <w:lang w:val="de-DE"/>
    </w:rPr>
  </w:style>
  <w:style w:type="paragraph" w:customStyle="1" w:styleId="Contact">
    <w:name w:val="Contact"/>
    <w:basedOn w:val="Standard"/>
    <w:next w:val="Enclosures"/>
    <w:pPr>
      <w:spacing w:before="480" w:after="0"/>
      <w:ind w:left="567" w:hanging="567"/>
      <w:jc w:val="left"/>
    </w:pPr>
  </w:style>
  <w:style w:type="paragraph" w:customStyle="1" w:styleId="Enclosures">
    <w:name w:val="Enclosures"/>
    <w:basedOn w:val="Standard"/>
    <w:next w:val="Participants"/>
    <w:pPr>
      <w:keepNext/>
      <w:keepLines/>
      <w:tabs>
        <w:tab w:val="left" w:pos="5642"/>
      </w:tabs>
      <w:spacing w:before="480" w:after="0"/>
      <w:ind w:left="1792" w:hanging="1792"/>
      <w:jc w:val="left"/>
    </w:pPr>
  </w:style>
  <w:style w:type="paragraph" w:customStyle="1" w:styleId="Participants">
    <w:name w:val="Participants"/>
    <w:basedOn w:val="Standard"/>
    <w:next w:val="Copies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  <w:jc w:val="left"/>
    </w:pPr>
  </w:style>
  <w:style w:type="paragraph" w:customStyle="1" w:styleId="Copies">
    <w:name w:val="Copies"/>
    <w:basedOn w:val="Standard"/>
    <w:next w:val="Standard"/>
    <w:pPr>
      <w:tabs>
        <w:tab w:val="left" w:pos="2512"/>
        <w:tab w:val="left" w:pos="2762"/>
        <w:tab w:val="left" w:pos="5642"/>
        <w:tab w:val="left" w:pos="6362"/>
        <w:tab w:val="left" w:pos="6720"/>
      </w:tabs>
      <w:spacing w:before="480" w:after="0"/>
      <w:ind w:left="1792" w:hanging="1792"/>
      <w:jc w:val="left"/>
    </w:pPr>
  </w:style>
  <w:style w:type="paragraph" w:styleId="Datum">
    <w:name w:val="Date"/>
    <w:basedOn w:val="Standard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Listennummer"/>
    <w:pPr>
      <w:numPr>
        <w:numId w:val="7"/>
      </w:numPr>
      <w:jc w:val="left"/>
    </w:pPr>
  </w:style>
  <w:style w:type="paragraph" w:styleId="Listennummer">
    <w:name w:val="List Number"/>
    <w:basedOn w:val="Standard"/>
    <w:pPr>
      <w:numPr>
        <w:numId w:val="13"/>
      </w:numPr>
    </w:pPr>
  </w:style>
  <w:style w:type="paragraph" w:customStyle="1" w:styleId="DoubSign">
    <w:name w:val="DoubSign"/>
    <w:basedOn w:val="Standard"/>
    <w:next w:val="Contact"/>
    <w:pPr>
      <w:tabs>
        <w:tab w:val="left" w:pos="5103"/>
      </w:tabs>
      <w:spacing w:before="1200" w:after="0"/>
      <w:jc w:val="left"/>
    </w:pPr>
  </w:style>
  <w:style w:type="paragraph" w:styleId="Funotentext">
    <w:name w:val="footnote text"/>
    <w:basedOn w:val="Standard"/>
    <w:link w:val="FunotentextZchn"/>
    <w:semiHidden/>
    <w:rsid w:val="00C54E88"/>
    <w:pPr>
      <w:ind w:left="357" w:hanging="357"/>
    </w:pPr>
    <w:rPr>
      <w:sz w:val="16"/>
    </w:rPr>
  </w:style>
  <w:style w:type="paragraph" w:styleId="Kopfzeile">
    <w:name w:val="header"/>
    <w:basedOn w:val="Standard"/>
    <w:link w:val="KopfzeileZchn"/>
    <w:uiPriority w:val="99"/>
    <w:pPr>
      <w:tabs>
        <w:tab w:val="center" w:pos="4153"/>
        <w:tab w:val="right" w:pos="8306"/>
      </w:tabs>
    </w:pPr>
  </w:style>
  <w:style w:type="paragraph" w:styleId="Aufzhlungszeichen">
    <w:name w:val="List Bullet"/>
    <w:basedOn w:val="Standard"/>
    <w:pPr>
      <w:numPr>
        <w:numId w:val="2"/>
      </w:numPr>
    </w:pPr>
  </w:style>
  <w:style w:type="paragraph" w:styleId="Aufzhlungszeichen2">
    <w:name w:val="List Bullet 2"/>
    <w:basedOn w:val="Text2"/>
    <w:pPr>
      <w:numPr>
        <w:numId w:val="9"/>
      </w:numPr>
      <w:tabs>
        <w:tab w:val="clear" w:pos="1360"/>
        <w:tab w:val="left" w:pos="851"/>
      </w:tabs>
      <w:ind w:left="851" w:hanging="284"/>
    </w:pPr>
  </w:style>
  <w:style w:type="paragraph" w:styleId="Aufzhlungszeichen3">
    <w:name w:val="List Bullet 3"/>
    <w:basedOn w:val="Text3"/>
    <w:pPr>
      <w:numPr>
        <w:numId w:val="3"/>
      </w:numPr>
      <w:tabs>
        <w:tab w:val="clear" w:pos="2199"/>
        <w:tab w:val="left" w:pos="1134"/>
      </w:tabs>
      <w:ind w:left="1134" w:hanging="284"/>
    </w:pPr>
  </w:style>
  <w:style w:type="paragraph" w:styleId="Aufzhlungszeichen4">
    <w:name w:val="List Bullet 4"/>
    <w:basedOn w:val="Text4"/>
    <w:pPr>
      <w:numPr>
        <w:numId w:val="4"/>
      </w:numPr>
      <w:tabs>
        <w:tab w:val="clear" w:pos="3163"/>
        <w:tab w:val="left" w:pos="1418"/>
      </w:tabs>
      <w:ind w:left="1418" w:hanging="284"/>
    </w:pPr>
  </w:style>
  <w:style w:type="paragraph" w:styleId="Listenfortsetzung">
    <w:name w:val="List Continue"/>
    <w:basedOn w:val="Standard"/>
    <w:pPr>
      <w:ind w:left="567"/>
    </w:pPr>
  </w:style>
  <w:style w:type="paragraph" w:styleId="Listenfortsetzung2">
    <w:name w:val="List Continue 2"/>
    <w:basedOn w:val="Standard"/>
    <w:pPr>
      <w:ind w:left="851"/>
    </w:pPr>
  </w:style>
  <w:style w:type="paragraph" w:styleId="Listenfortsetzung3">
    <w:name w:val="List Continue 3"/>
    <w:basedOn w:val="Standard"/>
    <w:pPr>
      <w:ind w:left="1134"/>
    </w:pPr>
  </w:style>
  <w:style w:type="paragraph" w:styleId="Listenfortsetzung4">
    <w:name w:val="List Continue 4"/>
    <w:basedOn w:val="Standard"/>
    <w:pPr>
      <w:ind w:left="1418"/>
    </w:pPr>
  </w:style>
  <w:style w:type="paragraph" w:styleId="Listenfortsetzung5">
    <w:name w:val="List Continue 5"/>
    <w:basedOn w:val="Standard"/>
    <w:pPr>
      <w:ind w:left="1701"/>
    </w:pPr>
  </w:style>
  <w:style w:type="paragraph" w:styleId="Listennummer2">
    <w:name w:val="List Number 2"/>
    <w:basedOn w:val="Text2"/>
    <w:pPr>
      <w:numPr>
        <w:numId w:val="15"/>
      </w:numPr>
    </w:pPr>
  </w:style>
  <w:style w:type="paragraph" w:styleId="Listennummer3">
    <w:name w:val="List Number 3"/>
    <w:basedOn w:val="Text3"/>
    <w:pPr>
      <w:numPr>
        <w:numId w:val="16"/>
      </w:numPr>
    </w:pPr>
  </w:style>
  <w:style w:type="paragraph" w:styleId="Listennummer4">
    <w:name w:val="List Number 4"/>
    <w:basedOn w:val="Text4"/>
    <w:pPr>
      <w:numPr>
        <w:numId w:val="17"/>
      </w:numPr>
    </w:pPr>
  </w:style>
  <w:style w:type="paragraph" w:customStyle="1" w:styleId="NoteHead">
    <w:name w:val="NoteHead"/>
    <w:basedOn w:val="Standard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Standard"/>
    <w:next w:val="Standar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Standard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berschrift1"/>
    <w:next w:val="Text1"/>
    <w:pPr>
      <w:keepNext w:val="0"/>
      <w:spacing w:before="0" w:after="120"/>
      <w:outlineLvl w:val="9"/>
    </w:pPr>
    <w:rPr>
      <w:b w:val="0"/>
      <w:smallCaps w:val="0"/>
      <w:sz w:val="22"/>
    </w:rPr>
  </w:style>
  <w:style w:type="paragraph" w:customStyle="1" w:styleId="NumPar2">
    <w:name w:val="NumPar 2"/>
    <w:basedOn w:val="berschrift2"/>
    <w:next w:val="Text2"/>
    <w:pPr>
      <w:keepNext w:val="0"/>
      <w:spacing w:after="120"/>
      <w:outlineLvl w:val="9"/>
    </w:pPr>
    <w:rPr>
      <w:b w:val="0"/>
      <w:sz w:val="22"/>
    </w:rPr>
  </w:style>
  <w:style w:type="paragraph" w:customStyle="1" w:styleId="NumPar3">
    <w:name w:val="NumPar 3"/>
    <w:basedOn w:val="berschrift3"/>
    <w:next w:val="Text3"/>
    <w:pPr>
      <w:keepNext w:val="0"/>
      <w:outlineLvl w:val="9"/>
    </w:pPr>
    <w:rPr>
      <w:i/>
      <w:sz w:val="22"/>
    </w:rPr>
  </w:style>
  <w:style w:type="paragraph" w:customStyle="1" w:styleId="NumPar4">
    <w:name w:val="NumPar 4"/>
    <w:basedOn w:val="berschrift4"/>
    <w:next w:val="Text4"/>
    <w:pPr>
      <w:keepNext w:val="0"/>
      <w:outlineLvl w:val="9"/>
    </w:pPr>
    <w:rPr>
      <w:i w:val="0"/>
      <w:sz w:val="22"/>
    </w:rPr>
  </w:style>
  <w:style w:type="paragraph" w:styleId="NurText">
    <w:name w:val="Plain Text"/>
    <w:basedOn w:val="Standard"/>
    <w:rPr>
      <w:rFonts w:ascii="Courier New" w:hAnsi="Courier New"/>
    </w:rPr>
  </w:style>
  <w:style w:type="paragraph" w:styleId="Untertitel">
    <w:name w:val="Subtitle"/>
    <w:basedOn w:val="Standard"/>
    <w:qFormat/>
    <w:pPr>
      <w:spacing w:after="60"/>
      <w:jc w:val="center"/>
      <w:outlineLvl w:val="1"/>
    </w:pPr>
    <w:rPr>
      <w:rFonts w:ascii="Arial" w:hAnsi="Arial"/>
    </w:rPr>
  </w:style>
  <w:style w:type="paragraph" w:styleId="Rechtsgrundlagenverzeichnis">
    <w:name w:val="table of authorities"/>
    <w:basedOn w:val="Standard"/>
    <w:next w:val="Standard"/>
    <w:semiHidden/>
    <w:pPr>
      <w:ind w:left="240" w:hanging="240"/>
    </w:pPr>
  </w:style>
  <w:style w:type="paragraph" w:styleId="Abbildungsverzeichnis">
    <w:name w:val="table of figures"/>
    <w:basedOn w:val="Standard"/>
    <w:next w:val="Standard"/>
    <w:uiPriority w:val="99"/>
    <w:pPr>
      <w:ind w:left="480" w:hanging="480"/>
    </w:pPr>
  </w:style>
  <w:style w:type="paragraph" w:styleId="Titel">
    <w:name w:val="Title"/>
    <w:basedOn w:val="Standard"/>
    <w:next w:val="SubTitle1"/>
    <w:link w:val="TitelZchn"/>
    <w:uiPriority w:val="10"/>
    <w:qFormat/>
    <w:pPr>
      <w:spacing w:after="480"/>
      <w:jc w:val="center"/>
    </w:pPr>
    <w:rPr>
      <w:b/>
      <w:kern w:val="28"/>
      <w:sz w:val="48"/>
    </w:rPr>
  </w:style>
  <w:style w:type="paragraph" w:customStyle="1" w:styleId="SubTitle1">
    <w:name w:val="SubTitle 1"/>
    <w:basedOn w:val="Standard"/>
    <w:next w:val="Standard"/>
    <w:pPr>
      <w:jc w:val="center"/>
    </w:pPr>
    <w:rPr>
      <w:b/>
      <w:sz w:val="40"/>
    </w:r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ascii="Arial" w:hAnsi="Arial"/>
      <w:b/>
    </w:rPr>
  </w:style>
  <w:style w:type="paragraph" w:styleId="Verzeichnis1">
    <w:name w:val="toc 1"/>
    <w:basedOn w:val="Standard"/>
    <w:next w:val="Standard"/>
    <w:autoRedefine/>
    <w:uiPriority w:val="39"/>
    <w:rsid w:val="009534FE"/>
    <w:pPr>
      <w:tabs>
        <w:tab w:val="right" w:leader="dot" w:pos="8640"/>
      </w:tabs>
      <w:spacing w:before="120"/>
      <w:ind w:left="284" w:right="720" w:hanging="284"/>
      <w:jc w:val="left"/>
    </w:pPr>
    <w:rPr>
      <w:rFonts w:ascii="Calibri" w:hAnsi="Calibri" w:cs="Calibri"/>
      <w:b/>
      <w:caps/>
      <w:noProof/>
    </w:rPr>
  </w:style>
  <w:style w:type="paragraph" w:styleId="Verzeichnis2">
    <w:name w:val="toc 2"/>
    <w:basedOn w:val="Standard"/>
    <w:next w:val="Standard"/>
    <w:autoRedefine/>
    <w:uiPriority w:val="39"/>
    <w:rsid w:val="00084F09"/>
    <w:pPr>
      <w:tabs>
        <w:tab w:val="left" w:pos="709"/>
        <w:tab w:val="right" w:leader="dot" w:pos="8640"/>
      </w:tabs>
      <w:spacing w:before="60" w:after="60"/>
      <w:ind w:left="482" w:right="720" w:hanging="198"/>
    </w:pPr>
    <w:rPr>
      <w:rFonts w:ascii="Calibri" w:hAnsi="Calibri"/>
      <w:noProof/>
    </w:rPr>
  </w:style>
  <w:style w:type="paragraph" w:styleId="Verzeichnis3">
    <w:name w:val="toc 3"/>
    <w:basedOn w:val="Standard"/>
    <w:next w:val="Standard"/>
    <w:uiPriority w:val="39"/>
    <w:rsid w:val="002D3403"/>
    <w:pPr>
      <w:tabs>
        <w:tab w:val="left" w:pos="1051"/>
        <w:tab w:val="right" w:leader="dot" w:pos="8640"/>
      </w:tabs>
      <w:spacing w:before="60" w:after="60"/>
      <w:ind w:left="595" w:right="720" w:hanging="28"/>
    </w:pPr>
    <w:rPr>
      <w:rFonts w:ascii="Calibri" w:hAnsi="Calibri"/>
    </w:rPr>
  </w:style>
  <w:style w:type="paragraph" w:styleId="Verzeichnis4">
    <w:name w:val="toc 4"/>
    <w:basedOn w:val="Standard"/>
    <w:next w:val="Standard"/>
    <w:uiPriority w:val="39"/>
    <w:pPr>
      <w:tabs>
        <w:tab w:val="right" w:leader="dot" w:pos="8641"/>
      </w:tabs>
      <w:spacing w:before="20" w:after="60"/>
      <w:ind w:left="709" w:right="720" w:hanging="709"/>
    </w:pPr>
    <w:rPr>
      <w:noProof/>
    </w:rPr>
  </w:style>
  <w:style w:type="paragraph" w:styleId="Verzeichnis5">
    <w:name w:val="toc 5"/>
    <w:basedOn w:val="Standard"/>
    <w:next w:val="Standard"/>
    <w:semiHidden/>
    <w:pPr>
      <w:tabs>
        <w:tab w:val="right" w:leader="dot" w:pos="8641"/>
      </w:tabs>
      <w:spacing w:before="240"/>
      <w:ind w:right="720"/>
    </w:pPr>
    <w:rPr>
      <w:caps/>
    </w:rPr>
  </w:style>
  <w:style w:type="paragraph" w:styleId="Verzeichnis6">
    <w:name w:val="toc 6"/>
    <w:basedOn w:val="Standard"/>
    <w:next w:val="Standard"/>
    <w:autoRedefine/>
    <w:semiHidden/>
  </w:style>
  <w:style w:type="paragraph" w:styleId="Verzeichnis7">
    <w:name w:val="toc 7"/>
    <w:basedOn w:val="Standard"/>
    <w:next w:val="Standard"/>
    <w:autoRedefine/>
    <w:semiHidden/>
  </w:style>
  <w:style w:type="paragraph" w:styleId="Verzeichnis8">
    <w:name w:val="toc 8"/>
    <w:basedOn w:val="Standard"/>
    <w:next w:val="Standard"/>
    <w:autoRedefine/>
    <w:semiHidden/>
  </w:style>
  <w:style w:type="paragraph" w:styleId="Verzeichnis9">
    <w:name w:val="toc 9"/>
    <w:basedOn w:val="Standard"/>
    <w:next w:val="Standard"/>
    <w:autoRedefine/>
    <w:semiHidden/>
  </w:style>
  <w:style w:type="paragraph" w:customStyle="1" w:styleId="YReferences">
    <w:name w:val="YReferences"/>
    <w:basedOn w:val="Standard"/>
    <w:next w:val="Standard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8"/>
      </w:numPr>
      <w:tabs>
        <w:tab w:val="clear" w:pos="765"/>
        <w:tab w:val="left" w:pos="567"/>
      </w:tabs>
      <w:ind w:left="567" w:hanging="284"/>
    </w:pPr>
  </w:style>
  <w:style w:type="paragraph" w:customStyle="1" w:styleId="ListDash">
    <w:name w:val="List Dash"/>
    <w:basedOn w:val="Standard"/>
    <w:pPr>
      <w:numPr>
        <w:numId w:val="10"/>
      </w:numPr>
    </w:pPr>
  </w:style>
  <w:style w:type="paragraph" w:customStyle="1" w:styleId="ListDash1">
    <w:name w:val="List Dash 1"/>
    <w:basedOn w:val="Text1"/>
    <w:pPr>
      <w:numPr>
        <w:numId w:val="11"/>
      </w:numPr>
      <w:tabs>
        <w:tab w:val="clear" w:pos="765"/>
        <w:tab w:val="left" w:pos="567"/>
      </w:tabs>
      <w:ind w:left="568" w:hanging="284"/>
    </w:pPr>
  </w:style>
  <w:style w:type="paragraph" w:customStyle="1" w:styleId="ListDash2">
    <w:name w:val="List Dash 2"/>
    <w:basedOn w:val="Text1"/>
    <w:pPr>
      <w:numPr>
        <w:numId w:val="12"/>
      </w:numPr>
      <w:tabs>
        <w:tab w:val="clear" w:pos="1360"/>
        <w:tab w:val="left" w:pos="851"/>
      </w:tabs>
      <w:ind w:left="851" w:hanging="284"/>
    </w:pPr>
  </w:style>
  <w:style w:type="paragraph" w:customStyle="1" w:styleId="ListDash3">
    <w:name w:val="List Dash 3"/>
    <w:basedOn w:val="Text3"/>
    <w:pPr>
      <w:numPr>
        <w:numId w:val="5"/>
      </w:numPr>
      <w:tabs>
        <w:tab w:val="clear" w:pos="2199"/>
        <w:tab w:val="left" w:pos="1134"/>
      </w:tabs>
      <w:ind w:left="1135" w:hanging="284"/>
    </w:pPr>
  </w:style>
  <w:style w:type="paragraph" w:customStyle="1" w:styleId="ListDash4">
    <w:name w:val="List Dash 4"/>
    <w:basedOn w:val="Text4"/>
    <w:pPr>
      <w:numPr>
        <w:numId w:val="6"/>
      </w:numPr>
      <w:tabs>
        <w:tab w:val="clear" w:pos="3163"/>
        <w:tab w:val="left" w:pos="1418"/>
      </w:tabs>
      <w:ind w:left="1418" w:hanging="284"/>
    </w:pPr>
  </w:style>
  <w:style w:type="paragraph" w:customStyle="1" w:styleId="ListNumberLevel2">
    <w:name w:val="List Number (Level 2)"/>
    <w:basedOn w:val="Standard"/>
    <w:pPr>
      <w:numPr>
        <w:ilvl w:val="1"/>
        <w:numId w:val="13"/>
      </w:numPr>
    </w:pPr>
  </w:style>
  <w:style w:type="paragraph" w:customStyle="1" w:styleId="ListNumberLevel3">
    <w:name w:val="List Number (Level 3)"/>
    <w:basedOn w:val="Standard"/>
    <w:pPr>
      <w:numPr>
        <w:ilvl w:val="2"/>
        <w:numId w:val="13"/>
      </w:numPr>
    </w:pPr>
  </w:style>
  <w:style w:type="paragraph" w:customStyle="1" w:styleId="ListNumberLevel4">
    <w:name w:val="List Number (Level 4)"/>
    <w:basedOn w:val="Standard"/>
    <w:pPr>
      <w:numPr>
        <w:ilvl w:val="3"/>
        <w:numId w:val="13"/>
      </w:numPr>
    </w:pPr>
  </w:style>
  <w:style w:type="paragraph" w:customStyle="1" w:styleId="ListNumber1">
    <w:name w:val="List Number 1"/>
    <w:basedOn w:val="Text1"/>
    <w:pPr>
      <w:numPr>
        <w:numId w:val="14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4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4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4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5"/>
      </w:numPr>
    </w:pPr>
  </w:style>
  <w:style w:type="paragraph" w:customStyle="1" w:styleId="ListNumber2Level3">
    <w:name w:val="List Number 2 (Level 3)"/>
    <w:basedOn w:val="Text2"/>
    <w:pPr>
      <w:numPr>
        <w:ilvl w:val="2"/>
        <w:numId w:val="15"/>
      </w:numPr>
    </w:pPr>
  </w:style>
  <w:style w:type="paragraph" w:customStyle="1" w:styleId="ListNumber2Level4">
    <w:name w:val="List Number 2 (Level 4)"/>
    <w:basedOn w:val="Text2"/>
    <w:pPr>
      <w:numPr>
        <w:ilvl w:val="3"/>
        <w:numId w:val="15"/>
      </w:numPr>
    </w:pPr>
  </w:style>
  <w:style w:type="paragraph" w:customStyle="1" w:styleId="ListNumber3Level2">
    <w:name w:val="List Number 3 (Level 2)"/>
    <w:basedOn w:val="Text3"/>
    <w:pPr>
      <w:numPr>
        <w:ilvl w:val="1"/>
        <w:numId w:val="16"/>
      </w:numPr>
    </w:pPr>
  </w:style>
  <w:style w:type="paragraph" w:customStyle="1" w:styleId="ListNumber3Level3">
    <w:name w:val="List Number 3 (Level 3)"/>
    <w:basedOn w:val="Text3"/>
    <w:pPr>
      <w:numPr>
        <w:ilvl w:val="2"/>
        <w:numId w:val="16"/>
      </w:numPr>
    </w:pPr>
  </w:style>
  <w:style w:type="paragraph" w:customStyle="1" w:styleId="ListNumber3Level4">
    <w:name w:val="List Number 3 (Level 4)"/>
    <w:basedOn w:val="Text3"/>
    <w:pPr>
      <w:numPr>
        <w:ilvl w:val="3"/>
        <w:numId w:val="16"/>
      </w:numPr>
    </w:pPr>
  </w:style>
  <w:style w:type="paragraph" w:customStyle="1" w:styleId="ListNumber4Level2">
    <w:name w:val="List Number 4 (Level 2)"/>
    <w:basedOn w:val="Text4"/>
    <w:pPr>
      <w:numPr>
        <w:ilvl w:val="1"/>
        <w:numId w:val="17"/>
      </w:numPr>
    </w:pPr>
  </w:style>
  <w:style w:type="paragraph" w:customStyle="1" w:styleId="ListNumber4Level3">
    <w:name w:val="List Number 4 (Level 3)"/>
    <w:basedOn w:val="Text4"/>
    <w:pPr>
      <w:numPr>
        <w:ilvl w:val="2"/>
        <w:numId w:val="17"/>
      </w:numPr>
    </w:pPr>
  </w:style>
  <w:style w:type="paragraph" w:customStyle="1" w:styleId="ListNumber4Level4">
    <w:name w:val="List Number 4 (Level 4)"/>
    <w:basedOn w:val="Text4"/>
    <w:pPr>
      <w:numPr>
        <w:ilvl w:val="3"/>
        <w:numId w:val="17"/>
      </w:numPr>
    </w:pPr>
  </w:style>
  <w:style w:type="paragraph" w:customStyle="1" w:styleId="FITTable">
    <w:name w:val="FIT Table"/>
    <w:basedOn w:val="Standard"/>
    <w:pPr>
      <w:spacing w:before="60" w:after="60"/>
    </w:pPr>
  </w:style>
  <w:style w:type="paragraph" w:customStyle="1" w:styleId="Disclaimer">
    <w:name w:val="Disclaimer"/>
    <w:basedOn w:val="Standard"/>
    <w:pPr>
      <w:keepLines/>
      <w:pBdr>
        <w:top w:val="single" w:sz="4" w:space="1" w:color="auto"/>
      </w:pBdr>
      <w:spacing w:before="480" w:after="0"/>
    </w:pPr>
    <w:rPr>
      <w:i/>
    </w:rPr>
  </w:style>
  <w:style w:type="paragraph" w:customStyle="1" w:styleId="SubTitle2">
    <w:name w:val="SubTitle 2"/>
    <w:basedOn w:val="Standard"/>
    <w:pPr>
      <w:jc w:val="center"/>
    </w:pPr>
    <w:rPr>
      <w:b/>
      <w:sz w:val="32"/>
    </w:rPr>
  </w:style>
  <w:style w:type="character" w:styleId="Seitenzahl">
    <w:name w:val="page number"/>
    <w:basedOn w:val="Absatz-Standardschriftart"/>
  </w:style>
  <w:style w:type="character" w:styleId="Fett">
    <w:name w:val="Strong"/>
    <w:qFormat/>
    <w:rPr>
      <w:b/>
    </w:rPr>
  </w:style>
  <w:style w:type="paragraph" w:customStyle="1" w:styleId="Heading1Annex">
    <w:name w:val="Heading 1 Annex"/>
    <w:basedOn w:val="berschrift1"/>
    <w:next w:val="Standard"/>
    <w:pPr>
      <w:numPr>
        <w:numId w:val="0"/>
      </w:numPr>
      <w:overflowPunct w:val="0"/>
      <w:autoSpaceDE w:val="0"/>
      <w:autoSpaceDN w:val="0"/>
      <w:adjustRightInd w:val="0"/>
      <w:jc w:val="left"/>
      <w:textAlignment w:val="baseline"/>
    </w:pPr>
    <w:rPr>
      <w:noProof/>
      <w:sz w:val="36"/>
    </w:rPr>
  </w:style>
  <w:style w:type="paragraph" w:customStyle="1" w:styleId="HistoryTable">
    <w:name w:val="HistoryTable"/>
    <w:basedOn w:val="Standard"/>
    <w:pPr>
      <w:spacing w:before="60" w:after="60"/>
      <w:jc w:val="left"/>
    </w:pPr>
    <w:rPr>
      <w:lang w:eastAsia="fr-FR"/>
    </w:rPr>
  </w:style>
  <w:style w:type="paragraph" w:styleId="Blocktext">
    <w:name w:val="Block Text"/>
    <w:basedOn w:val="Standard"/>
    <w:pPr>
      <w:ind w:left="1440" w:right="1440"/>
    </w:pPr>
  </w:style>
  <w:style w:type="paragraph" w:styleId="Textkrper">
    <w:name w:val="Body Text"/>
    <w:basedOn w:val="Standard"/>
  </w:style>
  <w:style w:type="paragraph" w:styleId="Textkrper2">
    <w:name w:val="Body Text 2"/>
    <w:basedOn w:val="Standard"/>
    <w:pPr>
      <w:spacing w:line="480" w:lineRule="auto"/>
    </w:pPr>
  </w:style>
  <w:style w:type="paragraph" w:styleId="Textkrper3">
    <w:name w:val="Body Text 3"/>
    <w:basedOn w:val="Standard"/>
    <w:rPr>
      <w:sz w:val="16"/>
    </w:rPr>
  </w:style>
  <w:style w:type="paragraph" w:styleId="Textkrper-Erstzeileneinzug">
    <w:name w:val="Body Text First Indent"/>
    <w:basedOn w:val="Textkrper"/>
    <w:pPr>
      <w:ind w:firstLine="210"/>
    </w:pPr>
  </w:style>
  <w:style w:type="paragraph" w:styleId="Textkrper-Zeileneinzug">
    <w:name w:val="Body Text Indent"/>
    <w:basedOn w:val="Standard"/>
    <w:pPr>
      <w:ind w:left="283"/>
    </w:pPr>
  </w:style>
  <w:style w:type="paragraph" w:styleId="Textkrper-Erstzeileneinzug2">
    <w:name w:val="Body Text First Indent 2"/>
    <w:basedOn w:val="Textkrper-Zeileneinzug"/>
    <w:pPr>
      <w:ind w:firstLine="210"/>
    </w:pPr>
  </w:style>
  <w:style w:type="paragraph" w:styleId="Textkrper-Einzug2">
    <w:name w:val="Body Text Indent 2"/>
    <w:basedOn w:val="Standard"/>
    <w:pPr>
      <w:spacing w:line="480" w:lineRule="auto"/>
      <w:ind w:left="283"/>
    </w:pPr>
  </w:style>
  <w:style w:type="paragraph" w:styleId="Textkrper-Einzug3">
    <w:name w:val="Body Text Indent 3"/>
    <w:basedOn w:val="Standard"/>
    <w:pPr>
      <w:ind w:left="283"/>
    </w:pPr>
    <w:rPr>
      <w:sz w:val="16"/>
    </w:rPr>
  </w:style>
  <w:style w:type="character" w:styleId="Kommentarzeichen">
    <w:name w:val="annotation reference"/>
    <w:uiPriority w:val="99"/>
    <w:semiHidden/>
    <w:rPr>
      <w:sz w:val="16"/>
    </w:rPr>
  </w:style>
  <w:style w:type="paragraph" w:styleId="Kommentartext">
    <w:name w:val="annotation text"/>
    <w:basedOn w:val="Standard"/>
    <w:link w:val="KommentartextZchn"/>
    <w:uiPriority w:val="99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character" w:styleId="Hervorhebung">
    <w:name w:val="Emphasis"/>
    <w:qFormat/>
    <w:rPr>
      <w:i/>
    </w:rPr>
  </w:style>
  <w:style w:type="character" w:styleId="Endnotenzeichen">
    <w:name w:val="endnote reference"/>
    <w:semiHidden/>
    <w:rPr>
      <w:vertAlign w:val="superscript"/>
    </w:rPr>
  </w:style>
  <w:style w:type="paragraph" w:styleId="Endnotentext">
    <w:name w:val="endnote text"/>
    <w:basedOn w:val="Standard"/>
    <w:semiHidden/>
  </w:style>
  <w:style w:type="paragraph" w:styleId="Umschlagadresse">
    <w:name w:val="envelope address"/>
    <w:basedOn w:val="Standard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Umschlagabsenderadresse">
    <w:name w:val="envelope return"/>
    <w:basedOn w:val="Standard"/>
    <w:rPr>
      <w:rFonts w:ascii="Arial" w:hAnsi="Arial"/>
    </w:rPr>
  </w:style>
  <w:style w:type="character" w:styleId="BesuchterLink">
    <w:name w:val="FollowedHyperlink"/>
    <w:rPr>
      <w:color w:val="800080"/>
      <w:u w:val="single"/>
    </w:rPr>
  </w:style>
  <w:style w:type="paragraph" w:styleId="Fuzeile">
    <w:name w:val="footer"/>
    <w:basedOn w:val="Standard"/>
    <w:link w:val="FuzeileZchn"/>
    <w:uiPriority w:val="99"/>
    <w:pPr>
      <w:spacing w:after="0"/>
      <w:ind w:right="-567"/>
      <w:jc w:val="left"/>
    </w:pPr>
    <w:rPr>
      <w:rFonts w:ascii="Arial" w:hAnsi="Arial"/>
      <w:sz w:val="16"/>
    </w:rPr>
  </w:style>
  <w:style w:type="character" w:styleId="Funotenzeichen">
    <w:name w:val="footnote reference"/>
    <w:semiHidden/>
    <w:rsid w:val="00063068"/>
    <w:rPr>
      <w:rFonts w:asciiTheme="minorHAnsi" w:hAnsiTheme="minorHAnsi"/>
      <w:sz w:val="20"/>
      <w:vertAlign w:val="superscript"/>
    </w:rPr>
  </w:style>
  <w:style w:type="character" w:styleId="Hyperlink">
    <w:name w:val="Hyperlink"/>
    <w:aliases w:val="Hyperlink - Header"/>
    <w:uiPriority w:val="99"/>
    <w:rPr>
      <w:color w:val="0000FF"/>
      <w:u w:val="single"/>
    </w:rPr>
  </w:style>
  <w:style w:type="paragraph" w:styleId="Index1">
    <w:name w:val="index 1"/>
    <w:basedOn w:val="Standard"/>
    <w:next w:val="Standard"/>
    <w:autoRedefine/>
    <w:semiHidden/>
    <w:pPr>
      <w:ind w:left="240" w:hanging="240"/>
    </w:pPr>
  </w:style>
  <w:style w:type="paragraph" w:styleId="Index2">
    <w:name w:val="index 2"/>
    <w:basedOn w:val="Standard"/>
    <w:next w:val="Standard"/>
    <w:autoRedefine/>
    <w:semiHidden/>
    <w:pPr>
      <w:ind w:left="480" w:hanging="240"/>
    </w:pPr>
  </w:style>
  <w:style w:type="paragraph" w:styleId="Index3">
    <w:name w:val="index 3"/>
    <w:basedOn w:val="Standard"/>
    <w:next w:val="Standard"/>
    <w:autoRedefine/>
    <w:semiHidden/>
    <w:pPr>
      <w:ind w:left="720" w:hanging="240"/>
    </w:pPr>
  </w:style>
  <w:style w:type="paragraph" w:styleId="Index4">
    <w:name w:val="index 4"/>
    <w:basedOn w:val="Standard"/>
    <w:next w:val="Standard"/>
    <w:autoRedefine/>
    <w:semiHidden/>
    <w:pPr>
      <w:ind w:left="960" w:hanging="240"/>
    </w:pPr>
  </w:style>
  <w:style w:type="paragraph" w:styleId="Index5">
    <w:name w:val="index 5"/>
    <w:basedOn w:val="Standard"/>
    <w:next w:val="Standard"/>
    <w:autoRedefine/>
    <w:semiHidden/>
    <w:pPr>
      <w:ind w:left="1200" w:hanging="240"/>
    </w:pPr>
  </w:style>
  <w:style w:type="paragraph" w:styleId="Index6">
    <w:name w:val="index 6"/>
    <w:basedOn w:val="Standard"/>
    <w:next w:val="Standard"/>
    <w:autoRedefine/>
    <w:semiHidden/>
    <w:pPr>
      <w:ind w:left="1440" w:hanging="240"/>
    </w:pPr>
  </w:style>
  <w:style w:type="paragraph" w:styleId="Index7">
    <w:name w:val="index 7"/>
    <w:basedOn w:val="Standard"/>
    <w:next w:val="Standard"/>
    <w:autoRedefine/>
    <w:semiHidden/>
    <w:pPr>
      <w:ind w:left="1680" w:hanging="240"/>
    </w:pPr>
  </w:style>
  <w:style w:type="paragraph" w:styleId="Index8">
    <w:name w:val="index 8"/>
    <w:basedOn w:val="Standard"/>
    <w:next w:val="Standard"/>
    <w:autoRedefine/>
    <w:semiHidden/>
    <w:pPr>
      <w:ind w:left="1920" w:hanging="240"/>
    </w:pPr>
  </w:style>
  <w:style w:type="paragraph" w:styleId="Index9">
    <w:name w:val="index 9"/>
    <w:basedOn w:val="Standard"/>
    <w:next w:val="Standard"/>
    <w:autoRedefine/>
    <w:semiHidden/>
    <w:pPr>
      <w:ind w:left="2160" w:hanging="240"/>
    </w:pPr>
  </w:style>
  <w:style w:type="paragraph" w:styleId="Indexberschrift">
    <w:name w:val="index heading"/>
    <w:basedOn w:val="Standard"/>
    <w:next w:val="Index1"/>
    <w:semiHidden/>
    <w:rPr>
      <w:rFonts w:ascii="Arial" w:hAnsi="Arial"/>
      <w:b/>
    </w:rPr>
  </w:style>
  <w:style w:type="character" w:styleId="Zeilennummer">
    <w:name w:val="line number"/>
    <w:basedOn w:val="Absatz-Standardschriftart"/>
  </w:style>
  <w:style w:type="paragraph" w:styleId="Liste">
    <w:name w:val="List"/>
    <w:basedOn w:val="Standard"/>
    <w:pPr>
      <w:ind w:left="283" w:hanging="283"/>
    </w:pPr>
  </w:style>
  <w:style w:type="paragraph" w:styleId="Liste2">
    <w:name w:val="List 2"/>
    <w:basedOn w:val="Standard"/>
    <w:pPr>
      <w:ind w:left="566" w:hanging="283"/>
    </w:p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Aufzhlungszeichen5">
    <w:name w:val="List Bullet 5"/>
    <w:basedOn w:val="Standard"/>
    <w:pPr>
      <w:numPr>
        <w:numId w:val="1"/>
      </w:numPr>
      <w:tabs>
        <w:tab w:val="clear" w:pos="1492"/>
        <w:tab w:val="left" w:pos="1701"/>
      </w:tabs>
      <w:ind w:left="1702" w:hanging="284"/>
    </w:pPr>
  </w:style>
  <w:style w:type="paragraph" w:styleId="Inhaltsverzeichnisberschrift">
    <w:name w:val="TOC Heading"/>
    <w:basedOn w:val="RGV-berschrift"/>
    <w:next w:val="Standard"/>
    <w:qFormat/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/>
      <w:jc w:val="both"/>
    </w:pPr>
    <w:rPr>
      <w:rFonts w:ascii="Courier New" w:hAnsi="Courier New"/>
    </w:r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Standardeinzug">
    <w:name w:val="Normal Indent"/>
    <w:basedOn w:val="Standard"/>
    <w:pPr>
      <w:ind w:left="720"/>
    </w:pPr>
  </w:style>
  <w:style w:type="paragraph" w:styleId="Fu-Endnotenberschrift">
    <w:name w:val="Note Heading"/>
    <w:basedOn w:val="Standard"/>
    <w:next w:val="Standard"/>
  </w:style>
  <w:style w:type="paragraph" w:styleId="Anrede">
    <w:name w:val="Salutation"/>
    <w:basedOn w:val="Standard"/>
    <w:next w:val="Standard"/>
  </w:style>
  <w:style w:type="paragraph" w:customStyle="1" w:styleId="FooterLine">
    <w:name w:val="FooterLine"/>
    <w:basedOn w:val="Fuzeile"/>
    <w:next w:val="Fuzeile"/>
    <w:pPr>
      <w:pBdr>
        <w:top w:val="single" w:sz="4" w:space="1" w:color="auto"/>
      </w:pBdr>
      <w:tabs>
        <w:tab w:val="right" w:pos="8647"/>
      </w:tabs>
      <w:spacing w:before="120"/>
      <w:ind w:right="0"/>
    </w:pPr>
    <w:rPr>
      <w:lang w:val="fi-FI"/>
    </w:rPr>
  </w:style>
  <w:style w:type="paragraph" w:customStyle="1" w:styleId="Citation">
    <w:name w:val="Citation"/>
    <w:basedOn w:val="Standard"/>
    <w:pPr>
      <w:spacing w:before="60" w:after="60" w:line="240" w:lineRule="atLeast"/>
      <w:ind w:left="454" w:right="454"/>
    </w:pPr>
    <w:rPr>
      <w:i/>
    </w:rPr>
  </w:style>
  <w:style w:type="paragraph" w:customStyle="1" w:styleId="ZCom">
    <w:name w:val="Z_Com"/>
    <w:basedOn w:val="Standard"/>
    <w:next w:val="ZDGName"/>
    <w:rsid w:val="001701F9"/>
    <w:pPr>
      <w:widowControl w:val="0"/>
      <w:autoSpaceDE w:val="0"/>
      <w:autoSpaceDN w:val="0"/>
      <w:spacing w:after="0"/>
      <w:ind w:right="85"/>
    </w:pPr>
    <w:rPr>
      <w:rFonts w:ascii="Arial" w:hAnsi="Arial" w:cs="Arial"/>
      <w:sz w:val="24"/>
      <w:szCs w:val="24"/>
      <w:lang w:eastAsia="en-GB"/>
    </w:rPr>
  </w:style>
  <w:style w:type="paragraph" w:customStyle="1" w:styleId="ZDGName">
    <w:name w:val="Z_DGName"/>
    <w:basedOn w:val="Standard"/>
    <w:rsid w:val="001701F9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paragraph" w:customStyle="1" w:styleId="Tabletext">
    <w:name w:val="Tabletext"/>
    <w:basedOn w:val="Standard"/>
    <w:rsid w:val="001701F9"/>
    <w:pPr>
      <w:keepLines/>
      <w:widowControl w:val="0"/>
      <w:spacing w:line="240" w:lineRule="atLeast"/>
      <w:jc w:val="left"/>
    </w:pPr>
    <w:rPr>
      <w:lang w:val="en-US"/>
    </w:rPr>
  </w:style>
  <w:style w:type="paragraph" w:customStyle="1" w:styleId="MainTitle">
    <w:name w:val="Main Title"/>
    <w:basedOn w:val="Standard"/>
    <w:rsid w:val="001701F9"/>
    <w:pPr>
      <w:widowControl w:val="0"/>
      <w:spacing w:before="480" w:after="60"/>
      <w:jc w:val="center"/>
    </w:pPr>
    <w:rPr>
      <w:rFonts w:ascii="Arial" w:hAnsi="Arial"/>
      <w:b/>
      <w:kern w:val="28"/>
      <w:sz w:val="32"/>
      <w:lang w:val="en-US"/>
    </w:rPr>
  </w:style>
  <w:style w:type="paragraph" w:customStyle="1" w:styleId="TableText0">
    <w:name w:val="Table Text"/>
    <w:basedOn w:val="Textkrper"/>
    <w:rsid w:val="001701F9"/>
    <w:pPr>
      <w:overflowPunct w:val="0"/>
      <w:autoSpaceDE w:val="0"/>
      <w:autoSpaceDN w:val="0"/>
      <w:adjustRightInd w:val="0"/>
      <w:spacing w:after="0"/>
      <w:ind w:left="28" w:right="28"/>
      <w:jc w:val="left"/>
    </w:pPr>
    <w:rPr>
      <w:rFonts w:ascii="Arial" w:hAnsi="Arial"/>
      <w:lang w:val="en-US"/>
    </w:rPr>
  </w:style>
  <w:style w:type="character" w:customStyle="1" w:styleId="InfoBlueChar">
    <w:name w:val="InfoBlue Char"/>
    <w:link w:val="InfoBlue"/>
    <w:locked/>
    <w:rsid w:val="001701F9"/>
    <w:rPr>
      <w:i/>
      <w:iCs/>
      <w:vanish/>
      <w:color w:val="0000FF"/>
      <w:lang w:val="en-GB" w:eastAsia="en-US" w:bidi="ar-SA"/>
    </w:rPr>
  </w:style>
  <w:style w:type="paragraph" w:customStyle="1" w:styleId="InfoBlue">
    <w:name w:val="InfoBlue"/>
    <w:basedOn w:val="Standard"/>
    <w:next w:val="Textkrper"/>
    <w:link w:val="InfoBlueChar"/>
    <w:autoRedefine/>
    <w:rsid w:val="001701F9"/>
    <w:pPr>
      <w:widowControl w:val="0"/>
      <w:pBdr>
        <w:top w:val="single" w:sz="4" w:space="1" w:color="auto"/>
        <w:left w:val="single" w:sz="4" w:space="19" w:color="auto"/>
        <w:bottom w:val="single" w:sz="4" w:space="1" w:color="auto"/>
        <w:right w:val="single" w:sz="4" w:space="4" w:color="auto"/>
      </w:pBdr>
      <w:shd w:val="pct15" w:color="auto" w:fill="auto"/>
      <w:spacing w:before="120" w:line="240" w:lineRule="atLeast"/>
      <w:ind w:left="284"/>
      <w:contextualSpacing/>
      <w:jc w:val="left"/>
    </w:pPr>
    <w:rPr>
      <w:i/>
      <w:iCs/>
      <w:vanish/>
      <w:color w:val="0000FF"/>
    </w:rPr>
  </w:style>
  <w:style w:type="paragraph" w:customStyle="1" w:styleId="DefaultText">
    <w:name w:val="Default Text"/>
    <w:basedOn w:val="Standard"/>
    <w:rsid w:val="001701F9"/>
    <w:pPr>
      <w:autoSpaceDE w:val="0"/>
      <w:autoSpaceDN w:val="0"/>
      <w:adjustRightInd w:val="0"/>
      <w:spacing w:before="60" w:after="60"/>
      <w:jc w:val="left"/>
    </w:pPr>
    <w:rPr>
      <w:rFonts w:ascii="Arial" w:hAnsi="Arial"/>
      <w:noProof/>
      <w:lang w:val="en-US"/>
    </w:rPr>
  </w:style>
  <w:style w:type="paragraph" w:customStyle="1" w:styleId="ItalicizedTableText">
    <w:name w:val="Italicized Table Text"/>
    <w:basedOn w:val="Standard"/>
    <w:rsid w:val="001701F9"/>
    <w:pPr>
      <w:widowControl w:val="0"/>
      <w:autoSpaceDE w:val="0"/>
      <w:autoSpaceDN w:val="0"/>
      <w:adjustRightInd w:val="0"/>
      <w:spacing w:after="0"/>
      <w:jc w:val="left"/>
    </w:pPr>
    <w:rPr>
      <w:rFonts w:ascii="Arial" w:hAnsi="Arial" w:cs="Arial"/>
      <w:i/>
      <w:iCs/>
      <w:lang w:val="en-US"/>
    </w:rPr>
  </w:style>
  <w:style w:type="paragraph" w:customStyle="1" w:styleId="TableHeading">
    <w:name w:val="Table Heading"/>
    <w:basedOn w:val="Standard"/>
    <w:qFormat/>
    <w:rsid w:val="001701F9"/>
    <w:pPr>
      <w:widowControl w:val="0"/>
      <w:autoSpaceDE w:val="0"/>
      <w:autoSpaceDN w:val="0"/>
      <w:adjustRightInd w:val="0"/>
      <w:spacing w:after="0"/>
      <w:jc w:val="left"/>
    </w:pPr>
    <w:rPr>
      <w:rFonts w:ascii="Arial" w:hAnsi="Arial" w:cs="Arial"/>
      <w:b/>
      <w:bCs/>
      <w:lang w:val="en-US"/>
    </w:rPr>
  </w:style>
  <w:style w:type="paragraph" w:customStyle="1" w:styleId="Paragraph2">
    <w:name w:val="Paragraph2"/>
    <w:basedOn w:val="Standard"/>
    <w:rsid w:val="001701F9"/>
    <w:pPr>
      <w:widowControl w:val="0"/>
      <w:spacing w:before="80" w:after="0" w:line="240" w:lineRule="atLeast"/>
      <w:ind w:left="720"/>
    </w:pPr>
    <w:rPr>
      <w:color w:val="000000"/>
      <w:lang w:val="en-AU"/>
    </w:rPr>
  </w:style>
  <w:style w:type="paragraph" w:customStyle="1" w:styleId="ItalicizedText">
    <w:name w:val="Italicized Text"/>
    <w:basedOn w:val="Standard"/>
    <w:rsid w:val="001701F9"/>
    <w:pPr>
      <w:keepLines/>
      <w:widowControl w:val="0"/>
      <w:autoSpaceDE w:val="0"/>
      <w:autoSpaceDN w:val="0"/>
      <w:adjustRightInd w:val="0"/>
      <w:spacing w:after="100"/>
      <w:jc w:val="left"/>
    </w:pPr>
    <w:rPr>
      <w:rFonts w:ascii="Arial" w:hAnsi="Arial" w:cs="Arial"/>
      <w:i/>
      <w:iCs/>
      <w:lang w:val="en-US"/>
    </w:rPr>
  </w:style>
  <w:style w:type="character" w:customStyle="1" w:styleId="berschrift1Zchn">
    <w:name w:val="Überschrift 1 Zchn"/>
    <w:aliases w:val="chapitre Zchn,Titre 11 Zchn,t1.T1.Titre 1 Zchn,t1 Zchn,TITRE 1 SL Zchn"/>
    <w:link w:val="berschrift1"/>
    <w:rsid w:val="00BD1907"/>
    <w:rPr>
      <w:rFonts w:ascii="Calibri" w:hAnsi="Calibri"/>
      <w:b/>
      <w:smallCaps/>
      <w:sz w:val="32"/>
      <w:lang w:eastAsia="en-US"/>
    </w:rPr>
  </w:style>
  <w:style w:type="table" w:styleId="Tabellenraster">
    <w:name w:val="Table Grid"/>
    <w:basedOn w:val="NormaleTabelle"/>
    <w:rsid w:val="00CB72AF"/>
    <w:pPr>
      <w:spacing w:after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blue0">
    <w:name w:val="infoblue"/>
    <w:basedOn w:val="Standard"/>
    <w:link w:val="infoblueChar0"/>
    <w:rsid w:val="000C4137"/>
    <w:pPr>
      <w:spacing w:line="240" w:lineRule="atLeast"/>
      <w:ind w:left="720"/>
      <w:jc w:val="left"/>
    </w:pPr>
    <w:rPr>
      <w:rFonts w:eastAsia="SimSun"/>
      <w:i/>
      <w:iCs/>
      <w:color w:val="0000FF"/>
      <w:sz w:val="24"/>
      <w:lang w:val="fr-BE" w:eastAsia="zh-CN"/>
    </w:rPr>
  </w:style>
  <w:style w:type="paragraph" w:customStyle="1" w:styleId="Style1">
    <w:name w:val="Style1"/>
    <w:basedOn w:val="berschrift1"/>
    <w:rsid w:val="00A94709"/>
    <w:pPr>
      <w:numPr>
        <w:numId w:val="18"/>
      </w:numPr>
    </w:pPr>
  </w:style>
  <w:style w:type="paragraph" w:customStyle="1" w:styleId="TableHeaderText">
    <w:name w:val="Table Header Text"/>
    <w:basedOn w:val="TableText0"/>
    <w:rsid w:val="009A586D"/>
    <w:pPr>
      <w:overflowPunct/>
      <w:ind w:left="0" w:right="0"/>
      <w:jc w:val="center"/>
    </w:pPr>
    <w:rPr>
      <w:rFonts w:ascii="Times New Roman" w:hAnsi="Times New Roman"/>
      <w:b/>
      <w:bCs/>
      <w:szCs w:val="24"/>
    </w:rPr>
  </w:style>
  <w:style w:type="character" w:customStyle="1" w:styleId="infoblueChar0">
    <w:name w:val="infoblue Char"/>
    <w:link w:val="infoblue0"/>
    <w:rsid w:val="00C34AEB"/>
    <w:rPr>
      <w:rFonts w:eastAsia="SimSun"/>
      <w:i/>
      <w:iCs/>
      <w:color w:val="0000FF"/>
      <w:sz w:val="24"/>
      <w:lang w:val="fr-BE" w:eastAsia="zh-CN" w:bidi="ar-SA"/>
    </w:rPr>
  </w:style>
  <w:style w:type="paragraph" w:customStyle="1" w:styleId="StyleinfoblueLeft0cm">
    <w:name w:val="Style infoblue + Left:  0 cm"/>
    <w:basedOn w:val="Standard"/>
    <w:rsid w:val="004A5C8C"/>
    <w:pPr>
      <w:spacing w:line="240" w:lineRule="atLeast"/>
      <w:jc w:val="left"/>
    </w:pPr>
    <w:rPr>
      <w:i/>
      <w:iCs/>
      <w:color w:val="0000FF"/>
      <w:sz w:val="24"/>
      <w:lang w:val="fr-BE" w:eastAsia="zh-CN"/>
    </w:rPr>
  </w:style>
  <w:style w:type="paragraph" w:customStyle="1" w:styleId="StyleBodyText10ptItalicBlue">
    <w:name w:val="Style Body Text + 10 pt Italic Blue"/>
    <w:basedOn w:val="Textkrper"/>
    <w:rsid w:val="004A5C8C"/>
    <w:rPr>
      <w:i/>
      <w:iCs/>
      <w:color w:val="0000FF"/>
      <w:sz w:val="24"/>
    </w:rPr>
  </w:style>
  <w:style w:type="character" w:customStyle="1" w:styleId="berschrift2Zchn">
    <w:name w:val="Überschrift 2 Zchn"/>
    <w:aliases w:val="Niveau 2 Zchn,H2 Zchn,paragraphe Zchn,t2 Zchn,h2 Zchn"/>
    <w:link w:val="berschrift2"/>
    <w:rsid w:val="00EC43FC"/>
    <w:rPr>
      <w:rFonts w:asciiTheme="minorHAnsi" w:hAnsiTheme="minorHAnsi"/>
      <w:b/>
      <w:sz w:val="32"/>
      <w:lang w:eastAsia="en-US"/>
    </w:rPr>
  </w:style>
  <w:style w:type="paragraph" w:styleId="StandardWeb">
    <w:name w:val="Normal (Web)"/>
    <w:basedOn w:val="Standard"/>
    <w:rsid w:val="00B870F7"/>
    <w:pPr>
      <w:spacing w:before="100" w:beforeAutospacing="1" w:after="100" w:afterAutospacing="1"/>
      <w:jc w:val="left"/>
    </w:pPr>
    <w:rPr>
      <w:sz w:val="24"/>
      <w:szCs w:val="24"/>
      <w:lang w:eastAsia="en-GB"/>
    </w:rPr>
  </w:style>
  <w:style w:type="paragraph" w:styleId="Sprechblasentext">
    <w:name w:val="Balloon Text"/>
    <w:basedOn w:val="Standard"/>
    <w:link w:val="SprechblasentextZchn"/>
    <w:rsid w:val="00B42D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42D59"/>
    <w:rPr>
      <w:rFonts w:ascii="Tahoma" w:hAnsi="Tahoma" w:cs="Tahoma"/>
      <w:sz w:val="16"/>
      <w:szCs w:val="16"/>
      <w:lang w:eastAsia="en-US"/>
    </w:rPr>
  </w:style>
  <w:style w:type="table" w:customStyle="1" w:styleId="TableGrid1">
    <w:name w:val="Table Grid1"/>
    <w:basedOn w:val="NormaleTabelle"/>
    <w:next w:val="Tabellenraster"/>
    <w:rsid w:val="003F05F0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3F05F0"/>
  </w:style>
  <w:style w:type="paragraph" w:customStyle="1" w:styleId="StyleStyleHeading212ptJustified">
    <w:name w:val="Style Style Heading 2 + 12 pt + Justified"/>
    <w:basedOn w:val="Standard"/>
    <w:uiPriority w:val="99"/>
    <w:rsid w:val="00B33300"/>
    <w:pPr>
      <w:keepNext/>
      <w:numPr>
        <w:ilvl w:val="1"/>
        <w:numId w:val="20"/>
      </w:numPr>
      <w:spacing w:before="240" w:after="60"/>
      <w:outlineLvl w:val="1"/>
    </w:pPr>
    <w:rPr>
      <w:rFonts w:ascii="Arial" w:eastAsia="PMingLiU" w:hAnsi="Arial" w:cs="Arial"/>
      <w:b/>
      <w:bCs/>
      <w:sz w:val="24"/>
    </w:rPr>
  </w:style>
  <w:style w:type="paragraph" w:styleId="Kommentarthema">
    <w:name w:val="annotation subject"/>
    <w:basedOn w:val="Kommentartext"/>
    <w:next w:val="Kommentartext"/>
    <w:link w:val="KommentarthemaZchn"/>
    <w:rsid w:val="0034692A"/>
    <w:rPr>
      <w:b/>
      <w:bCs/>
    </w:rPr>
  </w:style>
  <w:style w:type="character" w:customStyle="1" w:styleId="KommentartextZchn">
    <w:name w:val="Kommentartext Zchn"/>
    <w:link w:val="Kommentartext"/>
    <w:uiPriority w:val="99"/>
    <w:semiHidden/>
    <w:rsid w:val="0034692A"/>
    <w:rPr>
      <w:lang w:eastAsia="en-US"/>
    </w:rPr>
  </w:style>
  <w:style w:type="character" w:customStyle="1" w:styleId="KommentarthemaZchn">
    <w:name w:val="Kommentarthema Zchn"/>
    <w:link w:val="Kommentarthema"/>
    <w:rsid w:val="0034692A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B87930"/>
    <w:rPr>
      <w:sz w:val="22"/>
      <w:lang w:eastAsia="en-US"/>
    </w:rPr>
  </w:style>
  <w:style w:type="character" w:customStyle="1" w:styleId="GuidanceChar">
    <w:name w:val="Guidance Char"/>
    <w:link w:val="Guidance"/>
    <w:locked/>
    <w:rsid w:val="00163672"/>
    <w:rPr>
      <w:rFonts w:asciiTheme="minorHAnsi" w:hAnsiTheme="minorHAnsi" w:cs="Arial"/>
      <w:lang w:eastAsia="en-US"/>
    </w:rPr>
  </w:style>
  <w:style w:type="paragraph" w:customStyle="1" w:styleId="Guidance">
    <w:name w:val="Guidance"/>
    <w:basedOn w:val="Text2"/>
    <w:next w:val="Text2"/>
    <w:link w:val="GuidanceChar"/>
    <w:qFormat/>
    <w:rsid w:val="00163672"/>
    <w:rPr>
      <w:rFonts w:cs="Arial"/>
    </w:rPr>
  </w:style>
  <w:style w:type="character" w:customStyle="1" w:styleId="FunotentextZchn">
    <w:name w:val="Fußnotentext Zchn"/>
    <w:link w:val="Funotentext"/>
    <w:semiHidden/>
    <w:rsid w:val="00C54E88"/>
    <w:rPr>
      <w:rFonts w:asciiTheme="minorHAnsi" w:hAnsiTheme="minorHAnsi"/>
      <w:sz w:val="16"/>
      <w:lang w:eastAsia="en-US"/>
    </w:rPr>
  </w:style>
  <w:style w:type="paragraph" w:styleId="Listenabsatz">
    <w:name w:val="List Paragraph"/>
    <w:basedOn w:val="Standard"/>
    <w:link w:val="ListenabsatzZchn"/>
    <w:uiPriority w:val="34"/>
    <w:qFormat/>
    <w:rsid w:val="00535A67"/>
    <w:pPr>
      <w:ind w:left="720"/>
      <w:contextualSpacing/>
    </w:pPr>
  </w:style>
  <w:style w:type="paragraph" w:customStyle="1" w:styleId="StyleText310ptItalicBlueLeft125cm">
    <w:name w:val="Style Text 3 + 10 pt Italic Blue Left:  125 cm"/>
    <w:basedOn w:val="Text3"/>
    <w:rsid w:val="00080E9B"/>
    <w:pPr>
      <w:ind w:left="709"/>
    </w:pPr>
    <w:rPr>
      <w:i/>
      <w:iCs/>
      <w:color w:val="0000FF"/>
      <w:sz w:val="24"/>
    </w:rPr>
  </w:style>
  <w:style w:type="character" w:customStyle="1" w:styleId="ListenabsatzZchn">
    <w:name w:val="Listenabsatz Zchn"/>
    <w:link w:val="Listenabsatz"/>
    <w:uiPriority w:val="34"/>
    <w:locked/>
    <w:rsid w:val="00957EB9"/>
    <w:rPr>
      <w:sz w:val="22"/>
      <w:lang w:eastAsia="en-US"/>
    </w:rPr>
  </w:style>
  <w:style w:type="paragraph" w:customStyle="1" w:styleId="Comment">
    <w:name w:val="Comment"/>
    <w:basedOn w:val="Guidance"/>
    <w:link w:val="CommentChar"/>
    <w:qFormat/>
    <w:rsid w:val="008D4F97"/>
    <w:pPr>
      <w:spacing w:after="0"/>
    </w:pPr>
    <w:rPr>
      <w:rFonts w:ascii="Calibri" w:hAnsi="Calibri" w:cs="Calibri"/>
      <w:i/>
      <w:color w:val="0070C0"/>
    </w:rPr>
  </w:style>
  <w:style w:type="character" w:customStyle="1" w:styleId="CommentChar">
    <w:name w:val="Comment Char"/>
    <w:basedOn w:val="GuidanceChar"/>
    <w:link w:val="Comment"/>
    <w:rsid w:val="008D4F97"/>
    <w:rPr>
      <w:rFonts w:ascii="Calibri" w:hAnsi="Calibri" w:cs="Calibri"/>
      <w:i/>
      <w:color w:val="0070C0"/>
      <w:lang w:eastAsia="en-US"/>
    </w:rPr>
  </w:style>
  <w:style w:type="paragraph" w:customStyle="1" w:styleId="Table">
    <w:name w:val="Table"/>
    <w:basedOn w:val="Standard"/>
    <w:rsid w:val="003C0DB9"/>
    <w:pPr>
      <w:spacing w:after="60"/>
      <w:jc w:val="left"/>
    </w:pPr>
    <w:rPr>
      <w:rFonts w:ascii="Times New Roman" w:hAnsi="Times New Roman"/>
      <w:szCs w:val="24"/>
      <w:lang w:eastAsia="ko-KR"/>
    </w:rPr>
  </w:style>
  <w:style w:type="character" w:customStyle="1" w:styleId="Bold">
    <w:name w:val="Bold"/>
    <w:rsid w:val="003C0DB9"/>
    <w:rPr>
      <w:b/>
    </w:rPr>
  </w:style>
  <w:style w:type="character" w:customStyle="1" w:styleId="TitelZchn">
    <w:name w:val="Titel Zchn"/>
    <w:basedOn w:val="Absatz-Standardschriftart"/>
    <w:link w:val="Titel"/>
    <w:uiPriority w:val="10"/>
    <w:rsid w:val="008B266B"/>
    <w:rPr>
      <w:rFonts w:asciiTheme="minorHAnsi" w:hAnsiTheme="minorHAnsi"/>
      <w:b/>
      <w:kern w:val="28"/>
      <w:sz w:val="48"/>
      <w:lang w:eastAsia="en-US"/>
    </w:rPr>
  </w:style>
  <w:style w:type="paragraph" w:customStyle="1" w:styleId="GEFEG">
    <w:name w:val="GEFEG"/>
    <w:qFormat/>
    <w:rsid w:val="006E71B5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6E71B5"/>
    <w:rPr>
      <w:rFonts w:asciiTheme="minorHAnsi" w:hAnsi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E71B5"/>
    <w:rPr>
      <w:rFonts w:ascii="Arial" w:hAnsi="Arial"/>
      <w:sz w:val="16"/>
      <w:lang w:eastAsia="en-US"/>
    </w:rPr>
  </w:style>
  <w:style w:type="numbering" w:customStyle="1" w:styleId="NoList1">
    <w:name w:val="No List1"/>
    <w:next w:val="KeineListe"/>
    <w:uiPriority w:val="99"/>
    <w:semiHidden/>
    <w:unhideWhenUsed/>
    <w:rsid w:val="008143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3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VIETH\Desktop\Basic_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D135369E294E9CA8C7CCE565C9C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605E0A-2CF9-4D3A-8F02-4F5AB0CF666E}"/>
      </w:docPartPr>
      <w:docPartBody>
        <w:p w:rsidR="000430C8" w:rsidRDefault="0021136E">
          <w:pPr>
            <w:pStyle w:val="58D135369E294E9CA8C7CCE565C9C366"/>
          </w:pPr>
          <w:r w:rsidRPr="003F55B6">
            <w:rPr>
              <w:rStyle w:val="Platzhaltertext"/>
            </w:rPr>
            <w:t>[Subject]</w:t>
          </w:r>
        </w:p>
      </w:docPartBody>
    </w:docPart>
    <w:docPart>
      <w:docPartPr>
        <w:name w:val="18E24B13CB5F4007B822924A5AFEE1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D0C1B1-FFE9-4595-AE27-97503FF70A40}"/>
      </w:docPartPr>
      <w:docPartBody>
        <w:p w:rsidR="000430C8" w:rsidRDefault="0021136E">
          <w:pPr>
            <w:pStyle w:val="18E24B13CB5F4007B822924A5AFEE144"/>
          </w:pPr>
          <w:r>
            <w:rPr>
              <w:rStyle w:val="Platzhaltertext"/>
            </w:rPr>
            <w:t>[Issue Date]</w:t>
          </w:r>
        </w:p>
      </w:docPartBody>
    </w:docPart>
    <w:docPart>
      <w:docPartPr>
        <w:name w:val="700C528D1D884DDA82712D8E7A6B8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F2B55-F676-4630-8E29-9AB0E6D6E80F}"/>
      </w:docPartPr>
      <w:docPartBody>
        <w:p w:rsidR="000430C8" w:rsidRDefault="0021136E">
          <w:pPr>
            <w:pStyle w:val="700C528D1D884DDA82712D8E7A6B808F"/>
          </w:pPr>
          <w:r>
            <w:rPr>
              <w:rStyle w:val="Platzhaltertext"/>
            </w:rPr>
            <w:t>[Status]</w:t>
          </w:r>
        </w:p>
      </w:docPartBody>
    </w:docPart>
    <w:docPart>
      <w:docPartPr>
        <w:name w:val="764B03B7DABD4373A405D13B26AF83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1EF014-AE03-4D8B-96C1-581D68929FEE}"/>
      </w:docPartPr>
      <w:docPartBody>
        <w:p w:rsidR="000430C8" w:rsidRDefault="0021136E">
          <w:pPr>
            <w:pStyle w:val="764B03B7DABD4373A405D13B26AF83E1"/>
          </w:pPr>
          <w:r>
            <w:rPr>
              <w:rStyle w:val="Platzhaltertext"/>
            </w:rPr>
            <w:t>[Subject]</w:t>
          </w:r>
        </w:p>
      </w:docPartBody>
    </w:docPart>
    <w:docPart>
      <w:docPartPr>
        <w:name w:val="7DC49A17D6E3463FB92A164A4DF805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0F433-3D69-47FB-99D3-94BC708AD381}"/>
      </w:docPartPr>
      <w:docPartBody>
        <w:p w:rsidR="000430C8" w:rsidRDefault="0021136E">
          <w:pPr>
            <w:pStyle w:val="7DC49A17D6E3463FB92A164A4DF8052E"/>
          </w:pPr>
          <w:r>
            <w:rPr>
              <w:rStyle w:val="Platzhaltertext"/>
            </w:rPr>
            <w:t>[Status]</w:t>
          </w:r>
        </w:p>
      </w:docPartBody>
    </w:docPart>
    <w:docPart>
      <w:docPartPr>
        <w:name w:val="09DEB14350294554AB4CEF472C8DD7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795A80-5B02-4B90-B471-B4967BBA707E}"/>
      </w:docPartPr>
      <w:docPartBody>
        <w:p w:rsidR="000430C8" w:rsidRDefault="0021136E">
          <w:pPr>
            <w:pStyle w:val="09DEB14350294554AB4CEF472C8DD713"/>
          </w:pPr>
          <w:r>
            <w:rPr>
              <w:rStyle w:val="Platzhaltertext"/>
            </w:rPr>
            <w:t>Public, Basic, High</w:t>
          </w:r>
        </w:p>
      </w:docPartBody>
    </w:docPart>
    <w:docPart>
      <w:docPartPr>
        <w:name w:val="EB21A1D021284B9FB089AB35168CB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191A3-3391-43B6-AB8B-855189A5D387}"/>
      </w:docPartPr>
      <w:docPartBody>
        <w:p w:rsidR="000430C8" w:rsidRDefault="0021136E">
          <w:pPr>
            <w:pStyle w:val="EB21A1D021284B9FB089AB35168CB8D5"/>
          </w:pPr>
          <w:r>
            <w:rPr>
              <w:rStyle w:val="Platzhaltertext"/>
            </w:rPr>
            <w:t>[Issue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136E"/>
    <w:rsid w:val="000430C8"/>
    <w:rsid w:val="0007350D"/>
    <w:rsid w:val="000862F7"/>
    <w:rsid w:val="000B5393"/>
    <w:rsid w:val="000C5F59"/>
    <w:rsid w:val="000D1305"/>
    <w:rsid w:val="00134B39"/>
    <w:rsid w:val="0018149C"/>
    <w:rsid w:val="00187B6E"/>
    <w:rsid w:val="001C69CD"/>
    <w:rsid w:val="0021136E"/>
    <w:rsid w:val="002243FF"/>
    <w:rsid w:val="00231F7A"/>
    <w:rsid w:val="00247477"/>
    <w:rsid w:val="00262F21"/>
    <w:rsid w:val="00265F8A"/>
    <w:rsid w:val="00275C23"/>
    <w:rsid w:val="0029211C"/>
    <w:rsid w:val="002953EE"/>
    <w:rsid w:val="002A199A"/>
    <w:rsid w:val="002A4FCF"/>
    <w:rsid w:val="002D37E0"/>
    <w:rsid w:val="002E7E57"/>
    <w:rsid w:val="003150F8"/>
    <w:rsid w:val="0033173B"/>
    <w:rsid w:val="0035769A"/>
    <w:rsid w:val="003D4756"/>
    <w:rsid w:val="00402CF2"/>
    <w:rsid w:val="0040436C"/>
    <w:rsid w:val="00472204"/>
    <w:rsid w:val="004B3389"/>
    <w:rsid w:val="004B3EFC"/>
    <w:rsid w:val="004B5D38"/>
    <w:rsid w:val="00502C05"/>
    <w:rsid w:val="00531303"/>
    <w:rsid w:val="0054126A"/>
    <w:rsid w:val="00553F5C"/>
    <w:rsid w:val="005A5D35"/>
    <w:rsid w:val="0060749C"/>
    <w:rsid w:val="00611A73"/>
    <w:rsid w:val="006324D5"/>
    <w:rsid w:val="00674CED"/>
    <w:rsid w:val="006F2DD2"/>
    <w:rsid w:val="00750B7A"/>
    <w:rsid w:val="0078215F"/>
    <w:rsid w:val="007D6C54"/>
    <w:rsid w:val="00853B07"/>
    <w:rsid w:val="00897324"/>
    <w:rsid w:val="008C6CB6"/>
    <w:rsid w:val="008E472F"/>
    <w:rsid w:val="008F1AF7"/>
    <w:rsid w:val="009270B7"/>
    <w:rsid w:val="009545CC"/>
    <w:rsid w:val="009810E7"/>
    <w:rsid w:val="009B7B53"/>
    <w:rsid w:val="009C3703"/>
    <w:rsid w:val="009C46B0"/>
    <w:rsid w:val="00A01886"/>
    <w:rsid w:val="00A24B3E"/>
    <w:rsid w:val="00A52FD6"/>
    <w:rsid w:val="00A54415"/>
    <w:rsid w:val="00A5738D"/>
    <w:rsid w:val="00A9299F"/>
    <w:rsid w:val="00AB143E"/>
    <w:rsid w:val="00B440DD"/>
    <w:rsid w:val="00B51224"/>
    <w:rsid w:val="00B61C09"/>
    <w:rsid w:val="00B964AB"/>
    <w:rsid w:val="00BA428D"/>
    <w:rsid w:val="00BF68AB"/>
    <w:rsid w:val="00C5033F"/>
    <w:rsid w:val="00C5606E"/>
    <w:rsid w:val="00CA4327"/>
    <w:rsid w:val="00CA50A2"/>
    <w:rsid w:val="00CA52A2"/>
    <w:rsid w:val="00D66115"/>
    <w:rsid w:val="00D701AA"/>
    <w:rsid w:val="00DD564D"/>
    <w:rsid w:val="00E07F4F"/>
    <w:rsid w:val="00E25532"/>
    <w:rsid w:val="00E339FC"/>
    <w:rsid w:val="00E844FF"/>
    <w:rsid w:val="00EC5D9C"/>
    <w:rsid w:val="00EE59B2"/>
    <w:rsid w:val="00F16620"/>
    <w:rsid w:val="00F55E36"/>
    <w:rsid w:val="00F733D2"/>
    <w:rsid w:val="00F761CB"/>
    <w:rsid w:val="00F7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uiPriority w:val="99"/>
    <w:semiHidden/>
    <w:rsid w:val="002E7E57"/>
    <w:rPr>
      <w:color w:val="808080"/>
    </w:rPr>
  </w:style>
  <w:style w:type="paragraph" w:customStyle="1" w:styleId="58D135369E294E9CA8C7CCE565C9C366">
    <w:name w:val="58D135369E294E9CA8C7CCE565C9C366"/>
  </w:style>
  <w:style w:type="paragraph" w:customStyle="1" w:styleId="18E24B13CB5F4007B822924A5AFEE144">
    <w:name w:val="18E24B13CB5F4007B822924A5AFEE144"/>
  </w:style>
  <w:style w:type="paragraph" w:customStyle="1" w:styleId="700C528D1D884DDA82712D8E7A6B808F">
    <w:name w:val="700C528D1D884DDA82712D8E7A6B808F"/>
  </w:style>
  <w:style w:type="paragraph" w:customStyle="1" w:styleId="764B03B7DABD4373A405D13B26AF83E1">
    <w:name w:val="764B03B7DABD4373A405D13B26AF83E1"/>
  </w:style>
  <w:style w:type="paragraph" w:customStyle="1" w:styleId="7DC49A17D6E3463FB92A164A4DF8052E">
    <w:name w:val="7DC49A17D6E3463FB92A164A4DF8052E"/>
  </w:style>
  <w:style w:type="paragraph" w:customStyle="1" w:styleId="09DEB14350294554AB4CEF472C8DD713">
    <w:name w:val="09DEB14350294554AB4CEF472C8DD713"/>
  </w:style>
  <w:style w:type="paragraph" w:customStyle="1" w:styleId="EB21A1D021284B9FB089AB35168CB8D5">
    <w:name w:val="EB21A1D021284B9FB089AB35168CB8D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2022-05-23T00:00:00</PublishDate>
  <Abstract>PM² Template v2.1.2</Abstract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ABAB179BD30429651EBFC4A541FA7" ma:contentTypeVersion="2" ma:contentTypeDescription="Create a new document." ma:contentTypeScope="" ma:versionID="d8eb1b7e4e79e97a36dc7c6a50df3a39">
  <xsd:schema xmlns:xsd="http://www.w3.org/2001/XMLSchema" xmlns:xs="http://www.w3.org/2001/XMLSchema" xmlns:p="http://schemas.microsoft.com/office/2006/metadata/properties" xmlns:ns2="21bd321e-1813-4366-bf4b-6273cf11d536" targetNamespace="http://schemas.microsoft.com/office/2006/metadata/properties" ma:root="true" ma:fieldsID="9e8d01e168d75c3b5a9dab9b43dca45e" ns2:_="">
    <xsd:import namespace="21bd321e-1813-4366-bf4b-6273cf11d5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bd321e-1813-4366-bf4b-6273cf11d5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B971CCD-B217-4136-AAD2-8BD01D7766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A2BC5A-D32E-4716-B697-2920D626C622}">
  <ds:schemaRefs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21bd321e-1813-4366-bf4b-6273cf11d536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8A8AD41F-33EE-4314-AE83-F3C0435DC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bd321e-1813-4366-bf4b-6273cf11d5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32D4956-65F3-41C7-B103-2C1BF421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Basic_template.dotx</Template>
  <TotalTime>0</TotalTime>
  <Pages>6</Pages>
  <Words>8292</Words>
  <Characters>52246</Characters>
  <Application>Microsoft Office Word</Application>
  <DocSecurity>0</DocSecurity>
  <PresentationFormat>Microsoft Word 11.0</PresentationFormat>
  <Lines>435</Lines>
  <Paragraphs>120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Basic Template</vt:lpstr>
      <vt:lpstr>Basic Template</vt:lpstr>
    </vt:vector>
  </TitlesOfParts>
  <Manager/>
  <Company>European Commission</Company>
  <LinksUpToDate>false</LinksUpToDate>
  <CharactersWithSpaces>60418</CharactersWithSpaces>
  <SharedDoc>false</SharedDoc>
  <HLinks>
    <vt:vector size="48" baseType="variant">
      <vt:variant>
        <vt:i4>2424952</vt:i4>
      </vt:variant>
      <vt:variant>
        <vt:i4>127</vt:i4>
      </vt:variant>
      <vt:variant>
        <vt:i4>0</vt:i4>
      </vt:variant>
      <vt:variant>
        <vt:i4>5</vt:i4>
      </vt:variant>
      <vt:variant>
        <vt:lpwstr>http://www.cc.cec/wikis/x/0QLX</vt:lpwstr>
      </vt:variant>
      <vt:variant>
        <vt:lpwstr/>
      </vt:variant>
      <vt:variant>
        <vt:i4>2424952</vt:i4>
      </vt:variant>
      <vt:variant>
        <vt:i4>124</vt:i4>
      </vt:variant>
      <vt:variant>
        <vt:i4>0</vt:i4>
      </vt:variant>
      <vt:variant>
        <vt:i4>5</vt:i4>
      </vt:variant>
      <vt:variant>
        <vt:lpwstr>http://www.cc.cec/wikis/x/0QLX</vt:lpwstr>
      </vt:variant>
      <vt:variant>
        <vt:lpwstr/>
      </vt:variant>
      <vt:variant>
        <vt:i4>5767234</vt:i4>
      </vt:variant>
      <vt:variant>
        <vt:i4>121</vt:i4>
      </vt:variant>
      <vt:variant>
        <vt:i4>0</vt:i4>
      </vt:variant>
      <vt:variant>
        <vt:i4>5</vt:i4>
      </vt:variant>
      <vt:variant>
        <vt:lpwstr>http://ec.europa.eu/dgs/informatics/vast</vt:lpwstr>
      </vt:variant>
      <vt:variant>
        <vt:lpwstr/>
      </vt:variant>
      <vt:variant>
        <vt:i4>5701724</vt:i4>
      </vt:variant>
      <vt:variant>
        <vt:i4>118</vt:i4>
      </vt:variant>
      <vt:variant>
        <vt:i4>0</vt:i4>
      </vt:variant>
      <vt:variant>
        <vt:i4>5</vt:i4>
      </vt:variant>
      <vt:variant>
        <vt:lpwstr>http://www.cc.cec/wikis/display/CEAF</vt:lpwstr>
      </vt:variant>
      <vt:variant>
        <vt:lpwstr/>
      </vt:variant>
      <vt:variant>
        <vt:i4>6094917</vt:i4>
      </vt:variant>
      <vt:variant>
        <vt:i4>115</vt:i4>
      </vt:variant>
      <vt:variant>
        <vt:i4>0</vt:i4>
      </vt:variant>
      <vt:variant>
        <vt:i4>5</vt:i4>
      </vt:variant>
      <vt:variant>
        <vt:lpwstr>http://www.cc.cec/RUPatEC</vt:lpwstr>
      </vt:variant>
      <vt:variant>
        <vt:lpwstr/>
      </vt:variant>
      <vt:variant>
        <vt:i4>2097189</vt:i4>
      </vt:variant>
      <vt:variant>
        <vt:i4>112</vt:i4>
      </vt:variant>
      <vt:variant>
        <vt:i4>0</vt:i4>
      </vt:variant>
      <vt:variant>
        <vt:i4>5</vt:i4>
      </vt:variant>
      <vt:variant>
        <vt:lpwstr>http://www.cc.cec/wikis/display/bpmatec</vt:lpwstr>
      </vt:variant>
      <vt:variant>
        <vt:lpwstr/>
      </vt:variant>
      <vt:variant>
        <vt:i4>3735598</vt:i4>
      </vt:variant>
      <vt:variant>
        <vt:i4>109</vt:i4>
      </vt:variant>
      <vt:variant>
        <vt:i4>0</vt:i4>
      </vt:variant>
      <vt:variant>
        <vt:i4>5</vt:i4>
      </vt:variant>
      <vt:variant>
        <vt:lpwstr>http://www.cc.cec/wikis/display/PM2</vt:lpwstr>
      </vt:variant>
      <vt:variant>
        <vt:lpwstr/>
      </vt:variant>
      <vt:variant>
        <vt:i4>5832731</vt:i4>
      </vt:variant>
      <vt:variant>
        <vt:i4>0</vt:i4>
      </vt:variant>
      <vt:variant>
        <vt:i4>0</vt:i4>
      </vt:variant>
      <vt:variant>
        <vt:i4>5</vt:i4>
      </vt:variant>
      <vt:variant>
        <vt:lpwstr>http://www.osor.eu/)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Template</dc:title>
  <dc:subject>ICS2</dc:subject>
  <dc:creator>VALKANOVA Zornitsa (TAXUD-EXT)</dc:creator>
  <cp:keywords>EL4</cp:keywords>
  <cp:lastModifiedBy>Haidinger Fabienne</cp:lastModifiedBy>
  <cp:revision>2</cp:revision>
  <cp:lastPrinted>2013-10-08T15:38:00Z</cp:lastPrinted>
  <dcterms:created xsi:type="dcterms:W3CDTF">2023-03-01T07:47:00Z</dcterms:created>
  <dcterms:modified xsi:type="dcterms:W3CDTF">2023-03-01T07:47:00Z</dcterms:modified>
  <cp:category>Basic</cp:category>
  <cp:contentStatus>2.01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 Date">
    <vt:filetime>2007-11-19T23:00:00Z</vt:filetime>
  </property>
  <property fmtid="{D5CDD505-2E9C-101B-9397-08002B2CF9AE}" pid="3" name="Version">
    <vt:i4>0</vt:i4>
  </property>
  <property fmtid="{D5CDD505-2E9C-101B-9397-08002B2CF9AE}" pid="4" name="Language">
    <vt:lpwstr>EN</vt:lpwstr>
  </property>
  <property fmtid="{D5CDD505-2E9C-101B-9397-08002B2CF9AE}" pid="5" name="DocumentName">
    <vt:lpwstr>Business Rules Dictionary</vt:lpwstr>
  </property>
  <property fmtid="{D5CDD505-2E9C-101B-9397-08002B2CF9AE}" pid="6" name="ContentTypeId">
    <vt:lpwstr>0x010100265ABAB179BD30429651EBFC4A541FA7</vt:lpwstr>
  </property>
  <property fmtid="{D5CDD505-2E9C-101B-9397-08002B2CF9AE}" pid="7" name="MSIP_Label_6bd9ddd1-4d20-43f6-abfa-fc3c07406f94_Enabled">
    <vt:lpwstr>true</vt:lpwstr>
  </property>
  <property fmtid="{D5CDD505-2E9C-101B-9397-08002B2CF9AE}" pid="8" name="MSIP_Label_6bd9ddd1-4d20-43f6-abfa-fc3c07406f94_SetDate">
    <vt:lpwstr>2022-09-05T10:48:02Z</vt:lpwstr>
  </property>
  <property fmtid="{D5CDD505-2E9C-101B-9397-08002B2CF9AE}" pid="9" name="MSIP_Label_6bd9ddd1-4d20-43f6-abfa-fc3c07406f94_Method">
    <vt:lpwstr>Standard</vt:lpwstr>
  </property>
  <property fmtid="{D5CDD505-2E9C-101B-9397-08002B2CF9AE}" pid="10" name="MSIP_Label_6bd9ddd1-4d20-43f6-abfa-fc3c07406f94_Name">
    <vt:lpwstr>Commission Use</vt:lpwstr>
  </property>
  <property fmtid="{D5CDD505-2E9C-101B-9397-08002B2CF9AE}" pid="11" name="MSIP_Label_6bd9ddd1-4d20-43f6-abfa-fc3c07406f94_SiteId">
    <vt:lpwstr>b24c8b06-522c-46fe-9080-70926f8dddb1</vt:lpwstr>
  </property>
  <property fmtid="{D5CDD505-2E9C-101B-9397-08002B2CF9AE}" pid="12" name="MSIP_Label_6bd9ddd1-4d20-43f6-abfa-fc3c07406f94_ActionId">
    <vt:lpwstr>55d60049-0f9f-4630-968a-022f20fd2b3c</vt:lpwstr>
  </property>
  <property fmtid="{D5CDD505-2E9C-101B-9397-08002B2CF9AE}" pid="13" name="MSIP_Label_6bd9ddd1-4d20-43f6-abfa-fc3c07406f94_ContentBits">
    <vt:lpwstr>0</vt:lpwstr>
  </property>
</Properties>
</file>