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Letterhead"/>
        <w:tblW w:w="9480" w:type="dxa"/>
        <w:tblLook w:val="04A0" w:firstRow="1" w:lastRow="0" w:firstColumn="1" w:lastColumn="0" w:noHBand="0" w:noVBand="1"/>
      </w:tblPr>
      <w:tblGrid>
        <w:gridCol w:w="2400"/>
        <w:gridCol w:w="7080"/>
      </w:tblGrid>
      <w:bookmarkStart w:id="0" w:name="_GoBack" w:displacedByCustomXml="next"/>
      <w:bookmarkEnd w:id="0" w:displacedByCustomXml="next"/>
      <w:sdt>
        <w:sdtPr>
          <w:rPr>
            <w:sz w:val="16"/>
          </w:rPr>
          <w:alias w:val="EC Headers - Header"/>
          <w:tag w:val="A4pCgmOjXaoPaysOY21Ij7-5QkCVxYFQ4ANGFaoRKN4I2"/>
          <w:id w:val="1882596983"/>
        </w:sdtPr>
        <w:sdtEndPr/>
        <w:sdtContent>
          <w:tr w:rsidR="0010590B" w:rsidRPr="007555A7" w14:paraId="716EEC7A" w14:textId="77777777">
            <w:tc>
              <w:tcPr>
                <w:tcW w:w="2400" w:type="dxa"/>
              </w:tcPr>
              <w:p w14:paraId="5106F5F9" w14:textId="77777777" w:rsidR="0010590B" w:rsidRPr="007555A7" w:rsidRDefault="007701A5" w:rsidP="004B137F">
                <w:pPr>
                  <w:pStyle w:val="ZFlag"/>
                </w:pPr>
                <w:r w:rsidRPr="007555A7">
                  <w:rPr>
                    <w:noProof/>
                    <w:lang w:val="de-AT" w:eastAsia="de-AT"/>
                  </w:rPr>
                  <w:drawing>
                    <wp:inline distT="0" distB="0" distL="0" distR="0" wp14:anchorId="563FFAFF" wp14:editId="6F8CE145">
                      <wp:extent cx="1371600" cy="676800"/>
                      <wp:effectExtent l="0" t="0" r="0" b="0"/>
                      <wp:docPr id="1" name="Picture 1" descr="Logo of the European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Logo of the European Commission"/>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71600" cy="676800"/>
                              </a:xfrm>
                              <a:prstGeom prst="rect">
                                <a:avLst/>
                              </a:prstGeom>
                            </pic:spPr>
                          </pic:pic>
                        </a:graphicData>
                      </a:graphic>
                    </wp:inline>
                  </w:drawing>
                </w:r>
              </w:p>
            </w:tc>
            <w:tc>
              <w:tcPr>
                <w:tcW w:w="7080" w:type="dxa"/>
              </w:tcPr>
              <w:p w14:paraId="13173989" w14:textId="77777777" w:rsidR="0010590B" w:rsidRPr="007555A7" w:rsidRDefault="0069481D" w:rsidP="004B137F">
                <w:pPr>
                  <w:pStyle w:val="ZCom"/>
                </w:pPr>
                <w:sdt>
                  <w:sdtPr>
                    <w:id w:val="-1386793855"/>
                    <w:dataBinding w:xpath="/Texts/OrgaRoot" w:storeItemID="{4EF90DE6-88B6-4264-9629-4D8DFDFE87D2}"/>
                    <w:text w:multiLine="1"/>
                  </w:sdtPr>
                  <w:sdtEndPr/>
                  <w:sdtContent>
                    <w:r w:rsidR="00537D8D" w:rsidRPr="007555A7">
                      <w:t>EUROPEAN COMMISSION</w:t>
                    </w:r>
                  </w:sdtContent>
                </w:sdt>
              </w:p>
              <w:p w14:paraId="7D06FBB5" w14:textId="77777777" w:rsidR="0010590B" w:rsidRPr="007555A7" w:rsidRDefault="0069481D" w:rsidP="004B137F">
                <w:pPr>
                  <w:pStyle w:val="ZDGName"/>
                  <w:jc w:val="both"/>
                </w:pPr>
                <w:sdt>
                  <w:sdtPr>
                    <w:id w:val="-1932349742"/>
                    <w:dataBinding w:xpath="/Author/OrgaEntity1/HeadLine1" w:storeItemID="{EE044946-5330-43F7-8D16-AA78684F2938}"/>
                    <w:text w:multiLine="1"/>
                  </w:sdtPr>
                  <w:sdtEndPr/>
                  <w:sdtContent>
                    <w:r w:rsidR="00537D8D" w:rsidRPr="007555A7">
                      <w:t>DIRECTORATE-GENERAL</w:t>
                    </w:r>
                  </w:sdtContent>
                </w:sdt>
              </w:p>
              <w:p w14:paraId="0FF33EC6" w14:textId="77777777" w:rsidR="0010590B" w:rsidRPr="007555A7" w:rsidRDefault="0069481D" w:rsidP="004B137F">
                <w:pPr>
                  <w:pStyle w:val="ZDGName"/>
                  <w:jc w:val="both"/>
                </w:pPr>
                <w:sdt>
                  <w:sdtPr>
                    <w:id w:val="376353688"/>
                    <w:dataBinding w:xpath="/Author/OrgaEntity1/HeadLine2" w:storeItemID="{EE044946-5330-43F7-8D16-AA78684F2938}"/>
                    <w:text w:multiLine="1"/>
                  </w:sdtPr>
                  <w:sdtEndPr/>
                  <w:sdtContent>
                    <w:r w:rsidR="00537D8D" w:rsidRPr="007555A7">
                      <w:t>TAXATION AND CUSTOMS UNION</w:t>
                    </w:r>
                  </w:sdtContent>
                </w:sdt>
              </w:p>
              <w:p w14:paraId="01BBFAB0" w14:textId="4487C038" w:rsidR="0010590B" w:rsidRPr="007555A7" w:rsidRDefault="0069481D" w:rsidP="004B137F">
                <w:pPr>
                  <w:pStyle w:val="ZDGName"/>
                  <w:jc w:val="both"/>
                </w:pPr>
                <w:sdt>
                  <w:sdtPr>
                    <w:id w:val="759096951"/>
                    <w:dataBinding w:xpath="/Author/OrgaEntity2/HeadLine1" w:storeItemID="{EE044946-5330-43F7-8D16-AA78684F2938}"/>
                    <w:text w:multiLine="1"/>
                  </w:sdtPr>
                  <w:sdtEndPr/>
                  <w:sdtContent>
                    <w:r w:rsidR="00647966" w:rsidRPr="007555A7">
                      <w:t>Digital D</w:t>
                    </w:r>
                    <w:r w:rsidR="00537D8D" w:rsidRPr="007555A7">
                      <w:t>elivery of Customs and Taxation Policies</w:t>
                    </w:r>
                  </w:sdtContent>
                </w:sdt>
              </w:p>
              <w:p w14:paraId="238CF3BA" w14:textId="5A409C6E" w:rsidR="0010590B" w:rsidRPr="007555A7" w:rsidRDefault="0069481D" w:rsidP="004B137F">
                <w:pPr>
                  <w:pStyle w:val="ZDGName"/>
                  <w:jc w:val="both"/>
                </w:pPr>
                <w:sdt>
                  <w:sdtPr>
                    <w:rPr>
                      <w:b/>
                    </w:rPr>
                    <w:id w:val="-392426799"/>
                    <w:placeholder>
                      <w:docPart w:val="526BFA01FD0D450CB3430FA23580AEA7"/>
                    </w:placeholder>
                    <w:dropDownList>
                      <w:listItem w:value="Select the DG TAXUD Directorate B Unit."/>
                      <w:listItem w:displayText=" " w:value=" "/>
                      <w:listItem w:displayText="Process and Data, Customer Relationship and Planning" w:value="Process and Data, Customer Relationship and Planning"/>
                      <w:listItem w:displayText="Architecture &amp; Digital Operations" w:value="Architecture &amp; Digital Operations"/>
                      <w:listItem w:displayText="Customs Systems" w:value="Customs Systems"/>
                      <w:listItem w:displayText="Taxation Systems &amp; Digital Governance" w:value="Taxation Systems &amp; Digital Governance"/>
                    </w:dropDownList>
                  </w:sdtPr>
                  <w:sdtEndPr/>
                  <w:sdtContent>
                    <w:r w:rsidR="00D266F8" w:rsidRPr="007555A7">
                      <w:rPr>
                        <w:b/>
                      </w:rPr>
                      <w:t>Customs Systems</w:t>
                    </w:r>
                  </w:sdtContent>
                </w:sdt>
              </w:p>
            </w:tc>
          </w:tr>
        </w:sdtContent>
      </w:sdt>
    </w:tbl>
    <w:sdt>
      <w:sdtPr>
        <w:rPr>
          <w:kern w:val="0"/>
          <w:sz w:val="40"/>
        </w:rPr>
        <w:alias w:val="Titles - Title and Subtitle"/>
        <w:tag w:val="20VJyCZsNoL1O30TqXpiB2-kVgCMpw2xqUNygTR2zyFO4"/>
        <w:id w:val="1015114815"/>
      </w:sdtPr>
      <w:sdtEndPr/>
      <w:sdtContent>
        <w:p w14:paraId="47730738" w14:textId="1BAB23D5" w:rsidR="0010590B" w:rsidRPr="007555A7" w:rsidRDefault="0069481D" w:rsidP="00B6592D">
          <w:pPr>
            <w:pStyle w:val="Titel"/>
          </w:pPr>
          <w:sdt>
            <w:sdtPr>
              <w:id w:val="-403686101"/>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595125" w:rsidRPr="007555A7">
                <w:t>Operational</w:t>
              </w:r>
              <w:r w:rsidR="00CE5B7A" w:rsidRPr="007555A7">
                <w:t xml:space="preserve"> FAQ</w:t>
              </w:r>
            </w:sdtContent>
          </w:sdt>
        </w:p>
        <w:p w14:paraId="22E8D5C6" w14:textId="106D6A11" w:rsidR="0010590B" w:rsidRPr="007555A7" w:rsidRDefault="0069481D" w:rsidP="00B6592D">
          <w:pPr>
            <w:pStyle w:val="SubTitle1"/>
          </w:pPr>
          <w:sdt>
            <w:sdtPr>
              <w:id w:val="-426418183"/>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1D1D0E" w:rsidRPr="007555A7">
                <w:t>ICS2</w:t>
              </w:r>
            </w:sdtContent>
          </w:sdt>
        </w:p>
      </w:sdtContent>
    </w:sdt>
    <w:sdt>
      <w:sdtPr>
        <w:alias w:val="Properties Table"/>
        <w:tag w:val="ZmBdss0Rs4YTyKKEh8M5n5"/>
        <w:id w:val="-1307233586"/>
      </w:sdtPr>
      <w:sdtEndPr/>
      <w:sdtContent>
        <w:tbl>
          <w:tblPr>
            <w:tblStyle w:val="PropertiesTable"/>
            <w:tblW w:w="6400" w:type="dxa"/>
            <w:tblLook w:val="04A0" w:firstRow="1" w:lastRow="0" w:firstColumn="1" w:lastColumn="0" w:noHBand="0" w:noVBand="1"/>
          </w:tblPr>
          <w:tblGrid>
            <w:gridCol w:w="2400"/>
            <w:gridCol w:w="4000"/>
          </w:tblGrid>
          <w:tr w:rsidR="0010590B" w:rsidRPr="007555A7" w14:paraId="11B78396" w14:textId="77777777">
            <w:tc>
              <w:tcPr>
                <w:tcW w:w="2400" w:type="dxa"/>
              </w:tcPr>
              <w:p w14:paraId="595DCC05" w14:textId="3E9DF665" w:rsidR="0010590B" w:rsidRPr="007555A7" w:rsidRDefault="0069481D" w:rsidP="004B137F">
                <w:sdt>
                  <w:sdtPr>
                    <w:id w:val="52131817"/>
                    <w:dataBinding w:xpath="/Texts/TechPropsDate" w:storeItemID="{4EF90DE6-88B6-4264-9629-4D8DFDFE87D2}"/>
                    <w:text w:multiLine="1"/>
                  </w:sdtPr>
                  <w:sdtEndPr/>
                  <w:sdtContent>
                    <w:r w:rsidR="00537D8D" w:rsidRPr="007555A7">
                      <w:t>Date:</w:t>
                    </w:r>
                  </w:sdtContent>
                </w:sdt>
              </w:p>
            </w:tc>
            <w:tc>
              <w:tcPr>
                <w:tcW w:w="4000" w:type="dxa"/>
              </w:tcPr>
              <w:p w14:paraId="7E68B367" w14:textId="735A7F0A" w:rsidR="0010590B" w:rsidRPr="007555A7" w:rsidRDefault="0069481D" w:rsidP="004B137F">
                <w:pPr>
                  <w:rPr>
                    <w:rStyle w:val="Platzhaltertext"/>
                    <w:color w:val="auto"/>
                  </w:rPr>
                </w:pPr>
                <w:sdt>
                  <w:sdtPr>
                    <w:rPr>
                      <w:rStyle w:val="Platzhaltertext"/>
                      <w:color w:val="auto"/>
                    </w:rPr>
                    <w:alias w:val="Date"/>
                    <w:tag w:val="Date"/>
                    <w:id w:val="-1985143283"/>
                    <w:dataBinding w:xpath="/EurolookProperties/DocumentDate" w:storeItemID="{D3EA5527-7367-4268-9D83-5125C98D0ED2}"/>
                    <w:date w:fullDate="2024-11-15T00:00:00Z">
                      <w:dateFormat w:val="dd/MM/yyyy"/>
                      <w:lid w:val="en-GB"/>
                      <w:storeMappedDataAs w:val="dateTime"/>
                      <w:calendar w:val="gregorian"/>
                    </w:date>
                  </w:sdtPr>
                  <w:sdtEndPr>
                    <w:rPr>
                      <w:rStyle w:val="Platzhaltertext"/>
                    </w:rPr>
                  </w:sdtEndPr>
                  <w:sdtContent>
                    <w:r w:rsidR="00DE0BDB">
                      <w:rPr>
                        <w:rStyle w:val="Platzhaltertext"/>
                        <w:color w:val="auto"/>
                      </w:rPr>
                      <w:t>15/11/2024</w:t>
                    </w:r>
                  </w:sdtContent>
                </w:sdt>
              </w:p>
            </w:tc>
          </w:tr>
          <w:tr w:rsidR="00BD4AAD" w:rsidRPr="007555A7" w14:paraId="71BAC00C" w14:textId="77777777">
            <w:tc>
              <w:tcPr>
                <w:tcW w:w="2400" w:type="dxa"/>
              </w:tcPr>
              <w:p w14:paraId="46FED22F" w14:textId="77432509" w:rsidR="00BD4AAD" w:rsidRPr="007555A7" w:rsidRDefault="00BD4AAD" w:rsidP="004B137F">
                <w:r w:rsidRPr="007555A7">
                  <w:t>Status:</w:t>
                </w:r>
              </w:p>
            </w:tc>
            <w:sdt>
              <w:sdtPr>
                <w:rPr>
                  <w:rStyle w:val="Platzhaltertext"/>
                  <w:color w:val="auto"/>
                </w:rPr>
                <w:alias w:val="Status"/>
                <w:tag w:val="Status"/>
                <w:id w:val="403725961"/>
                <w:placeholder>
                  <w:docPart w:val="598AB59B6B75460F9C373AF1DF352DD6"/>
                </w:placeholder>
                <w:dropDownList>
                  <w:listItem w:value="Select the status here."/>
                  <w:listItem w:displayText="Draft" w:value="Draft"/>
                  <w:listItem w:displayText="Submitted for information (SfI)" w:value="Submitted for information (SfI)"/>
                  <w:listItem w:displayText="Submitted for review (SfR)" w:value="Submitted for review (SfR)"/>
                  <w:listItem w:displayText="Submitted for acceptance (SfA)" w:value="Submitted for acceptance (SfA)"/>
                  <w:listItem w:displayText="Final" w:value="Final"/>
                </w:dropDownList>
              </w:sdtPr>
              <w:sdtEndPr>
                <w:rPr>
                  <w:rStyle w:val="Platzhaltertext"/>
                </w:rPr>
              </w:sdtEndPr>
              <w:sdtContent>
                <w:tc>
                  <w:tcPr>
                    <w:tcW w:w="4000" w:type="dxa"/>
                  </w:tcPr>
                  <w:p w14:paraId="38D22AA5" w14:textId="35D243AA" w:rsidR="00BD4AAD" w:rsidRPr="007555A7" w:rsidRDefault="00DE0BDB" w:rsidP="004B137F">
                    <w:pPr>
                      <w:rPr>
                        <w:rStyle w:val="Platzhaltertext"/>
                        <w:color w:val="auto"/>
                      </w:rPr>
                    </w:pPr>
                    <w:r>
                      <w:rPr>
                        <w:rStyle w:val="Platzhaltertext"/>
                        <w:color w:val="auto"/>
                      </w:rPr>
                      <w:t>Submitted for acceptance (SfA)</w:t>
                    </w:r>
                  </w:p>
                </w:tc>
              </w:sdtContent>
            </w:sdt>
          </w:tr>
          <w:tr w:rsidR="0010590B" w:rsidRPr="007555A7" w14:paraId="770DF7C8" w14:textId="77777777">
            <w:tc>
              <w:tcPr>
                <w:tcW w:w="2400" w:type="dxa"/>
              </w:tcPr>
              <w:p w14:paraId="483FCD0F" w14:textId="77777777" w:rsidR="0010590B" w:rsidRPr="007555A7" w:rsidRDefault="0069481D" w:rsidP="004B137F">
                <w:sdt>
                  <w:sdtPr>
                    <w:id w:val="653036614"/>
                    <w:dataBinding w:xpath="/Texts/TechPropsVersion" w:storeItemID="{4EF90DE6-88B6-4264-9629-4D8DFDFE87D2}"/>
                    <w:text w:multiLine="1"/>
                  </w:sdtPr>
                  <w:sdtEndPr/>
                  <w:sdtContent>
                    <w:r w:rsidR="00537D8D" w:rsidRPr="007555A7">
                      <w:t>Version:</w:t>
                    </w:r>
                  </w:sdtContent>
                </w:sdt>
              </w:p>
            </w:tc>
            <w:tc>
              <w:tcPr>
                <w:tcW w:w="4000" w:type="dxa"/>
              </w:tcPr>
              <w:p w14:paraId="52AAA1CC" w14:textId="244591DE" w:rsidR="007050D7" w:rsidRPr="007555A7" w:rsidRDefault="0069481D" w:rsidP="004B137F">
                <w:pPr>
                  <w:rPr>
                    <w:rStyle w:val="Platzhaltertext"/>
                    <w:color w:val="0D0D0D" w:themeColor="text1" w:themeTint="F2"/>
                  </w:rPr>
                </w:pPr>
                <w:sdt>
                  <w:sdtPr>
                    <w:rPr>
                      <w:rStyle w:val="Platzhaltertext"/>
                      <w:color w:val="0D0D0D" w:themeColor="text1" w:themeTint="F2"/>
                    </w:rPr>
                    <w:alias w:val="Version"/>
                    <w:id w:val="-1306858941"/>
                    <w:dataBinding w:xpath="/EurolookProperties/DocumentVersion" w:storeItemID="{D3EA5527-7367-4268-9D83-5125C98D0ED2}"/>
                    <w:text w:multiLine="1"/>
                  </w:sdtPr>
                  <w:sdtEndPr>
                    <w:rPr>
                      <w:rStyle w:val="Platzhaltertext"/>
                    </w:rPr>
                  </w:sdtEndPr>
                  <w:sdtContent>
                    <w:r w:rsidR="00722DCD">
                      <w:rPr>
                        <w:rStyle w:val="Platzhaltertext"/>
                        <w:color w:val="0D0D0D" w:themeColor="text1" w:themeTint="F2"/>
                      </w:rPr>
                      <w:t>5.</w:t>
                    </w:r>
                    <w:r w:rsidR="00DE0BDB">
                      <w:rPr>
                        <w:rStyle w:val="Platzhaltertext"/>
                        <w:color w:val="0D0D0D" w:themeColor="text1" w:themeTint="F2"/>
                      </w:rPr>
                      <w:t>4</w:t>
                    </w:r>
                    <w:r w:rsidR="00722DCD">
                      <w:rPr>
                        <w:rStyle w:val="Platzhaltertext"/>
                        <w:color w:val="0D0D0D" w:themeColor="text1" w:themeTint="F2"/>
                      </w:rPr>
                      <w:t>0 EN</w:t>
                    </w:r>
                  </w:sdtContent>
                </w:sdt>
              </w:p>
            </w:tc>
          </w:tr>
          <w:tr w:rsidR="0010590B" w:rsidRPr="007555A7" w14:paraId="78BFA891" w14:textId="77777777">
            <w:tc>
              <w:tcPr>
                <w:tcW w:w="2400" w:type="dxa"/>
              </w:tcPr>
              <w:p w14:paraId="6DE7AA57" w14:textId="2E7480A6" w:rsidR="0010590B" w:rsidRPr="007555A7" w:rsidRDefault="0069481D" w:rsidP="004B137F">
                <w:sdt>
                  <w:sdtPr>
                    <w:id w:val="1928931003"/>
                    <w:dataBinding w:xpath="/Texts/TechPropsAuthors" w:storeItemID="{4EF90DE6-88B6-4264-9629-4D8DFDFE87D2}"/>
                    <w:text w:multiLine="1"/>
                  </w:sdtPr>
                  <w:sdtEndPr/>
                  <w:sdtContent>
                    <w:r w:rsidR="00537D8D" w:rsidRPr="007555A7">
                      <w:t>Author:</w:t>
                    </w:r>
                  </w:sdtContent>
                </w:sdt>
              </w:p>
            </w:tc>
            <w:tc>
              <w:tcPr>
                <w:tcW w:w="4000" w:type="dxa"/>
              </w:tcPr>
              <w:p w14:paraId="6B7EC104" w14:textId="20CC47C5" w:rsidR="0010590B" w:rsidRPr="007555A7" w:rsidRDefault="0069481D" w:rsidP="004B137F">
                <w:pPr>
                  <w:rPr>
                    <w:rStyle w:val="Platzhaltertext"/>
                    <w:color w:val="0D0D0D" w:themeColor="text1" w:themeTint="F2"/>
                  </w:rPr>
                </w:pPr>
                <w:sdt>
                  <w:sdtPr>
                    <w:rPr>
                      <w:color w:val="0D0D0D" w:themeColor="text1" w:themeTint="F2"/>
                    </w:rPr>
                    <w:alias w:val="Author"/>
                    <w:tag w:val="Author"/>
                    <w:id w:val="344604971"/>
                    <w:dataBinding w:xpath="/Author/Names/DocumentScript/FullName" w:storeItemID="{EE044946-5330-43F7-8D16-AA78684F2938}"/>
                    <w:text w:multiLine="1"/>
                  </w:sdtPr>
                  <w:sdtEndPr/>
                  <w:sdtContent>
                    <w:r w:rsidR="00121E36">
                      <w:rPr>
                        <w:color w:val="0D0D0D" w:themeColor="text1" w:themeTint="F2"/>
                      </w:rPr>
                      <w:t>ITSM3-TES</w:t>
                    </w:r>
                  </w:sdtContent>
                </w:sdt>
              </w:p>
            </w:tc>
          </w:tr>
          <w:tr w:rsidR="0010590B" w:rsidRPr="007555A7" w14:paraId="6F52AC17" w14:textId="77777777">
            <w:tc>
              <w:tcPr>
                <w:tcW w:w="2400" w:type="dxa"/>
              </w:tcPr>
              <w:p w14:paraId="53CD7672" w14:textId="77777777" w:rsidR="0010590B" w:rsidRPr="007555A7" w:rsidRDefault="0069481D" w:rsidP="004B137F">
                <w:sdt>
                  <w:sdtPr>
                    <w:id w:val="-656603245"/>
                    <w:dataBinding w:xpath="/Texts/TechPropsApproved" w:storeItemID="{4EF90DE6-88B6-4264-9629-4D8DFDFE87D2}"/>
                    <w:text w:multiLine="1"/>
                  </w:sdtPr>
                  <w:sdtEndPr/>
                  <w:sdtContent>
                    <w:r w:rsidR="00537D8D" w:rsidRPr="007555A7">
                      <w:t>Approved by:</w:t>
                    </w:r>
                  </w:sdtContent>
                </w:sdt>
              </w:p>
            </w:tc>
            <w:tc>
              <w:tcPr>
                <w:tcW w:w="4000" w:type="dxa"/>
              </w:tcPr>
              <w:p w14:paraId="0C45DD97" w14:textId="673BDA56" w:rsidR="0010590B" w:rsidRPr="007555A7" w:rsidRDefault="0069481D" w:rsidP="004B137F">
                <w:pPr>
                  <w:rPr>
                    <w:color w:val="0D0D0D" w:themeColor="text1" w:themeTint="F2"/>
                  </w:rPr>
                </w:pPr>
                <w:sdt>
                  <w:sdtPr>
                    <w:rPr>
                      <w:color w:val="0D0D0D" w:themeColor="text1" w:themeTint="F2"/>
                    </w:rPr>
                    <w:alias w:val="Approved by"/>
                    <w:tag w:val="Approved by"/>
                    <w:id w:val="-1491857343"/>
                    <w:placeholder>
                      <w:docPart w:val="E522F8A849254428B717D268491E703B"/>
                    </w:placeholder>
                    <w:showingPlcHdr/>
                  </w:sdtPr>
                  <w:sdtEndPr/>
                  <w:sdtContent>
                    <w:r w:rsidR="00417D3E" w:rsidRPr="007555A7">
                      <w:rPr>
                        <w:rStyle w:val="Platzhaltertext"/>
                        <w:color w:val="0D0D0D" w:themeColor="text1" w:themeTint="F2"/>
                      </w:rPr>
                      <w:t>DG TAXUD</w:t>
                    </w:r>
                  </w:sdtContent>
                </w:sdt>
              </w:p>
            </w:tc>
          </w:tr>
          <w:tr w:rsidR="0010590B" w:rsidRPr="007555A7" w14:paraId="617B2B57" w14:textId="77777777">
            <w:tc>
              <w:tcPr>
                <w:tcW w:w="2400" w:type="dxa"/>
              </w:tcPr>
              <w:p w14:paraId="154019AE" w14:textId="0C1AEFD6" w:rsidR="0010590B" w:rsidRPr="007555A7" w:rsidRDefault="004B3DEF" w:rsidP="004B137F">
                <w:r w:rsidRPr="007555A7">
                  <w:t>Reference number:</w:t>
                </w:r>
              </w:p>
            </w:tc>
            <w:tc>
              <w:tcPr>
                <w:tcW w:w="4000" w:type="dxa"/>
              </w:tcPr>
              <w:p w14:paraId="5725D577" w14:textId="044CAB27" w:rsidR="006E0817" w:rsidRPr="007555A7" w:rsidRDefault="00617B06" w:rsidP="004B137F">
                <w:r w:rsidRPr="007555A7">
                  <w:t>DLV.3.2.3.7</w:t>
                </w:r>
              </w:p>
            </w:tc>
          </w:tr>
          <w:tr w:rsidR="005C3460" w:rsidRPr="007555A7" w14:paraId="374AA003" w14:textId="77777777">
            <w:tc>
              <w:tcPr>
                <w:tcW w:w="2400" w:type="dxa"/>
              </w:tcPr>
              <w:p w14:paraId="4DE4E3D9" w14:textId="23329E12" w:rsidR="005C3460" w:rsidRPr="007555A7" w:rsidRDefault="005C3460" w:rsidP="004B137F">
                <w:pPr>
                  <w:rPr>
                    <w:szCs w:val="22"/>
                  </w:rPr>
                </w:pPr>
                <w:r w:rsidRPr="007555A7">
                  <w:rPr>
                    <w:szCs w:val="22"/>
                  </w:rPr>
                  <w:t>Public:</w:t>
                </w:r>
              </w:p>
            </w:tc>
            <w:sdt>
              <w:sdtPr>
                <w:rPr>
                  <w:bCs/>
                  <w:szCs w:val="22"/>
                  <w:lang w:eastAsia="en-US"/>
                </w:rPr>
                <w:alias w:val="Public"/>
                <w:tag w:val="Public"/>
                <w:id w:val="527069074"/>
                <w:placeholder>
                  <w:docPart w:val="60D06D03919D4A78B0F7A2AC27244A97"/>
                </w:placeholder>
                <w:comboBox>
                  <w:listItem w:value="Select the public here."/>
                  <w:listItem w:displayText="DG TAXUD internal" w:value="DG TAXUD internal"/>
                  <w:listItem w:displayText="DG TAXUD external" w:value="DG TAXUD external"/>
                </w:comboBox>
              </w:sdtPr>
              <w:sdtEndPr/>
              <w:sdtContent>
                <w:tc>
                  <w:tcPr>
                    <w:tcW w:w="4000" w:type="dxa"/>
                  </w:tcPr>
                  <w:p w14:paraId="6105D1B3" w14:textId="6B99E3BA" w:rsidR="005C3460" w:rsidRPr="007555A7" w:rsidRDefault="002C12C0" w:rsidP="004B137F">
                    <w:pPr>
                      <w:spacing w:after="0" w:line="276" w:lineRule="auto"/>
                      <w:rPr>
                        <w:bCs/>
                        <w:szCs w:val="22"/>
                        <w:lang w:eastAsia="en-US"/>
                      </w:rPr>
                    </w:pPr>
                    <w:r>
                      <w:rPr>
                        <w:bCs/>
                        <w:szCs w:val="22"/>
                        <w:lang w:eastAsia="en-US"/>
                      </w:rPr>
                      <w:t>DG TAXUD external</w:t>
                    </w:r>
                  </w:p>
                </w:tc>
              </w:sdtContent>
            </w:sdt>
          </w:tr>
          <w:tr w:rsidR="00445962" w:rsidRPr="007555A7" w14:paraId="627FF8E5" w14:textId="77777777">
            <w:tc>
              <w:tcPr>
                <w:tcW w:w="2400" w:type="dxa"/>
              </w:tcPr>
              <w:p w14:paraId="7B547DB5" w14:textId="23A53B83" w:rsidR="00445962" w:rsidRPr="007555A7" w:rsidRDefault="00445962" w:rsidP="004B137F">
                <w:pPr>
                  <w:rPr>
                    <w:szCs w:val="22"/>
                  </w:rPr>
                </w:pPr>
                <w:r w:rsidRPr="007555A7">
                  <w:rPr>
                    <w:szCs w:val="22"/>
                  </w:rPr>
                  <w:t>Confidentiality</w:t>
                </w:r>
                <w:r w:rsidR="009A07DA" w:rsidRPr="007555A7">
                  <w:rPr>
                    <w:szCs w:val="22"/>
                  </w:rPr>
                  <w:t>:</w:t>
                </w:r>
              </w:p>
            </w:tc>
            <w:tc>
              <w:tcPr>
                <w:tcW w:w="4000" w:type="dxa"/>
              </w:tcPr>
              <w:p w14:paraId="736771A7" w14:textId="22C1CDC0" w:rsidR="00445962" w:rsidRPr="007555A7" w:rsidRDefault="0069481D" w:rsidP="004B137F">
                <w:pPr>
                  <w:spacing w:after="0" w:line="276" w:lineRule="auto"/>
                  <w:rPr>
                    <w:bCs/>
                    <w:szCs w:val="22"/>
                  </w:rPr>
                </w:pPr>
                <w:sdt>
                  <w:sdtPr>
                    <w:rPr>
                      <w:bCs/>
                      <w:szCs w:val="22"/>
                      <w:lang w:eastAsia="en-US"/>
                    </w:rPr>
                    <w:alias w:val="Confidentiality"/>
                    <w:tag w:val="Confidentiality"/>
                    <w:id w:val="661121929"/>
                    <w:placeholder>
                      <w:docPart w:val="B7176F666F3A44F7B71DD30939990553"/>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1D1D0E">
                      <w:rPr>
                        <w:bCs/>
                        <w:szCs w:val="22"/>
                        <w:lang w:eastAsia="en-US"/>
                      </w:rPr>
                      <w:t>Publicly available (PA)</w:t>
                    </w:r>
                  </w:sdtContent>
                </w:sdt>
              </w:p>
            </w:tc>
          </w:tr>
        </w:tbl>
        <w:p w14:paraId="4D3AA523" w14:textId="66978337" w:rsidR="0010590B" w:rsidRPr="007555A7" w:rsidRDefault="007701A5" w:rsidP="004B137F">
          <w:r w:rsidRPr="007555A7">
            <w:br w:type="page"/>
          </w:r>
        </w:p>
      </w:sdtContent>
    </w:sdt>
    <w:p w14:paraId="5DDE0535" w14:textId="40D1CEE7" w:rsidR="00BC709B" w:rsidRPr="007555A7" w:rsidRDefault="00BC709B" w:rsidP="006B129E">
      <w:pPr>
        <w:pStyle w:val="HeadingTOC"/>
      </w:pPr>
      <w:r w:rsidRPr="007555A7">
        <w:rPr>
          <w:noProof/>
          <w:lang w:val="de-AT" w:eastAsia="de-AT"/>
        </w:rPr>
        <w:lastRenderedPageBreak/>
        <mc:AlternateContent>
          <mc:Choice Requires="wps">
            <w:drawing>
              <wp:anchor distT="0" distB="0" distL="114300" distR="114300" simplePos="0" relativeHeight="251658240" behindDoc="1" locked="0" layoutInCell="1" allowOverlap="1" wp14:anchorId="0AAB080F" wp14:editId="5E60E1D1">
                <wp:simplePos x="0" y="0"/>
                <wp:positionH relativeFrom="column">
                  <wp:posOffset>0</wp:posOffset>
                </wp:positionH>
                <wp:positionV relativeFrom="paragraph">
                  <wp:posOffset>10328275</wp:posOffset>
                </wp:positionV>
                <wp:extent cx="7553325" cy="45720"/>
                <wp:effectExtent l="0" t="0" r="28575" b="1143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4C95A4AE" w14:textId="77777777" w:rsidR="00782D46" w:rsidRDefault="00782D46" w:rsidP="00BC709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AAB080F" id="Rectangle 6" o:spid="_x0000_s1026" style="position:absolute;left:0;text-align:left;margin-left:0;margin-top:813.25pt;width:594.75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" fillcolor="#4f81bc" strokecolor="#4f81bc">
                <v:textbox>
                  <w:txbxContent>
                    <w:p w14:paraId="4C95A4AE" w14:textId="77777777" w:rsidR="00782D46" w:rsidRDefault="00782D46" w:rsidP="00BC709B">
                      <w:pPr>
                        <w:jc w:val="center"/>
                      </w:pPr>
                    </w:p>
                  </w:txbxContent>
                </v:textbox>
              </v:rect>
            </w:pict>
          </mc:Fallback>
        </mc:AlternateContent>
      </w:r>
      <w:r w:rsidRPr="007555A7">
        <w:rPr>
          <w:rFonts w:eastAsia="Calibri"/>
        </w:rPr>
        <w:t xml:space="preserve">Document </w:t>
      </w:r>
      <w:r w:rsidR="00C375AF" w:rsidRPr="007555A7">
        <w:rPr>
          <w:rFonts w:eastAsia="Calibri"/>
        </w:rPr>
        <w:t>c</w:t>
      </w:r>
      <w:r w:rsidRPr="007555A7">
        <w:rPr>
          <w:rFonts w:eastAsia="Calibri"/>
        </w:rPr>
        <w:t xml:space="preserve">ontrol </w:t>
      </w:r>
      <w:r w:rsidR="00C375AF" w:rsidRPr="007555A7">
        <w:rPr>
          <w:rFonts w:eastAsia="Calibri"/>
        </w:rPr>
        <w:t>i</w:t>
      </w:r>
      <w:r w:rsidRPr="007555A7">
        <w:rPr>
          <w:rFonts w:eastAsia="Calibri"/>
        </w:rPr>
        <w:t>nformation</w:t>
      </w:r>
    </w:p>
    <w:tbl>
      <w:tblPr>
        <w:tblStyle w:val="TableGrid1"/>
        <w:tblW w:w="5000" w:type="pct"/>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875"/>
        <w:gridCol w:w="6188"/>
      </w:tblGrid>
      <w:tr w:rsidR="00BC709B" w:rsidRPr="00A60F76" w14:paraId="6BBA2F9C"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297AA5C3" w14:textId="1E280BA3" w:rsidR="00BC709B" w:rsidRPr="00A60F76" w:rsidRDefault="009A07DA" w:rsidP="00A60F76">
            <w:pPr>
              <w:spacing w:after="0" w:line="276" w:lineRule="auto"/>
              <w:jc w:val="left"/>
              <w:rPr>
                <w:rFonts w:eastAsia="PMingLiU"/>
                <w:b/>
                <w:sz w:val="20"/>
                <w:lang w:val="en-GB"/>
              </w:rPr>
            </w:pPr>
            <w:r w:rsidRPr="00A60F76">
              <w:rPr>
                <w:b/>
                <w:sz w:val="20"/>
                <w:lang w:val="en-G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6135E5B5" w14:textId="77777777" w:rsidR="00BC709B" w:rsidRPr="00A60F76" w:rsidRDefault="00BC709B" w:rsidP="00A60F76">
            <w:pPr>
              <w:spacing w:after="0" w:line="276" w:lineRule="auto"/>
              <w:jc w:val="left"/>
              <w:rPr>
                <w:rFonts w:eastAsia="PMingLiU"/>
                <w:b/>
                <w:sz w:val="20"/>
                <w:lang w:val="en-GB"/>
              </w:rPr>
            </w:pPr>
            <w:r w:rsidRPr="00A60F76">
              <w:rPr>
                <w:b/>
                <w:sz w:val="20"/>
                <w:lang w:val="en-GB"/>
              </w:rPr>
              <w:t>Value</w:t>
            </w:r>
          </w:p>
        </w:tc>
      </w:tr>
      <w:tr w:rsidR="00BC709B" w:rsidRPr="00A60F76" w14:paraId="7A5AAE06"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0C17239" w14:textId="35C9FEE5" w:rsidR="00BC709B" w:rsidRPr="00A60F76" w:rsidRDefault="00AF2E57" w:rsidP="00A60F76">
            <w:pPr>
              <w:spacing w:after="0" w:line="276" w:lineRule="auto"/>
              <w:jc w:val="left"/>
              <w:rPr>
                <w:rFonts w:eastAsia="PMingLiU"/>
                <w:b/>
                <w:sz w:val="20"/>
                <w:szCs w:val="22"/>
                <w:lang w:val="en-GB"/>
              </w:rPr>
            </w:pPr>
            <w:r w:rsidRPr="00A60F76">
              <w:rPr>
                <w:b/>
                <w:bCs/>
                <w:sz w:val="20"/>
                <w:szCs w:val="22"/>
                <w:lang w:val="en-GB"/>
              </w:rPr>
              <w:t>T</w:t>
            </w:r>
            <w:r w:rsidR="00C375AF" w:rsidRPr="00A60F76">
              <w:rPr>
                <w:b/>
                <w:bCs/>
                <w:sz w:val="20"/>
                <w:szCs w:val="22"/>
                <w:lang w:val="en-GB"/>
              </w:rPr>
              <w:t>itle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847ECF7" w14:textId="4B28EBEB" w:rsidR="00BC709B" w:rsidRPr="00A60F76" w:rsidRDefault="0069481D" w:rsidP="00A60F76">
            <w:pPr>
              <w:spacing w:after="0" w:line="276" w:lineRule="auto"/>
              <w:jc w:val="left"/>
              <w:rPr>
                <w:rFonts w:eastAsia="PMingLiU"/>
                <w:sz w:val="20"/>
                <w:szCs w:val="22"/>
                <w:lang w:val="en-GB"/>
              </w:rPr>
            </w:pPr>
            <w:sdt>
              <w:sdtPr>
                <w:rPr>
                  <w:sz w:val="20"/>
                  <w:szCs w:val="22"/>
                </w:rPr>
                <w:alias w:val="Title"/>
                <w:tag w:val="Title"/>
                <w:id w:val="171361454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595125" w:rsidRPr="00A60F76">
                  <w:rPr>
                    <w:sz w:val="20"/>
                    <w:szCs w:val="22"/>
                    <w:lang w:val="en-GB"/>
                  </w:rPr>
                  <w:t>Operational FAQ</w:t>
                </w:r>
              </w:sdtContent>
            </w:sdt>
          </w:p>
        </w:tc>
      </w:tr>
      <w:tr w:rsidR="00BC709B" w:rsidRPr="00A60F76" w14:paraId="71A6B2AD"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3D30469" w14:textId="01D5E8F1" w:rsidR="00BC709B" w:rsidRPr="00A60F76" w:rsidRDefault="004B3DEF" w:rsidP="00A60F76">
            <w:pPr>
              <w:spacing w:after="0" w:line="276" w:lineRule="auto"/>
              <w:jc w:val="left"/>
              <w:rPr>
                <w:rFonts w:eastAsia="PMingLiU"/>
                <w:b/>
                <w:bCs/>
                <w:sz w:val="20"/>
                <w:szCs w:val="22"/>
                <w:lang w:val="en-GB"/>
              </w:rPr>
            </w:pPr>
            <w:r w:rsidRPr="00A60F76">
              <w:rPr>
                <w:b/>
                <w:bCs/>
                <w:sz w:val="20"/>
                <w:szCs w:val="22"/>
                <w:lang w:val="en-GB"/>
              </w:rPr>
              <w:t>Sub</w:t>
            </w:r>
            <w:r w:rsidR="00C375AF" w:rsidRPr="00A60F76">
              <w:rPr>
                <w:b/>
                <w:bCs/>
                <w:sz w:val="20"/>
                <w:szCs w:val="22"/>
                <w:lang w:val="en-GB"/>
              </w:rPr>
              <w:t>title</w:t>
            </w:r>
          </w:p>
        </w:tc>
        <w:sdt>
          <w:sdtPr>
            <w:rPr>
              <w:sz w:val="20"/>
              <w:szCs w:val="22"/>
            </w:rPr>
            <w:alias w:val="Subject"/>
            <w:id w:val="505097928"/>
            <w:dataBinding w:prefixMappings="xmlns:ns0='http://purl.org/dc/elements/1.1/' xmlns:ns1='http://schemas.openxmlformats.org/package/2006/metadata/core-properties' " w:xpath="/ns1:coreProperties[1]/ns0:subject[1]" w:storeItemID="{6C3C8BC8-F283-45AE-878A-BAB7291924A1}"/>
            <w:text/>
          </w:sdtPr>
          <w:sdtEndPr/>
          <w:sdtContent>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15CD6BB" w14:textId="0D427E2D" w:rsidR="00BC709B" w:rsidRPr="00A60F76" w:rsidRDefault="001D1D0E" w:rsidP="00A60F76">
                <w:pPr>
                  <w:spacing w:after="0" w:line="276" w:lineRule="auto"/>
                  <w:jc w:val="left"/>
                  <w:rPr>
                    <w:color w:val="385623" w:themeColor="accent6" w:themeShade="80"/>
                    <w:sz w:val="20"/>
                    <w:szCs w:val="22"/>
                    <w:lang w:val="en-GB"/>
                  </w:rPr>
                </w:pPr>
                <w:r w:rsidRPr="00A60F76">
                  <w:rPr>
                    <w:sz w:val="20"/>
                    <w:szCs w:val="22"/>
                  </w:rPr>
                  <w:t>ICS2</w:t>
                </w:r>
              </w:p>
            </w:tc>
          </w:sdtContent>
        </w:sdt>
      </w:tr>
      <w:tr w:rsidR="00BC709B" w:rsidRPr="00A60F76" w14:paraId="241148E9" w14:textId="77777777" w:rsidTr="000C198F">
        <w:trPr>
          <w:trHeight w:val="372"/>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3218286" w14:textId="2095C30B" w:rsidR="00BC709B" w:rsidRPr="00A60F76" w:rsidRDefault="00393CA0" w:rsidP="00A60F76">
            <w:pPr>
              <w:spacing w:after="0" w:line="276" w:lineRule="auto"/>
              <w:jc w:val="left"/>
              <w:rPr>
                <w:rFonts w:eastAsia="PMingLiU"/>
                <w:b/>
                <w:sz w:val="20"/>
                <w:szCs w:val="22"/>
                <w:lang w:val="en-GB"/>
              </w:rPr>
            </w:pPr>
            <w:r w:rsidRPr="00A60F76">
              <w:rPr>
                <w:b/>
                <w:sz w:val="20"/>
                <w:szCs w:val="22"/>
                <w:lang w:val="en-GB"/>
              </w:rPr>
              <w:t>A</w:t>
            </w:r>
            <w:r w:rsidR="00C375AF" w:rsidRPr="00A60F76">
              <w:rPr>
                <w:b/>
                <w:sz w:val="20"/>
                <w:szCs w:val="22"/>
                <w:lang w:val="en-GB"/>
              </w:rPr>
              <w:t>uthor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79902E7" w14:textId="1F587D51" w:rsidR="00BC709B" w:rsidRPr="00A60F76" w:rsidRDefault="0069481D" w:rsidP="00A60F76">
            <w:pPr>
              <w:spacing w:after="0" w:line="276" w:lineRule="auto"/>
              <w:jc w:val="left"/>
              <w:rPr>
                <w:rFonts w:eastAsia="PMingLiU"/>
                <w:sz w:val="20"/>
                <w:szCs w:val="22"/>
                <w:lang w:val="en-GB"/>
              </w:rPr>
            </w:pPr>
            <w:sdt>
              <w:sdtPr>
                <w:rPr>
                  <w:sz w:val="20"/>
                  <w:szCs w:val="22"/>
                </w:rPr>
                <w:alias w:val="Author"/>
                <w:tag w:val="Author"/>
                <w:id w:val="-2064014578"/>
                <w:dataBinding w:xpath="/Author/Names/DocumentScript/FullName" w:storeItemID="{EE044946-5330-43F7-8D16-AA78684F2938}"/>
                <w:text w:multiLine="1"/>
              </w:sdtPr>
              <w:sdtEndPr/>
              <w:sdtContent>
                <w:r w:rsidR="00121E36" w:rsidRPr="00A60F76">
                  <w:rPr>
                    <w:sz w:val="20"/>
                    <w:szCs w:val="22"/>
                  </w:rPr>
                  <w:t>ITSM3-TES</w:t>
                </w:r>
              </w:sdtContent>
            </w:sdt>
          </w:p>
        </w:tc>
      </w:tr>
      <w:tr w:rsidR="004A6CBD" w:rsidRPr="00A60F76" w14:paraId="0F65930C"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626E930" w14:textId="1711D76F" w:rsidR="004A6CBD" w:rsidRPr="00A60F76" w:rsidRDefault="004A6CBD" w:rsidP="004A6CBD">
            <w:pPr>
              <w:spacing w:after="0" w:line="276" w:lineRule="auto"/>
              <w:jc w:val="left"/>
              <w:rPr>
                <w:rFonts w:eastAsia="PMingLiU"/>
                <w:b/>
                <w:sz w:val="20"/>
                <w:szCs w:val="22"/>
                <w:lang w:val="en-GB"/>
              </w:rPr>
            </w:pPr>
            <w:r w:rsidRPr="00A60F76">
              <w:rPr>
                <w:b/>
                <w:bCs/>
                <w:sz w:val="20"/>
                <w:szCs w:val="22"/>
                <w:lang w:val="en-GB"/>
              </w:rPr>
              <w:t>Project owner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DCCA868" w14:textId="62F75101" w:rsidR="004A6CBD" w:rsidRPr="00A60F76" w:rsidRDefault="004A6CBD" w:rsidP="004A6CBD">
            <w:pPr>
              <w:spacing w:after="0" w:line="276" w:lineRule="auto"/>
              <w:jc w:val="left"/>
              <w:rPr>
                <w:rFonts w:eastAsia="PMingLiU"/>
                <w:color w:val="385623" w:themeColor="accent6" w:themeShade="80"/>
                <w:sz w:val="20"/>
                <w:szCs w:val="22"/>
                <w:lang w:val="en-GB"/>
              </w:rPr>
            </w:pPr>
            <w:r w:rsidRPr="00F64B49">
              <w:rPr>
                <w:sz w:val="20"/>
                <w:szCs w:val="22"/>
                <w:lang w:val="en-GB"/>
              </w:rPr>
              <w:t>Head of Unit of DG TAXUD Unit</w:t>
            </w:r>
            <w:r>
              <w:rPr>
                <w:sz w:val="20"/>
                <w:szCs w:val="22"/>
              </w:rPr>
              <w:t xml:space="preserve"> </w:t>
            </w:r>
            <w:sdt>
              <w:sdtPr>
                <w:rPr>
                  <w:sz w:val="20"/>
                  <w:szCs w:val="22"/>
                </w:rPr>
                <w:alias w:val="Project owner"/>
                <w:tag w:val="Project owner"/>
                <w:id w:val="970941652"/>
                <w:placeholder>
                  <w:docPart w:val="B5337780816945529250E238A7C126C2"/>
                </w:placeholder>
                <w:comboBox>
                  <w:listItem w:value="Select the value"/>
                  <w:listItem w:displayText="A1 Customs Policy" w:value="A1 Customs Policy"/>
                  <w:listItem w:displayText="A2 Customs Legislation" w:value="A2 Customs Legislation"/>
                  <w:listItem w:displayText="A3 Risk Management &amp; Security" w:value="A3 Risk Management &amp; Security"/>
                  <w:listItem w:displayText="A4 Protection of Citizens &amp; Enforcenent of IPR" w:value="A4 Protection of Citizens &amp; Enforcenent of IPR"/>
                  <w:listItem w:displayText="A5 International Coordination Eu Enlargement" w:value="A5 International Coordination Eu Enlargement"/>
                  <w:listItem w:displayText="A6 Rules of Origin and Customs Valuation" w:value="A6 Rules of Origin and Customs Valuation"/>
                  <w:listItem w:displayText="B1 Processes &amp; Data, Customer Relationship &amp; Planning" w:value="B1 Processes &amp; Data, Customer Relationship &amp; Planning"/>
                  <w:listItem w:displayText="B2 Architecture &amp; Digital Operations" w:value="B2 Architecture &amp; Digital Operations"/>
                  <w:listItem w:displayText="B3 Customs Systems" w:value="B3 Customs Systems"/>
                  <w:listItem w:displayText="B4 Taxation Systems &amp; Digital Governance" w:value="B4 Taxation Systems &amp; Digital Governance"/>
                  <w:listItem w:displayText="B5 Customs Tariff" w:value="B5 Customs Tariff"/>
                  <w:listItem w:displayText="C1 Value Added Tax Policy" w:value="C1 Value Added Tax Policy"/>
                  <w:listItem w:displayText="C2 CBAM, Energy and Green Taxation" w:value="C2 CBAM, Energy and Green Taxation"/>
                  <w:listItem w:displayText="C3 Behavioural Taxation &amp; Other Indirect Taxes" w:value="C3 Behavioural Taxation &amp; Other Indirect Taxes"/>
                  <w:listItem w:displayText="C4 Vat Administrative Cooperation &amp; Legal Issues" w:value="C4 Vat Administrative Cooperation &amp; Legal Issues"/>
                  <w:listItem w:displayText="C5 Economic Analysis &amp; Taxation of Exempted Sectors" w:value="C5 Economic Analysis &amp; Taxation of Exempted Sectors"/>
                  <w:listItem w:displayText="D1 Company Taxation Initiatives" w:value="D1 Company Taxation Initiatives"/>
                  <w:listItem w:displayText="D2 Direct Tax Policy &amp; Cooperation" w:value="D2 Direct Tax Policy &amp; Cooperation"/>
                  <w:listItem w:displayText="D3 Legal Affairs - Direct Taxation" w:value="D3 Legal Affairs - Direct Taxation"/>
                  <w:listItem w:displayText="D4 Economic Analysis, Evaluation &amp; Impact Assessment" w:value="D4 Economic Analysis, Evaluation &amp; Impact Assessment"/>
                  <w:listItem w:displayText="E1 Finances, Public Procurement and Compliance" w:value="E1 Finances, Public Procurement and Compliance"/>
                  <w:listItem w:displayText="E2 Inter-Institutional Relations, Coordination, Communication &amp; Strategic Planning" w:value="E2 Inter-Institutional Relations, Coordination, Communication &amp; Strategic Planning"/>
                  <w:listItem w:displayText="E3 Management of Programmes &amp; EU Training" w:value="E3 Management of Programmes &amp; EU Training"/>
                </w:comboBox>
              </w:sdtPr>
              <w:sdtEndPr/>
              <w:sdtContent>
                <w:r>
                  <w:rPr>
                    <w:sz w:val="20"/>
                    <w:szCs w:val="22"/>
                  </w:rPr>
                  <w:t>A3 Risk Management &amp; Security</w:t>
                </w:r>
              </w:sdtContent>
            </w:sdt>
          </w:p>
        </w:tc>
      </w:tr>
      <w:tr w:rsidR="004A6CBD" w:rsidRPr="00A60F76" w14:paraId="2BC473EB"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6C6F11A" w14:textId="656392D3" w:rsidR="004A6CBD" w:rsidRPr="00A60F76" w:rsidRDefault="004A6CBD" w:rsidP="004A6CBD">
            <w:pPr>
              <w:spacing w:after="0" w:line="276" w:lineRule="auto"/>
              <w:jc w:val="left"/>
              <w:rPr>
                <w:b/>
                <w:color w:val="000000" w:themeColor="text1"/>
                <w:sz w:val="20"/>
                <w:szCs w:val="22"/>
                <w:lang w:val="en-GB" w:eastAsia="ar-SA"/>
              </w:rPr>
            </w:pPr>
            <w:r w:rsidRPr="00A60F76">
              <w:rPr>
                <w:b/>
                <w:color w:val="000000" w:themeColor="text1"/>
                <w:sz w:val="20"/>
                <w:szCs w:val="22"/>
                <w:lang w:val="en-GB" w:eastAsia="ar-SA"/>
              </w:rPr>
              <w:t>Solution provider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91C3FB2" w14:textId="34A45B61" w:rsidR="004A6CBD" w:rsidRPr="00A60F76" w:rsidRDefault="004A6CBD" w:rsidP="004A6CBD">
            <w:pPr>
              <w:spacing w:after="0" w:line="276" w:lineRule="auto"/>
              <w:jc w:val="left"/>
              <w:rPr>
                <w:rFonts w:eastAsia="PMingLiU"/>
                <w:color w:val="984806"/>
                <w:sz w:val="20"/>
                <w:szCs w:val="22"/>
                <w:lang w:val="en-GB"/>
              </w:rPr>
            </w:pPr>
            <w:r w:rsidRPr="00A60F76">
              <w:rPr>
                <w:sz w:val="20"/>
                <w:szCs w:val="22"/>
                <w:lang w:val="en-GB"/>
              </w:rPr>
              <w:t xml:space="preserve">DG TAXUD Unit </w:t>
            </w:r>
            <w:sdt>
              <w:sdtPr>
                <w:rPr>
                  <w:sz w:val="20"/>
                </w:rPr>
                <w:alias w:val="Solution provider"/>
                <w:tag w:val="Solution provider"/>
                <w:id w:val="-1903902357"/>
                <w:placeholder>
                  <w:docPart w:val="A3AE7266E5C5400E807B3BE05115FF26"/>
                </w:placeholder>
                <w:dropDownList>
                  <w:listItem w:value="Select the DG TAXUD B Unit here."/>
                  <w:listItem w:displayText="B1 Process and Data, Customer Relationship and Planning" w:value="B1 Process and Data, Customer Relationship and Planning"/>
                  <w:listItem w:displayText="B2 Architecture &amp; Digital Operations" w:value="B2 Architecture &amp; Digital Operations"/>
                  <w:listItem w:displayText="B3 Customs Systems" w:value="B3 Customs Systems"/>
                  <w:listItem w:displayText="B4 Taxation Systems &amp; Digital Governance" w:value="B4 Taxation Systems &amp; Digital Governance"/>
                </w:dropDownList>
              </w:sdtPr>
              <w:sdtEndPr/>
              <w:sdtContent>
                <w:r w:rsidRPr="00A60F76">
                  <w:rPr>
                    <w:sz w:val="20"/>
                    <w:lang w:val="en-GB"/>
                  </w:rPr>
                  <w:t>B3 Customs Systems</w:t>
                </w:r>
              </w:sdtContent>
            </w:sdt>
          </w:p>
        </w:tc>
      </w:tr>
      <w:tr w:rsidR="004A6CBD" w:rsidRPr="00A60F76" w14:paraId="78093B0D"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416484F" w14:textId="5F944EDC" w:rsidR="004A6CBD" w:rsidRPr="00A60F76" w:rsidRDefault="004A6CBD" w:rsidP="004A6CBD">
            <w:pPr>
              <w:spacing w:after="0" w:line="276" w:lineRule="auto"/>
              <w:jc w:val="left"/>
              <w:rPr>
                <w:rFonts w:eastAsia="PMingLiU"/>
                <w:b/>
                <w:color w:val="808080" w:themeColor="background1" w:themeShade="80"/>
                <w:sz w:val="20"/>
                <w:szCs w:val="22"/>
                <w:lang w:val="en-GB"/>
              </w:rPr>
            </w:pPr>
            <w:r w:rsidRPr="00A60F76">
              <w:rPr>
                <w:b/>
                <w:color w:val="000000" w:themeColor="text1"/>
                <w:sz w:val="20"/>
                <w:szCs w:val="22"/>
                <w:lang w:val="en-GB" w:eastAsia="ar-SA"/>
              </w:rPr>
              <w:t>DG TAXUD Project Manager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5E0B193" w14:textId="2156F6D8" w:rsidR="004A6CBD" w:rsidRPr="00A60F76" w:rsidRDefault="004A6CBD" w:rsidP="004A6CBD">
            <w:pPr>
              <w:spacing w:after="0" w:line="276" w:lineRule="auto"/>
              <w:jc w:val="left"/>
              <w:rPr>
                <w:rFonts w:eastAsia="PMingLiU"/>
                <w:color w:val="808080" w:themeColor="background1" w:themeShade="80"/>
                <w:sz w:val="20"/>
                <w:szCs w:val="22"/>
                <w:lang w:val="en-GB"/>
              </w:rPr>
            </w:pPr>
            <w:r>
              <w:rPr>
                <w:rFonts w:eastAsia="PMingLiU"/>
                <w:sz w:val="20"/>
                <w:szCs w:val="22"/>
                <w:lang w:val="en-GB"/>
              </w:rPr>
              <w:t>Piotr Dokurno</w:t>
            </w:r>
          </w:p>
        </w:tc>
      </w:tr>
      <w:tr w:rsidR="004A6CBD" w:rsidRPr="00A60F76" w14:paraId="1392055C"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52B5C15" w14:textId="516BB8D2" w:rsidR="004A6CBD" w:rsidRPr="00A60F76" w:rsidRDefault="004A6CBD" w:rsidP="004A6CBD">
            <w:pPr>
              <w:spacing w:after="0" w:line="276" w:lineRule="auto"/>
              <w:jc w:val="left"/>
              <w:rPr>
                <w:rFonts w:eastAsia="PMingLiU"/>
                <w:b/>
                <w:sz w:val="20"/>
                <w:szCs w:val="22"/>
                <w:lang w:val="en-GB"/>
              </w:rPr>
            </w:pPr>
            <w:r w:rsidRPr="00A60F76">
              <w:rPr>
                <w:rFonts w:eastAsia="PMingLiU"/>
                <w:b/>
                <w:bCs/>
                <w:sz w:val="20"/>
                <w:szCs w:val="22"/>
                <w:lang w:val="en-GB"/>
              </w:rPr>
              <w:t>Version</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B785CEF" w14:textId="546E60B7" w:rsidR="004A6CBD" w:rsidRPr="00A60F76" w:rsidRDefault="0069481D" w:rsidP="004A6CBD">
            <w:pPr>
              <w:spacing w:after="0" w:line="276" w:lineRule="auto"/>
              <w:jc w:val="left"/>
              <w:rPr>
                <w:sz w:val="20"/>
                <w:szCs w:val="22"/>
                <w:lang w:val="en-GB"/>
              </w:rPr>
            </w:pPr>
            <w:sdt>
              <w:sdtPr>
                <w:rPr>
                  <w:sz w:val="20"/>
                  <w:szCs w:val="22"/>
                </w:rPr>
                <w:alias w:val="Version"/>
                <w:id w:val="135308593"/>
                <w:dataBinding w:xpath="/EurolookProperties/DocumentVersion" w:storeItemID="{D3EA5527-7367-4268-9D83-5125C98D0ED2}"/>
                <w:text w:multiLine="1"/>
              </w:sdtPr>
              <w:sdtEndPr/>
              <w:sdtContent>
                <w:r w:rsidR="004A6CBD">
                  <w:rPr>
                    <w:sz w:val="20"/>
                    <w:szCs w:val="22"/>
                  </w:rPr>
                  <w:t>5.40 EN</w:t>
                </w:r>
              </w:sdtContent>
            </w:sdt>
          </w:p>
        </w:tc>
      </w:tr>
      <w:tr w:rsidR="004A6CBD" w:rsidRPr="00A60F76" w14:paraId="05FE1E16"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3E4474D" w14:textId="37BA2AD3" w:rsidR="004A6CBD" w:rsidRPr="00A60F76" w:rsidRDefault="004A6CBD" w:rsidP="004A6CBD">
            <w:pPr>
              <w:spacing w:after="0" w:line="276" w:lineRule="auto"/>
              <w:jc w:val="left"/>
              <w:rPr>
                <w:rFonts w:eastAsia="PMingLiU"/>
                <w:b/>
                <w:bCs/>
                <w:sz w:val="20"/>
                <w:szCs w:val="22"/>
                <w:lang w:val="en-GB"/>
              </w:rPr>
            </w:pPr>
            <w:r w:rsidRPr="00A60F76">
              <w:rPr>
                <w:b/>
                <w:bCs/>
                <w:sz w:val="20"/>
                <w:szCs w:val="22"/>
                <w:lang w:val="en-GB"/>
              </w:rPr>
              <w:t>Confidentiality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7904D9B" w14:textId="58541345" w:rsidR="004A6CBD" w:rsidRPr="00A60F76" w:rsidRDefault="0069481D" w:rsidP="004A6CBD">
            <w:pPr>
              <w:spacing w:after="0" w:line="276" w:lineRule="auto"/>
              <w:jc w:val="left"/>
              <w:rPr>
                <w:bCs/>
                <w:sz w:val="20"/>
                <w:szCs w:val="20"/>
                <w:lang w:val="en-GB"/>
              </w:rPr>
            </w:pPr>
            <w:sdt>
              <w:sdtPr>
                <w:rPr>
                  <w:bCs/>
                  <w:sz w:val="20"/>
                  <w:szCs w:val="22"/>
                </w:rPr>
                <w:alias w:val="Confidentiality"/>
                <w:tag w:val="Confidentiality"/>
                <w:id w:val="1024136762"/>
                <w:placeholder>
                  <w:docPart w:val="0C415AD3E94C49E48B999A4EB8B5D6D6"/>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4A6CBD" w:rsidRPr="00A60F76">
                  <w:rPr>
                    <w:bCs/>
                    <w:sz w:val="20"/>
                    <w:szCs w:val="22"/>
                  </w:rPr>
                  <w:t>Publicly available (PA)</w:t>
                </w:r>
              </w:sdtContent>
            </w:sdt>
          </w:p>
        </w:tc>
      </w:tr>
      <w:tr w:rsidR="004A6CBD" w:rsidRPr="00A60F76" w14:paraId="7619FB2A"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0D4DF41" w14:textId="08912201" w:rsidR="004A6CBD" w:rsidRPr="00A60F76" w:rsidRDefault="004A6CBD" w:rsidP="004A6CBD">
            <w:pPr>
              <w:spacing w:after="0" w:line="276" w:lineRule="auto"/>
              <w:jc w:val="left"/>
              <w:rPr>
                <w:rFonts w:eastAsia="PMingLiU"/>
                <w:b/>
                <w:bCs/>
                <w:sz w:val="20"/>
                <w:szCs w:val="22"/>
                <w:lang w:val="en-GB"/>
              </w:rPr>
            </w:pPr>
            <w:r w:rsidRPr="00A60F76">
              <w:rPr>
                <w:b/>
                <w:bCs/>
                <w:sz w:val="20"/>
                <w:szCs w:val="22"/>
                <w:lang w:val="en-GB"/>
              </w:rPr>
              <w:t>Date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1856901" w14:textId="35C8E3C5" w:rsidR="004A6CBD" w:rsidRPr="00A60F76" w:rsidRDefault="0069481D" w:rsidP="004A6CBD">
            <w:pPr>
              <w:spacing w:after="0" w:line="276" w:lineRule="auto"/>
              <w:jc w:val="left"/>
              <w:rPr>
                <w:rFonts w:eastAsia="PMingLiU"/>
                <w:bCs/>
                <w:color w:val="385623" w:themeColor="accent6" w:themeShade="80"/>
                <w:sz w:val="20"/>
                <w:szCs w:val="22"/>
                <w:lang w:val="en-GB"/>
              </w:rPr>
            </w:pPr>
            <w:sdt>
              <w:sdtPr>
                <w:rPr>
                  <w:rStyle w:val="Platzhaltertext"/>
                  <w:color w:val="auto"/>
                  <w:sz w:val="20"/>
                </w:rPr>
                <w:alias w:val="Date"/>
                <w:tag w:val="Date"/>
                <w:id w:val="-1823420915"/>
                <w:dataBinding w:xpath="/EurolookProperties/DocumentDate" w:storeItemID="{D3EA5527-7367-4268-9D83-5125C98D0ED2}"/>
                <w:date w:fullDate="2024-11-15T00:00:00Z">
                  <w:dateFormat w:val="dd/MM/yyyy"/>
                  <w:lid w:val="en-GB"/>
                  <w:storeMappedDataAs w:val="dateTime"/>
                  <w:calendar w:val="gregorian"/>
                </w:date>
              </w:sdtPr>
              <w:sdtEndPr>
                <w:rPr>
                  <w:rStyle w:val="Platzhaltertext"/>
                </w:rPr>
              </w:sdtEndPr>
              <w:sdtContent>
                <w:r w:rsidR="004A6CBD">
                  <w:rPr>
                    <w:rStyle w:val="Platzhaltertext"/>
                    <w:color w:val="auto"/>
                    <w:sz w:val="20"/>
                    <w:lang w:val="en-GB"/>
                  </w:rPr>
                  <w:t>15/11/2024</w:t>
                </w:r>
              </w:sdtContent>
            </w:sdt>
          </w:p>
        </w:tc>
      </w:tr>
    </w:tbl>
    <w:p w14:paraId="10B3ABD9" w14:textId="4EB84FBC" w:rsidR="006B7047" w:rsidRPr="007555A7" w:rsidRDefault="006B7047" w:rsidP="004B137F">
      <w:pPr>
        <w:rPr>
          <w:rFonts w:eastAsia="Calibri"/>
        </w:rPr>
      </w:pPr>
    </w:p>
    <w:p w14:paraId="22B8A73F" w14:textId="18200B67" w:rsidR="00B20B5B" w:rsidRPr="007555A7" w:rsidRDefault="00B20B5B" w:rsidP="006B129E">
      <w:pPr>
        <w:pStyle w:val="HeadingTOC"/>
        <w:rPr>
          <w:rFonts w:eastAsia="Calibri"/>
        </w:rPr>
      </w:pPr>
      <w:r w:rsidRPr="007555A7">
        <w:rPr>
          <w:noProof/>
          <w:lang w:val="de-AT" w:eastAsia="de-AT"/>
        </w:rPr>
        <mc:AlternateContent>
          <mc:Choice Requires="wps">
            <w:drawing>
              <wp:anchor distT="0" distB="0" distL="114300" distR="114300" simplePos="0" relativeHeight="251658241" behindDoc="1" locked="0" layoutInCell="1" allowOverlap="1" wp14:anchorId="0A788322" wp14:editId="4C4B6C45">
                <wp:simplePos x="0" y="0"/>
                <wp:positionH relativeFrom="column">
                  <wp:posOffset>0</wp:posOffset>
                </wp:positionH>
                <wp:positionV relativeFrom="paragraph">
                  <wp:posOffset>10328275</wp:posOffset>
                </wp:positionV>
                <wp:extent cx="7553325" cy="45720"/>
                <wp:effectExtent l="0" t="0" r="28575" b="11430"/>
                <wp:wrapNone/>
                <wp:docPr id="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0B8E378F" w14:textId="77777777" w:rsidR="00782D46" w:rsidRDefault="00782D46" w:rsidP="00B20B5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A788322" id="_x0000_s1027" style="position:absolute;left:0;text-align:left;margin-left:0;margin-top:813.25pt;width:594.75pt;height:3.6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" fillcolor="#4f81bc" strokecolor="#4f81bc">
                <v:textbox>
                  <w:txbxContent>
                    <w:p w14:paraId="0B8E378F" w14:textId="77777777" w:rsidR="00782D46" w:rsidRDefault="00782D46" w:rsidP="00B20B5B">
                      <w:pPr>
                        <w:jc w:val="center"/>
                      </w:pPr>
                    </w:p>
                  </w:txbxContent>
                </v:textbox>
              </v:rect>
            </w:pict>
          </mc:Fallback>
        </mc:AlternateContent>
      </w:r>
      <w:r w:rsidRPr="007555A7">
        <w:rPr>
          <w:rFonts w:eastAsia="Calibri"/>
        </w:rPr>
        <w:t>Contract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875"/>
        <w:gridCol w:w="6188"/>
      </w:tblGrid>
      <w:tr w:rsidR="00B20B5B" w:rsidRPr="007555A7" w14:paraId="0C3F9C02" w14:textId="77777777" w:rsidTr="00A168AD">
        <w:trPr>
          <w:tblHead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20F4CF4A" w14:textId="77777777" w:rsidR="00B20B5B" w:rsidRPr="007555A7" w:rsidRDefault="00B20B5B" w:rsidP="004B137F">
            <w:pPr>
              <w:spacing w:after="0" w:line="276" w:lineRule="auto"/>
              <w:rPr>
                <w:rFonts w:ascii="Times New Roman Bold" w:eastAsia="PMingLiU" w:hAnsi="Times New Roman Bold" w:hint="eastAsia"/>
                <w:b/>
                <w:sz w:val="20"/>
                <w:lang w:val="en-GB"/>
              </w:rPr>
            </w:pPr>
            <w:r w:rsidRPr="007555A7">
              <w:rPr>
                <w:rFonts w:ascii="Times New Roman Bold" w:hAnsi="Times New Roman Bold"/>
                <w:b/>
                <w:sz w:val="20"/>
                <w:lang w:val="en-G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6AC11496" w14:textId="77777777" w:rsidR="00B20B5B" w:rsidRPr="007555A7" w:rsidRDefault="00B20B5B" w:rsidP="004B137F">
            <w:pPr>
              <w:spacing w:after="0" w:line="276" w:lineRule="auto"/>
              <w:rPr>
                <w:rFonts w:ascii="Times New Roman Bold" w:eastAsia="PMingLiU" w:hAnsi="Times New Roman Bold" w:hint="eastAsia"/>
                <w:b/>
                <w:sz w:val="20"/>
                <w:lang w:val="en-GB"/>
              </w:rPr>
            </w:pPr>
            <w:r w:rsidRPr="007555A7">
              <w:rPr>
                <w:rFonts w:ascii="Times New Roman Bold" w:hAnsi="Times New Roman Bold"/>
                <w:b/>
                <w:sz w:val="20"/>
                <w:lang w:val="en-GB"/>
              </w:rPr>
              <w:t>Value</w:t>
            </w:r>
          </w:p>
        </w:tc>
      </w:tr>
      <w:tr w:rsidR="00B20B5B" w:rsidRPr="007555A7" w14:paraId="6E17F758" w14:textId="77777777" w:rsidTr="00E6109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F50A036" w14:textId="77777777" w:rsidR="00B20B5B" w:rsidRPr="007555A7" w:rsidRDefault="00B20B5B" w:rsidP="004B137F">
            <w:pPr>
              <w:spacing w:after="0" w:line="276" w:lineRule="auto"/>
              <w:rPr>
                <w:b/>
                <w:bCs/>
                <w:sz w:val="20"/>
                <w:lang w:val="en-GB"/>
              </w:rPr>
            </w:pPr>
            <w:r w:rsidRPr="007555A7">
              <w:rPr>
                <w:b/>
                <w:bCs/>
                <w:sz w:val="20"/>
                <w:lang w:val="en-GB"/>
              </w:rPr>
              <w:t>Framework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31F2D41" w14:textId="43C1A294" w:rsidR="00B20B5B" w:rsidRPr="005D1D1E" w:rsidRDefault="00BE3E88" w:rsidP="004B137F">
            <w:pPr>
              <w:spacing w:after="0" w:line="276" w:lineRule="auto"/>
              <w:rPr>
                <w:rFonts w:eastAsia="PMingLiU"/>
                <w:color w:val="385623" w:themeColor="accent6" w:themeShade="80"/>
                <w:sz w:val="20"/>
                <w:szCs w:val="20"/>
                <w:lang w:val="en"/>
              </w:rPr>
            </w:pPr>
            <w:r w:rsidRPr="00BE3E88">
              <w:rPr>
                <w:rFonts w:eastAsia="Calibri"/>
                <w:sz w:val="20"/>
                <w:szCs w:val="20"/>
              </w:rPr>
              <w:t>DI/07811 (EUSS-IS)</w:t>
            </w:r>
          </w:p>
        </w:tc>
      </w:tr>
      <w:tr w:rsidR="00B20B5B" w:rsidRPr="007555A7" w14:paraId="7F8E2042" w14:textId="77777777" w:rsidTr="00E6109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878D7EB" w14:textId="77777777" w:rsidR="00B20B5B" w:rsidRPr="007555A7" w:rsidRDefault="00B20B5B" w:rsidP="004B137F">
            <w:pPr>
              <w:spacing w:after="0" w:line="276" w:lineRule="auto"/>
              <w:rPr>
                <w:b/>
                <w:bCs/>
                <w:sz w:val="20"/>
                <w:lang w:val="en-GB"/>
              </w:rPr>
            </w:pPr>
            <w:r w:rsidRPr="007555A7">
              <w:rPr>
                <w:b/>
                <w:bCs/>
                <w:sz w:val="20"/>
                <w:lang w:val="en-GB"/>
              </w:rPr>
              <w:t>Specific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F000A0B" w14:textId="1F359DD0" w:rsidR="00B20B5B" w:rsidRPr="005D1D1E" w:rsidRDefault="00884E27" w:rsidP="004B137F">
            <w:pPr>
              <w:spacing w:after="0" w:line="276" w:lineRule="auto"/>
              <w:rPr>
                <w:color w:val="385623" w:themeColor="accent6" w:themeShade="80"/>
                <w:sz w:val="20"/>
                <w:szCs w:val="20"/>
                <w:lang w:val="en-GB"/>
              </w:rPr>
            </w:pPr>
            <w:r>
              <w:rPr>
                <w:rFonts w:eastAsia="Calibri"/>
                <w:sz w:val="20"/>
                <w:szCs w:val="20"/>
              </w:rPr>
              <w:t>SC66</w:t>
            </w:r>
          </w:p>
        </w:tc>
      </w:tr>
    </w:tbl>
    <w:p w14:paraId="3B916A70" w14:textId="5D25628A" w:rsidR="002672CD" w:rsidRPr="007555A7" w:rsidRDefault="002672CD" w:rsidP="004B137F">
      <w:pPr>
        <w:rPr>
          <w:rFonts w:eastAsia="Calibri"/>
        </w:rPr>
      </w:pPr>
    </w:p>
    <w:p w14:paraId="2C1DD8F4" w14:textId="6E2D286A" w:rsidR="00BC709B" w:rsidRPr="007555A7" w:rsidRDefault="0069481D" w:rsidP="006B129E">
      <w:pPr>
        <w:pStyle w:val="HeadingTOC"/>
      </w:pPr>
      <w:sdt>
        <w:sdtPr>
          <w:rPr>
            <w:rFonts w:eastAsia="Calibri"/>
          </w:rPr>
          <w:id w:val="1255482192"/>
          <w:dataBinding w:xpath="/Texts/TechHistory" w:storeItemID="{4EF90DE6-88B6-4264-9629-4D8DFDFE87D2}"/>
          <w:text w:multiLine="1"/>
        </w:sdtPr>
        <w:sdtEndPr/>
        <w:sdtContent>
          <w:r w:rsidR="00BC709B" w:rsidRPr="007555A7">
            <w:rPr>
              <w:rFonts w:eastAsia="Calibri"/>
            </w:rPr>
            <w:t xml:space="preserve">Document </w:t>
          </w:r>
          <w:r w:rsidR="00C375AF" w:rsidRPr="007555A7">
            <w:rPr>
              <w:rFonts w:eastAsia="Calibri"/>
            </w:rPr>
            <w:t>h</w:t>
          </w:r>
          <w:r w:rsidR="00BC709B" w:rsidRPr="007555A7">
            <w:rPr>
              <w:rFonts w:eastAsia="Calibri"/>
            </w:rPr>
            <w:t>istory</w:t>
          </w:r>
        </w:sdtContent>
      </w:sdt>
    </w:p>
    <w:p w14:paraId="1018CBEE" w14:textId="1941C3E6" w:rsidR="00BC709B" w:rsidRPr="007555A7" w:rsidRDefault="00BC709B" w:rsidP="004B137F">
      <w:pPr>
        <w:spacing w:after="0" w:line="276" w:lineRule="auto"/>
        <w:rPr>
          <w:rFonts w:eastAsia="Calibri"/>
          <w:szCs w:val="22"/>
        </w:rPr>
      </w:pPr>
      <w:r w:rsidRPr="007555A7">
        <w:rPr>
          <w:rFonts w:eastAsia="Calibri"/>
          <w:szCs w:val="22"/>
        </w:rPr>
        <w:t xml:space="preserve">The </w:t>
      </w:r>
      <w:r w:rsidR="00C375AF" w:rsidRPr="007555A7">
        <w:rPr>
          <w:rFonts w:eastAsia="Calibri"/>
          <w:szCs w:val="22"/>
        </w:rPr>
        <w:t>d</w:t>
      </w:r>
      <w:r w:rsidRPr="007555A7">
        <w:rPr>
          <w:rFonts w:eastAsia="Calibri"/>
          <w:szCs w:val="22"/>
        </w:rPr>
        <w:t xml:space="preserve">ocument </w:t>
      </w:r>
      <w:r w:rsidR="00C375AF" w:rsidRPr="007555A7">
        <w:rPr>
          <w:rFonts w:eastAsia="Calibri"/>
          <w:szCs w:val="22"/>
        </w:rPr>
        <w:t>a</w:t>
      </w:r>
      <w:r w:rsidRPr="007555A7">
        <w:rPr>
          <w:rFonts w:eastAsia="Calibri"/>
          <w:szCs w:val="22"/>
        </w:rPr>
        <w:t>uthor is authori</w:t>
      </w:r>
      <w:r w:rsidR="0090171C" w:rsidRPr="007555A7">
        <w:rPr>
          <w:rFonts w:eastAsia="Calibri"/>
          <w:szCs w:val="22"/>
        </w:rPr>
        <w:t>s</w:t>
      </w:r>
      <w:r w:rsidRPr="007555A7">
        <w:rPr>
          <w:rFonts w:eastAsia="Calibri"/>
          <w:szCs w:val="22"/>
        </w:rPr>
        <w:t>ed to make the following types of changes to the document without requiring that the document be re-approved:</w:t>
      </w:r>
    </w:p>
    <w:p w14:paraId="22542149" w14:textId="46828A57" w:rsidR="00BC709B" w:rsidRPr="007555A7" w:rsidRDefault="00BC709B" w:rsidP="004B137F">
      <w:pPr>
        <w:pStyle w:val="Aufzhlungszeichen"/>
        <w:spacing w:after="0"/>
        <w:ind w:left="714" w:hanging="357"/>
      </w:pPr>
      <w:r w:rsidRPr="007555A7">
        <w:t>Editorial, formatting, and spelling</w:t>
      </w:r>
      <w:r w:rsidR="00110594" w:rsidRPr="007555A7">
        <w:t>;</w:t>
      </w:r>
    </w:p>
    <w:p w14:paraId="108DAD5D" w14:textId="5FB5ED1D" w:rsidR="00BC709B" w:rsidRPr="007555A7" w:rsidRDefault="00BC709B" w:rsidP="004B137F">
      <w:pPr>
        <w:pStyle w:val="Aufzhlungszeichen"/>
        <w:spacing w:after="0"/>
        <w:ind w:left="714" w:hanging="357"/>
      </w:pPr>
      <w:r w:rsidRPr="007555A7">
        <w:t>Clarification</w:t>
      </w:r>
      <w:r w:rsidR="00110594" w:rsidRPr="007555A7">
        <w:t>.</w:t>
      </w:r>
    </w:p>
    <w:p w14:paraId="264072F9" w14:textId="5EF650EB" w:rsidR="00BC709B" w:rsidRPr="007555A7" w:rsidRDefault="00BC709B" w:rsidP="004B137F">
      <w:pPr>
        <w:spacing w:after="0" w:line="276" w:lineRule="auto"/>
        <w:rPr>
          <w:rFonts w:eastAsia="Calibri"/>
          <w:color w:val="000000"/>
          <w:szCs w:val="22"/>
        </w:rPr>
      </w:pPr>
      <w:r w:rsidRPr="007555A7">
        <w:rPr>
          <w:rFonts w:eastAsia="Calibri"/>
          <w:color w:val="000000"/>
          <w:szCs w:val="22"/>
        </w:rPr>
        <w:t xml:space="preserve">To request a change to this document, contact the </w:t>
      </w:r>
      <w:r w:rsidR="00C375AF" w:rsidRPr="007555A7">
        <w:rPr>
          <w:rFonts w:eastAsia="Calibri"/>
          <w:color w:val="000000"/>
          <w:szCs w:val="22"/>
        </w:rPr>
        <w:t>d</w:t>
      </w:r>
      <w:r w:rsidRPr="007555A7">
        <w:rPr>
          <w:rFonts w:eastAsia="Calibri"/>
          <w:color w:val="000000"/>
          <w:szCs w:val="22"/>
        </w:rPr>
        <w:t xml:space="preserve">ocument </w:t>
      </w:r>
      <w:r w:rsidR="00C375AF" w:rsidRPr="007555A7">
        <w:rPr>
          <w:rFonts w:eastAsia="Calibri"/>
          <w:color w:val="000000"/>
          <w:szCs w:val="22"/>
        </w:rPr>
        <w:t>a</w:t>
      </w:r>
      <w:r w:rsidRPr="007555A7">
        <w:rPr>
          <w:rFonts w:eastAsia="Calibri"/>
          <w:color w:val="000000"/>
          <w:szCs w:val="22"/>
        </w:rPr>
        <w:t>uthor or</w:t>
      </w:r>
      <w:r w:rsidR="00C375AF" w:rsidRPr="007555A7">
        <w:rPr>
          <w:rFonts w:eastAsia="Calibri"/>
          <w:color w:val="000000"/>
          <w:szCs w:val="22"/>
        </w:rPr>
        <w:t xml:space="preserve"> project o</w:t>
      </w:r>
      <w:r w:rsidRPr="007555A7">
        <w:rPr>
          <w:rFonts w:eastAsia="Calibri"/>
          <w:color w:val="000000"/>
          <w:szCs w:val="22"/>
        </w:rPr>
        <w:t>wner.</w:t>
      </w:r>
    </w:p>
    <w:p w14:paraId="6E82F0C8" w14:textId="732DD622" w:rsidR="00BD4AAD" w:rsidRPr="007555A7" w:rsidRDefault="00BC709B" w:rsidP="004B137F">
      <w:pPr>
        <w:spacing w:after="0" w:line="276" w:lineRule="auto"/>
        <w:rPr>
          <w:rFonts w:eastAsia="Calibri"/>
          <w:color w:val="000000"/>
          <w:szCs w:val="22"/>
        </w:rPr>
      </w:pPr>
      <w:r w:rsidRPr="007555A7">
        <w:rPr>
          <w:rFonts w:eastAsia="Calibri"/>
          <w:color w:val="000000"/>
          <w:szCs w:val="22"/>
        </w:rPr>
        <w:t>Chang</w:t>
      </w:r>
      <w:r w:rsidR="00E1075B" w:rsidRPr="007555A7">
        <w:rPr>
          <w:rFonts w:eastAsia="Calibri"/>
          <w:color w:val="000000"/>
          <w:szCs w:val="22"/>
        </w:rPr>
        <w:t>es to this document are summaris</w:t>
      </w:r>
      <w:r w:rsidRPr="007555A7">
        <w:rPr>
          <w:rFonts w:eastAsia="Calibri"/>
          <w:color w:val="000000"/>
          <w:szCs w:val="22"/>
        </w:rPr>
        <w:t>ed in the table in reverse chronological order (latest version first).</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816"/>
        <w:gridCol w:w="1082"/>
        <w:gridCol w:w="3881"/>
        <w:gridCol w:w="774"/>
        <w:gridCol w:w="2510"/>
      </w:tblGrid>
      <w:tr w:rsidR="00BD4AAD" w:rsidRPr="00B65D8F" w14:paraId="67F01F76" w14:textId="15134C92" w:rsidTr="00035539">
        <w:trPr>
          <w:tblHeader/>
          <w:jc w:val="center"/>
        </w:trPr>
        <w:tc>
          <w:tcPr>
            <w:tcW w:w="450"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14:paraId="0CB0F8D3" w14:textId="193C2CC6" w:rsidR="00BD4AAD" w:rsidRPr="00B65D8F" w:rsidRDefault="00BD4AAD" w:rsidP="00035539">
            <w:pPr>
              <w:spacing w:after="0" w:line="276" w:lineRule="auto"/>
              <w:jc w:val="left"/>
              <w:rPr>
                <w:rFonts w:eastAsia="PMingLiU"/>
                <w:b/>
                <w:bCs/>
                <w:color w:val="000000"/>
                <w:sz w:val="20"/>
                <w:szCs w:val="20"/>
              </w:rPr>
            </w:pPr>
            <w:r w:rsidRPr="00B65D8F">
              <w:rPr>
                <w:rFonts w:eastAsia="Calibri"/>
                <w:b/>
                <w:bCs/>
                <w:color w:val="000000"/>
                <w:sz w:val="20"/>
                <w:szCs w:val="20"/>
              </w:rPr>
              <w:t>Version</w:t>
            </w:r>
          </w:p>
        </w:tc>
        <w:tc>
          <w:tcPr>
            <w:tcW w:w="59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14:paraId="7C46737E" w14:textId="00F0DCF1" w:rsidR="00BD4AAD" w:rsidRPr="00B65D8F" w:rsidRDefault="00BD4AAD" w:rsidP="00035539">
            <w:pPr>
              <w:spacing w:after="0" w:line="276" w:lineRule="auto"/>
              <w:jc w:val="left"/>
              <w:rPr>
                <w:rFonts w:eastAsia="PMingLiU"/>
                <w:b/>
                <w:bCs/>
                <w:color w:val="000000"/>
                <w:sz w:val="20"/>
                <w:szCs w:val="20"/>
              </w:rPr>
            </w:pPr>
            <w:r w:rsidRPr="00B65D8F">
              <w:rPr>
                <w:rFonts w:eastAsia="Calibri"/>
                <w:b/>
                <w:bCs/>
                <w:color w:val="000000"/>
                <w:sz w:val="20"/>
                <w:szCs w:val="20"/>
              </w:rPr>
              <w:t>Date</w:t>
            </w:r>
          </w:p>
        </w:tc>
        <w:tc>
          <w:tcPr>
            <w:tcW w:w="214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14:paraId="1178F232" w14:textId="2D699448" w:rsidR="00BD4AAD" w:rsidRPr="00B65D8F" w:rsidRDefault="00BD4AAD" w:rsidP="00035539">
            <w:pPr>
              <w:spacing w:after="0" w:line="276" w:lineRule="auto"/>
              <w:jc w:val="left"/>
              <w:rPr>
                <w:rFonts w:eastAsia="Calibri"/>
                <w:b/>
                <w:bCs/>
                <w:color w:val="000000"/>
                <w:sz w:val="20"/>
                <w:szCs w:val="20"/>
              </w:rPr>
            </w:pPr>
            <w:r w:rsidRPr="00B65D8F">
              <w:rPr>
                <w:rFonts w:eastAsia="Calibri"/>
                <w:b/>
                <w:bCs/>
                <w:color w:val="000000"/>
                <w:sz w:val="20"/>
                <w:szCs w:val="20"/>
              </w:rPr>
              <w:t>Description</w:t>
            </w:r>
          </w:p>
        </w:tc>
        <w:tc>
          <w:tcPr>
            <w:tcW w:w="42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2A34922C" w14:textId="0C95D9A7" w:rsidR="00BD4AAD" w:rsidRPr="00B65D8F" w:rsidRDefault="00825D1B" w:rsidP="00035539">
            <w:pPr>
              <w:spacing w:after="0" w:line="276" w:lineRule="auto"/>
              <w:jc w:val="left"/>
              <w:rPr>
                <w:rFonts w:eastAsia="Calibri"/>
                <w:b/>
                <w:bCs/>
                <w:color w:val="000000"/>
                <w:sz w:val="20"/>
                <w:szCs w:val="20"/>
              </w:rPr>
            </w:pPr>
            <w:r w:rsidRPr="00B65D8F">
              <w:rPr>
                <w:rFonts w:eastAsia="Calibri"/>
                <w:b/>
                <w:bCs/>
                <w:color w:val="000000"/>
                <w:sz w:val="20"/>
                <w:szCs w:val="20"/>
              </w:rPr>
              <w:t>Action</w:t>
            </w:r>
            <w:r w:rsidR="00FF5E56" w:rsidRPr="00B65D8F">
              <w:rPr>
                <w:rStyle w:val="Funotenzeichen"/>
                <w:sz w:val="20"/>
                <w:szCs w:val="20"/>
              </w:rPr>
              <w:footnoteRef/>
            </w:r>
          </w:p>
        </w:tc>
        <w:tc>
          <w:tcPr>
            <w:tcW w:w="138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206D3311" w14:textId="25F9DC53" w:rsidR="00BD4AAD" w:rsidRPr="00B65D8F" w:rsidRDefault="00825D1B" w:rsidP="00035539">
            <w:pPr>
              <w:spacing w:after="0" w:line="276" w:lineRule="auto"/>
              <w:jc w:val="left"/>
              <w:rPr>
                <w:rFonts w:eastAsia="Calibri"/>
                <w:b/>
                <w:bCs/>
                <w:color w:val="000000"/>
                <w:sz w:val="20"/>
                <w:szCs w:val="20"/>
              </w:rPr>
            </w:pPr>
            <w:r w:rsidRPr="00B65D8F">
              <w:rPr>
                <w:rFonts w:eastAsia="Calibri"/>
                <w:b/>
                <w:bCs/>
                <w:color w:val="000000"/>
                <w:sz w:val="20"/>
                <w:szCs w:val="20"/>
              </w:rPr>
              <w:t>Section</w:t>
            </w:r>
          </w:p>
        </w:tc>
      </w:tr>
      <w:tr w:rsidR="00DE0BDB" w:rsidRPr="00B65D8F" w14:paraId="75C62394"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7ADBB221" w14:textId="2BD0BA23" w:rsidR="00DE0BDB" w:rsidRDefault="00DE0BDB" w:rsidP="00DE0BDB">
            <w:pPr>
              <w:spacing w:after="0" w:line="276" w:lineRule="auto"/>
              <w:jc w:val="left"/>
              <w:rPr>
                <w:rFonts w:eastAsia="PMingLiU"/>
                <w:color w:val="000000"/>
                <w:sz w:val="20"/>
                <w:szCs w:val="20"/>
              </w:rPr>
            </w:pPr>
            <w:r>
              <w:rPr>
                <w:rFonts w:eastAsia="PMingLiU"/>
                <w:color w:val="000000"/>
                <w:sz w:val="20"/>
                <w:szCs w:val="20"/>
              </w:rPr>
              <w:t>5.40</w:t>
            </w:r>
          </w:p>
        </w:tc>
        <w:tc>
          <w:tcPr>
            <w:tcW w:w="597" w:type="pct"/>
            <w:tcBorders>
              <w:top w:val="single" w:sz="4" w:space="0" w:color="7F7F7F"/>
              <w:left w:val="single" w:sz="4" w:space="0" w:color="7F7F7F"/>
              <w:bottom w:val="single" w:sz="4" w:space="0" w:color="7F7F7F"/>
              <w:right w:val="single" w:sz="4" w:space="0" w:color="7F7F7F"/>
            </w:tcBorders>
          </w:tcPr>
          <w:p w14:paraId="594D9093" w14:textId="0EAF3AA9" w:rsidR="00DE0BDB" w:rsidRDefault="00DE0BDB" w:rsidP="00DE0BDB">
            <w:pPr>
              <w:spacing w:after="0" w:line="276" w:lineRule="auto"/>
              <w:jc w:val="left"/>
              <w:rPr>
                <w:rFonts w:eastAsia="PMingLiU"/>
                <w:color w:val="000000"/>
                <w:sz w:val="20"/>
                <w:szCs w:val="20"/>
              </w:rPr>
            </w:pPr>
            <w:r>
              <w:rPr>
                <w:rFonts w:eastAsia="PMingLiU"/>
                <w:color w:val="000000"/>
                <w:sz w:val="20"/>
                <w:szCs w:val="20"/>
              </w:rPr>
              <w:t>11/11/2024</w:t>
            </w:r>
          </w:p>
        </w:tc>
        <w:tc>
          <w:tcPr>
            <w:tcW w:w="2141" w:type="pct"/>
            <w:tcBorders>
              <w:top w:val="single" w:sz="4" w:space="0" w:color="7F7F7F"/>
              <w:left w:val="single" w:sz="4" w:space="0" w:color="7F7F7F"/>
              <w:bottom w:val="single" w:sz="4" w:space="0" w:color="7F7F7F"/>
              <w:right w:val="single" w:sz="4" w:space="0" w:color="7F7F7F"/>
            </w:tcBorders>
          </w:tcPr>
          <w:p w14:paraId="0FB04985" w14:textId="4E9F75CE" w:rsidR="00DE0BDB" w:rsidRPr="00B65D8F" w:rsidRDefault="00DE0BDB" w:rsidP="00DE0BDB">
            <w:pPr>
              <w:spacing w:after="0" w:line="276" w:lineRule="auto"/>
              <w:jc w:val="left"/>
              <w:rPr>
                <w:sz w:val="20"/>
                <w:szCs w:val="20"/>
              </w:rPr>
            </w:pPr>
            <w:r w:rsidRPr="00B65D8F">
              <w:rPr>
                <w:rFonts w:eastAsia="Calibri"/>
                <w:bCs/>
                <w:color w:val="000000"/>
                <w:sz w:val="20"/>
                <w:szCs w:val="20"/>
              </w:rPr>
              <w:t xml:space="preserve">Document submitted for acceptance (SfA) </w:t>
            </w:r>
          </w:p>
        </w:tc>
        <w:tc>
          <w:tcPr>
            <w:tcW w:w="427" w:type="pct"/>
            <w:tcBorders>
              <w:top w:val="single" w:sz="4" w:space="0" w:color="7F7F7F"/>
              <w:left w:val="single" w:sz="4" w:space="0" w:color="7F7F7F"/>
              <w:bottom w:val="single" w:sz="4" w:space="0" w:color="7F7F7F"/>
              <w:right w:val="single" w:sz="4" w:space="0" w:color="7F7F7F"/>
            </w:tcBorders>
          </w:tcPr>
          <w:p w14:paraId="79013F4A" w14:textId="7C7DAF74" w:rsidR="00DE0BDB" w:rsidRPr="00B65D8F" w:rsidRDefault="00DE0BDB" w:rsidP="00DE0BDB">
            <w:pPr>
              <w:spacing w:after="0" w:line="276" w:lineRule="auto"/>
              <w:jc w:val="left"/>
              <w:rPr>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42D9D4CE" w14:textId="77777777" w:rsidR="00DE0BDB" w:rsidRDefault="00DE0BDB" w:rsidP="00DE0BDB">
            <w:pPr>
              <w:spacing w:after="0" w:line="276" w:lineRule="auto"/>
              <w:jc w:val="left"/>
              <w:rPr>
                <w:rFonts w:eastAsia="Calibri"/>
                <w:bCs/>
                <w:color w:val="000000"/>
                <w:sz w:val="20"/>
                <w:szCs w:val="20"/>
              </w:rPr>
            </w:pPr>
            <w:r>
              <w:rPr>
                <w:rFonts w:eastAsia="Calibri"/>
                <w:bCs/>
                <w:color w:val="000000"/>
                <w:sz w:val="20"/>
                <w:szCs w:val="20"/>
              </w:rPr>
              <w:t>Modified: 2.2.12, 2.2.13, 2.3.1</w:t>
            </w:r>
          </w:p>
          <w:p w14:paraId="3FE60121" w14:textId="0D535F0E" w:rsidR="00DE0BDB" w:rsidRDefault="00DE0BDB" w:rsidP="00DE0BDB">
            <w:pPr>
              <w:spacing w:after="0" w:line="276" w:lineRule="auto"/>
              <w:jc w:val="left"/>
              <w:rPr>
                <w:rFonts w:eastAsia="Calibri"/>
                <w:bCs/>
                <w:color w:val="000000"/>
                <w:sz w:val="20"/>
                <w:szCs w:val="20"/>
              </w:rPr>
            </w:pPr>
            <w:r>
              <w:rPr>
                <w:rFonts w:eastAsia="Calibri"/>
                <w:bCs/>
                <w:color w:val="000000"/>
                <w:sz w:val="20"/>
                <w:szCs w:val="20"/>
              </w:rPr>
              <w:t>Updated Sections: 2.3.7, 2.3.9, 2.3.10, 2.3.</w:t>
            </w:r>
            <w:r w:rsidR="00C051CF">
              <w:rPr>
                <w:rFonts w:eastAsia="Calibri"/>
                <w:bCs/>
                <w:color w:val="000000"/>
                <w:sz w:val="20"/>
                <w:szCs w:val="20"/>
              </w:rPr>
              <w:t xml:space="preserve">17, 2.3.18, 3.2.4, 3.2.5, 3.2.10, 3.2.15, 3.2.18, 3.2.19, 3.2.24, 3.2.26, 3.2.27, 3.2.29, 3.2.31, 3.2.34, 3.2.37 </w:t>
            </w:r>
          </w:p>
        </w:tc>
      </w:tr>
      <w:tr w:rsidR="00DE0BDB" w:rsidRPr="00B65D8F" w14:paraId="3455190A"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422C969" w14:textId="3F7EFE9A" w:rsidR="00DE0BDB" w:rsidRPr="00B65D8F" w:rsidRDefault="00DE0BDB" w:rsidP="00DE0BDB">
            <w:pPr>
              <w:spacing w:after="0" w:line="276" w:lineRule="auto"/>
              <w:jc w:val="left"/>
              <w:rPr>
                <w:rFonts w:eastAsia="PMingLiU"/>
                <w:color w:val="000000"/>
                <w:sz w:val="20"/>
                <w:szCs w:val="20"/>
              </w:rPr>
            </w:pPr>
            <w:r>
              <w:rPr>
                <w:rFonts w:eastAsia="PMingLiU"/>
                <w:color w:val="000000"/>
                <w:sz w:val="20"/>
                <w:szCs w:val="20"/>
              </w:rPr>
              <w:t>5.30</w:t>
            </w:r>
          </w:p>
        </w:tc>
        <w:tc>
          <w:tcPr>
            <w:tcW w:w="597" w:type="pct"/>
            <w:tcBorders>
              <w:top w:val="single" w:sz="4" w:space="0" w:color="7F7F7F"/>
              <w:left w:val="single" w:sz="4" w:space="0" w:color="7F7F7F"/>
              <w:bottom w:val="single" w:sz="4" w:space="0" w:color="7F7F7F"/>
              <w:right w:val="single" w:sz="4" w:space="0" w:color="7F7F7F"/>
            </w:tcBorders>
          </w:tcPr>
          <w:p w14:paraId="35958A0D" w14:textId="0F002282" w:rsidR="00DE0BDB" w:rsidRPr="00B65D8F" w:rsidRDefault="00DE0BDB" w:rsidP="00DE0BDB">
            <w:pPr>
              <w:spacing w:after="0" w:line="276" w:lineRule="auto"/>
              <w:jc w:val="left"/>
              <w:rPr>
                <w:rFonts w:eastAsia="PMingLiU"/>
                <w:color w:val="000000"/>
                <w:sz w:val="20"/>
                <w:szCs w:val="20"/>
              </w:rPr>
            </w:pPr>
            <w:r>
              <w:rPr>
                <w:rFonts w:eastAsia="PMingLiU"/>
                <w:color w:val="000000"/>
                <w:sz w:val="20"/>
                <w:szCs w:val="20"/>
              </w:rPr>
              <w:t>07/11/2024</w:t>
            </w:r>
          </w:p>
        </w:tc>
        <w:tc>
          <w:tcPr>
            <w:tcW w:w="2141" w:type="pct"/>
            <w:tcBorders>
              <w:top w:val="single" w:sz="4" w:space="0" w:color="7F7F7F"/>
              <w:left w:val="single" w:sz="4" w:space="0" w:color="7F7F7F"/>
              <w:bottom w:val="single" w:sz="4" w:space="0" w:color="7F7F7F"/>
              <w:right w:val="single" w:sz="4" w:space="0" w:color="7F7F7F"/>
            </w:tcBorders>
          </w:tcPr>
          <w:p w14:paraId="44DDE472" w14:textId="73E8067A" w:rsidR="00DE0BDB" w:rsidRPr="00B65D8F" w:rsidRDefault="00DE0BDB" w:rsidP="00DE0BDB">
            <w:pPr>
              <w:spacing w:after="0" w:line="276" w:lineRule="auto"/>
              <w:jc w:val="left"/>
              <w:rPr>
                <w:rFonts w:eastAsia="Calibri"/>
                <w:bCs/>
                <w:color w:val="000000"/>
                <w:sz w:val="20"/>
                <w:szCs w:val="20"/>
              </w:rPr>
            </w:pPr>
            <w:r w:rsidRPr="00B65D8F">
              <w:rPr>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0F91CD72" w14:textId="274D7ED7" w:rsidR="00DE0BDB" w:rsidRPr="00B65D8F" w:rsidRDefault="00DE0BDB" w:rsidP="00DE0BDB">
            <w:pPr>
              <w:spacing w:after="0" w:line="276" w:lineRule="auto"/>
              <w:jc w:val="left"/>
              <w:rPr>
                <w:rFonts w:eastAsia="Calibri"/>
                <w:bCs/>
                <w:color w:val="000000"/>
                <w:sz w:val="20"/>
                <w:szCs w:val="20"/>
              </w:rPr>
            </w:pPr>
            <w:r w:rsidRPr="00B65D8F">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78354B2" w14:textId="2C7F55D3" w:rsidR="00DE0BDB" w:rsidRPr="00B65D8F" w:rsidRDefault="00DE0BDB" w:rsidP="00DE0BDB">
            <w:pPr>
              <w:spacing w:after="0" w:line="276" w:lineRule="auto"/>
              <w:jc w:val="left"/>
              <w:rPr>
                <w:rFonts w:eastAsia="Calibri"/>
                <w:bCs/>
                <w:color w:val="000000"/>
                <w:sz w:val="20"/>
                <w:szCs w:val="20"/>
              </w:rPr>
            </w:pPr>
            <w:r>
              <w:rPr>
                <w:rFonts w:eastAsia="Calibri"/>
                <w:bCs/>
                <w:color w:val="000000"/>
                <w:sz w:val="20"/>
                <w:szCs w:val="20"/>
              </w:rPr>
              <w:t>Updated Sections: 2.3.9, 3.2.29, 3.2.4</w:t>
            </w:r>
          </w:p>
        </w:tc>
      </w:tr>
      <w:tr w:rsidR="00DE0BDB" w:rsidRPr="00B65D8F" w14:paraId="4C8C580A"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D04378E" w14:textId="520873C7"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5.20</w:t>
            </w:r>
          </w:p>
        </w:tc>
        <w:tc>
          <w:tcPr>
            <w:tcW w:w="597" w:type="pct"/>
            <w:tcBorders>
              <w:top w:val="single" w:sz="4" w:space="0" w:color="7F7F7F"/>
              <w:left w:val="single" w:sz="4" w:space="0" w:color="7F7F7F"/>
              <w:bottom w:val="single" w:sz="4" w:space="0" w:color="7F7F7F"/>
              <w:right w:val="single" w:sz="4" w:space="0" w:color="7F7F7F"/>
            </w:tcBorders>
          </w:tcPr>
          <w:p w14:paraId="15D4055A" w14:textId="50307F9D"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13/09/2024</w:t>
            </w:r>
          </w:p>
        </w:tc>
        <w:tc>
          <w:tcPr>
            <w:tcW w:w="2141" w:type="pct"/>
            <w:tcBorders>
              <w:top w:val="single" w:sz="4" w:space="0" w:color="7F7F7F"/>
              <w:left w:val="single" w:sz="4" w:space="0" w:color="7F7F7F"/>
              <w:bottom w:val="single" w:sz="4" w:space="0" w:color="7F7F7F"/>
              <w:right w:val="single" w:sz="4" w:space="0" w:color="7F7F7F"/>
            </w:tcBorders>
          </w:tcPr>
          <w:p w14:paraId="01DDFB1B" w14:textId="555E2AB8" w:rsidR="00DE0BDB" w:rsidRPr="00B65D8F" w:rsidRDefault="00DE0BDB" w:rsidP="00DE0BDB">
            <w:pPr>
              <w:spacing w:after="0" w:line="276" w:lineRule="auto"/>
              <w:jc w:val="left"/>
              <w:rPr>
                <w:sz w:val="20"/>
                <w:szCs w:val="20"/>
              </w:rPr>
            </w:pPr>
            <w:r w:rsidRPr="00B65D8F">
              <w:rPr>
                <w:rFonts w:eastAsia="Calibri"/>
                <w:bCs/>
                <w:color w:val="000000"/>
                <w:sz w:val="20"/>
                <w:szCs w:val="20"/>
              </w:rPr>
              <w:t>Document submitted for acceptance (SfA) QC54276</w:t>
            </w:r>
          </w:p>
        </w:tc>
        <w:tc>
          <w:tcPr>
            <w:tcW w:w="427" w:type="pct"/>
            <w:tcBorders>
              <w:top w:val="single" w:sz="4" w:space="0" w:color="7F7F7F"/>
              <w:left w:val="single" w:sz="4" w:space="0" w:color="7F7F7F"/>
              <w:bottom w:val="single" w:sz="4" w:space="0" w:color="7F7F7F"/>
              <w:right w:val="single" w:sz="4" w:space="0" w:color="7F7F7F"/>
            </w:tcBorders>
          </w:tcPr>
          <w:p w14:paraId="3BF6F122" w14:textId="38207279" w:rsidR="00DE0BDB" w:rsidRPr="00B65D8F" w:rsidRDefault="00DE0BDB" w:rsidP="00DE0BDB">
            <w:pPr>
              <w:spacing w:after="0" w:line="276" w:lineRule="auto"/>
              <w:jc w:val="left"/>
              <w:rPr>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B8D7348" w14:textId="4FD44F3E" w:rsidR="00DE0BDB" w:rsidRPr="00B65D8F" w:rsidRDefault="00DE0BDB" w:rsidP="00DE0BDB">
            <w:pPr>
              <w:spacing w:after="0" w:line="276" w:lineRule="auto"/>
              <w:jc w:val="left"/>
              <w:rPr>
                <w:sz w:val="20"/>
                <w:szCs w:val="20"/>
              </w:rPr>
            </w:pPr>
            <w:r w:rsidRPr="00B65D8F">
              <w:rPr>
                <w:rFonts w:eastAsia="Calibri"/>
                <w:bCs/>
                <w:color w:val="000000"/>
                <w:sz w:val="20"/>
                <w:szCs w:val="20"/>
              </w:rPr>
              <w:t>All</w:t>
            </w:r>
          </w:p>
        </w:tc>
      </w:tr>
      <w:tr w:rsidR="00DE0BDB" w:rsidRPr="00B65D8F" w14:paraId="5C68CA3C"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02D02FF" w14:textId="2C9808A7"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5.10</w:t>
            </w:r>
          </w:p>
        </w:tc>
        <w:tc>
          <w:tcPr>
            <w:tcW w:w="597" w:type="pct"/>
            <w:tcBorders>
              <w:top w:val="single" w:sz="4" w:space="0" w:color="7F7F7F"/>
              <w:left w:val="single" w:sz="4" w:space="0" w:color="7F7F7F"/>
              <w:bottom w:val="single" w:sz="4" w:space="0" w:color="7F7F7F"/>
              <w:right w:val="single" w:sz="4" w:space="0" w:color="7F7F7F"/>
            </w:tcBorders>
          </w:tcPr>
          <w:p w14:paraId="79D8C1EE" w14:textId="217DA89C"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05/09/2024</w:t>
            </w:r>
          </w:p>
        </w:tc>
        <w:tc>
          <w:tcPr>
            <w:tcW w:w="2141" w:type="pct"/>
            <w:tcBorders>
              <w:top w:val="single" w:sz="4" w:space="0" w:color="7F7F7F"/>
              <w:left w:val="single" w:sz="4" w:space="0" w:color="7F7F7F"/>
              <w:bottom w:val="single" w:sz="4" w:space="0" w:color="7F7F7F"/>
              <w:right w:val="single" w:sz="4" w:space="0" w:color="7F7F7F"/>
            </w:tcBorders>
          </w:tcPr>
          <w:p w14:paraId="0B94CABD" w14:textId="5D73F357" w:rsidR="00DE0BDB" w:rsidRPr="00B65D8F" w:rsidRDefault="00DE0BDB" w:rsidP="00DE0BDB">
            <w:pPr>
              <w:spacing w:after="0" w:line="276" w:lineRule="auto"/>
              <w:jc w:val="left"/>
              <w:rPr>
                <w:rFonts w:eastAsia="Calibri"/>
                <w:bCs/>
                <w:color w:val="000000"/>
                <w:sz w:val="20"/>
                <w:szCs w:val="20"/>
              </w:rPr>
            </w:pPr>
            <w:r w:rsidRPr="00B65D8F">
              <w:rPr>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66327120" w14:textId="444B2893" w:rsidR="00DE0BDB" w:rsidRPr="00B65D8F" w:rsidRDefault="00DE0BDB" w:rsidP="00DE0BDB">
            <w:pPr>
              <w:spacing w:after="0" w:line="276" w:lineRule="auto"/>
              <w:jc w:val="left"/>
              <w:rPr>
                <w:rFonts w:eastAsia="Calibri"/>
                <w:bCs/>
                <w:color w:val="000000"/>
                <w:sz w:val="20"/>
                <w:szCs w:val="20"/>
              </w:rPr>
            </w:pPr>
            <w:r w:rsidRPr="00B65D8F">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82AC8DE" w14:textId="699D4658" w:rsidR="00DE0BDB" w:rsidRPr="00B65D8F" w:rsidRDefault="00DE0BDB" w:rsidP="00DE0BDB">
            <w:pPr>
              <w:spacing w:after="0" w:line="276" w:lineRule="auto"/>
              <w:jc w:val="left"/>
              <w:rPr>
                <w:rFonts w:eastAsia="Calibri"/>
                <w:bCs/>
                <w:color w:val="000000"/>
                <w:sz w:val="20"/>
                <w:szCs w:val="20"/>
              </w:rPr>
            </w:pPr>
            <w:r w:rsidRPr="00B65D8F">
              <w:rPr>
                <w:sz w:val="20"/>
                <w:szCs w:val="20"/>
              </w:rPr>
              <w:t xml:space="preserve">Updated Sections: 2.3.12, 3.2.4, 3.2.5, 3.2.18, 3.2.29, 3.2.31, 3.2.33, 3.2.34, 3.2.37,  </w:t>
            </w:r>
          </w:p>
        </w:tc>
      </w:tr>
      <w:tr w:rsidR="00DE0BDB" w:rsidRPr="00B65D8F" w14:paraId="2435911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2D8B0EE" w14:textId="590D5F4E"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5.00</w:t>
            </w:r>
          </w:p>
        </w:tc>
        <w:tc>
          <w:tcPr>
            <w:tcW w:w="597" w:type="pct"/>
            <w:tcBorders>
              <w:top w:val="single" w:sz="4" w:space="0" w:color="7F7F7F"/>
              <w:left w:val="single" w:sz="4" w:space="0" w:color="7F7F7F"/>
              <w:bottom w:val="single" w:sz="4" w:space="0" w:color="7F7F7F"/>
              <w:right w:val="single" w:sz="4" w:space="0" w:color="7F7F7F"/>
            </w:tcBorders>
          </w:tcPr>
          <w:p w14:paraId="3E086491" w14:textId="60A1E438"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15/07/2024</w:t>
            </w:r>
          </w:p>
        </w:tc>
        <w:tc>
          <w:tcPr>
            <w:tcW w:w="2141" w:type="pct"/>
            <w:tcBorders>
              <w:top w:val="single" w:sz="4" w:space="0" w:color="7F7F7F"/>
              <w:left w:val="single" w:sz="4" w:space="0" w:color="7F7F7F"/>
              <w:bottom w:val="single" w:sz="4" w:space="0" w:color="7F7F7F"/>
              <w:right w:val="single" w:sz="4" w:space="0" w:color="7F7F7F"/>
            </w:tcBorders>
          </w:tcPr>
          <w:p w14:paraId="6306DACD" w14:textId="53D2513E"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1904D94B" w14:textId="4683A299"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6C254F6" w14:textId="1DDB7B3B"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Updated Sections: 3.1.1 to 2.2.1, 3.2.23</w:t>
            </w:r>
          </w:p>
          <w:p w14:paraId="6A10DE85" w14:textId="0101884E"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Added Section: 2.2.2</w:t>
            </w:r>
          </w:p>
        </w:tc>
      </w:tr>
      <w:tr w:rsidR="00DE0BDB" w:rsidRPr="00B65D8F" w14:paraId="0DC70179"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5B158AA" w14:textId="0899E874"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4.90</w:t>
            </w:r>
          </w:p>
        </w:tc>
        <w:tc>
          <w:tcPr>
            <w:tcW w:w="597" w:type="pct"/>
            <w:tcBorders>
              <w:top w:val="single" w:sz="4" w:space="0" w:color="7F7F7F"/>
              <w:left w:val="single" w:sz="4" w:space="0" w:color="7F7F7F"/>
              <w:bottom w:val="single" w:sz="4" w:space="0" w:color="7F7F7F"/>
              <w:right w:val="single" w:sz="4" w:space="0" w:color="7F7F7F"/>
            </w:tcBorders>
          </w:tcPr>
          <w:p w14:paraId="7FA31EF0" w14:textId="3CB3F1E3"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05/07/2024</w:t>
            </w:r>
          </w:p>
        </w:tc>
        <w:tc>
          <w:tcPr>
            <w:tcW w:w="2141" w:type="pct"/>
            <w:tcBorders>
              <w:top w:val="single" w:sz="4" w:space="0" w:color="7F7F7F"/>
              <w:left w:val="single" w:sz="4" w:space="0" w:color="7F7F7F"/>
              <w:bottom w:val="single" w:sz="4" w:space="0" w:color="7F7F7F"/>
              <w:right w:val="single" w:sz="4" w:space="0" w:color="7F7F7F"/>
            </w:tcBorders>
          </w:tcPr>
          <w:p w14:paraId="2FE6CB55" w14:textId="4FC4DDE4"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44135651" w14:textId="4E81480C"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4E3447B" w14:textId="5CD33B9B"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Updated Sections: 3.1.1</w:t>
            </w:r>
          </w:p>
        </w:tc>
      </w:tr>
      <w:tr w:rsidR="00DE0BDB" w:rsidRPr="00B65D8F" w14:paraId="55C8F94D"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4E896C5" w14:textId="18FB31FD"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4.80</w:t>
            </w:r>
          </w:p>
        </w:tc>
        <w:tc>
          <w:tcPr>
            <w:tcW w:w="597" w:type="pct"/>
            <w:tcBorders>
              <w:top w:val="single" w:sz="4" w:space="0" w:color="7F7F7F"/>
              <w:left w:val="single" w:sz="4" w:space="0" w:color="7F7F7F"/>
              <w:bottom w:val="single" w:sz="4" w:space="0" w:color="7F7F7F"/>
              <w:right w:val="single" w:sz="4" w:space="0" w:color="7F7F7F"/>
            </w:tcBorders>
          </w:tcPr>
          <w:p w14:paraId="49ECE5DF" w14:textId="5FCB5FA0"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17/05/2024</w:t>
            </w:r>
          </w:p>
        </w:tc>
        <w:tc>
          <w:tcPr>
            <w:tcW w:w="2141" w:type="pct"/>
            <w:tcBorders>
              <w:top w:val="single" w:sz="4" w:space="0" w:color="7F7F7F"/>
              <w:left w:val="single" w:sz="4" w:space="0" w:color="7F7F7F"/>
              <w:bottom w:val="single" w:sz="4" w:space="0" w:color="7F7F7F"/>
              <w:right w:val="single" w:sz="4" w:space="0" w:color="7F7F7F"/>
            </w:tcBorders>
          </w:tcPr>
          <w:p w14:paraId="203B81D7" w14:textId="463133DD"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25F0E92D" w14:textId="689F8065"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62E358C" w14:textId="4A0D9E19"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DE0BDB" w:rsidRPr="00B65D8F" w14:paraId="19973A3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2B0A98B" w14:textId="76408AA2" w:rsidR="00DE0BDB" w:rsidRPr="00B65D8F" w:rsidRDefault="00DE0BDB" w:rsidP="00DE0BDB">
            <w:pPr>
              <w:spacing w:after="0" w:line="276" w:lineRule="auto"/>
              <w:jc w:val="left"/>
              <w:rPr>
                <w:rFonts w:eastAsia="PMingLiU"/>
                <w:color w:val="000000"/>
                <w:sz w:val="20"/>
                <w:szCs w:val="20"/>
              </w:rPr>
            </w:pPr>
            <w:bookmarkStart w:id="1" w:name="_Hlk165909546"/>
            <w:r w:rsidRPr="00B65D8F">
              <w:rPr>
                <w:rFonts w:eastAsia="PMingLiU"/>
                <w:color w:val="000000"/>
                <w:sz w:val="20"/>
                <w:szCs w:val="20"/>
              </w:rPr>
              <w:lastRenderedPageBreak/>
              <w:t>4.70</w:t>
            </w:r>
          </w:p>
        </w:tc>
        <w:tc>
          <w:tcPr>
            <w:tcW w:w="597" w:type="pct"/>
            <w:tcBorders>
              <w:top w:val="single" w:sz="4" w:space="0" w:color="7F7F7F"/>
              <w:left w:val="single" w:sz="4" w:space="0" w:color="7F7F7F"/>
              <w:bottom w:val="single" w:sz="4" w:space="0" w:color="7F7F7F"/>
              <w:right w:val="single" w:sz="4" w:space="0" w:color="7F7F7F"/>
            </w:tcBorders>
          </w:tcPr>
          <w:p w14:paraId="4E64E63A" w14:textId="37781DD4"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07/05/2024</w:t>
            </w:r>
          </w:p>
        </w:tc>
        <w:tc>
          <w:tcPr>
            <w:tcW w:w="2141" w:type="pct"/>
            <w:tcBorders>
              <w:top w:val="single" w:sz="4" w:space="0" w:color="7F7F7F"/>
              <w:left w:val="single" w:sz="4" w:space="0" w:color="7F7F7F"/>
              <w:bottom w:val="single" w:sz="4" w:space="0" w:color="7F7F7F"/>
              <w:right w:val="single" w:sz="4" w:space="0" w:color="7F7F7F"/>
            </w:tcBorders>
          </w:tcPr>
          <w:p w14:paraId="0FE129C6" w14:textId="1C3D9DC2"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4C0C4E38" w14:textId="2D9EE513"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F21AA84" w14:textId="16132862"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Updated Sections: 3.2.4 and 3.2.32</w:t>
            </w:r>
          </w:p>
        </w:tc>
      </w:tr>
      <w:bookmarkEnd w:id="1"/>
      <w:tr w:rsidR="00DE0BDB" w:rsidRPr="00B65D8F" w14:paraId="40B051DE"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EA363B9" w14:textId="3B715428"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4.60</w:t>
            </w:r>
          </w:p>
        </w:tc>
        <w:tc>
          <w:tcPr>
            <w:tcW w:w="597" w:type="pct"/>
            <w:tcBorders>
              <w:top w:val="single" w:sz="4" w:space="0" w:color="7F7F7F"/>
              <w:left w:val="single" w:sz="4" w:space="0" w:color="7F7F7F"/>
              <w:bottom w:val="single" w:sz="4" w:space="0" w:color="7F7F7F"/>
              <w:right w:val="single" w:sz="4" w:space="0" w:color="7F7F7F"/>
            </w:tcBorders>
          </w:tcPr>
          <w:p w14:paraId="3D35A625" w14:textId="313347B1"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14/03/2024</w:t>
            </w:r>
          </w:p>
        </w:tc>
        <w:tc>
          <w:tcPr>
            <w:tcW w:w="2141" w:type="pct"/>
            <w:tcBorders>
              <w:top w:val="single" w:sz="4" w:space="0" w:color="7F7F7F"/>
              <w:left w:val="single" w:sz="4" w:space="0" w:color="7F7F7F"/>
              <w:bottom w:val="single" w:sz="4" w:space="0" w:color="7F7F7F"/>
              <w:right w:val="single" w:sz="4" w:space="0" w:color="7F7F7F"/>
            </w:tcBorders>
          </w:tcPr>
          <w:p w14:paraId="4E33AF89" w14:textId="5F5551F5"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2FE1E94C" w14:textId="78F8444C"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8BFC9E0" w14:textId="584C7E27"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DE0BDB" w:rsidRPr="00B65D8F" w14:paraId="17578A7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F3A85E0" w14:textId="6F282873"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4.50</w:t>
            </w:r>
          </w:p>
        </w:tc>
        <w:tc>
          <w:tcPr>
            <w:tcW w:w="597" w:type="pct"/>
            <w:tcBorders>
              <w:top w:val="single" w:sz="4" w:space="0" w:color="7F7F7F"/>
              <w:left w:val="single" w:sz="4" w:space="0" w:color="7F7F7F"/>
              <w:bottom w:val="single" w:sz="4" w:space="0" w:color="7F7F7F"/>
              <w:right w:val="single" w:sz="4" w:space="0" w:color="7F7F7F"/>
            </w:tcBorders>
          </w:tcPr>
          <w:p w14:paraId="332EE4E7" w14:textId="1B7E66C8"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06/03/2024</w:t>
            </w:r>
          </w:p>
        </w:tc>
        <w:tc>
          <w:tcPr>
            <w:tcW w:w="2141" w:type="pct"/>
            <w:tcBorders>
              <w:top w:val="single" w:sz="4" w:space="0" w:color="7F7F7F"/>
              <w:left w:val="single" w:sz="4" w:space="0" w:color="7F7F7F"/>
              <w:bottom w:val="single" w:sz="4" w:space="0" w:color="7F7F7F"/>
              <w:right w:val="single" w:sz="4" w:space="0" w:color="7F7F7F"/>
            </w:tcBorders>
          </w:tcPr>
          <w:p w14:paraId="29103594" w14:textId="7D2016F0"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6DE4496D" w14:textId="7DB28000"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9E1D28E" w14:textId="3394837B"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Added section: 3.2.7</w:t>
            </w:r>
          </w:p>
        </w:tc>
      </w:tr>
      <w:tr w:rsidR="00DE0BDB" w:rsidRPr="00B65D8F" w14:paraId="2CE9336F"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720F12F" w14:textId="6BCBCE23"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4.40</w:t>
            </w:r>
          </w:p>
        </w:tc>
        <w:tc>
          <w:tcPr>
            <w:tcW w:w="597" w:type="pct"/>
            <w:tcBorders>
              <w:top w:val="single" w:sz="4" w:space="0" w:color="7F7F7F"/>
              <w:left w:val="single" w:sz="4" w:space="0" w:color="7F7F7F"/>
              <w:bottom w:val="single" w:sz="4" w:space="0" w:color="7F7F7F"/>
              <w:right w:val="single" w:sz="4" w:space="0" w:color="7F7F7F"/>
            </w:tcBorders>
          </w:tcPr>
          <w:p w14:paraId="55D16C5E" w14:textId="2DC4EE21"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15/01/2024</w:t>
            </w:r>
          </w:p>
        </w:tc>
        <w:tc>
          <w:tcPr>
            <w:tcW w:w="2141" w:type="pct"/>
            <w:tcBorders>
              <w:top w:val="single" w:sz="4" w:space="0" w:color="7F7F7F"/>
              <w:left w:val="single" w:sz="4" w:space="0" w:color="7F7F7F"/>
              <w:bottom w:val="single" w:sz="4" w:space="0" w:color="7F7F7F"/>
              <w:right w:val="single" w:sz="4" w:space="0" w:color="7F7F7F"/>
            </w:tcBorders>
          </w:tcPr>
          <w:p w14:paraId="5E373940" w14:textId="76403292"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079C23B2" w14:textId="6820344F"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C12162B" w14:textId="21722338"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DE0BDB" w:rsidRPr="00B65D8F" w14:paraId="5844B799"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3D4DF81" w14:textId="7CA838D0"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4.30</w:t>
            </w:r>
          </w:p>
        </w:tc>
        <w:tc>
          <w:tcPr>
            <w:tcW w:w="597" w:type="pct"/>
            <w:tcBorders>
              <w:top w:val="single" w:sz="4" w:space="0" w:color="7F7F7F"/>
              <w:left w:val="single" w:sz="4" w:space="0" w:color="7F7F7F"/>
              <w:bottom w:val="single" w:sz="4" w:space="0" w:color="7F7F7F"/>
              <w:right w:val="single" w:sz="4" w:space="0" w:color="7F7F7F"/>
            </w:tcBorders>
          </w:tcPr>
          <w:p w14:paraId="588F244A" w14:textId="70F8D0D7"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05/01/2024</w:t>
            </w:r>
          </w:p>
        </w:tc>
        <w:tc>
          <w:tcPr>
            <w:tcW w:w="2141" w:type="pct"/>
            <w:tcBorders>
              <w:top w:val="single" w:sz="4" w:space="0" w:color="7F7F7F"/>
              <w:left w:val="single" w:sz="4" w:space="0" w:color="7F7F7F"/>
              <w:bottom w:val="single" w:sz="4" w:space="0" w:color="7F7F7F"/>
              <w:right w:val="single" w:sz="4" w:space="0" w:color="7F7F7F"/>
            </w:tcBorders>
          </w:tcPr>
          <w:p w14:paraId="06700F37" w14:textId="1853F9E9"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14046CC7" w14:textId="7D7B0310"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8CDBFD3" w14:textId="09626E1D"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Updated sections: 3.2.4, 3.2.35, 3.2.37</w:t>
            </w:r>
          </w:p>
        </w:tc>
      </w:tr>
      <w:tr w:rsidR="00DE0BDB" w:rsidRPr="00B65D8F" w14:paraId="699CB4FD"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626850E" w14:textId="6F797516"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4.20</w:t>
            </w:r>
          </w:p>
        </w:tc>
        <w:tc>
          <w:tcPr>
            <w:tcW w:w="597" w:type="pct"/>
            <w:tcBorders>
              <w:top w:val="single" w:sz="4" w:space="0" w:color="7F7F7F"/>
              <w:left w:val="single" w:sz="4" w:space="0" w:color="7F7F7F"/>
              <w:bottom w:val="single" w:sz="4" w:space="0" w:color="7F7F7F"/>
              <w:right w:val="single" w:sz="4" w:space="0" w:color="7F7F7F"/>
            </w:tcBorders>
          </w:tcPr>
          <w:p w14:paraId="4ECB4C9E" w14:textId="6C4BB539"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15/11/2023</w:t>
            </w:r>
          </w:p>
        </w:tc>
        <w:tc>
          <w:tcPr>
            <w:tcW w:w="2141" w:type="pct"/>
            <w:tcBorders>
              <w:top w:val="single" w:sz="4" w:space="0" w:color="7F7F7F"/>
              <w:left w:val="single" w:sz="4" w:space="0" w:color="7F7F7F"/>
              <w:bottom w:val="single" w:sz="4" w:space="0" w:color="7F7F7F"/>
              <w:right w:val="single" w:sz="4" w:space="0" w:color="7F7F7F"/>
            </w:tcBorders>
          </w:tcPr>
          <w:p w14:paraId="5A3F1535" w14:textId="77777777"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p w14:paraId="68471DC4" w14:textId="7CDC7ABC"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Re-SfA as per DG TAXUD request</w:t>
            </w:r>
          </w:p>
        </w:tc>
        <w:tc>
          <w:tcPr>
            <w:tcW w:w="427" w:type="pct"/>
            <w:tcBorders>
              <w:top w:val="single" w:sz="4" w:space="0" w:color="7F7F7F"/>
              <w:left w:val="single" w:sz="4" w:space="0" w:color="7F7F7F"/>
              <w:bottom w:val="single" w:sz="4" w:space="0" w:color="7F7F7F"/>
              <w:right w:val="single" w:sz="4" w:space="0" w:color="7F7F7F"/>
            </w:tcBorders>
          </w:tcPr>
          <w:p w14:paraId="0B4DD647" w14:textId="26D2E984"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44220EC0" w14:textId="77C9C9E7"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Updated Sections: 2.3.9, 2.3.10, 2.3.11, 2.3.12, 2.3.13, 2.3.14, 2.3.15, 2.3.16 and 2.3.17.</w:t>
            </w:r>
          </w:p>
        </w:tc>
      </w:tr>
      <w:tr w:rsidR="00DE0BDB" w:rsidRPr="00B65D8F" w14:paraId="41A92E6C"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7C36493D" w14:textId="60CACD9C"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4.10</w:t>
            </w:r>
          </w:p>
        </w:tc>
        <w:tc>
          <w:tcPr>
            <w:tcW w:w="597" w:type="pct"/>
            <w:tcBorders>
              <w:top w:val="single" w:sz="4" w:space="0" w:color="7F7F7F"/>
              <w:left w:val="single" w:sz="4" w:space="0" w:color="7F7F7F"/>
              <w:bottom w:val="single" w:sz="4" w:space="0" w:color="7F7F7F"/>
              <w:right w:val="single" w:sz="4" w:space="0" w:color="7F7F7F"/>
            </w:tcBorders>
          </w:tcPr>
          <w:p w14:paraId="49A4AB4F" w14:textId="21E235B4"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14/11/2023</w:t>
            </w:r>
          </w:p>
        </w:tc>
        <w:tc>
          <w:tcPr>
            <w:tcW w:w="2141" w:type="pct"/>
            <w:tcBorders>
              <w:top w:val="single" w:sz="4" w:space="0" w:color="7F7F7F"/>
              <w:left w:val="single" w:sz="4" w:space="0" w:color="7F7F7F"/>
              <w:bottom w:val="single" w:sz="4" w:space="0" w:color="7F7F7F"/>
              <w:right w:val="single" w:sz="4" w:space="0" w:color="7F7F7F"/>
            </w:tcBorders>
          </w:tcPr>
          <w:p w14:paraId="4D4CE32B" w14:textId="093BCE0C"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19B3D0ED" w14:textId="565C5AC8"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262C195" w14:textId="301392E0"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DE0BDB" w:rsidRPr="00B65D8F" w14:paraId="63EBA9D1"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F3E1F29" w14:textId="433B7256"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4.00</w:t>
            </w:r>
          </w:p>
        </w:tc>
        <w:tc>
          <w:tcPr>
            <w:tcW w:w="597" w:type="pct"/>
            <w:tcBorders>
              <w:top w:val="single" w:sz="4" w:space="0" w:color="7F7F7F"/>
              <w:left w:val="single" w:sz="4" w:space="0" w:color="7F7F7F"/>
              <w:bottom w:val="single" w:sz="4" w:space="0" w:color="7F7F7F"/>
              <w:right w:val="single" w:sz="4" w:space="0" w:color="7F7F7F"/>
            </w:tcBorders>
          </w:tcPr>
          <w:p w14:paraId="3D3E5EA8" w14:textId="5D870F90"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06/11/2023</w:t>
            </w:r>
          </w:p>
        </w:tc>
        <w:tc>
          <w:tcPr>
            <w:tcW w:w="2141" w:type="pct"/>
            <w:tcBorders>
              <w:top w:val="single" w:sz="4" w:space="0" w:color="7F7F7F"/>
              <w:left w:val="single" w:sz="4" w:space="0" w:color="7F7F7F"/>
              <w:bottom w:val="single" w:sz="4" w:space="0" w:color="7F7F7F"/>
              <w:right w:val="single" w:sz="4" w:space="0" w:color="7F7F7F"/>
            </w:tcBorders>
          </w:tcPr>
          <w:p w14:paraId="1CC22920" w14:textId="40FC4D22"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5FB07F26" w14:textId="2A27DC6E"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110ABC6F" w14:textId="22C88C56"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 xml:space="preserve">Added Section </w:t>
            </w:r>
            <w:r w:rsidRPr="00B65D8F">
              <w:rPr>
                <w:rFonts w:eastAsia="Calibri"/>
                <w:bCs/>
                <w:color w:val="000000"/>
                <w:sz w:val="20"/>
                <w:szCs w:val="20"/>
              </w:rPr>
              <w:fldChar w:fldCharType="begin"/>
            </w:r>
            <w:r w:rsidRPr="00B65D8F">
              <w:rPr>
                <w:rFonts w:eastAsia="Calibri"/>
                <w:bCs/>
                <w:color w:val="000000"/>
                <w:sz w:val="20"/>
                <w:szCs w:val="20"/>
              </w:rPr>
              <w:instrText xml:space="preserve"> REF _Ref150446466 \r \h  \* MERGEFORMAT </w:instrText>
            </w:r>
            <w:r w:rsidRPr="00B65D8F">
              <w:rPr>
                <w:rFonts w:eastAsia="Calibri"/>
                <w:bCs/>
                <w:color w:val="000000"/>
                <w:sz w:val="20"/>
                <w:szCs w:val="20"/>
              </w:rPr>
            </w:r>
            <w:r w:rsidRPr="00B65D8F">
              <w:rPr>
                <w:rFonts w:eastAsia="Calibri"/>
                <w:bCs/>
                <w:color w:val="000000"/>
                <w:sz w:val="20"/>
                <w:szCs w:val="20"/>
              </w:rPr>
              <w:fldChar w:fldCharType="separate"/>
            </w:r>
            <w:r w:rsidRPr="00B65D8F">
              <w:rPr>
                <w:rFonts w:eastAsia="Calibri"/>
                <w:bCs/>
                <w:color w:val="000000"/>
                <w:sz w:val="20"/>
                <w:szCs w:val="20"/>
              </w:rPr>
              <w:t>2.3.18</w:t>
            </w:r>
            <w:r w:rsidRPr="00B65D8F">
              <w:rPr>
                <w:rFonts w:eastAsia="Calibri"/>
                <w:bCs/>
                <w:color w:val="000000"/>
                <w:sz w:val="20"/>
                <w:szCs w:val="20"/>
              </w:rPr>
              <w:fldChar w:fldCharType="end"/>
            </w:r>
          </w:p>
        </w:tc>
      </w:tr>
      <w:tr w:rsidR="00DE0BDB" w:rsidRPr="00B65D8F" w14:paraId="4153161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E77A3F2" w14:textId="3A9FFD1A"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3.90</w:t>
            </w:r>
          </w:p>
        </w:tc>
        <w:tc>
          <w:tcPr>
            <w:tcW w:w="597" w:type="pct"/>
            <w:tcBorders>
              <w:top w:val="single" w:sz="4" w:space="0" w:color="7F7F7F"/>
              <w:left w:val="single" w:sz="4" w:space="0" w:color="7F7F7F"/>
              <w:bottom w:val="single" w:sz="4" w:space="0" w:color="7F7F7F"/>
              <w:right w:val="single" w:sz="4" w:space="0" w:color="7F7F7F"/>
            </w:tcBorders>
          </w:tcPr>
          <w:p w14:paraId="3ED942D8" w14:textId="56B339A4"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14/09/2023</w:t>
            </w:r>
          </w:p>
        </w:tc>
        <w:tc>
          <w:tcPr>
            <w:tcW w:w="2141" w:type="pct"/>
            <w:tcBorders>
              <w:top w:val="single" w:sz="4" w:space="0" w:color="7F7F7F"/>
              <w:left w:val="single" w:sz="4" w:space="0" w:color="7F7F7F"/>
              <w:bottom w:val="single" w:sz="4" w:space="0" w:color="7F7F7F"/>
              <w:right w:val="single" w:sz="4" w:space="0" w:color="7F7F7F"/>
            </w:tcBorders>
          </w:tcPr>
          <w:p w14:paraId="2FE640B2" w14:textId="5107223C"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2F4CB98B" w14:textId="3450B966"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D76CAE9" w14:textId="0340CB85"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DE0BDB" w:rsidRPr="00B65D8F" w14:paraId="208BC365"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63A2DD9" w14:textId="0DF44D16"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3.80</w:t>
            </w:r>
          </w:p>
        </w:tc>
        <w:tc>
          <w:tcPr>
            <w:tcW w:w="597" w:type="pct"/>
            <w:tcBorders>
              <w:top w:val="single" w:sz="4" w:space="0" w:color="7F7F7F"/>
              <w:left w:val="single" w:sz="4" w:space="0" w:color="7F7F7F"/>
              <w:bottom w:val="single" w:sz="4" w:space="0" w:color="7F7F7F"/>
              <w:right w:val="single" w:sz="4" w:space="0" w:color="7F7F7F"/>
            </w:tcBorders>
          </w:tcPr>
          <w:p w14:paraId="40FDB8F2" w14:textId="0B2EC698"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06/09/2023</w:t>
            </w:r>
          </w:p>
        </w:tc>
        <w:tc>
          <w:tcPr>
            <w:tcW w:w="2141" w:type="pct"/>
            <w:tcBorders>
              <w:top w:val="single" w:sz="4" w:space="0" w:color="7F7F7F"/>
              <w:left w:val="single" w:sz="4" w:space="0" w:color="7F7F7F"/>
              <w:bottom w:val="single" w:sz="4" w:space="0" w:color="7F7F7F"/>
              <w:right w:val="single" w:sz="4" w:space="0" w:color="7F7F7F"/>
            </w:tcBorders>
          </w:tcPr>
          <w:p w14:paraId="60ACF0F5" w14:textId="31E64B19"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65A4C70F" w14:textId="6ADBBAD9"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7D758567" w14:textId="3ADE84FC"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Added Section 1.5, 1.7, 2.2.15, 2.3.10 to 2.3.17</w:t>
            </w:r>
          </w:p>
        </w:tc>
      </w:tr>
      <w:tr w:rsidR="00DE0BDB" w:rsidRPr="00B65D8F" w14:paraId="7217449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51F0555" w14:textId="44AF13D7"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3.70</w:t>
            </w:r>
          </w:p>
        </w:tc>
        <w:tc>
          <w:tcPr>
            <w:tcW w:w="597" w:type="pct"/>
            <w:tcBorders>
              <w:top w:val="single" w:sz="4" w:space="0" w:color="7F7F7F"/>
              <w:left w:val="single" w:sz="4" w:space="0" w:color="7F7F7F"/>
              <w:bottom w:val="single" w:sz="4" w:space="0" w:color="7F7F7F"/>
              <w:right w:val="single" w:sz="4" w:space="0" w:color="7F7F7F"/>
            </w:tcBorders>
          </w:tcPr>
          <w:p w14:paraId="621C586E" w14:textId="35ECFA14"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12/07/2023</w:t>
            </w:r>
          </w:p>
        </w:tc>
        <w:tc>
          <w:tcPr>
            <w:tcW w:w="2141" w:type="pct"/>
            <w:tcBorders>
              <w:top w:val="single" w:sz="4" w:space="0" w:color="7F7F7F"/>
              <w:left w:val="single" w:sz="4" w:space="0" w:color="7F7F7F"/>
              <w:bottom w:val="single" w:sz="4" w:space="0" w:color="7F7F7F"/>
              <w:right w:val="single" w:sz="4" w:space="0" w:color="7F7F7F"/>
            </w:tcBorders>
          </w:tcPr>
          <w:p w14:paraId="747969E5" w14:textId="26F9F735"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70E072A5" w14:textId="4458A506"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D9B18E7" w14:textId="67848C36"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DE0BDB" w:rsidRPr="00B65D8F" w14:paraId="0560732A"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33C37B0" w14:textId="46B23C2F"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3.60</w:t>
            </w:r>
          </w:p>
        </w:tc>
        <w:tc>
          <w:tcPr>
            <w:tcW w:w="597" w:type="pct"/>
            <w:tcBorders>
              <w:top w:val="single" w:sz="4" w:space="0" w:color="7F7F7F"/>
              <w:left w:val="single" w:sz="4" w:space="0" w:color="7F7F7F"/>
              <w:bottom w:val="single" w:sz="4" w:space="0" w:color="7F7F7F"/>
              <w:right w:val="single" w:sz="4" w:space="0" w:color="7F7F7F"/>
            </w:tcBorders>
          </w:tcPr>
          <w:p w14:paraId="48314915" w14:textId="4DC076BD"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04/07/2023</w:t>
            </w:r>
          </w:p>
        </w:tc>
        <w:tc>
          <w:tcPr>
            <w:tcW w:w="2141" w:type="pct"/>
            <w:tcBorders>
              <w:top w:val="single" w:sz="4" w:space="0" w:color="7F7F7F"/>
              <w:left w:val="single" w:sz="4" w:space="0" w:color="7F7F7F"/>
              <w:bottom w:val="single" w:sz="4" w:space="0" w:color="7F7F7F"/>
              <w:right w:val="single" w:sz="4" w:space="0" w:color="7F7F7F"/>
            </w:tcBorders>
          </w:tcPr>
          <w:p w14:paraId="25CD84EB" w14:textId="301A7804"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5871007D" w14:textId="012629B3"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22CA271" w14:textId="6A7E63F5"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Added section: 2.3.9</w:t>
            </w:r>
          </w:p>
        </w:tc>
      </w:tr>
      <w:tr w:rsidR="00DE0BDB" w:rsidRPr="00B65D8F" w14:paraId="4E9B6EC5"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8FBA5D7" w14:textId="1C5B3A0C"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3.50</w:t>
            </w:r>
          </w:p>
        </w:tc>
        <w:tc>
          <w:tcPr>
            <w:tcW w:w="597" w:type="pct"/>
            <w:tcBorders>
              <w:top w:val="single" w:sz="4" w:space="0" w:color="7F7F7F"/>
              <w:left w:val="single" w:sz="4" w:space="0" w:color="7F7F7F"/>
              <w:bottom w:val="single" w:sz="4" w:space="0" w:color="7F7F7F"/>
              <w:right w:val="single" w:sz="4" w:space="0" w:color="7F7F7F"/>
            </w:tcBorders>
          </w:tcPr>
          <w:p w14:paraId="191610E2" w14:textId="76F23402"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16/05/2023</w:t>
            </w:r>
          </w:p>
        </w:tc>
        <w:tc>
          <w:tcPr>
            <w:tcW w:w="2141" w:type="pct"/>
            <w:tcBorders>
              <w:top w:val="single" w:sz="4" w:space="0" w:color="7F7F7F"/>
              <w:left w:val="single" w:sz="4" w:space="0" w:color="7F7F7F"/>
              <w:bottom w:val="single" w:sz="4" w:space="0" w:color="7F7F7F"/>
              <w:right w:val="single" w:sz="4" w:space="0" w:color="7F7F7F"/>
            </w:tcBorders>
          </w:tcPr>
          <w:p w14:paraId="7E927787" w14:textId="4C71A418"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5400768B" w14:textId="3EB10B47"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0D0A01E" w14:textId="290A857A"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DE0BDB" w:rsidRPr="00B65D8F" w14:paraId="1C7F209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96823B6" w14:textId="2C8C9713"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3.40</w:t>
            </w:r>
          </w:p>
        </w:tc>
        <w:tc>
          <w:tcPr>
            <w:tcW w:w="597" w:type="pct"/>
            <w:tcBorders>
              <w:top w:val="single" w:sz="4" w:space="0" w:color="7F7F7F"/>
              <w:left w:val="single" w:sz="4" w:space="0" w:color="7F7F7F"/>
              <w:bottom w:val="single" w:sz="4" w:space="0" w:color="7F7F7F"/>
              <w:right w:val="single" w:sz="4" w:space="0" w:color="7F7F7F"/>
            </w:tcBorders>
          </w:tcPr>
          <w:p w14:paraId="7B2EA400" w14:textId="335481A1"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05/05/2023</w:t>
            </w:r>
          </w:p>
        </w:tc>
        <w:tc>
          <w:tcPr>
            <w:tcW w:w="2141" w:type="pct"/>
            <w:tcBorders>
              <w:top w:val="single" w:sz="4" w:space="0" w:color="7F7F7F"/>
              <w:left w:val="single" w:sz="4" w:space="0" w:color="7F7F7F"/>
              <w:bottom w:val="single" w:sz="4" w:space="0" w:color="7F7F7F"/>
              <w:right w:val="single" w:sz="4" w:space="0" w:color="7F7F7F"/>
            </w:tcBorders>
          </w:tcPr>
          <w:p w14:paraId="47569E9E" w14:textId="027B0FF1"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610FEEBC" w14:textId="2DDD0DCB"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3E15CA0" w14:textId="27E9369C"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Added sections: 3.2.1, 3.2.2, 3.2.3, 3.2.9, 3.2.30, 3.2.31.</w:t>
            </w:r>
          </w:p>
          <w:p w14:paraId="3B468C3F" w14:textId="5669B751"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Modified section: 3.2.32</w:t>
            </w:r>
          </w:p>
        </w:tc>
      </w:tr>
      <w:tr w:rsidR="00DE0BDB" w:rsidRPr="00B65D8F" w14:paraId="141B956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E23DD0E" w14:textId="5B42C3CE"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3.30</w:t>
            </w:r>
          </w:p>
        </w:tc>
        <w:tc>
          <w:tcPr>
            <w:tcW w:w="597" w:type="pct"/>
            <w:tcBorders>
              <w:top w:val="single" w:sz="4" w:space="0" w:color="7F7F7F"/>
              <w:left w:val="single" w:sz="4" w:space="0" w:color="7F7F7F"/>
              <w:bottom w:val="single" w:sz="4" w:space="0" w:color="7F7F7F"/>
              <w:right w:val="single" w:sz="4" w:space="0" w:color="7F7F7F"/>
            </w:tcBorders>
          </w:tcPr>
          <w:p w14:paraId="30E42154" w14:textId="156EE042"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13/03/2023</w:t>
            </w:r>
          </w:p>
        </w:tc>
        <w:tc>
          <w:tcPr>
            <w:tcW w:w="2141" w:type="pct"/>
            <w:tcBorders>
              <w:top w:val="single" w:sz="4" w:space="0" w:color="7F7F7F"/>
              <w:left w:val="single" w:sz="4" w:space="0" w:color="7F7F7F"/>
              <w:bottom w:val="single" w:sz="4" w:space="0" w:color="7F7F7F"/>
              <w:right w:val="single" w:sz="4" w:space="0" w:color="7F7F7F"/>
            </w:tcBorders>
          </w:tcPr>
          <w:p w14:paraId="3ADF5E2F" w14:textId="6BDD58BD"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262CF7EC" w14:textId="25A24ADD"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62FD56E" w14:textId="5E1ED208"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DE0BDB" w:rsidRPr="00B65D8F" w14:paraId="5778D624"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0A735CD" w14:textId="2A3DD205"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3.20</w:t>
            </w:r>
          </w:p>
        </w:tc>
        <w:tc>
          <w:tcPr>
            <w:tcW w:w="597" w:type="pct"/>
            <w:tcBorders>
              <w:top w:val="single" w:sz="4" w:space="0" w:color="7F7F7F"/>
              <w:left w:val="single" w:sz="4" w:space="0" w:color="7F7F7F"/>
              <w:bottom w:val="single" w:sz="4" w:space="0" w:color="7F7F7F"/>
              <w:right w:val="single" w:sz="4" w:space="0" w:color="7F7F7F"/>
            </w:tcBorders>
          </w:tcPr>
          <w:p w14:paraId="69C7D016" w14:textId="11B9AD26"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03/03/2023</w:t>
            </w:r>
          </w:p>
        </w:tc>
        <w:tc>
          <w:tcPr>
            <w:tcW w:w="2141" w:type="pct"/>
            <w:tcBorders>
              <w:top w:val="single" w:sz="4" w:space="0" w:color="7F7F7F"/>
              <w:left w:val="single" w:sz="4" w:space="0" w:color="7F7F7F"/>
              <w:bottom w:val="single" w:sz="4" w:space="0" w:color="7F7F7F"/>
              <w:right w:val="single" w:sz="4" w:space="0" w:color="7F7F7F"/>
            </w:tcBorders>
          </w:tcPr>
          <w:p w14:paraId="3186DB4C" w14:textId="461F5167"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1D97BD64" w14:textId="1816DBAA"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1496371" w14:textId="55CEF67C"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Added section: 2.1.3</w:t>
            </w:r>
          </w:p>
        </w:tc>
      </w:tr>
      <w:tr w:rsidR="00DE0BDB" w:rsidRPr="00B65D8F" w14:paraId="250DF794"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2D71B2C" w14:textId="27F40430"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3.10</w:t>
            </w:r>
          </w:p>
        </w:tc>
        <w:tc>
          <w:tcPr>
            <w:tcW w:w="597" w:type="pct"/>
            <w:tcBorders>
              <w:top w:val="single" w:sz="4" w:space="0" w:color="7F7F7F"/>
              <w:left w:val="single" w:sz="4" w:space="0" w:color="7F7F7F"/>
              <w:bottom w:val="single" w:sz="4" w:space="0" w:color="7F7F7F"/>
              <w:right w:val="single" w:sz="4" w:space="0" w:color="7F7F7F"/>
            </w:tcBorders>
          </w:tcPr>
          <w:p w14:paraId="213A459F" w14:textId="029D22C5"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16/01/2023</w:t>
            </w:r>
          </w:p>
        </w:tc>
        <w:tc>
          <w:tcPr>
            <w:tcW w:w="2141" w:type="pct"/>
            <w:tcBorders>
              <w:top w:val="single" w:sz="4" w:space="0" w:color="7F7F7F"/>
              <w:left w:val="single" w:sz="4" w:space="0" w:color="7F7F7F"/>
              <w:bottom w:val="single" w:sz="4" w:space="0" w:color="7F7F7F"/>
              <w:right w:val="single" w:sz="4" w:space="0" w:color="7F7F7F"/>
            </w:tcBorders>
          </w:tcPr>
          <w:p w14:paraId="538DA80C" w14:textId="074F4718"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7C74B28A" w14:textId="7C66FC41"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3F264B3" w14:textId="26033D8C"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DE0BDB" w:rsidRPr="00B65D8F" w14:paraId="1C016382"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E3AF139" w14:textId="16E3589E"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3.00</w:t>
            </w:r>
          </w:p>
        </w:tc>
        <w:tc>
          <w:tcPr>
            <w:tcW w:w="597" w:type="pct"/>
            <w:tcBorders>
              <w:top w:val="single" w:sz="4" w:space="0" w:color="7F7F7F"/>
              <w:left w:val="single" w:sz="4" w:space="0" w:color="7F7F7F"/>
              <w:bottom w:val="single" w:sz="4" w:space="0" w:color="7F7F7F"/>
              <w:right w:val="single" w:sz="4" w:space="0" w:color="7F7F7F"/>
            </w:tcBorders>
          </w:tcPr>
          <w:p w14:paraId="66450639" w14:textId="7AB172B6"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05/01/2023</w:t>
            </w:r>
          </w:p>
        </w:tc>
        <w:tc>
          <w:tcPr>
            <w:tcW w:w="2141" w:type="pct"/>
            <w:tcBorders>
              <w:top w:val="single" w:sz="4" w:space="0" w:color="7F7F7F"/>
              <w:left w:val="single" w:sz="4" w:space="0" w:color="7F7F7F"/>
              <w:bottom w:val="single" w:sz="4" w:space="0" w:color="7F7F7F"/>
              <w:right w:val="single" w:sz="4" w:space="0" w:color="7F7F7F"/>
            </w:tcBorders>
          </w:tcPr>
          <w:p w14:paraId="010CB5EB" w14:textId="3A82AB22"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5FAB997D" w14:textId="30AF6F41"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552C3530" w14:textId="7C3A3AEB"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Added sections: 3.2.5, 3.2.8, 3.2.15</w:t>
            </w:r>
          </w:p>
        </w:tc>
      </w:tr>
      <w:tr w:rsidR="00DE0BDB" w:rsidRPr="00B65D8F" w14:paraId="036D076E"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0FE2976" w14:textId="63124D26"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2.90</w:t>
            </w:r>
          </w:p>
        </w:tc>
        <w:tc>
          <w:tcPr>
            <w:tcW w:w="597" w:type="pct"/>
            <w:tcBorders>
              <w:top w:val="single" w:sz="4" w:space="0" w:color="7F7F7F"/>
              <w:left w:val="single" w:sz="4" w:space="0" w:color="7F7F7F"/>
              <w:bottom w:val="single" w:sz="4" w:space="0" w:color="7F7F7F"/>
              <w:right w:val="single" w:sz="4" w:space="0" w:color="7F7F7F"/>
            </w:tcBorders>
          </w:tcPr>
          <w:p w14:paraId="718961F1" w14:textId="5450DD5D"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15/11/2022</w:t>
            </w:r>
          </w:p>
        </w:tc>
        <w:tc>
          <w:tcPr>
            <w:tcW w:w="2141" w:type="pct"/>
            <w:tcBorders>
              <w:top w:val="single" w:sz="4" w:space="0" w:color="7F7F7F"/>
              <w:left w:val="single" w:sz="4" w:space="0" w:color="7F7F7F"/>
              <w:bottom w:val="single" w:sz="4" w:space="0" w:color="7F7F7F"/>
              <w:right w:val="single" w:sz="4" w:space="0" w:color="7F7F7F"/>
            </w:tcBorders>
          </w:tcPr>
          <w:p w14:paraId="3E7F3EBB" w14:textId="59B470ED"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3296603B" w14:textId="12994A39"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4DF6782C" w14:textId="526D7345"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DE0BDB" w:rsidRPr="00B65D8F" w14:paraId="2758251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EE9538C" w14:textId="78D9A100"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2.80</w:t>
            </w:r>
          </w:p>
        </w:tc>
        <w:tc>
          <w:tcPr>
            <w:tcW w:w="597" w:type="pct"/>
            <w:tcBorders>
              <w:top w:val="single" w:sz="4" w:space="0" w:color="7F7F7F"/>
              <w:left w:val="single" w:sz="4" w:space="0" w:color="7F7F7F"/>
              <w:bottom w:val="single" w:sz="4" w:space="0" w:color="7F7F7F"/>
              <w:right w:val="single" w:sz="4" w:space="0" w:color="7F7F7F"/>
            </w:tcBorders>
          </w:tcPr>
          <w:p w14:paraId="7836DB1A" w14:textId="3DB46EC4"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07/11/2022</w:t>
            </w:r>
          </w:p>
        </w:tc>
        <w:tc>
          <w:tcPr>
            <w:tcW w:w="2141" w:type="pct"/>
            <w:tcBorders>
              <w:top w:val="single" w:sz="4" w:space="0" w:color="7F7F7F"/>
              <w:left w:val="single" w:sz="4" w:space="0" w:color="7F7F7F"/>
              <w:bottom w:val="single" w:sz="4" w:space="0" w:color="7F7F7F"/>
              <w:right w:val="single" w:sz="4" w:space="0" w:color="7F7F7F"/>
            </w:tcBorders>
          </w:tcPr>
          <w:p w14:paraId="6B806BF4" w14:textId="7030C06E"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38BA650E" w14:textId="3AACF89F"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1C395D6" w14:textId="60B6B3F9"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Added sections: 2.2.11, 3.2.4, 3.2.18</w:t>
            </w:r>
          </w:p>
        </w:tc>
      </w:tr>
      <w:tr w:rsidR="00DE0BDB" w:rsidRPr="00B65D8F" w14:paraId="2B66A70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B90AC43" w14:textId="2F462B3C"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2.70</w:t>
            </w:r>
          </w:p>
        </w:tc>
        <w:tc>
          <w:tcPr>
            <w:tcW w:w="597" w:type="pct"/>
            <w:tcBorders>
              <w:top w:val="single" w:sz="4" w:space="0" w:color="7F7F7F"/>
              <w:left w:val="single" w:sz="4" w:space="0" w:color="7F7F7F"/>
              <w:bottom w:val="single" w:sz="4" w:space="0" w:color="7F7F7F"/>
              <w:right w:val="single" w:sz="4" w:space="0" w:color="7F7F7F"/>
            </w:tcBorders>
          </w:tcPr>
          <w:p w14:paraId="082D5697" w14:textId="6C3EB81E"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14/09/2022</w:t>
            </w:r>
          </w:p>
        </w:tc>
        <w:tc>
          <w:tcPr>
            <w:tcW w:w="2141" w:type="pct"/>
            <w:tcBorders>
              <w:top w:val="single" w:sz="4" w:space="0" w:color="7F7F7F"/>
              <w:left w:val="single" w:sz="4" w:space="0" w:color="7F7F7F"/>
              <w:bottom w:val="single" w:sz="4" w:space="0" w:color="7F7F7F"/>
              <w:right w:val="single" w:sz="4" w:space="0" w:color="7F7F7F"/>
            </w:tcBorders>
          </w:tcPr>
          <w:p w14:paraId="4E5FA6F0" w14:textId="470D9C44"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469414FC" w14:textId="39EE21A7"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9F5F28C" w14:textId="49D70267"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DE0BDB" w:rsidRPr="00B65D8F" w14:paraId="775A0595"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64D1990" w14:textId="70E7C172"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2.60</w:t>
            </w:r>
          </w:p>
        </w:tc>
        <w:tc>
          <w:tcPr>
            <w:tcW w:w="597" w:type="pct"/>
            <w:tcBorders>
              <w:top w:val="single" w:sz="4" w:space="0" w:color="7F7F7F"/>
              <w:left w:val="single" w:sz="4" w:space="0" w:color="7F7F7F"/>
              <w:bottom w:val="single" w:sz="4" w:space="0" w:color="7F7F7F"/>
              <w:right w:val="single" w:sz="4" w:space="0" w:color="7F7F7F"/>
            </w:tcBorders>
          </w:tcPr>
          <w:p w14:paraId="46DA748A" w14:textId="6E733A7E"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05/09/2022</w:t>
            </w:r>
          </w:p>
        </w:tc>
        <w:tc>
          <w:tcPr>
            <w:tcW w:w="2141" w:type="pct"/>
            <w:tcBorders>
              <w:top w:val="single" w:sz="4" w:space="0" w:color="7F7F7F"/>
              <w:left w:val="single" w:sz="4" w:space="0" w:color="7F7F7F"/>
              <w:bottom w:val="single" w:sz="4" w:space="0" w:color="7F7F7F"/>
              <w:right w:val="single" w:sz="4" w:space="0" w:color="7F7F7F"/>
            </w:tcBorders>
          </w:tcPr>
          <w:p w14:paraId="45B5BA0F" w14:textId="17DAFC4C" w:rsidR="00DE0BDB" w:rsidRPr="00B65D8F" w:rsidRDefault="0069481D" w:rsidP="00DE0BDB">
            <w:pPr>
              <w:spacing w:after="0" w:line="276" w:lineRule="auto"/>
              <w:jc w:val="left"/>
              <w:rPr>
                <w:rFonts w:eastAsia="Calibri"/>
                <w:bCs/>
                <w:color w:val="000000"/>
                <w:sz w:val="20"/>
                <w:szCs w:val="20"/>
              </w:rPr>
            </w:pPr>
            <w:sdt>
              <w:sdtPr>
                <w:rPr>
                  <w:rFonts w:eastAsia="Calibri"/>
                  <w:bCs/>
                  <w:color w:val="000000"/>
                  <w:sz w:val="20"/>
                  <w:szCs w:val="20"/>
                </w:rPr>
                <w:id w:val="1233503214"/>
                <w:placeholder>
                  <w:docPart w:val="316303B4C1A74BA4B4BDE60B3C9D61EF"/>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DE0BDB"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67AFA8D0" w14:textId="6E3537E1"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58EC2BD2" w14:textId="5B7826E1"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Added sections: 3.1.5, 3.2.16, 3.2.17</w:t>
            </w:r>
          </w:p>
        </w:tc>
      </w:tr>
      <w:tr w:rsidR="00DE0BDB" w:rsidRPr="00B65D8F" w14:paraId="1B9FEED4"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2B307E4" w14:textId="6790E9ED"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2.50</w:t>
            </w:r>
          </w:p>
        </w:tc>
        <w:tc>
          <w:tcPr>
            <w:tcW w:w="597" w:type="pct"/>
            <w:tcBorders>
              <w:top w:val="single" w:sz="4" w:space="0" w:color="7F7F7F"/>
              <w:left w:val="single" w:sz="4" w:space="0" w:color="7F7F7F"/>
              <w:bottom w:val="single" w:sz="4" w:space="0" w:color="7F7F7F"/>
              <w:right w:val="single" w:sz="4" w:space="0" w:color="7F7F7F"/>
            </w:tcBorders>
          </w:tcPr>
          <w:p w14:paraId="79426734" w14:textId="493C88C2"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13/07/2022</w:t>
            </w:r>
          </w:p>
        </w:tc>
        <w:tc>
          <w:tcPr>
            <w:tcW w:w="2141" w:type="pct"/>
            <w:tcBorders>
              <w:top w:val="single" w:sz="4" w:space="0" w:color="7F7F7F"/>
              <w:left w:val="single" w:sz="4" w:space="0" w:color="7F7F7F"/>
              <w:bottom w:val="single" w:sz="4" w:space="0" w:color="7F7F7F"/>
              <w:right w:val="single" w:sz="4" w:space="0" w:color="7F7F7F"/>
            </w:tcBorders>
          </w:tcPr>
          <w:p w14:paraId="037E2AA2" w14:textId="41EC0DD2" w:rsidR="00DE0BDB" w:rsidRPr="00B65D8F" w:rsidRDefault="0069481D" w:rsidP="00DE0BDB">
            <w:pPr>
              <w:spacing w:after="0" w:line="276" w:lineRule="auto"/>
              <w:jc w:val="left"/>
              <w:rPr>
                <w:rFonts w:eastAsia="Calibri"/>
                <w:bCs/>
                <w:color w:val="000000"/>
                <w:sz w:val="20"/>
                <w:szCs w:val="20"/>
              </w:rPr>
            </w:pPr>
            <w:sdt>
              <w:sdtPr>
                <w:rPr>
                  <w:rFonts w:eastAsia="Calibri"/>
                  <w:bCs/>
                  <w:color w:val="000000"/>
                  <w:sz w:val="20"/>
                  <w:szCs w:val="20"/>
                </w:rPr>
                <w:id w:val="-999504647"/>
                <w:placeholder>
                  <w:docPart w:val="023372FA929E44BC8FAA39E826F7AD85"/>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DE0BDB"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1A363C54" w14:textId="09887701"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DB53430" w14:textId="534A222D"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DE0BDB" w:rsidRPr="00B65D8F" w14:paraId="7A958C78"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163C4A1" w14:textId="167C19A4" w:rsidR="00DE0BDB" w:rsidRPr="00B65D8F" w:rsidRDefault="00DE0BDB" w:rsidP="00DE0BDB">
            <w:pPr>
              <w:spacing w:after="0" w:line="276" w:lineRule="auto"/>
              <w:jc w:val="left"/>
              <w:rPr>
                <w:rFonts w:eastAsia="PMingLiU"/>
                <w:b/>
                <w:bCs/>
                <w:color w:val="000000"/>
                <w:sz w:val="20"/>
                <w:szCs w:val="20"/>
              </w:rPr>
            </w:pPr>
            <w:r w:rsidRPr="00B65D8F">
              <w:rPr>
                <w:rFonts w:eastAsia="PMingLiU"/>
                <w:color w:val="000000"/>
                <w:sz w:val="20"/>
                <w:szCs w:val="20"/>
              </w:rPr>
              <w:t>2.40</w:t>
            </w:r>
          </w:p>
        </w:tc>
        <w:tc>
          <w:tcPr>
            <w:tcW w:w="597" w:type="pct"/>
            <w:tcBorders>
              <w:top w:val="single" w:sz="4" w:space="0" w:color="7F7F7F"/>
              <w:left w:val="single" w:sz="4" w:space="0" w:color="7F7F7F"/>
              <w:bottom w:val="single" w:sz="4" w:space="0" w:color="7F7F7F"/>
              <w:right w:val="single" w:sz="4" w:space="0" w:color="7F7F7F"/>
            </w:tcBorders>
          </w:tcPr>
          <w:p w14:paraId="3B7B1783" w14:textId="57ABE528"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05/07/2022</w:t>
            </w:r>
          </w:p>
        </w:tc>
        <w:tc>
          <w:tcPr>
            <w:tcW w:w="2141" w:type="pct"/>
            <w:tcBorders>
              <w:top w:val="single" w:sz="4" w:space="0" w:color="7F7F7F"/>
              <w:left w:val="single" w:sz="4" w:space="0" w:color="7F7F7F"/>
              <w:bottom w:val="single" w:sz="4" w:space="0" w:color="7F7F7F"/>
              <w:right w:val="single" w:sz="4" w:space="0" w:color="7F7F7F"/>
            </w:tcBorders>
          </w:tcPr>
          <w:p w14:paraId="7C41D590" w14:textId="3DACB601" w:rsidR="00DE0BDB" w:rsidRPr="00B65D8F" w:rsidRDefault="0069481D" w:rsidP="00DE0BDB">
            <w:pPr>
              <w:spacing w:after="0" w:line="276" w:lineRule="auto"/>
              <w:jc w:val="left"/>
              <w:rPr>
                <w:rFonts w:eastAsia="Calibri"/>
                <w:bCs/>
                <w:color w:val="000000"/>
                <w:sz w:val="20"/>
                <w:szCs w:val="20"/>
              </w:rPr>
            </w:pPr>
            <w:sdt>
              <w:sdtPr>
                <w:rPr>
                  <w:rFonts w:eastAsia="Calibri"/>
                  <w:bCs/>
                  <w:color w:val="000000"/>
                  <w:sz w:val="20"/>
                  <w:szCs w:val="20"/>
                </w:rPr>
                <w:id w:val="-1522935094"/>
                <w:placeholder>
                  <w:docPart w:val="ED5DCEB77A274387B39AF8ADCA4A22DA"/>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DE0BDB"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04AAFD16" w14:textId="771B343B"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914FCA1" w14:textId="77777777"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Modified sections 3.2.3</w:t>
            </w:r>
          </w:p>
          <w:p w14:paraId="2EBBED90" w14:textId="22633E06"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Added section 3.1.3, 3.2.15</w:t>
            </w:r>
          </w:p>
        </w:tc>
      </w:tr>
      <w:tr w:rsidR="00DE0BDB" w:rsidRPr="00B65D8F" w14:paraId="7D8160CE"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D1927F3" w14:textId="3D7960F8"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2.30</w:t>
            </w:r>
          </w:p>
        </w:tc>
        <w:tc>
          <w:tcPr>
            <w:tcW w:w="597" w:type="pct"/>
            <w:tcBorders>
              <w:top w:val="single" w:sz="4" w:space="0" w:color="7F7F7F"/>
              <w:left w:val="single" w:sz="4" w:space="0" w:color="7F7F7F"/>
              <w:bottom w:val="single" w:sz="4" w:space="0" w:color="7F7F7F"/>
              <w:right w:val="single" w:sz="4" w:space="0" w:color="7F7F7F"/>
            </w:tcBorders>
          </w:tcPr>
          <w:p w14:paraId="691E63A6" w14:textId="235E02EF"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20/05/2022</w:t>
            </w:r>
          </w:p>
        </w:tc>
        <w:tc>
          <w:tcPr>
            <w:tcW w:w="2141" w:type="pct"/>
            <w:tcBorders>
              <w:top w:val="single" w:sz="4" w:space="0" w:color="7F7F7F"/>
              <w:left w:val="single" w:sz="4" w:space="0" w:color="7F7F7F"/>
              <w:bottom w:val="single" w:sz="4" w:space="0" w:color="7F7F7F"/>
              <w:right w:val="single" w:sz="4" w:space="0" w:color="7F7F7F"/>
            </w:tcBorders>
          </w:tcPr>
          <w:p w14:paraId="4DE1D75B" w14:textId="243AA0D7"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Document re-submitted for acceptance (re-SfA)</w:t>
            </w:r>
          </w:p>
        </w:tc>
        <w:tc>
          <w:tcPr>
            <w:tcW w:w="427" w:type="pct"/>
            <w:tcBorders>
              <w:top w:val="single" w:sz="4" w:space="0" w:color="7F7F7F"/>
              <w:left w:val="single" w:sz="4" w:space="0" w:color="7F7F7F"/>
              <w:bottom w:val="single" w:sz="4" w:space="0" w:color="7F7F7F"/>
              <w:right w:val="single" w:sz="4" w:space="0" w:color="7F7F7F"/>
            </w:tcBorders>
          </w:tcPr>
          <w:p w14:paraId="6C0FA828" w14:textId="41C45C9D"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FB2E82A" w14:textId="3902ECE2"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DE0BDB" w:rsidRPr="00B65D8F" w14:paraId="195CBB3C"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5F351E3" w14:textId="2FCCD2D7"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2.20</w:t>
            </w:r>
          </w:p>
        </w:tc>
        <w:tc>
          <w:tcPr>
            <w:tcW w:w="597" w:type="pct"/>
            <w:tcBorders>
              <w:top w:val="single" w:sz="4" w:space="0" w:color="7F7F7F"/>
              <w:left w:val="single" w:sz="4" w:space="0" w:color="7F7F7F"/>
              <w:bottom w:val="single" w:sz="4" w:space="0" w:color="7F7F7F"/>
              <w:right w:val="single" w:sz="4" w:space="0" w:color="7F7F7F"/>
            </w:tcBorders>
          </w:tcPr>
          <w:p w14:paraId="62991CC6" w14:textId="5D66071B"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18/05/2022</w:t>
            </w:r>
          </w:p>
        </w:tc>
        <w:tc>
          <w:tcPr>
            <w:tcW w:w="2141" w:type="pct"/>
            <w:tcBorders>
              <w:top w:val="single" w:sz="4" w:space="0" w:color="7F7F7F"/>
              <w:left w:val="single" w:sz="4" w:space="0" w:color="7F7F7F"/>
              <w:bottom w:val="single" w:sz="4" w:space="0" w:color="7F7F7F"/>
              <w:right w:val="single" w:sz="4" w:space="0" w:color="7F7F7F"/>
            </w:tcBorders>
          </w:tcPr>
          <w:p w14:paraId="26F1B152" w14:textId="712D798B" w:rsidR="00DE0BDB" w:rsidRPr="00B65D8F" w:rsidRDefault="0069481D" w:rsidP="00DE0BDB">
            <w:pPr>
              <w:spacing w:after="0" w:line="276" w:lineRule="auto"/>
              <w:jc w:val="left"/>
              <w:rPr>
                <w:rFonts w:eastAsia="Calibri"/>
                <w:bCs/>
                <w:color w:val="000000"/>
                <w:sz w:val="20"/>
                <w:szCs w:val="20"/>
              </w:rPr>
            </w:pPr>
            <w:sdt>
              <w:sdtPr>
                <w:rPr>
                  <w:rFonts w:eastAsia="Calibri"/>
                  <w:bCs/>
                  <w:color w:val="000000"/>
                  <w:sz w:val="20"/>
                  <w:szCs w:val="20"/>
                </w:rPr>
                <w:id w:val="1208455616"/>
                <w:placeholder>
                  <w:docPart w:val="F9E2E947A05F4CE8A4A014F7A8C2BD1C"/>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DE0BDB" w:rsidRPr="00B65D8F">
                  <w:rPr>
                    <w:rFonts w:eastAsia="Calibri"/>
                    <w:bCs/>
                    <w:color w:val="000000"/>
                    <w:sz w:val="20"/>
                    <w:szCs w:val="20"/>
                  </w:rPr>
                  <w:t>Document submitted for acceptance (SfA)</w:t>
                </w:r>
              </w:sdtContent>
            </w:sdt>
            <w:r w:rsidR="00DE0BDB" w:rsidRPr="00B65D8F">
              <w:rPr>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212C6504" w14:textId="211FFD49"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F2C1635" w14:textId="63449D2E"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DE0BDB" w:rsidRPr="00B65D8F" w14:paraId="74FA8A70"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FD6899C" w14:textId="2A926C79"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2.10</w:t>
            </w:r>
          </w:p>
        </w:tc>
        <w:tc>
          <w:tcPr>
            <w:tcW w:w="597" w:type="pct"/>
            <w:tcBorders>
              <w:top w:val="single" w:sz="4" w:space="0" w:color="7F7F7F"/>
              <w:left w:val="single" w:sz="4" w:space="0" w:color="7F7F7F"/>
              <w:bottom w:val="single" w:sz="4" w:space="0" w:color="7F7F7F"/>
              <w:right w:val="single" w:sz="4" w:space="0" w:color="7F7F7F"/>
            </w:tcBorders>
          </w:tcPr>
          <w:p w14:paraId="446A14CA" w14:textId="244EC546"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04/05/2022</w:t>
            </w:r>
          </w:p>
        </w:tc>
        <w:tc>
          <w:tcPr>
            <w:tcW w:w="2141" w:type="pct"/>
            <w:tcBorders>
              <w:top w:val="single" w:sz="4" w:space="0" w:color="7F7F7F"/>
              <w:left w:val="single" w:sz="4" w:space="0" w:color="7F7F7F"/>
              <w:bottom w:val="single" w:sz="4" w:space="0" w:color="7F7F7F"/>
              <w:right w:val="single" w:sz="4" w:space="0" w:color="7F7F7F"/>
            </w:tcBorders>
          </w:tcPr>
          <w:p w14:paraId="073B3DAA" w14:textId="77777777" w:rsidR="00DE0BDB" w:rsidRPr="00B65D8F" w:rsidRDefault="0069481D" w:rsidP="00DE0BDB">
            <w:pPr>
              <w:spacing w:after="0" w:line="276" w:lineRule="auto"/>
              <w:jc w:val="left"/>
              <w:rPr>
                <w:sz w:val="20"/>
                <w:szCs w:val="20"/>
              </w:rPr>
            </w:pPr>
            <w:sdt>
              <w:sdtPr>
                <w:rPr>
                  <w:rFonts w:eastAsia="Calibri"/>
                  <w:bCs/>
                  <w:color w:val="000000"/>
                  <w:sz w:val="20"/>
                  <w:szCs w:val="20"/>
                </w:rPr>
                <w:id w:val="-1580517477"/>
                <w:placeholder>
                  <w:docPart w:val="F7BCF1E4560D4F2EB41A083757E5C5F6"/>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DE0BDB" w:rsidRPr="00B65D8F">
                  <w:rPr>
                    <w:rFonts w:eastAsia="Calibri"/>
                    <w:bCs/>
                    <w:color w:val="000000"/>
                    <w:sz w:val="20"/>
                    <w:szCs w:val="20"/>
                  </w:rPr>
                  <w:t>Document submitted for review (SfR)</w:t>
                </w:r>
              </w:sdtContent>
            </w:sdt>
            <w:r w:rsidR="00DE0BDB" w:rsidRPr="00B65D8F">
              <w:rPr>
                <w:sz w:val="20"/>
                <w:szCs w:val="20"/>
              </w:rPr>
              <w:t>.</w:t>
            </w:r>
          </w:p>
          <w:p w14:paraId="707F378C" w14:textId="1D18060C" w:rsidR="00DE0BDB" w:rsidRPr="00B65D8F" w:rsidRDefault="00DE0BDB" w:rsidP="00DE0BDB">
            <w:pPr>
              <w:spacing w:after="0" w:line="276" w:lineRule="auto"/>
              <w:jc w:val="left"/>
              <w:rPr>
                <w:bCs/>
                <w:sz w:val="20"/>
                <w:szCs w:val="20"/>
              </w:rPr>
            </w:pPr>
            <w:r w:rsidRPr="00B65D8F">
              <w:rPr>
                <w:bCs/>
                <w:sz w:val="20"/>
                <w:szCs w:val="20"/>
              </w:rPr>
              <w:t>Document updated to accommodate Questions and Answers in scope of ICS2 operations and Conformance Testing irrespectively of a specific ICS2 Release</w:t>
            </w:r>
          </w:p>
          <w:p w14:paraId="2E72C7BB" w14:textId="77777777" w:rsidR="00DE0BDB" w:rsidRPr="00B65D8F" w:rsidRDefault="00DE0BDB" w:rsidP="00DE0BDB">
            <w:pPr>
              <w:spacing w:after="0" w:line="276" w:lineRule="auto"/>
              <w:jc w:val="left"/>
              <w:rPr>
                <w:bCs/>
                <w:sz w:val="20"/>
                <w:szCs w:val="20"/>
              </w:rPr>
            </w:pPr>
          </w:p>
          <w:p w14:paraId="36F04D92" w14:textId="77777777" w:rsidR="00DE0BDB" w:rsidRPr="00B65D8F" w:rsidRDefault="00DE0BDB" w:rsidP="00DE0BDB">
            <w:pPr>
              <w:spacing w:after="0" w:line="276" w:lineRule="auto"/>
              <w:jc w:val="left"/>
              <w:rPr>
                <w:bCs/>
                <w:sz w:val="20"/>
                <w:szCs w:val="20"/>
              </w:rPr>
            </w:pPr>
          </w:p>
          <w:p w14:paraId="34AC7189" w14:textId="046522AF" w:rsidR="00DE0BDB" w:rsidRPr="00B65D8F" w:rsidRDefault="00DE0BDB" w:rsidP="00DE0BDB">
            <w:pPr>
              <w:spacing w:after="0" w:line="276" w:lineRule="auto"/>
              <w:jc w:val="left"/>
              <w:rPr>
                <w:rFonts w:eastAsia="Calibri"/>
                <w:bCs/>
                <w:color w:val="000000"/>
                <w:sz w:val="20"/>
                <w:szCs w:val="20"/>
              </w:rPr>
            </w:pPr>
          </w:p>
        </w:tc>
        <w:tc>
          <w:tcPr>
            <w:tcW w:w="427" w:type="pct"/>
            <w:tcBorders>
              <w:top w:val="single" w:sz="4" w:space="0" w:color="7F7F7F"/>
              <w:left w:val="single" w:sz="4" w:space="0" w:color="7F7F7F"/>
              <w:bottom w:val="single" w:sz="4" w:space="0" w:color="7F7F7F"/>
              <w:right w:val="single" w:sz="4" w:space="0" w:color="7F7F7F"/>
            </w:tcBorders>
          </w:tcPr>
          <w:p w14:paraId="568C5AAD" w14:textId="418C4A6C"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17933EAF" w14:textId="62BC9D3B"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Added sections:</w:t>
            </w:r>
          </w:p>
          <w:p w14:paraId="35E2DE60" w14:textId="155ADF6E"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2.2.10, 2.2.11, 2.2.12, 2.2.13, 2.3.6, 2.3.7, 2.3.8, 3.1.2, 3.1.3, 3.2.1, 3.2.2, 3.2.3, 3.2.5, 3.2.14</w:t>
            </w:r>
          </w:p>
          <w:p w14:paraId="1144B7B8" w14:textId="77777777"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Modified Sections:</w:t>
            </w:r>
          </w:p>
          <w:p w14:paraId="617F8ABE" w14:textId="4C9AB2C4"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1.1, 1.2, 1.3, 1.4, 1.5, 2.2.2, 2.2.3, 3.2.6, 3.2.7, 3.2.10, 3.2.16, 3.2.19, 3.2.22</w:t>
            </w:r>
          </w:p>
        </w:tc>
      </w:tr>
      <w:tr w:rsidR="00DE0BDB" w:rsidRPr="00B65D8F" w14:paraId="1B3483E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CB6CC0C" w14:textId="76A3BB26"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2.00</w:t>
            </w:r>
          </w:p>
        </w:tc>
        <w:tc>
          <w:tcPr>
            <w:tcW w:w="597" w:type="pct"/>
            <w:tcBorders>
              <w:top w:val="single" w:sz="4" w:space="0" w:color="7F7F7F"/>
              <w:left w:val="single" w:sz="4" w:space="0" w:color="7F7F7F"/>
              <w:bottom w:val="single" w:sz="4" w:space="0" w:color="7F7F7F"/>
              <w:right w:val="single" w:sz="4" w:space="0" w:color="7F7F7F"/>
            </w:tcBorders>
          </w:tcPr>
          <w:p w14:paraId="7BBEB89B" w14:textId="72308E76"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11/03/2022</w:t>
            </w:r>
          </w:p>
        </w:tc>
        <w:tc>
          <w:tcPr>
            <w:tcW w:w="2141" w:type="pct"/>
            <w:tcBorders>
              <w:top w:val="single" w:sz="4" w:space="0" w:color="7F7F7F"/>
              <w:left w:val="single" w:sz="4" w:space="0" w:color="7F7F7F"/>
              <w:bottom w:val="single" w:sz="4" w:space="0" w:color="7F7F7F"/>
              <w:right w:val="single" w:sz="4" w:space="0" w:color="7F7F7F"/>
            </w:tcBorders>
          </w:tcPr>
          <w:p w14:paraId="5EBD00C0" w14:textId="41455D45" w:rsidR="00DE0BDB" w:rsidRPr="00B65D8F" w:rsidRDefault="0069481D" w:rsidP="00DE0BDB">
            <w:pPr>
              <w:spacing w:after="0" w:line="276" w:lineRule="auto"/>
              <w:jc w:val="left"/>
              <w:rPr>
                <w:rFonts w:eastAsia="Calibri"/>
                <w:bCs/>
                <w:color w:val="000000"/>
                <w:sz w:val="20"/>
                <w:szCs w:val="20"/>
              </w:rPr>
            </w:pPr>
            <w:sdt>
              <w:sdtPr>
                <w:rPr>
                  <w:rFonts w:eastAsia="Calibri"/>
                  <w:bCs/>
                  <w:color w:val="000000"/>
                  <w:sz w:val="20"/>
                  <w:szCs w:val="20"/>
                </w:rPr>
                <w:id w:val="80264422"/>
                <w:placeholder>
                  <w:docPart w:val="4D6F2B58DD044B82A6400020E65F25A2"/>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DE0BDB"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13D2BC11" w14:textId="31A955C5"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16858463" w14:textId="1A06E59E" w:rsidR="00DE0BDB" w:rsidRPr="00B65D8F" w:rsidRDefault="00DE0BDB" w:rsidP="00DE0BDB">
            <w:pPr>
              <w:spacing w:after="0" w:line="276" w:lineRule="auto"/>
              <w:jc w:val="left"/>
              <w:rPr>
                <w:rFonts w:eastAsia="Calibri"/>
                <w:bCs/>
                <w:color w:val="000000"/>
                <w:sz w:val="20"/>
                <w:szCs w:val="20"/>
                <w:lang w:val="el-GR"/>
              </w:rPr>
            </w:pPr>
            <w:r w:rsidRPr="00B65D8F">
              <w:rPr>
                <w:rFonts w:eastAsia="Calibri"/>
                <w:bCs/>
                <w:color w:val="000000"/>
                <w:sz w:val="20"/>
                <w:szCs w:val="20"/>
              </w:rPr>
              <w:t>All</w:t>
            </w:r>
          </w:p>
        </w:tc>
      </w:tr>
      <w:tr w:rsidR="00DE0BDB" w:rsidRPr="00B65D8F" w14:paraId="3D29D222"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1BE00F0" w14:textId="004743BA"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lastRenderedPageBreak/>
              <w:t>1.90</w:t>
            </w:r>
          </w:p>
        </w:tc>
        <w:tc>
          <w:tcPr>
            <w:tcW w:w="597" w:type="pct"/>
            <w:tcBorders>
              <w:top w:val="single" w:sz="4" w:space="0" w:color="7F7F7F"/>
              <w:left w:val="single" w:sz="4" w:space="0" w:color="7F7F7F"/>
              <w:bottom w:val="single" w:sz="4" w:space="0" w:color="7F7F7F"/>
              <w:right w:val="single" w:sz="4" w:space="0" w:color="7F7F7F"/>
            </w:tcBorders>
          </w:tcPr>
          <w:p w14:paraId="6136C809" w14:textId="48FDD823"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03/03/2022</w:t>
            </w:r>
          </w:p>
        </w:tc>
        <w:tc>
          <w:tcPr>
            <w:tcW w:w="2141" w:type="pct"/>
            <w:tcBorders>
              <w:top w:val="single" w:sz="4" w:space="0" w:color="7F7F7F"/>
              <w:left w:val="single" w:sz="4" w:space="0" w:color="7F7F7F"/>
              <w:bottom w:val="single" w:sz="4" w:space="0" w:color="7F7F7F"/>
              <w:right w:val="single" w:sz="4" w:space="0" w:color="7F7F7F"/>
            </w:tcBorders>
          </w:tcPr>
          <w:p w14:paraId="0DA4DABD" w14:textId="449FCB41" w:rsidR="00DE0BDB" w:rsidRPr="00B65D8F" w:rsidRDefault="0069481D" w:rsidP="00DE0BDB">
            <w:pPr>
              <w:spacing w:after="0" w:line="276" w:lineRule="auto"/>
              <w:jc w:val="left"/>
              <w:rPr>
                <w:rFonts w:eastAsia="Calibri"/>
                <w:bCs/>
                <w:color w:val="000000"/>
                <w:sz w:val="20"/>
                <w:szCs w:val="20"/>
              </w:rPr>
            </w:pPr>
            <w:sdt>
              <w:sdtPr>
                <w:rPr>
                  <w:rFonts w:eastAsia="Calibri"/>
                  <w:bCs/>
                  <w:color w:val="000000"/>
                  <w:sz w:val="20"/>
                  <w:szCs w:val="20"/>
                </w:rPr>
                <w:id w:val="390311090"/>
                <w:placeholder>
                  <w:docPart w:val="962BBD71BD9447609A7C2FF66C7E45AC"/>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DE0BDB"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0868337E" w14:textId="4AF4156F"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08C3068" w14:textId="10E711C7"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Modified sections 2.3.5, 3.2.20</w:t>
            </w:r>
          </w:p>
        </w:tc>
      </w:tr>
      <w:tr w:rsidR="00DE0BDB" w:rsidRPr="00B65D8F" w14:paraId="73B68B7E"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9A10649" w14:textId="68A3FEFA"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1.80</w:t>
            </w:r>
          </w:p>
        </w:tc>
        <w:tc>
          <w:tcPr>
            <w:tcW w:w="597" w:type="pct"/>
            <w:tcBorders>
              <w:top w:val="single" w:sz="4" w:space="0" w:color="7F7F7F"/>
              <w:left w:val="single" w:sz="4" w:space="0" w:color="7F7F7F"/>
              <w:bottom w:val="single" w:sz="4" w:space="0" w:color="7F7F7F"/>
              <w:right w:val="single" w:sz="4" w:space="0" w:color="7F7F7F"/>
            </w:tcBorders>
          </w:tcPr>
          <w:p w14:paraId="517AEE2B" w14:textId="7679B620"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13/01/2022</w:t>
            </w:r>
          </w:p>
        </w:tc>
        <w:tc>
          <w:tcPr>
            <w:tcW w:w="2141" w:type="pct"/>
            <w:tcBorders>
              <w:top w:val="single" w:sz="4" w:space="0" w:color="7F7F7F"/>
              <w:left w:val="single" w:sz="4" w:space="0" w:color="7F7F7F"/>
              <w:bottom w:val="single" w:sz="4" w:space="0" w:color="7F7F7F"/>
              <w:right w:val="single" w:sz="4" w:space="0" w:color="7F7F7F"/>
            </w:tcBorders>
          </w:tcPr>
          <w:p w14:paraId="740FC4AE" w14:textId="28F7C726" w:rsidR="00DE0BDB" w:rsidRPr="00B65D8F" w:rsidRDefault="0069481D" w:rsidP="00DE0BDB">
            <w:pPr>
              <w:spacing w:after="0" w:line="276" w:lineRule="auto"/>
              <w:jc w:val="left"/>
              <w:rPr>
                <w:rFonts w:eastAsia="Calibri"/>
                <w:bCs/>
                <w:color w:val="000000"/>
                <w:sz w:val="20"/>
                <w:szCs w:val="20"/>
              </w:rPr>
            </w:pPr>
            <w:sdt>
              <w:sdtPr>
                <w:rPr>
                  <w:rFonts w:eastAsia="Calibri"/>
                  <w:bCs/>
                  <w:color w:val="000000"/>
                  <w:sz w:val="20"/>
                  <w:szCs w:val="20"/>
                </w:rPr>
                <w:id w:val="2037855319"/>
                <w:placeholder>
                  <w:docPart w:val="59DB6E1C64764919B4493254E03019F9"/>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DE0BDB"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1BF937FB" w14:textId="7B22EB04"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42E559E5" w14:textId="059EEB79"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DE0BDB" w:rsidRPr="00B65D8F" w14:paraId="71919A32"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7DD8F869" w14:textId="5C474724"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1.70</w:t>
            </w:r>
          </w:p>
        </w:tc>
        <w:tc>
          <w:tcPr>
            <w:tcW w:w="597" w:type="pct"/>
            <w:tcBorders>
              <w:top w:val="single" w:sz="4" w:space="0" w:color="7F7F7F"/>
              <w:left w:val="single" w:sz="4" w:space="0" w:color="7F7F7F"/>
              <w:bottom w:val="single" w:sz="4" w:space="0" w:color="7F7F7F"/>
              <w:right w:val="single" w:sz="4" w:space="0" w:color="7F7F7F"/>
            </w:tcBorders>
          </w:tcPr>
          <w:p w14:paraId="07BEDBFE" w14:textId="6839F35A"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05/01/2022</w:t>
            </w:r>
          </w:p>
        </w:tc>
        <w:tc>
          <w:tcPr>
            <w:tcW w:w="2141" w:type="pct"/>
            <w:tcBorders>
              <w:top w:val="single" w:sz="4" w:space="0" w:color="7F7F7F"/>
              <w:left w:val="single" w:sz="4" w:space="0" w:color="7F7F7F"/>
              <w:bottom w:val="single" w:sz="4" w:space="0" w:color="7F7F7F"/>
              <w:right w:val="single" w:sz="4" w:space="0" w:color="7F7F7F"/>
            </w:tcBorders>
          </w:tcPr>
          <w:p w14:paraId="400A5EE3" w14:textId="6815D776" w:rsidR="00DE0BDB" w:rsidRPr="00B65D8F" w:rsidRDefault="0069481D" w:rsidP="00DE0BDB">
            <w:pPr>
              <w:spacing w:after="0" w:line="276" w:lineRule="auto"/>
              <w:jc w:val="left"/>
              <w:rPr>
                <w:rFonts w:eastAsia="Calibri"/>
                <w:bCs/>
                <w:color w:val="000000"/>
                <w:sz w:val="20"/>
                <w:szCs w:val="20"/>
              </w:rPr>
            </w:pPr>
            <w:sdt>
              <w:sdtPr>
                <w:rPr>
                  <w:rFonts w:eastAsia="Calibri"/>
                  <w:bCs/>
                  <w:color w:val="000000"/>
                  <w:sz w:val="20"/>
                  <w:szCs w:val="20"/>
                </w:rPr>
                <w:id w:val="1851524646"/>
                <w:placeholder>
                  <w:docPart w:val="4AA2CF51B331455C86F12A3FD5812843"/>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DE0BDB"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68E70C78" w14:textId="43050401"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2D647EA" w14:textId="631B26DC"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Added section 3.2.18, 3.2.19, 3.2.20</w:t>
            </w:r>
          </w:p>
        </w:tc>
      </w:tr>
      <w:tr w:rsidR="00DE0BDB" w:rsidRPr="00B65D8F" w14:paraId="178D3D9B"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EA2B48C" w14:textId="69FE237D"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1.60</w:t>
            </w:r>
          </w:p>
        </w:tc>
        <w:tc>
          <w:tcPr>
            <w:tcW w:w="597" w:type="pct"/>
            <w:tcBorders>
              <w:top w:val="single" w:sz="4" w:space="0" w:color="7F7F7F"/>
              <w:left w:val="single" w:sz="4" w:space="0" w:color="7F7F7F"/>
              <w:bottom w:val="single" w:sz="4" w:space="0" w:color="7F7F7F"/>
              <w:right w:val="single" w:sz="4" w:space="0" w:color="7F7F7F"/>
            </w:tcBorders>
          </w:tcPr>
          <w:p w14:paraId="22F5516D" w14:textId="41A0EE73"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15/11/2021</w:t>
            </w:r>
          </w:p>
        </w:tc>
        <w:tc>
          <w:tcPr>
            <w:tcW w:w="2141" w:type="pct"/>
            <w:tcBorders>
              <w:top w:val="single" w:sz="4" w:space="0" w:color="7F7F7F"/>
              <w:left w:val="single" w:sz="4" w:space="0" w:color="7F7F7F"/>
              <w:bottom w:val="single" w:sz="4" w:space="0" w:color="7F7F7F"/>
              <w:right w:val="single" w:sz="4" w:space="0" w:color="7F7F7F"/>
            </w:tcBorders>
          </w:tcPr>
          <w:p w14:paraId="38419206" w14:textId="63A5BB78" w:rsidR="00DE0BDB" w:rsidRPr="00B65D8F" w:rsidRDefault="0069481D" w:rsidP="00DE0BDB">
            <w:pPr>
              <w:spacing w:after="0" w:line="276" w:lineRule="auto"/>
              <w:jc w:val="left"/>
              <w:rPr>
                <w:rFonts w:eastAsia="Calibri"/>
                <w:bCs/>
                <w:color w:val="000000"/>
                <w:sz w:val="20"/>
                <w:szCs w:val="20"/>
              </w:rPr>
            </w:pPr>
            <w:sdt>
              <w:sdtPr>
                <w:rPr>
                  <w:rFonts w:eastAsia="Calibri"/>
                  <w:bCs/>
                  <w:color w:val="000000"/>
                  <w:sz w:val="20"/>
                  <w:szCs w:val="20"/>
                </w:rPr>
                <w:id w:val="-1238400190"/>
                <w:placeholder>
                  <w:docPart w:val="4B1C7A8CD4FF4840A3E3DEF7D7FABC95"/>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DE0BDB"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468BB856" w14:textId="034C0D5A"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792B9202" w14:textId="7058471E"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DE0BDB" w:rsidRPr="00B65D8F" w14:paraId="4C52BBA0"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DEBB71D" w14:textId="07451C83"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1.50</w:t>
            </w:r>
          </w:p>
        </w:tc>
        <w:sdt>
          <w:sdtPr>
            <w:rPr>
              <w:rFonts w:eastAsia="PMingLiU"/>
              <w:color w:val="000000"/>
              <w:sz w:val="20"/>
              <w:szCs w:val="20"/>
            </w:rPr>
            <w:id w:val="1642925304"/>
            <w:placeholder>
              <w:docPart w:val="32EC27FAC9FE438FA78186893694B64B"/>
            </w:placeholder>
            <w:date w:fullDate="2021-11-05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66DCB7A3" w14:textId="016389C3"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05/11/2021</w:t>
                </w:r>
              </w:p>
            </w:tc>
          </w:sdtContent>
        </w:sdt>
        <w:tc>
          <w:tcPr>
            <w:tcW w:w="2141" w:type="pct"/>
            <w:tcBorders>
              <w:top w:val="single" w:sz="4" w:space="0" w:color="7F7F7F"/>
              <w:left w:val="single" w:sz="4" w:space="0" w:color="7F7F7F"/>
              <w:bottom w:val="single" w:sz="4" w:space="0" w:color="7F7F7F"/>
              <w:right w:val="single" w:sz="4" w:space="0" w:color="7F7F7F"/>
            </w:tcBorders>
          </w:tcPr>
          <w:p w14:paraId="3C7DDBD4" w14:textId="53118EF2" w:rsidR="00DE0BDB" w:rsidRPr="00B65D8F" w:rsidRDefault="0069481D" w:rsidP="00DE0BDB">
            <w:pPr>
              <w:spacing w:after="0" w:line="276" w:lineRule="auto"/>
              <w:jc w:val="left"/>
              <w:rPr>
                <w:rFonts w:eastAsia="Calibri"/>
                <w:bCs/>
                <w:color w:val="000000"/>
                <w:sz w:val="20"/>
                <w:szCs w:val="20"/>
              </w:rPr>
            </w:pPr>
            <w:sdt>
              <w:sdtPr>
                <w:rPr>
                  <w:rFonts w:eastAsia="Calibri"/>
                  <w:bCs/>
                  <w:color w:val="000000"/>
                  <w:sz w:val="20"/>
                  <w:szCs w:val="20"/>
                </w:rPr>
                <w:id w:val="-2009659643"/>
                <w:placeholder>
                  <w:docPart w:val="FA7723456F4D4391BBCB167688BA89D9"/>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DE0BDB"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43673845" w14:textId="26D52BB6"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9E68A40" w14:textId="5AFAA3E8"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Added section 2.3.5</w:t>
            </w:r>
          </w:p>
        </w:tc>
      </w:tr>
      <w:tr w:rsidR="00DE0BDB" w:rsidRPr="00B65D8F" w14:paraId="284B913C"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032E057" w14:textId="5C90C181"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1.40</w:t>
            </w:r>
          </w:p>
        </w:tc>
        <w:tc>
          <w:tcPr>
            <w:tcW w:w="597" w:type="pct"/>
            <w:tcBorders>
              <w:top w:val="single" w:sz="4" w:space="0" w:color="7F7F7F"/>
              <w:left w:val="single" w:sz="4" w:space="0" w:color="7F7F7F"/>
              <w:bottom w:val="single" w:sz="4" w:space="0" w:color="7F7F7F"/>
              <w:right w:val="single" w:sz="4" w:space="0" w:color="7F7F7F"/>
            </w:tcBorders>
          </w:tcPr>
          <w:p w14:paraId="7AD52E3D" w14:textId="0D052FC5"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13/09/2021</w:t>
            </w:r>
          </w:p>
        </w:tc>
        <w:tc>
          <w:tcPr>
            <w:tcW w:w="2141" w:type="pct"/>
            <w:tcBorders>
              <w:top w:val="single" w:sz="4" w:space="0" w:color="7F7F7F"/>
              <w:left w:val="single" w:sz="4" w:space="0" w:color="7F7F7F"/>
              <w:bottom w:val="single" w:sz="4" w:space="0" w:color="7F7F7F"/>
              <w:right w:val="single" w:sz="4" w:space="0" w:color="7F7F7F"/>
            </w:tcBorders>
          </w:tcPr>
          <w:p w14:paraId="5F5BC2AF" w14:textId="395027BF" w:rsidR="00DE0BDB" w:rsidRPr="00B65D8F" w:rsidRDefault="0069481D" w:rsidP="00DE0BDB">
            <w:pPr>
              <w:spacing w:after="0" w:line="276" w:lineRule="auto"/>
              <w:jc w:val="left"/>
              <w:rPr>
                <w:rFonts w:eastAsia="Calibri"/>
                <w:bCs/>
                <w:color w:val="000000"/>
                <w:sz w:val="20"/>
                <w:szCs w:val="20"/>
              </w:rPr>
            </w:pPr>
            <w:sdt>
              <w:sdtPr>
                <w:rPr>
                  <w:rFonts w:eastAsia="Calibri"/>
                  <w:bCs/>
                  <w:color w:val="000000"/>
                  <w:sz w:val="20"/>
                  <w:szCs w:val="20"/>
                </w:rPr>
                <w:id w:val="274448957"/>
                <w:placeholder>
                  <w:docPart w:val="6AD933FE7A624C77B7EE650BB4F77D20"/>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DE0BDB"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5E489C66" w14:textId="40A25C05"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2A4D351" w14:textId="715E1E34"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DE0BDB" w:rsidRPr="00B65D8F" w14:paraId="35067B87"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B9D237F" w14:textId="3EF557F1"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1.30</w:t>
            </w:r>
          </w:p>
        </w:tc>
        <w:sdt>
          <w:sdtPr>
            <w:rPr>
              <w:rFonts w:eastAsia="PMingLiU"/>
              <w:color w:val="000000"/>
              <w:sz w:val="20"/>
              <w:szCs w:val="20"/>
            </w:rPr>
            <w:id w:val="1772657294"/>
            <w:placeholder>
              <w:docPart w:val="E495984EBD1444E19E942698668A62CA"/>
            </w:placeholder>
            <w:date w:fullDate="2021-09-03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166797B4" w14:textId="3B4EC246"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03/09/2021</w:t>
                </w:r>
              </w:p>
            </w:tc>
          </w:sdtContent>
        </w:sdt>
        <w:tc>
          <w:tcPr>
            <w:tcW w:w="2141" w:type="pct"/>
            <w:tcBorders>
              <w:top w:val="single" w:sz="4" w:space="0" w:color="7F7F7F"/>
              <w:left w:val="single" w:sz="4" w:space="0" w:color="7F7F7F"/>
              <w:bottom w:val="single" w:sz="4" w:space="0" w:color="7F7F7F"/>
              <w:right w:val="single" w:sz="4" w:space="0" w:color="7F7F7F"/>
            </w:tcBorders>
          </w:tcPr>
          <w:p w14:paraId="1F33A2B1" w14:textId="37E723AB" w:rsidR="00DE0BDB" w:rsidRPr="00B65D8F" w:rsidRDefault="0069481D" w:rsidP="00DE0BDB">
            <w:pPr>
              <w:spacing w:after="0" w:line="276" w:lineRule="auto"/>
              <w:jc w:val="left"/>
              <w:rPr>
                <w:rFonts w:eastAsia="Calibri"/>
                <w:bCs/>
                <w:color w:val="000000"/>
                <w:sz w:val="20"/>
                <w:szCs w:val="20"/>
              </w:rPr>
            </w:pPr>
            <w:sdt>
              <w:sdtPr>
                <w:rPr>
                  <w:rFonts w:eastAsia="Calibri"/>
                  <w:bCs/>
                  <w:color w:val="000000"/>
                  <w:sz w:val="20"/>
                  <w:szCs w:val="20"/>
                </w:rPr>
                <w:id w:val="-264762466"/>
                <w:placeholder>
                  <w:docPart w:val="F7D2D619D7B34CDCB11FB6CBCA652EB2"/>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DE0BDB" w:rsidRPr="00B65D8F">
                  <w:rPr>
                    <w:rFonts w:eastAsia="Calibri"/>
                    <w:bCs/>
                    <w:color w:val="000000"/>
                    <w:sz w:val="20"/>
                    <w:szCs w:val="20"/>
                  </w:rPr>
                  <w:t>Document submitted for review (SfR)</w:t>
                </w:r>
              </w:sdtContent>
            </w:sdt>
            <w:r w:rsidR="00DE0BDB" w:rsidRPr="00B65D8F">
              <w:rPr>
                <w:rFonts w:eastAsia="Calibri"/>
                <w:bCs/>
                <w:color w:val="000000"/>
                <w:sz w:val="20"/>
                <w:szCs w:val="20"/>
              </w:rPr>
              <w:t xml:space="preserve"> upon bi-monthly update</w:t>
            </w:r>
          </w:p>
        </w:tc>
        <w:tc>
          <w:tcPr>
            <w:tcW w:w="427" w:type="pct"/>
            <w:tcBorders>
              <w:top w:val="single" w:sz="4" w:space="0" w:color="7F7F7F"/>
              <w:left w:val="single" w:sz="4" w:space="0" w:color="7F7F7F"/>
              <w:bottom w:val="single" w:sz="4" w:space="0" w:color="7F7F7F"/>
              <w:right w:val="single" w:sz="4" w:space="0" w:color="7F7F7F"/>
            </w:tcBorders>
          </w:tcPr>
          <w:p w14:paraId="1AF53306" w14:textId="2AE4E5F1"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4BB33509" w14:textId="55CA2723"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Added sections 2.3.4, 3.2.15, 3.2.16, 3.2.17</w:t>
            </w:r>
          </w:p>
        </w:tc>
      </w:tr>
      <w:tr w:rsidR="00DE0BDB" w:rsidRPr="00B65D8F" w14:paraId="15DC65E2"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FD85F25" w14:textId="234ACD88"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1.20</w:t>
            </w:r>
          </w:p>
        </w:tc>
        <w:tc>
          <w:tcPr>
            <w:tcW w:w="597" w:type="pct"/>
            <w:tcBorders>
              <w:top w:val="single" w:sz="4" w:space="0" w:color="7F7F7F"/>
              <w:left w:val="single" w:sz="4" w:space="0" w:color="7F7F7F"/>
              <w:bottom w:val="single" w:sz="4" w:space="0" w:color="7F7F7F"/>
              <w:right w:val="single" w:sz="4" w:space="0" w:color="7F7F7F"/>
            </w:tcBorders>
          </w:tcPr>
          <w:p w14:paraId="1AC6CA50" w14:textId="1D42C9CC"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13/07/2021</w:t>
            </w:r>
          </w:p>
        </w:tc>
        <w:tc>
          <w:tcPr>
            <w:tcW w:w="2141" w:type="pct"/>
            <w:tcBorders>
              <w:top w:val="single" w:sz="4" w:space="0" w:color="7F7F7F"/>
              <w:left w:val="single" w:sz="4" w:space="0" w:color="7F7F7F"/>
              <w:bottom w:val="single" w:sz="4" w:space="0" w:color="7F7F7F"/>
              <w:right w:val="single" w:sz="4" w:space="0" w:color="7F7F7F"/>
            </w:tcBorders>
          </w:tcPr>
          <w:p w14:paraId="574C178F" w14:textId="41AD7ED2" w:rsidR="00DE0BDB" w:rsidRPr="00B65D8F" w:rsidRDefault="0069481D" w:rsidP="00DE0BDB">
            <w:pPr>
              <w:spacing w:after="0" w:line="276" w:lineRule="auto"/>
              <w:jc w:val="left"/>
              <w:rPr>
                <w:rFonts w:eastAsia="Calibri"/>
                <w:bCs/>
                <w:color w:val="000000"/>
                <w:sz w:val="20"/>
                <w:szCs w:val="20"/>
              </w:rPr>
            </w:pPr>
            <w:sdt>
              <w:sdtPr>
                <w:rPr>
                  <w:rFonts w:eastAsia="Calibri"/>
                  <w:bCs/>
                  <w:color w:val="000000"/>
                  <w:sz w:val="20"/>
                  <w:szCs w:val="20"/>
                </w:rPr>
                <w:id w:val="-2128608342"/>
                <w:placeholder>
                  <w:docPart w:val="4046FB54820E48B4A7F43CB824431280"/>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DE0BDB"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1D30A124" w14:textId="0FF51A99"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DA2B3E6" w14:textId="490A2424"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DE0BDB" w:rsidRPr="00B65D8F" w14:paraId="5294C798"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0B371DA" w14:textId="4ADA9B6E"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1.10</w:t>
            </w:r>
          </w:p>
        </w:tc>
        <w:sdt>
          <w:sdtPr>
            <w:rPr>
              <w:rFonts w:eastAsia="PMingLiU"/>
              <w:color w:val="000000"/>
              <w:sz w:val="20"/>
              <w:szCs w:val="20"/>
            </w:rPr>
            <w:id w:val="876734308"/>
            <w:placeholder>
              <w:docPart w:val="2E420DAA4B4A446AA172BC7B43249549"/>
            </w:placeholder>
            <w:date w:fullDate="2021-07-05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1F236BF9" w14:textId="2097E639"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05/07/2021</w:t>
                </w:r>
              </w:p>
            </w:tc>
          </w:sdtContent>
        </w:sdt>
        <w:tc>
          <w:tcPr>
            <w:tcW w:w="2141" w:type="pct"/>
            <w:tcBorders>
              <w:top w:val="single" w:sz="4" w:space="0" w:color="7F7F7F"/>
              <w:left w:val="single" w:sz="4" w:space="0" w:color="7F7F7F"/>
              <w:bottom w:val="single" w:sz="4" w:space="0" w:color="7F7F7F"/>
              <w:right w:val="single" w:sz="4" w:space="0" w:color="7F7F7F"/>
            </w:tcBorders>
          </w:tcPr>
          <w:p w14:paraId="2CF1F6A4" w14:textId="51FC974F" w:rsidR="00DE0BDB" w:rsidRPr="00B65D8F" w:rsidRDefault="0069481D" w:rsidP="00DE0BDB">
            <w:pPr>
              <w:spacing w:after="0" w:line="276" w:lineRule="auto"/>
              <w:jc w:val="left"/>
              <w:rPr>
                <w:rFonts w:eastAsia="Calibri"/>
                <w:bCs/>
                <w:color w:val="000000"/>
                <w:sz w:val="20"/>
                <w:szCs w:val="20"/>
              </w:rPr>
            </w:pPr>
            <w:sdt>
              <w:sdtPr>
                <w:rPr>
                  <w:rFonts w:eastAsia="Calibri"/>
                  <w:bCs/>
                  <w:color w:val="000000"/>
                  <w:sz w:val="20"/>
                  <w:szCs w:val="20"/>
                </w:rPr>
                <w:id w:val="-624386844"/>
                <w:placeholder>
                  <w:docPart w:val="0C6BB27E80614DA6BE30B0DEA95C2E2B"/>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DE0BDB" w:rsidRPr="00B65D8F">
                  <w:rPr>
                    <w:rFonts w:eastAsia="Calibri"/>
                    <w:bCs/>
                    <w:color w:val="000000"/>
                    <w:sz w:val="20"/>
                    <w:szCs w:val="20"/>
                  </w:rPr>
                  <w:t>Document submitted for review (SfR)</w:t>
                </w:r>
              </w:sdtContent>
            </w:sdt>
            <w:r w:rsidR="00DE0BDB" w:rsidRPr="00B65D8F">
              <w:rPr>
                <w:rFonts w:eastAsia="Calibri"/>
                <w:bCs/>
                <w:color w:val="000000"/>
                <w:sz w:val="20"/>
                <w:szCs w:val="20"/>
              </w:rPr>
              <w:t xml:space="preserve"> upon bi-monthly update.</w:t>
            </w:r>
          </w:p>
        </w:tc>
        <w:tc>
          <w:tcPr>
            <w:tcW w:w="427" w:type="pct"/>
            <w:tcBorders>
              <w:top w:val="single" w:sz="4" w:space="0" w:color="7F7F7F"/>
              <w:left w:val="single" w:sz="4" w:space="0" w:color="7F7F7F"/>
              <w:bottom w:val="single" w:sz="4" w:space="0" w:color="7F7F7F"/>
              <w:right w:val="single" w:sz="4" w:space="0" w:color="7F7F7F"/>
            </w:tcBorders>
          </w:tcPr>
          <w:p w14:paraId="598FBA7B" w14:textId="71899C56"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76B03C6" w14:textId="15FAEA3E"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Added sections 2.1.9, 2.2.9, 3</w:t>
            </w:r>
          </w:p>
          <w:p w14:paraId="79F1F6C4" w14:textId="0EE39890"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Modified sections 1.1, 1.3</w:t>
            </w:r>
          </w:p>
        </w:tc>
      </w:tr>
      <w:tr w:rsidR="00DE0BDB" w:rsidRPr="00B65D8F" w14:paraId="63B6D24B"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74610C9" w14:textId="5428FE7E"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1.00</w:t>
            </w:r>
          </w:p>
        </w:tc>
        <w:sdt>
          <w:sdtPr>
            <w:rPr>
              <w:rFonts w:eastAsia="PMingLiU"/>
              <w:color w:val="000000"/>
              <w:sz w:val="20"/>
              <w:szCs w:val="20"/>
            </w:rPr>
            <w:id w:val="1854915101"/>
            <w:placeholder>
              <w:docPart w:val="917EFEDA047D42F499C5A4734CD30107"/>
            </w:placeholder>
            <w:date w:fullDate="2021-05-17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35FEC770" w14:textId="0883EEC9"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17/05/2021</w:t>
                </w:r>
              </w:p>
            </w:tc>
          </w:sdtContent>
        </w:sdt>
        <w:tc>
          <w:tcPr>
            <w:tcW w:w="2141" w:type="pct"/>
            <w:tcBorders>
              <w:top w:val="single" w:sz="4" w:space="0" w:color="7F7F7F"/>
              <w:left w:val="single" w:sz="4" w:space="0" w:color="7F7F7F"/>
              <w:bottom w:val="single" w:sz="4" w:space="0" w:color="7F7F7F"/>
              <w:right w:val="single" w:sz="4" w:space="0" w:color="7F7F7F"/>
            </w:tcBorders>
          </w:tcPr>
          <w:p w14:paraId="0A35D40E" w14:textId="27DC18BB" w:rsidR="00DE0BDB" w:rsidRPr="00B65D8F" w:rsidRDefault="0069481D" w:rsidP="00DE0BDB">
            <w:pPr>
              <w:spacing w:after="0" w:line="276" w:lineRule="auto"/>
              <w:jc w:val="left"/>
              <w:rPr>
                <w:rFonts w:eastAsia="Calibri"/>
                <w:bCs/>
                <w:color w:val="000000"/>
                <w:sz w:val="20"/>
                <w:szCs w:val="20"/>
              </w:rPr>
            </w:pPr>
            <w:sdt>
              <w:sdtPr>
                <w:rPr>
                  <w:rFonts w:eastAsia="Calibri"/>
                  <w:bCs/>
                  <w:color w:val="000000"/>
                  <w:sz w:val="20"/>
                  <w:szCs w:val="20"/>
                </w:rPr>
                <w:id w:val="467631946"/>
                <w:placeholder>
                  <w:docPart w:val="59768316CF79497A81E6BFF2585CBCF2"/>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DE0BDB"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4E14D1AF" w14:textId="1A7EBF1D"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FBD140C" w14:textId="5AC129EC"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DE0BDB" w:rsidRPr="00B65D8F" w14:paraId="16A3CF90"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F49060A" w14:textId="35AACE09"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0.10</w:t>
            </w:r>
          </w:p>
        </w:tc>
        <w:sdt>
          <w:sdtPr>
            <w:rPr>
              <w:rFonts w:eastAsia="PMingLiU"/>
              <w:color w:val="000000"/>
              <w:sz w:val="20"/>
              <w:szCs w:val="20"/>
            </w:rPr>
            <w:id w:val="-1244716633"/>
            <w:placeholder>
              <w:docPart w:val="D88536E694054DE085C613D4EA2AB664"/>
            </w:placeholder>
            <w:date w:fullDate="2021-05-05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7F796C1F" w14:textId="4A74CD55"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05/05/2021</w:t>
                </w:r>
              </w:p>
            </w:tc>
          </w:sdtContent>
        </w:sdt>
        <w:tc>
          <w:tcPr>
            <w:tcW w:w="2141" w:type="pct"/>
            <w:tcBorders>
              <w:top w:val="single" w:sz="4" w:space="0" w:color="7F7F7F"/>
              <w:left w:val="single" w:sz="4" w:space="0" w:color="7F7F7F"/>
              <w:bottom w:val="single" w:sz="4" w:space="0" w:color="7F7F7F"/>
              <w:right w:val="single" w:sz="4" w:space="0" w:color="7F7F7F"/>
            </w:tcBorders>
          </w:tcPr>
          <w:p w14:paraId="7035CDD5" w14:textId="1953331A" w:rsidR="00DE0BDB" w:rsidRPr="00B65D8F" w:rsidRDefault="0069481D" w:rsidP="00DE0BDB">
            <w:pPr>
              <w:spacing w:after="0" w:line="276" w:lineRule="auto"/>
              <w:jc w:val="left"/>
              <w:rPr>
                <w:rFonts w:eastAsia="Calibri"/>
                <w:bCs/>
                <w:color w:val="000000"/>
                <w:sz w:val="20"/>
                <w:szCs w:val="20"/>
              </w:rPr>
            </w:pPr>
            <w:sdt>
              <w:sdtPr>
                <w:rPr>
                  <w:rFonts w:eastAsia="Calibri"/>
                  <w:bCs/>
                  <w:color w:val="000000"/>
                  <w:sz w:val="20"/>
                  <w:szCs w:val="20"/>
                </w:rPr>
                <w:id w:val="701926"/>
                <w:placeholder>
                  <w:docPart w:val="6E5C1F78DF8F44528743F49F3A7F8A21"/>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DE0BDB"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5B2645DC" w14:textId="3C3685C5"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652EEE6" w14:textId="12B6AC23"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DE0BDB" w:rsidRPr="00B65D8F" w14:paraId="6B0FF9B6" w14:textId="184CC53B"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9315FF6" w14:textId="75DD6471"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0.01</w:t>
            </w:r>
          </w:p>
        </w:tc>
        <w:sdt>
          <w:sdtPr>
            <w:rPr>
              <w:rFonts w:eastAsia="PMingLiU"/>
              <w:color w:val="000000"/>
              <w:sz w:val="20"/>
              <w:szCs w:val="20"/>
            </w:rPr>
            <w:id w:val="924542448"/>
            <w:placeholder>
              <w:docPart w:val="E55FA49B7B0549E99289B240251E60FC"/>
            </w:placeholder>
            <w:date w:fullDate="2021-04-01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063B472C" w14:textId="6628ABFF" w:rsidR="00DE0BDB" w:rsidRPr="00B65D8F" w:rsidRDefault="00DE0BDB" w:rsidP="00DE0BDB">
                <w:pPr>
                  <w:spacing w:after="0" w:line="276" w:lineRule="auto"/>
                  <w:jc w:val="left"/>
                  <w:rPr>
                    <w:rFonts w:eastAsia="PMingLiU"/>
                    <w:color w:val="000000"/>
                    <w:sz w:val="20"/>
                    <w:szCs w:val="20"/>
                  </w:rPr>
                </w:pPr>
                <w:r w:rsidRPr="00B65D8F">
                  <w:rPr>
                    <w:rFonts w:eastAsia="PMingLiU"/>
                    <w:color w:val="000000"/>
                    <w:sz w:val="20"/>
                    <w:szCs w:val="20"/>
                  </w:rPr>
                  <w:t>01/04/2021</w:t>
                </w:r>
              </w:p>
            </w:tc>
          </w:sdtContent>
        </w:sdt>
        <w:tc>
          <w:tcPr>
            <w:tcW w:w="2141" w:type="pct"/>
            <w:tcBorders>
              <w:top w:val="single" w:sz="4" w:space="0" w:color="7F7F7F"/>
              <w:left w:val="single" w:sz="4" w:space="0" w:color="7F7F7F"/>
              <w:bottom w:val="single" w:sz="4" w:space="0" w:color="7F7F7F"/>
              <w:right w:val="single" w:sz="4" w:space="0" w:color="7F7F7F"/>
            </w:tcBorders>
          </w:tcPr>
          <w:p w14:paraId="706EF092" w14:textId="70EFBEE0" w:rsidR="00DE0BDB" w:rsidRPr="00B65D8F" w:rsidRDefault="0069481D" w:rsidP="00DE0BDB">
            <w:pPr>
              <w:spacing w:after="0" w:line="276" w:lineRule="auto"/>
              <w:jc w:val="left"/>
              <w:rPr>
                <w:rFonts w:eastAsia="Calibri"/>
                <w:bCs/>
                <w:color w:val="000000"/>
                <w:sz w:val="20"/>
                <w:szCs w:val="20"/>
              </w:rPr>
            </w:pPr>
            <w:sdt>
              <w:sdtPr>
                <w:rPr>
                  <w:rFonts w:eastAsia="Calibri"/>
                  <w:bCs/>
                  <w:color w:val="000000"/>
                  <w:sz w:val="20"/>
                  <w:szCs w:val="20"/>
                </w:rPr>
                <w:id w:val="-80918050"/>
                <w:placeholder>
                  <w:docPart w:val="234FA3583D4641D2B28210F80A117DAD"/>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DE0BDB" w:rsidRPr="00B65D8F">
                  <w:rPr>
                    <w:rFonts w:eastAsia="Calibri"/>
                    <w:bCs/>
                    <w:color w:val="000000"/>
                    <w:sz w:val="20"/>
                    <w:szCs w:val="20"/>
                  </w:rPr>
                  <w:t>Initial draft</w:t>
                </w:r>
              </w:sdtContent>
            </w:sdt>
          </w:p>
        </w:tc>
        <w:tc>
          <w:tcPr>
            <w:tcW w:w="427" w:type="pct"/>
            <w:tcBorders>
              <w:top w:val="single" w:sz="4" w:space="0" w:color="7F7F7F"/>
              <w:left w:val="single" w:sz="4" w:space="0" w:color="7F7F7F"/>
              <w:bottom w:val="single" w:sz="4" w:space="0" w:color="7F7F7F"/>
              <w:right w:val="single" w:sz="4" w:space="0" w:color="7F7F7F"/>
            </w:tcBorders>
          </w:tcPr>
          <w:p w14:paraId="3460E758" w14:textId="4546D300"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543728CC" w14:textId="49199332" w:rsidR="00DE0BDB" w:rsidRPr="00B65D8F" w:rsidRDefault="00DE0BDB" w:rsidP="00DE0BDB">
            <w:pPr>
              <w:spacing w:after="0" w:line="276" w:lineRule="auto"/>
              <w:jc w:val="left"/>
              <w:rPr>
                <w:rFonts w:eastAsia="Calibri"/>
                <w:bCs/>
                <w:color w:val="000000"/>
                <w:sz w:val="20"/>
                <w:szCs w:val="20"/>
              </w:rPr>
            </w:pPr>
            <w:r w:rsidRPr="00B65D8F">
              <w:rPr>
                <w:rFonts w:eastAsia="Calibri"/>
                <w:bCs/>
                <w:color w:val="000000"/>
                <w:sz w:val="20"/>
                <w:szCs w:val="20"/>
              </w:rPr>
              <w:t>All</w:t>
            </w:r>
          </w:p>
        </w:tc>
      </w:tr>
    </w:tbl>
    <w:p w14:paraId="3B59018A" w14:textId="796195D8" w:rsidR="00771203" w:rsidRPr="007555A7" w:rsidRDefault="00FF5E56" w:rsidP="004B137F">
      <w:pPr>
        <w:rPr>
          <w:sz w:val="20"/>
        </w:rPr>
      </w:pPr>
      <w:r w:rsidRPr="007555A7">
        <w:rPr>
          <w:rStyle w:val="Funotenzeichen"/>
          <w:sz w:val="20"/>
        </w:rPr>
        <w:footnoteRef/>
      </w:r>
      <w:r w:rsidRPr="007555A7">
        <w:rPr>
          <w:sz w:val="20"/>
        </w:rPr>
        <w:t xml:space="preserve"> Action: I=Insert R=Replace</w:t>
      </w:r>
    </w:p>
    <w:p w14:paraId="2AE3DA43" w14:textId="77777777" w:rsidR="00120549" w:rsidRPr="007555A7" w:rsidRDefault="00120549" w:rsidP="004B137F">
      <w:pPr>
        <w:rPr>
          <w:rFonts w:eastAsia="Calibri"/>
        </w:rPr>
      </w:pPr>
    </w:p>
    <w:p w14:paraId="609CCEB7" w14:textId="7C6A7CDE" w:rsidR="00BC709B" w:rsidRPr="007555A7" w:rsidRDefault="00BC709B" w:rsidP="00D80861">
      <w:pPr>
        <w:pStyle w:val="HeadingTOC"/>
        <w:rPr>
          <w:rFonts w:eastAsia="Calibri"/>
        </w:rPr>
      </w:pPr>
      <w:r w:rsidRPr="007555A7">
        <w:rPr>
          <w:rFonts w:eastAsia="Calibri"/>
        </w:rPr>
        <w:t xml:space="preserve">Configuration </w:t>
      </w:r>
      <w:r w:rsidR="002209A1" w:rsidRPr="007555A7">
        <w:rPr>
          <w:rFonts w:eastAsia="Calibri"/>
        </w:rPr>
        <w:t>m</w:t>
      </w:r>
      <w:r w:rsidRPr="007555A7">
        <w:rPr>
          <w:rFonts w:eastAsia="Calibri"/>
        </w:rPr>
        <w:t xml:space="preserve">anagement: </w:t>
      </w:r>
      <w:r w:rsidR="002209A1" w:rsidRPr="007555A7">
        <w:rPr>
          <w:rFonts w:eastAsia="Calibri"/>
        </w:rPr>
        <w:t>d</w:t>
      </w:r>
      <w:r w:rsidRPr="007555A7">
        <w:rPr>
          <w:rFonts w:eastAsia="Calibri"/>
        </w:rPr>
        <w:t xml:space="preserve">ocument </w:t>
      </w:r>
      <w:r w:rsidR="002209A1" w:rsidRPr="007555A7">
        <w:rPr>
          <w:rFonts w:eastAsia="Calibri"/>
        </w:rPr>
        <w:t>l</w:t>
      </w:r>
      <w:r w:rsidRPr="007555A7">
        <w:rPr>
          <w:rFonts w:eastAsia="Calibri"/>
        </w:rPr>
        <w:t>ocation</w:t>
      </w:r>
    </w:p>
    <w:p w14:paraId="750E699C" w14:textId="0E0C5CE4" w:rsidR="00EF7016" w:rsidRPr="007555A7" w:rsidRDefault="0069481D" w:rsidP="004B137F">
      <w:pPr>
        <w:spacing w:after="0" w:line="276" w:lineRule="auto"/>
      </w:pPr>
      <w:sdt>
        <w:sdtPr>
          <w:rPr>
            <w:rFonts w:eastAsia="Calibri"/>
            <w:szCs w:val="22"/>
          </w:rPr>
          <w:id w:val="835106746"/>
          <w:placeholder>
            <w:docPart w:val="97683A859D6A4FD1A02C551D36C2C966"/>
          </w:placeholder>
          <w:dropDownList>
            <w:listItem w:value="Select the applicable value about the location of the previously accepted version of this document here."/>
            <w:listItem w:displayText="The latest accepted version of this controlled document is stored on:" w:value="The latest accepted version of this controlled document is stored on:"/>
            <w:listItem w:displayText="No previously accepted version of this document exists." w:value="No previously accepted version of this document exists."/>
            <w:listItem w:displayText="Not applicable." w:value="Not applicable."/>
          </w:dropDownList>
        </w:sdtPr>
        <w:sdtEndPr/>
        <w:sdtContent>
          <w:r w:rsidR="002C12C0">
            <w:rPr>
              <w:rFonts w:eastAsia="Calibri"/>
              <w:szCs w:val="22"/>
            </w:rPr>
            <w:t>The latest accepted version of this controlled document is stored on:</w:t>
          </w:r>
        </w:sdtContent>
      </w:sdt>
      <w:r w:rsidR="002C12C0">
        <w:rPr>
          <w:rFonts w:eastAsia="Calibri"/>
          <w:szCs w:val="22"/>
        </w:rPr>
        <w:t xml:space="preserve"> </w:t>
      </w:r>
      <w:hyperlink r:id="rId15" w:history="1">
        <w:r w:rsidR="00970322" w:rsidRPr="00970322">
          <w:rPr>
            <w:rStyle w:val="Hyperlink"/>
            <w:rFonts w:eastAsia="Calibri"/>
            <w:szCs w:val="22"/>
          </w:rPr>
          <w:t>CIRCA BC</w:t>
        </w:r>
      </w:hyperlink>
      <w:r w:rsidR="00B016A1" w:rsidRPr="007555A7">
        <w:br w:type="page"/>
      </w:r>
    </w:p>
    <w:sdt>
      <w:sdtPr>
        <w:rPr>
          <w:rFonts w:ascii="Times New Roman" w:hAnsi="Times New Roman"/>
          <w:b w:val="0"/>
          <w:sz w:val="22"/>
        </w:rPr>
        <w:alias w:val="Table of Contents"/>
        <w:tag w:val="eqT1QegFOKAi3zHpinqjV4"/>
        <w:id w:val="134919245"/>
      </w:sdtPr>
      <w:sdtEndPr/>
      <w:sdtContent>
        <w:p w14:paraId="201EFDD5" w14:textId="077A2C9E" w:rsidR="00000E2E" w:rsidRPr="00620EE2" w:rsidRDefault="0069481D" w:rsidP="0043076A">
          <w:pPr>
            <w:pStyle w:val="HeadingTOC"/>
            <w:rPr>
              <w:rFonts w:ascii="Times New Roman" w:hAnsi="Times New Roman"/>
            </w:rPr>
          </w:pPr>
          <w:sdt>
            <w:sdtPr>
              <w:rPr>
                <w:rFonts w:ascii="Times New Roman" w:hAnsi="Times New Roman"/>
              </w:rPr>
              <w:id w:val="921761996"/>
              <w:dataBinding w:xpath="/Texts/TOCHeading" w:storeItemID="{4EF90DE6-88B6-4264-9629-4D8DFDFE87D2}"/>
              <w:text w:multiLine="1"/>
            </w:sdtPr>
            <w:sdtEndPr/>
            <w:sdtContent>
              <w:r w:rsidR="00000E2E" w:rsidRPr="00620EE2">
                <w:rPr>
                  <w:rFonts w:ascii="Times New Roman" w:hAnsi="Times New Roman"/>
                </w:rPr>
                <w:t xml:space="preserve">Table of </w:t>
              </w:r>
              <w:r w:rsidR="00E1075B" w:rsidRPr="00620EE2">
                <w:rPr>
                  <w:rFonts w:ascii="Times New Roman" w:hAnsi="Times New Roman"/>
                </w:rPr>
                <w:t>c</w:t>
              </w:r>
              <w:r w:rsidR="00000E2E" w:rsidRPr="00620EE2">
                <w:rPr>
                  <w:rFonts w:ascii="Times New Roman" w:hAnsi="Times New Roman"/>
                </w:rPr>
                <w:t>ontents</w:t>
              </w:r>
            </w:sdtContent>
          </w:sdt>
        </w:p>
        <w:p w14:paraId="6EC55213" w14:textId="288F72FB" w:rsidR="00DC117E" w:rsidRDefault="00EB17D8">
          <w:pPr>
            <w:pStyle w:val="Verzeichnis1"/>
            <w:rPr>
              <w:rFonts w:asciiTheme="minorHAnsi" w:eastAsiaTheme="minorEastAsia" w:hAnsiTheme="minorHAnsi" w:cstheme="minorBidi"/>
              <w:b w:val="0"/>
              <w:caps w:val="0"/>
              <w:noProof/>
              <w:kern w:val="2"/>
              <w:sz w:val="24"/>
              <w:lang w:val="en-US" w:eastAsia="en-US"/>
              <w14:ligatures w14:val="standardContextual"/>
            </w:rPr>
          </w:pPr>
          <w:r w:rsidRPr="00620EE2">
            <w:fldChar w:fldCharType="begin"/>
          </w:r>
          <w:r w:rsidRPr="00620EE2">
            <w:instrText xml:space="preserve"> TOC \o "1-3" \h \z \u </w:instrText>
          </w:r>
          <w:r w:rsidRPr="00620EE2">
            <w:fldChar w:fldCharType="separate"/>
          </w:r>
          <w:hyperlink w:anchor="_Toc182582737" w:history="1">
            <w:r w:rsidR="00DC117E" w:rsidRPr="00E3308D">
              <w:rPr>
                <w:rStyle w:val="Hyperlink"/>
                <w:noProof/>
              </w:rPr>
              <w:t>1</w:t>
            </w:r>
            <w:r w:rsidR="00DC117E">
              <w:rPr>
                <w:rFonts w:asciiTheme="minorHAnsi" w:eastAsiaTheme="minorEastAsia" w:hAnsiTheme="minorHAnsi" w:cstheme="minorBidi"/>
                <w:b w:val="0"/>
                <w:caps w:val="0"/>
                <w:noProof/>
                <w:kern w:val="2"/>
                <w:sz w:val="24"/>
                <w:lang w:val="en-US" w:eastAsia="en-US"/>
                <w14:ligatures w14:val="standardContextual"/>
              </w:rPr>
              <w:tab/>
            </w:r>
            <w:r w:rsidR="00DC117E" w:rsidRPr="00E3308D">
              <w:rPr>
                <w:rStyle w:val="Hyperlink"/>
                <w:noProof/>
              </w:rPr>
              <w:t>Introduction</w:t>
            </w:r>
            <w:r w:rsidR="00DC117E">
              <w:rPr>
                <w:noProof/>
                <w:webHidden/>
              </w:rPr>
              <w:tab/>
            </w:r>
            <w:r w:rsidR="00DC117E">
              <w:rPr>
                <w:noProof/>
                <w:webHidden/>
              </w:rPr>
              <w:fldChar w:fldCharType="begin"/>
            </w:r>
            <w:r w:rsidR="00DC117E">
              <w:rPr>
                <w:noProof/>
                <w:webHidden/>
              </w:rPr>
              <w:instrText xml:space="preserve"> PAGEREF _Toc182582737 \h </w:instrText>
            </w:r>
            <w:r w:rsidR="00DC117E">
              <w:rPr>
                <w:noProof/>
                <w:webHidden/>
              </w:rPr>
            </w:r>
            <w:r w:rsidR="00DC117E">
              <w:rPr>
                <w:noProof/>
                <w:webHidden/>
              </w:rPr>
              <w:fldChar w:fldCharType="separate"/>
            </w:r>
            <w:r w:rsidR="00DC117E">
              <w:rPr>
                <w:noProof/>
                <w:webHidden/>
              </w:rPr>
              <w:t>12</w:t>
            </w:r>
            <w:r w:rsidR="00DC117E">
              <w:rPr>
                <w:noProof/>
                <w:webHidden/>
              </w:rPr>
              <w:fldChar w:fldCharType="end"/>
            </w:r>
          </w:hyperlink>
        </w:p>
        <w:p w14:paraId="22EA861C" w14:textId="26858B97" w:rsidR="00DC117E" w:rsidRDefault="0069481D">
          <w:pPr>
            <w:pStyle w:val="Verzeichnis2"/>
            <w:rPr>
              <w:rFonts w:asciiTheme="minorHAnsi" w:eastAsiaTheme="minorEastAsia" w:hAnsiTheme="minorHAnsi" w:cstheme="minorBidi"/>
              <w:kern w:val="2"/>
              <w:sz w:val="24"/>
              <w:lang w:val="en-US" w:eastAsia="en-US"/>
              <w14:ligatures w14:val="standardContextual"/>
            </w:rPr>
          </w:pPr>
          <w:hyperlink w:anchor="_Toc182582738" w:history="1">
            <w:r w:rsidR="00DC117E" w:rsidRPr="00E3308D">
              <w:rPr>
                <w:rStyle w:val="Hyperlink"/>
              </w:rPr>
              <w:t>1.1</w:t>
            </w:r>
            <w:r w:rsidR="00DC117E">
              <w:rPr>
                <w:rFonts w:asciiTheme="minorHAnsi" w:eastAsiaTheme="minorEastAsia" w:hAnsiTheme="minorHAnsi" w:cstheme="minorBidi"/>
                <w:kern w:val="2"/>
                <w:sz w:val="24"/>
                <w:lang w:val="en-US" w:eastAsia="en-US"/>
                <w14:ligatures w14:val="standardContextual"/>
              </w:rPr>
              <w:tab/>
            </w:r>
            <w:r w:rsidR="00DC117E" w:rsidRPr="00E3308D">
              <w:rPr>
                <w:rStyle w:val="Hyperlink"/>
              </w:rPr>
              <w:t>Document purpose</w:t>
            </w:r>
            <w:r w:rsidR="00DC117E">
              <w:rPr>
                <w:webHidden/>
              </w:rPr>
              <w:tab/>
            </w:r>
            <w:r w:rsidR="00DC117E">
              <w:rPr>
                <w:webHidden/>
              </w:rPr>
              <w:fldChar w:fldCharType="begin"/>
            </w:r>
            <w:r w:rsidR="00DC117E">
              <w:rPr>
                <w:webHidden/>
              </w:rPr>
              <w:instrText xml:space="preserve"> PAGEREF _Toc182582738 \h </w:instrText>
            </w:r>
            <w:r w:rsidR="00DC117E">
              <w:rPr>
                <w:webHidden/>
              </w:rPr>
            </w:r>
            <w:r w:rsidR="00DC117E">
              <w:rPr>
                <w:webHidden/>
              </w:rPr>
              <w:fldChar w:fldCharType="separate"/>
            </w:r>
            <w:r w:rsidR="00DC117E">
              <w:rPr>
                <w:webHidden/>
              </w:rPr>
              <w:t>12</w:t>
            </w:r>
            <w:r w:rsidR="00DC117E">
              <w:rPr>
                <w:webHidden/>
              </w:rPr>
              <w:fldChar w:fldCharType="end"/>
            </w:r>
          </w:hyperlink>
        </w:p>
        <w:p w14:paraId="1A27A688" w14:textId="3566ADA5" w:rsidR="00DC117E" w:rsidRDefault="0069481D">
          <w:pPr>
            <w:pStyle w:val="Verzeichnis2"/>
            <w:rPr>
              <w:rFonts w:asciiTheme="minorHAnsi" w:eastAsiaTheme="minorEastAsia" w:hAnsiTheme="minorHAnsi" w:cstheme="minorBidi"/>
              <w:kern w:val="2"/>
              <w:sz w:val="24"/>
              <w:lang w:val="en-US" w:eastAsia="en-US"/>
              <w14:ligatures w14:val="standardContextual"/>
            </w:rPr>
          </w:pPr>
          <w:hyperlink w:anchor="_Toc182582739" w:history="1">
            <w:r w:rsidR="00DC117E" w:rsidRPr="00E3308D">
              <w:rPr>
                <w:rStyle w:val="Hyperlink"/>
              </w:rPr>
              <w:t>1.2</w:t>
            </w:r>
            <w:r w:rsidR="00DC117E">
              <w:rPr>
                <w:rFonts w:asciiTheme="minorHAnsi" w:eastAsiaTheme="minorEastAsia" w:hAnsiTheme="minorHAnsi" w:cstheme="minorBidi"/>
                <w:kern w:val="2"/>
                <w:sz w:val="24"/>
                <w:lang w:val="en-US" w:eastAsia="en-US"/>
                <w14:ligatures w14:val="standardContextual"/>
              </w:rPr>
              <w:tab/>
            </w:r>
            <w:r w:rsidR="00DC117E" w:rsidRPr="00E3308D">
              <w:rPr>
                <w:rStyle w:val="Hyperlink"/>
              </w:rPr>
              <w:t>Target audience</w:t>
            </w:r>
            <w:r w:rsidR="00DC117E">
              <w:rPr>
                <w:webHidden/>
              </w:rPr>
              <w:tab/>
            </w:r>
            <w:r w:rsidR="00DC117E">
              <w:rPr>
                <w:webHidden/>
              </w:rPr>
              <w:fldChar w:fldCharType="begin"/>
            </w:r>
            <w:r w:rsidR="00DC117E">
              <w:rPr>
                <w:webHidden/>
              </w:rPr>
              <w:instrText xml:space="preserve"> PAGEREF _Toc182582739 \h </w:instrText>
            </w:r>
            <w:r w:rsidR="00DC117E">
              <w:rPr>
                <w:webHidden/>
              </w:rPr>
            </w:r>
            <w:r w:rsidR="00DC117E">
              <w:rPr>
                <w:webHidden/>
              </w:rPr>
              <w:fldChar w:fldCharType="separate"/>
            </w:r>
            <w:r w:rsidR="00DC117E">
              <w:rPr>
                <w:webHidden/>
              </w:rPr>
              <w:t>12</w:t>
            </w:r>
            <w:r w:rsidR="00DC117E">
              <w:rPr>
                <w:webHidden/>
              </w:rPr>
              <w:fldChar w:fldCharType="end"/>
            </w:r>
          </w:hyperlink>
        </w:p>
        <w:p w14:paraId="7E2C7862" w14:textId="67F0BB03" w:rsidR="00DC117E" w:rsidRDefault="0069481D">
          <w:pPr>
            <w:pStyle w:val="Verzeichnis2"/>
            <w:rPr>
              <w:rFonts w:asciiTheme="minorHAnsi" w:eastAsiaTheme="minorEastAsia" w:hAnsiTheme="minorHAnsi" w:cstheme="minorBidi"/>
              <w:kern w:val="2"/>
              <w:sz w:val="24"/>
              <w:lang w:val="en-US" w:eastAsia="en-US"/>
              <w14:ligatures w14:val="standardContextual"/>
            </w:rPr>
          </w:pPr>
          <w:hyperlink w:anchor="_Toc182582740" w:history="1">
            <w:r w:rsidR="00DC117E" w:rsidRPr="00E3308D">
              <w:rPr>
                <w:rStyle w:val="Hyperlink"/>
              </w:rPr>
              <w:t>1.3</w:t>
            </w:r>
            <w:r w:rsidR="00DC117E">
              <w:rPr>
                <w:rFonts w:asciiTheme="minorHAnsi" w:eastAsiaTheme="minorEastAsia" w:hAnsiTheme="minorHAnsi" w:cstheme="minorBidi"/>
                <w:kern w:val="2"/>
                <w:sz w:val="24"/>
                <w:lang w:val="en-US" w:eastAsia="en-US"/>
                <w14:ligatures w14:val="standardContextual"/>
              </w:rPr>
              <w:tab/>
            </w:r>
            <w:r w:rsidR="00DC117E" w:rsidRPr="00E3308D">
              <w:rPr>
                <w:rStyle w:val="Hyperlink"/>
              </w:rPr>
              <w:t>Scope</w:t>
            </w:r>
            <w:r w:rsidR="00DC117E">
              <w:rPr>
                <w:webHidden/>
              </w:rPr>
              <w:tab/>
            </w:r>
            <w:r w:rsidR="00DC117E">
              <w:rPr>
                <w:webHidden/>
              </w:rPr>
              <w:fldChar w:fldCharType="begin"/>
            </w:r>
            <w:r w:rsidR="00DC117E">
              <w:rPr>
                <w:webHidden/>
              </w:rPr>
              <w:instrText xml:space="preserve"> PAGEREF _Toc182582740 \h </w:instrText>
            </w:r>
            <w:r w:rsidR="00DC117E">
              <w:rPr>
                <w:webHidden/>
              </w:rPr>
            </w:r>
            <w:r w:rsidR="00DC117E">
              <w:rPr>
                <w:webHidden/>
              </w:rPr>
              <w:fldChar w:fldCharType="separate"/>
            </w:r>
            <w:r w:rsidR="00DC117E">
              <w:rPr>
                <w:webHidden/>
              </w:rPr>
              <w:t>12</w:t>
            </w:r>
            <w:r w:rsidR="00DC117E">
              <w:rPr>
                <w:webHidden/>
              </w:rPr>
              <w:fldChar w:fldCharType="end"/>
            </w:r>
          </w:hyperlink>
        </w:p>
        <w:p w14:paraId="0B1344A9" w14:textId="743C8D3D" w:rsidR="00DC117E" w:rsidRDefault="0069481D">
          <w:pPr>
            <w:pStyle w:val="Verzeichnis2"/>
            <w:rPr>
              <w:rFonts w:asciiTheme="minorHAnsi" w:eastAsiaTheme="minorEastAsia" w:hAnsiTheme="minorHAnsi" w:cstheme="minorBidi"/>
              <w:kern w:val="2"/>
              <w:sz w:val="24"/>
              <w:lang w:val="en-US" w:eastAsia="en-US"/>
              <w14:ligatures w14:val="standardContextual"/>
            </w:rPr>
          </w:pPr>
          <w:hyperlink w:anchor="_Toc182582741" w:history="1">
            <w:r w:rsidR="00DC117E" w:rsidRPr="00E3308D">
              <w:rPr>
                <w:rStyle w:val="Hyperlink"/>
              </w:rPr>
              <w:t>1.4</w:t>
            </w:r>
            <w:r w:rsidR="00DC117E">
              <w:rPr>
                <w:rFonts w:asciiTheme="minorHAnsi" w:eastAsiaTheme="minorEastAsia" w:hAnsiTheme="minorHAnsi" w:cstheme="minorBidi"/>
                <w:kern w:val="2"/>
                <w:sz w:val="24"/>
                <w:lang w:val="en-US" w:eastAsia="en-US"/>
                <w14:ligatures w14:val="standardContextual"/>
              </w:rPr>
              <w:tab/>
            </w:r>
            <w:r w:rsidR="00DC117E" w:rsidRPr="00E3308D">
              <w:rPr>
                <w:rStyle w:val="Hyperlink"/>
              </w:rPr>
              <w:t>Structure</w:t>
            </w:r>
            <w:r w:rsidR="00DC117E">
              <w:rPr>
                <w:webHidden/>
              </w:rPr>
              <w:tab/>
            </w:r>
            <w:r w:rsidR="00DC117E">
              <w:rPr>
                <w:webHidden/>
              </w:rPr>
              <w:fldChar w:fldCharType="begin"/>
            </w:r>
            <w:r w:rsidR="00DC117E">
              <w:rPr>
                <w:webHidden/>
              </w:rPr>
              <w:instrText xml:space="preserve"> PAGEREF _Toc182582741 \h </w:instrText>
            </w:r>
            <w:r w:rsidR="00DC117E">
              <w:rPr>
                <w:webHidden/>
              </w:rPr>
            </w:r>
            <w:r w:rsidR="00DC117E">
              <w:rPr>
                <w:webHidden/>
              </w:rPr>
              <w:fldChar w:fldCharType="separate"/>
            </w:r>
            <w:r w:rsidR="00DC117E">
              <w:rPr>
                <w:webHidden/>
              </w:rPr>
              <w:t>12</w:t>
            </w:r>
            <w:r w:rsidR="00DC117E">
              <w:rPr>
                <w:webHidden/>
              </w:rPr>
              <w:fldChar w:fldCharType="end"/>
            </w:r>
          </w:hyperlink>
        </w:p>
        <w:p w14:paraId="7D3DC103" w14:textId="57299558" w:rsidR="00DC117E" w:rsidRDefault="0069481D">
          <w:pPr>
            <w:pStyle w:val="Verzeichnis2"/>
            <w:rPr>
              <w:rFonts w:asciiTheme="minorHAnsi" w:eastAsiaTheme="minorEastAsia" w:hAnsiTheme="minorHAnsi" w:cstheme="minorBidi"/>
              <w:kern w:val="2"/>
              <w:sz w:val="24"/>
              <w:lang w:val="en-US" w:eastAsia="en-US"/>
              <w14:ligatures w14:val="standardContextual"/>
            </w:rPr>
          </w:pPr>
          <w:hyperlink w:anchor="_Toc182582742" w:history="1">
            <w:r w:rsidR="00DC117E" w:rsidRPr="00E3308D">
              <w:rPr>
                <w:rStyle w:val="Hyperlink"/>
              </w:rPr>
              <w:t>1.5</w:t>
            </w:r>
            <w:r w:rsidR="00DC117E">
              <w:rPr>
                <w:rFonts w:asciiTheme="minorHAnsi" w:eastAsiaTheme="minorEastAsia" w:hAnsiTheme="minorHAnsi" w:cstheme="minorBidi"/>
                <w:kern w:val="2"/>
                <w:sz w:val="24"/>
                <w:lang w:val="en-US" w:eastAsia="en-US"/>
                <w14:ligatures w14:val="standardContextual"/>
              </w:rPr>
              <w:tab/>
            </w:r>
            <w:r w:rsidR="00DC117E" w:rsidRPr="00E3308D">
              <w:rPr>
                <w:rStyle w:val="Hyperlink"/>
              </w:rPr>
              <w:t>Reference documents</w:t>
            </w:r>
            <w:r w:rsidR="00DC117E">
              <w:rPr>
                <w:webHidden/>
              </w:rPr>
              <w:tab/>
            </w:r>
            <w:r w:rsidR="00DC117E">
              <w:rPr>
                <w:webHidden/>
              </w:rPr>
              <w:fldChar w:fldCharType="begin"/>
            </w:r>
            <w:r w:rsidR="00DC117E">
              <w:rPr>
                <w:webHidden/>
              </w:rPr>
              <w:instrText xml:space="preserve"> PAGEREF _Toc182582742 \h </w:instrText>
            </w:r>
            <w:r w:rsidR="00DC117E">
              <w:rPr>
                <w:webHidden/>
              </w:rPr>
            </w:r>
            <w:r w:rsidR="00DC117E">
              <w:rPr>
                <w:webHidden/>
              </w:rPr>
              <w:fldChar w:fldCharType="separate"/>
            </w:r>
            <w:r w:rsidR="00DC117E">
              <w:rPr>
                <w:webHidden/>
              </w:rPr>
              <w:t>12</w:t>
            </w:r>
            <w:r w:rsidR="00DC117E">
              <w:rPr>
                <w:webHidden/>
              </w:rPr>
              <w:fldChar w:fldCharType="end"/>
            </w:r>
          </w:hyperlink>
        </w:p>
        <w:p w14:paraId="45228414" w14:textId="3F3EFEA3" w:rsidR="00DC117E" w:rsidRDefault="0069481D">
          <w:pPr>
            <w:pStyle w:val="Verzeichnis2"/>
            <w:rPr>
              <w:rFonts w:asciiTheme="minorHAnsi" w:eastAsiaTheme="minorEastAsia" w:hAnsiTheme="minorHAnsi" w:cstheme="minorBidi"/>
              <w:kern w:val="2"/>
              <w:sz w:val="24"/>
              <w:lang w:val="en-US" w:eastAsia="en-US"/>
              <w14:ligatures w14:val="standardContextual"/>
            </w:rPr>
          </w:pPr>
          <w:hyperlink w:anchor="_Toc182582743" w:history="1">
            <w:r w:rsidR="00DC117E" w:rsidRPr="00E3308D">
              <w:rPr>
                <w:rStyle w:val="Hyperlink"/>
              </w:rPr>
              <w:t>1.6</w:t>
            </w:r>
            <w:r w:rsidR="00DC117E">
              <w:rPr>
                <w:rFonts w:asciiTheme="minorHAnsi" w:eastAsiaTheme="minorEastAsia" w:hAnsiTheme="minorHAnsi" w:cstheme="minorBidi"/>
                <w:kern w:val="2"/>
                <w:sz w:val="24"/>
                <w:lang w:val="en-US" w:eastAsia="en-US"/>
                <w14:ligatures w14:val="standardContextual"/>
              </w:rPr>
              <w:tab/>
            </w:r>
            <w:r w:rsidR="00DC117E" w:rsidRPr="00E3308D">
              <w:rPr>
                <w:rStyle w:val="Hyperlink"/>
              </w:rPr>
              <w:t>Applicable documents</w:t>
            </w:r>
            <w:r w:rsidR="00DC117E">
              <w:rPr>
                <w:webHidden/>
              </w:rPr>
              <w:tab/>
            </w:r>
            <w:r w:rsidR="00DC117E">
              <w:rPr>
                <w:webHidden/>
              </w:rPr>
              <w:fldChar w:fldCharType="begin"/>
            </w:r>
            <w:r w:rsidR="00DC117E">
              <w:rPr>
                <w:webHidden/>
              </w:rPr>
              <w:instrText xml:space="preserve"> PAGEREF _Toc182582743 \h </w:instrText>
            </w:r>
            <w:r w:rsidR="00DC117E">
              <w:rPr>
                <w:webHidden/>
              </w:rPr>
            </w:r>
            <w:r w:rsidR="00DC117E">
              <w:rPr>
                <w:webHidden/>
              </w:rPr>
              <w:fldChar w:fldCharType="separate"/>
            </w:r>
            <w:r w:rsidR="00DC117E">
              <w:rPr>
                <w:webHidden/>
              </w:rPr>
              <w:t>13</w:t>
            </w:r>
            <w:r w:rsidR="00DC117E">
              <w:rPr>
                <w:webHidden/>
              </w:rPr>
              <w:fldChar w:fldCharType="end"/>
            </w:r>
          </w:hyperlink>
        </w:p>
        <w:p w14:paraId="5831D3FF" w14:textId="0B1470FB" w:rsidR="00DC117E" w:rsidRDefault="0069481D">
          <w:pPr>
            <w:pStyle w:val="Verzeichnis2"/>
            <w:rPr>
              <w:rFonts w:asciiTheme="minorHAnsi" w:eastAsiaTheme="minorEastAsia" w:hAnsiTheme="minorHAnsi" w:cstheme="minorBidi"/>
              <w:kern w:val="2"/>
              <w:sz w:val="24"/>
              <w:lang w:val="en-US" w:eastAsia="en-US"/>
              <w14:ligatures w14:val="standardContextual"/>
            </w:rPr>
          </w:pPr>
          <w:hyperlink w:anchor="_Toc182582744" w:history="1">
            <w:r w:rsidR="00DC117E" w:rsidRPr="00E3308D">
              <w:rPr>
                <w:rStyle w:val="Hyperlink"/>
              </w:rPr>
              <w:t>1.7</w:t>
            </w:r>
            <w:r w:rsidR="00DC117E">
              <w:rPr>
                <w:rFonts w:asciiTheme="minorHAnsi" w:eastAsiaTheme="minorEastAsia" w:hAnsiTheme="minorHAnsi" w:cstheme="minorBidi"/>
                <w:kern w:val="2"/>
                <w:sz w:val="24"/>
                <w:lang w:val="en-US" w:eastAsia="en-US"/>
                <w14:ligatures w14:val="standardContextual"/>
              </w:rPr>
              <w:tab/>
            </w:r>
            <w:r w:rsidR="00DC117E" w:rsidRPr="00E3308D">
              <w:rPr>
                <w:rStyle w:val="Hyperlink"/>
              </w:rPr>
              <w:t>Abbreviations &amp; acronyms</w:t>
            </w:r>
            <w:r w:rsidR="00DC117E">
              <w:rPr>
                <w:webHidden/>
              </w:rPr>
              <w:tab/>
            </w:r>
            <w:r w:rsidR="00DC117E">
              <w:rPr>
                <w:webHidden/>
              </w:rPr>
              <w:fldChar w:fldCharType="begin"/>
            </w:r>
            <w:r w:rsidR="00DC117E">
              <w:rPr>
                <w:webHidden/>
              </w:rPr>
              <w:instrText xml:space="preserve"> PAGEREF _Toc182582744 \h </w:instrText>
            </w:r>
            <w:r w:rsidR="00DC117E">
              <w:rPr>
                <w:webHidden/>
              </w:rPr>
            </w:r>
            <w:r w:rsidR="00DC117E">
              <w:rPr>
                <w:webHidden/>
              </w:rPr>
              <w:fldChar w:fldCharType="separate"/>
            </w:r>
            <w:r w:rsidR="00DC117E">
              <w:rPr>
                <w:webHidden/>
              </w:rPr>
              <w:t>13</w:t>
            </w:r>
            <w:r w:rsidR="00DC117E">
              <w:rPr>
                <w:webHidden/>
              </w:rPr>
              <w:fldChar w:fldCharType="end"/>
            </w:r>
          </w:hyperlink>
        </w:p>
        <w:p w14:paraId="0A9ECA96" w14:textId="30598F95" w:rsidR="00DC117E" w:rsidRDefault="0069481D">
          <w:pPr>
            <w:pStyle w:val="Verzeichnis2"/>
            <w:rPr>
              <w:rFonts w:asciiTheme="minorHAnsi" w:eastAsiaTheme="minorEastAsia" w:hAnsiTheme="minorHAnsi" w:cstheme="minorBidi"/>
              <w:kern w:val="2"/>
              <w:sz w:val="24"/>
              <w:lang w:val="en-US" w:eastAsia="en-US"/>
              <w14:ligatures w14:val="standardContextual"/>
            </w:rPr>
          </w:pPr>
          <w:hyperlink w:anchor="_Toc182582745" w:history="1">
            <w:r w:rsidR="00DC117E" w:rsidRPr="00E3308D">
              <w:rPr>
                <w:rStyle w:val="Hyperlink"/>
              </w:rPr>
              <w:t>1.8</w:t>
            </w:r>
            <w:r w:rsidR="00DC117E">
              <w:rPr>
                <w:rFonts w:asciiTheme="minorHAnsi" w:eastAsiaTheme="minorEastAsia" w:hAnsiTheme="minorHAnsi" w:cstheme="minorBidi"/>
                <w:kern w:val="2"/>
                <w:sz w:val="24"/>
                <w:lang w:val="en-US" w:eastAsia="en-US"/>
                <w14:ligatures w14:val="standardContextual"/>
              </w:rPr>
              <w:tab/>
            </w:r>
            <w:r w:rsidR="00DC117E" w:rsidRPr="00E3308D">
              <w:rPr>
                <w:rStyle w:val="Hyperlink"/>
              </w:rPr>
              <w:t>Definitions</w:t>
            </w:r>
            <w:r w:rsidR="00DC117E">
              <w:rPr>
                <w:webHidden/>
              </w:rPr>
              <w:tab/>
            </w:r>
            <w:r w:rsidR="00DC117E">
              <w:rPr>
                <w:webHidden/>
              </w:rPr>
              <w:fldChar w:fldCharType="begin"/>
            </w:r>
            <w:r w:rsidR="00DC117E">
              <w:rPr>
                <w:webHidden/>
              </w:rPr>
              <w:instrText xml:space="preserve"> PAGEREF _Toc182582745 \h </w:instrText>
            </w:r>
            <w:r w:rsidR="00DC117E">
              <w:rPr>
                <w:webHidden/>
              </w:rPr>
            </w:r>
            <w:r w:rsidR="00DC117E">
              <w:rPr>
                <w:webHidden/>
              </w:rPr>
              <w:fldChar w:fldCharType="separate"/>
            </w:r>
            <w:r w:rsidR="00DC117E">
              <w:rPr>
                <w:webHidden/>
              </w:rPr>
              <w:t>14</w:t>
            </w:r>
            <w:r w:rsidR="00DC117E">
              <w:rPr>
                <w:webHidden/>
              </w:rPr>
              <w:fldChar w:fldCharType="end"/>
            </w:r>
          </w:hyperlink>
        </w:p>
        <w:p w14:paraId="08CE9405" w14:textId="25A2079F" w:rsidR="00DC117E" w:rsidRDefault="0069481D">
          <w:pPr>
            <w:pStyle w:val="Verzeichnis1"/>
            <w:rPr>
              <w:rFonts w:asciiTheme="minorHAnsi" w:eastAsiaTheme="minorEastAsia" w:hAnsiTheme="minorHAnsi" w:cstheme="minorBidi"/>
              <w:b w:val="0"/>
              <w:caps w:val="0"/>
              <w:noProof/>
              <w:kern w:val="2"/>
              <w:sz w:val="24"/>
              <w:lang w:val="en-US" w:eastAsia="en-US"/>
              <w14:ligatures w14:val="standardContextual"/>
            </w:rPr>
          </w:pPr>
          <w:hyperlink w:anchor="_Toc182582746" w:history="1">
            <w:r w:rsidR="00DC117E" w:rsidRPr="00E3308D">
              <w:rPr>
                <w:rStyle w:val="Hyperlink"/>
                <w:noProof/>
              </w:rPr>
              <w:t>2</w:t>
            </w:r>
            <w:r w:rsidR="00DC117E">
              <w:rPr>
                <w:rFonts w:asciiTheme="minorHAnsi" w:eastAsiaTheme="minorEastAsia" w:hAnsiTheme="minorHAnsi" w:cstheme="minorBidi"/>
                <w:b w:val="0"/>
                <w:caps w:val="0"/>
                <w:noProof/>
                <w:kern w:val="2"/>
                <w:sz w:val="24"/>
                <w:lang w:val="en-US" w:eastAsia="en-US"/>
                <w14:ligatures w14:val="standardContextual"/>
              </w:rPr>
              <w:tab/>
            </w:r>
            <w:r w:rsidR="00DC117E" w:rsidRPr="00E3308D">
              <w:rPr>
                <w:rStyle w:val="Hyperlink"/>
                <w:noProof/>
              </w:rPr>
              <w:t>Operational Frequently Asked Questions (FAQ)</w:t>
            </w:r>
            <w:r w:rsidR="00DC117E">
              <w:rPr>
                <w:noProof/>
                <w:webHidden/>
              </w:rPr>
              <w:tab/>
            </w:r>
            <w:r w:rsidR="00DC117E">
              <w:rPr>
                <w:noProof/>
                <w:webHidden/>
              </w:rPr>
              <w:fldChar w:fldCharType="begin"/>
            </w:r>
            <w:r w:rsidR="00DC117E">
              <w:rPr>
                <w:noProof/>
                <w:webHidden/>
              </w:rPr>
              <w:instrText xml:space="preserve"> PAGEREF _Toc182582746 \h </w:instrText>
            </w:r>
            <w:r w:rsidR="00DC117E">
              <w:rPr>
                <w:noProof/>
                <w:webHidden/>
              </w:rPr>
            </w:r>
            <w:r w:rsidR="00DC117E">
              <w:rPr>
                <w:noProof/>
                <w:webHidden/>
              </w:rPr>
              <w:fldChar w:fldCharType="separate"/>
            </w:r>
            <w:r w:rsidR="00DC117E">
              <w:rPr>
                <w:noProof/>
                <w:webHidden/>
              </w:rPr>
              <w:t>16</w:t>
            </w:r>
            <w:r w:rsidR="00DC117E">
              <w:rPr>
                <w:noProof/>
                <w:webHidden/>
              </w:rPr>
              <w:fldChar w:fldCharType="end"/>
            </w:r>
          </w:hyperlink>
        </w:p>
        <w:p w14:paraId="781127C7" w14:textId="238444C8" w:rsidR="00DC117E" w:rsidRDefault="0069481D">
          <w:pPr>
            <w:pStyle w:val="Verzeichnis2"/>
            <w:rPr>
              <w:rFonts w:asciiTheme="minorHAnsi" w:eastAsiaTheme="minorEastAsia" w:hAnsiTheme="minorHAnsi" w:cstheme="minorBidi"/>
              <w:kern w:val="2"/>
              <w:sz w:val="24"/>
              <w:lang w:val="en-US" w:eastAsia="en-US"/>
              <w14:ligatures w14:val="standardContextual"/>
            </w:rPr>
          </w:pPr>
          <w:hyperlink w:anchor="_Toc182582747" w:history="1">
            <w:r w:rsidR="00DC117E" w:rsidRPr="00E3308D">
              <w:rPr>
                <w:rStyle w:val="Hyperlink"/>
              </w:rPr>
              <w:t>2.1</w:t>
            </w:r>
            <w:r w:rsidR="00DC117E">
              <w:rPr>
                <w:rFonts w:asciiTheme="minorHAnsi" w:eastAsiaTheme="minorEastAsia" w:hAnsiTheme="minorHAnsi" w:cstheme="minorBidi"/>
                <w:kern w:val="2"/>
                <w:sz w:val="24"/>
                <w:lang w:val="en-US" w:eastAsia="en-US"/>
                <w14:ligatures w14:val="standardContextual"/>
              </w:rPr>
              <w:tab/>
            </w:r>
            <w:r w:rsidR="00DC117E" w:rsidRPr="00E3308D">
              <w:rPr>
                <w:rStyle w:val="Hyperlink"/>
              </w:rPr>
              <w:t>FAQ related to Central side</w:t>
            </w:r>
            <w:r w:rsidR="00DC117E">
              <w:rPr>
                <w:webHidden/>
              </w:rPr>
              <w:tab/>
            </w:r>
            <w:r w:rsidR="00DC117E">
              <w:rPr>
                <w:webHidden/>
              </w:rPr>
              <w:fldChar w:fldCharType="begin"/>
            </w:r>
            <w:r w:rsidR="00DC117E">
              <w:rPr>
                <w:webHidden/>
              </w:rPr>
              <w:instrText xml:space="preserve"> PAGEREF _Toc182582747 \h </w:instrText>
            </w:r>
            <w:r w:rsidR="00DC117E">
              <w:rPr>
                <w:webHidden/>
              </w:rPr>
            </w:r>
            <w:r w:rsidR="00DC117E">
              <w:rPr>
                <w:webHidden/>
              </w:rPr>
              <w:fldChar w:fldCharType="separate"/>
            </w:r>
            <w:r w:rsidR="00DC117E">
              <w:rPr>
                <w:webHidden/>
              </w:rPr>
              <w:t>16</w:t>
            </w:r>
            <w:r w:rsidR="00DC117E">
              <w:rPr>
                <w:webHidden/>
              </w:rPr>
              <w:fldChar w:fldCharType="end"/>
            </w:r>
          </w:hyperlink>
        </w:p>
        <w:p w14:paraId="453004B0" w14:textId="2F4A458A"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48" w:history="1">
            <w:r w:rsidR="00DC117E" w:rsidRPr="00E3308D">
              <w:rPr>
                <w:rStyle w:val="Hyperlink"/>
                <w:noProof/>
              </w:rPr>
              <w:t>2.1.1</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What are the URLs for ICS2 CR User Interface?</w:t>
            </w:r>
            <w:r w:rsidR="00DC117E">
              <w:rPr>
                <w:noProof/>
                <w:webHidden/>
              </w:rPr>
              <w:tab/>
            </w:r>
            <w:r w:rsidR="00DC117E">
              <w:rPr>
                <w:noProof/>
                <w:webHidden/>
              </w:rPr>
              <w:fldChar w:fldCharType="begin"/>
            </w:r>
            <w:r w:rsidR="00DC117E">
              <w:rPr>
                <w:noProof/>
                <w:webHidden/>
              </w:rPr>
              <w:instrText xml:space="preserve"> PAGEREF _Toc182582748 \h </w:instrText>
            </w:r>
            <w:r w:rsidR="00DC117E">
              <w:rPr>
                <w:noProof/>
                <w:webHidden/>
              </w:rPr>
            </w:r>
            <w:r w:rsidR="00DC117E">
              <w:rPr>
                <w:noProof/>
                <w:webHidden/>
              </w:rPr>
              <w:fldChar w:fldCharType="separate"/>
            </w:r>
            <w:r w:rsidR="00DC117E">
              <w:rPr>
                <w:noProof/>
                <w:webHidden/>
              </w:rPr>
              <w:t>16</w:t>
            </w:r>
            <w:r w:rsidR="00DC117E">
              <w:rPr>
                <w:noProof/>
                <w:webHidden/>
              </w:rPr>
              <w:fldChar w:fldCharType="end"/>
            </w:r>
          </w:hyperlink>
        </w:p>
        <w:p w14:paraId="5E30B677" w14:textId="4EB8F418"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49" w:history="1">
            <w:r w:rsidR="00DC117E" w:rsidRPr="00E3308D">
              <w:rPr>
                <w:rStyle w:val="Hyperlink"/>
                <w:noProof/>
              </w:rPr>
              <w:t>2.1.2</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What are the URLs for ICS2 Monitoring &amp; Business Statistics tool?</w:t>
            </w:r>
            <w:r w:rsidR="00DC117E">
              <w:rPr>
                <w:noProof/>
                <w:webHidden/>
              </w:rPr>
              <w:tab/>
            </w:r>
            <w:r w:rsidR="00DC117E">
              <w:rPr>
                <w:noProof/>
                <w:webHidden/>
              </w:rPr>
              <w:fldChar w:fldCharType="begin"/>
            </w:r>
            <w:r w:rsidR="00DC117E">
              <w:rPr>
                <w:noProof/>
                <w:webHidden/>
              </w:rPr>
              <w:instrText xml:space="preserve"> PAGEREF _Toc182582749 \h </w:instrText>
            </w:r>
            <w:r w:rsidR="00DC117E">
              <w:rPr>
                <w:noProof/>
                <w:webHidden/>
              </w:rPr>
            </w:r>
            <w:r w:rsidR="00DC117E">
              <w:rPr>
                <w:noProof/>
                <w:webHidden/>
              </w:rPr>
              <w:fldChar w:fldCharType="separate"/>
            </w:r>
            <w:r w:rsidR="00DC117E">
              <w:rPr>
                <w:noProof/>
                <w:webHidden/>
              </w:rPr>
              <w:t>16</w:t>
            </w:r>
            <w:r w:rsidR="00DC117E">
              <w:rPr>
                <w:noProof/>
                <w:webHidden/>
              </w:rPr>
              <w:fldChar w:fldCharType="end"/>
            </w:r>
          </w:hyperlink>
        </w:p>
        <w:p w14:paraId="0DD4EDF7" w14:textId="57AAD2B1"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50" w:history="1">
            <w:r w:rsidR="00DC117E" w:rsidRPr="00E3308D">
              <w:rPr>
                <w:rStyle w:val="Hyperlink"/>
                <w:noProof/>
              </w:rPr>
              <w:t>2.1.3</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What are the URLs for ICS2 STI-STP User Interface?</w:t>
            </w:r>
            <w:r w:rsidR="00DC117E">
              <w:rPr>
                <w:noProof/>
                <w:webHidden/>
              </w:rPr>
              <w:tab/>
            </w:r>
            <w:r w:rsidR="00DC117E">
              <w:rPr>
                <w:noProof/>
                <w:webHidden/>
              </w:rPr>
              <w:fldChar w:fldCharType="begin"/>
            </w:r>
            <w:r w:rsidR="00DC117E">
              <w:rPr>
                <w:noProof/>
                <w:webHidden/>
              </w:rPr>
              <w:instrText xml:space="preserve"> PAGEREF _Toc182582750 \h </w:instrText>
            </w:r>
            <w:r w:rsidR="00DC117E">
              <w:rPr>
                <w:noProof/>
                <w:webHidden/>
              </w:rPr>
            </w:r>
            <w:r w:rsidR="00DC117E">
              <w:rPr>
                <w:noProof/>
                <w:webHidden/>
              </w:rPr>
              <w:fldChar w:fldCharType="separate"/>
            </w:r>
            <w:r w:rsidR="00DC117E">
              <w:rPr>
                <w:noProof/>
                <w:webHidden/>
              </w:rPr>
              <w:t>16</w:t>
            </w:r>
            <w:r w:rsidR="00DC117E">
              <w:rPr>
                <w:noProof/>
                <w:webHidden/>
              </w:rPr>
              <w:fldChar w:fldCharType="end"/>
            </w:r>
          </w:hyperlink>
        </w:p>
        <w:p w14:paraId="3CB9E470" w14:textId="491818D6"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51" w:history="1">
            <w:r w:rsidR="00DC117E" w:rsidRPr="00E3308D">
              <w:rPr>
                <w:rStyle w:val="Hyperlink"/>
                <w:noProof/>
              </w:rPr>
              <w:t>2.1.4</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What is the proper communication channel for the MS requests about the value of timer in production?</w:t>
            </w:r>
            <w:r w:rsidR="00DC117E">
              <w:rPr>
                <w:noProof/>
                <w:webHidden/>
              </w:rPr>
              <w:tab/>
            </w:r>
            <w:r w:rsidR="00DC117E">
              <w:rPr>
                <w:noProof/>
                <w:webHidden/>
              </w:rPr>
              <w:fldChar w:fldCharType="begin"/>
            </w:r>
            <w:r w:rsidR="00DC117E">
              <w:rPr>
                <w:noProof/>
                <w:webHidden/>
              </w:rPr>
              <w:instrText xml:space="preserve"> PAGEREF _Toc182582751 \h </w:instrText>
            </w:r>
            <w:r w:rsidR="00DC117E">
              <w:rPr>
                <w:noProof/>
                <w:webHidden/>
              </w:rPr>
            </w:r>
            <w:r w:rsidR="00DC117E">
              <w:rPr>
                <w:noProof/>
                <w:webHidden/>
              </w:rPr>
              <w:fldChar w:fldCharType="separate"/>
            </w:r>
            <w:r w:rsidR="00DC117E">
              <w:rPr>
                <w:noProof/>
                <w:webHidden/>
              </w:rPr>
              <w:t>16</w:t>
            </w:r>
            <w:r w:rsidR="00DC117E">
              <w:rPr>
                <w:noProof/>
                <w:webHidden/>
              </w:rPr>
              <w:fldChar w:fldCharType="end"/>
            </w:r>
          </w:hyperlink>
        </w:p>
        <w:p w14:paraId="427D7002" w14:textId="7BF4A322"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52" w:history="1">
            <w:r w:rsidR="00DC117E" w:rsidRPr="00E3308D">
              <w:rPr>
                <w:rStyle w:val="Hyperlink"/>
                <w:noProof/>
              </w:rPr>
              <w:t>2.1.5</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What process should be followed for an MS to enter ICS2 Operations?</w:t>
            </w:r>
            <w:r w:rsidR="00DC117E">
              <w:rPr>
                <w:noProof/>
                <w:webHidden/>
              </w:rPr>
              <w:tab/>
            </w:r>
            <w:r w:rsidR="00DC117E">
              <w:rPr>
                <w:noProof/>
                <w:webHidden/>
              </w:rPr>
              <w:fldChar w:fldCharType="begin"/>
            </w:r>
            <w:r w:rsidR="00DC117E">
              <w:rPr>
                <w:noProof/>
                <w:webHidden/>
              </w:rPr>
              <w:instrText xml:space="preserve"> PAGEREF _Toc182582752 \h </w:instrText>
            </w:r>
            <w:r w:rsidR="00DC117E">
              <w:rPr>
                <w:noProof/>
                <w:webHidden/>
              </w:rPr>
            </w:r>
            <w:r w:rsidR="00DC117E">
              <w:rPr>
                <w:noProof/>
                <w:webHidden/>
              </w:rPr>
              <w:fldChar w:fldCharType="separate"/>
            </w:r>
            <w:r w:rsidR="00DC117E">
              <w:rPr>
                <w:noProof/>
                <w:webHidden/>
              </w:rPr>
              <w:t>16</w:t>
            </w:r>
            <w:r w:rsidR="00DC117E">
              <w:rPr>
                <w:noProof/>
                <w:webHidden/>
              </w:rPr>
              <w:fldChar w:fldCharType="end"/>
            </w:r>
          </w:hyperlink>
        </w:p>
        <w:p w14:paraId="613ED5F7" w14:textId="76FC468B"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53" w:history="1">
            <w:r w:rsidR="00DC117E" w:rsidRPr="00E3308D">
              <w:rPr>
                <w:rStyle w:val="Hyperlink"/>
                <w:noProof/>
              </w:rPr>
              <w:t>2.1.6</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Who is responsible for the registration of the national web services in the CCN2ng platform?</w:t>
            </w:r>
            <w:r w:rsidR="00DC117E">
              <w:rPr>
                <w:noProof/>
                <w:webHidden/>
              </w:rPr>
              <w:tab/>
            </w:r>
            <w:r w:rsidR="00DC117E">
              <w:rPr>
                <w:noProof/>
                <w:webHidden/>
              </w:rPr>
              <w:fldChar w:fldCharType="begin"/>
            </w:r>
            <w:r w:rsidR="00DC117E">
              <w:rPr>
                <w:noProof/>
                <w:webHidden/>
              </w:rPr>
              <w:instrText xml:space="preserve"> PAGEREF _Toc182582753 \h </w:instrText>
            </w:r>
            <w:r w:rsidR="00DC117E">
              <w:rPr>
                <w:noProof/>
                <w:webHidden/>
              </w:rPr>
            </w:r>
            <w:r w:rsidR="00DC117E">
              <w:rPr>
                <w:noProof/>
                <w:webHidden/>
              </w:rPr>
              <w:fldChar w:fldCharType="separate"/>
            </w:r>
            <w:r w:rsidR="00DC117E">
              <w:rPr>
                <w:noProof/>
                <w:webHidden/>
              </w:rPr>
              <w:t>16</w:t>
            </w:r>
            <w:r w:rsidR="00DC117E">
              <w:rPr>
                <w:noProof/>
                <w:webHidden/>
              </w:rPr>
              <w:fldChar w:fldCharType="end"/>
            </w:r>
          </w:hyperlink>
        </w:p>
        <w:p w14:paraId="42A34B62" w14:textId="6C1F47C1"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54" w:history="1">
            <w:r w:rsidR="00DC117E" w:rsidRPr="00E3308D">
              <w:rPr>
                <w:rStyle w:val="Hyperlink"/>
                <w:noProof/>
              </w:rPr>
              <w:t>2.1.7</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Which are the physical addresses of the NES partner endpoints that should be registered in the CCN2ng platform?</w:t>
            </w:r>
            <w:r w:rsidR="00DC117E">
              <w:rPr>
                <w:noProof/>
                <w:webHidden/>
              </w:rPr>
              <w:tab/>
            </w:r>
            <w:r w:rsidR="00DC117E">
              <w:rPr>
                <w:noProof/>
                <w:webHidden/>
              </w:rPr>
              <w:fldChar w:fldCharType="begin"/>
            </w:r>
            <w:r w:rsidR="00DC117E">
              <w:rPr>
                <w:noProof/>
                <w:webHidden/>
              </w:rPr>
              <w:instrText xml:space="preserve"> PAGEREF _Toc182582754 \h </w:instrText>
            </w:r>
            <w:r w:rsidR="00DC117E">
              <w:rPr>
                <w:noProof/>
                <w:webHidden/>
              </w:rPr>
            </w:r>
            <w:r w:rsidR="00DC117E">
              <w:rPr>
                <w:noProof/>
                <w:webHidden/>
              </w:rPr>
              <w:fldChar w:fldCharType="separate"/>
            </w:r>
            <w:r w:rsidR="00DC117E">
              <w:rPr>
                <w:noProof/>
                <w:webHidden/>
              </w:rPr>
              <w:t>16</w:t>
            </w:r>
            <w:r w:rsidR="00DC117E">
              <w:rPr>
                <w:noProof/>
                <w:webHidden/>
              </w:rPr>
              <w:fldChar w:fldCharType="end"/>
            </w:r>
          </w:hyperlink>
        </w:p>
        <w:p w14:paraId="0D8FC299" w14:textId="1FE12F5E"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55" w:history="1">
            <w:r w:rsidR="00DC117E" w:rsidRPr="00E3308D">
              <w:rPr>
                <w:rStyle w:val="Hyperlink"/>
                <w:noProof/>
              </w:rPr>
              <w:t>2.1.8</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Which data elements should be used in XI and in GB?</w:t>
            </w:r>
            <w:r w:rsidR="00DC117E">
              <w:rPr>
                <w:noProof/>
                <w:webHidden/>
              </w:rPr>
              <w:tab/>
            </w:r>
            <w:r w:rsidR="00DC117E">
              <w:rPr>
                <w:noProof/>
                <w:webHidden/>
              </w:rPr>
              <w:fldChar w:fldCharType="begin"/>
            </w:r>
            <w:r w:rsidR="00DC117E">
              <w:rPr>
                <w:noProof/>
                <w:webHidden/>
              </w:rPr>
              <w:instrText xml:space="preserve"> PAGEREF _Toc182582755 \h </w:instrText>
            </w:r>
            <w:r w:rsidR="00DC117E">
              <w:rPr>
                <w:noProof/>
                <w:webHidden/>
              </w:rPr>
            </w:r>
            <w:r w:rsidR="00DC117E">
              <w:rPr>
                <w:noProof/>
                <w:webHidden/>
              </w:rPr>
              <w:fldChar w:fldCharType="separate"/>
            </w:r>
            <w:r w:rsidR="00DC117E">
              <w:rPr>
                <w:noProof/>
                <w:webHidden/>
              </w:rPr>
              <w:t>17</w:t>
            </w:r>
            <w:r w:rsidR="00DC117E">
              <w:rPr>
                <w:noProof/>
                <w:webHidden/>
              </w:rPr>
              <w:fldChar w:fldCharType="end"/>
            </w:r>
          </w:hyperlink>
        </w:p>
        <w:p w14:paraId="5F2932CF" w14:textId="29A284A5"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56" w:history="1">
            <w:r w:rsidR="00DC117E" w:rsidRPr="00E3308D">
              <w:rPr>
                <w:rStyle w:val="Hyperlink"/>
                <w:noProof/>
              </w:rPr>
              <w:t>2.1.9</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Which country codes can be used under the code list CL718?</w:t>
            </w:r>
            <w:r w:rsidR="00DC117E">
              <w:rPr>
                <w:noProof/>
                <w:webHidden/>
              </w:rPr>
              <w:tab/>
            </w:r>
            <w:r w:rsidR="00DC117E">
              <w:rPr>
                <w:noProof/>
                <w:webHidden/>
              </w:rPr>
              <w:fldChar w:fldCharType="begin"/>
            </w:r>
            <w:r w:rsidR="00DC117E">
              <w:rPr>
                <w:noProof/>
                <w:webHidden/>
              </w:rPr>
              <w:instrText xml:space="preserve"> PAGEREF _Toc182582756 \h </w:instrText>
            </w:r>
            <w:r w:rsidR="00DC117E">
              <w:rPr>
                <w:noProof/>
                <w:webHidden/>
              </w:rPr>
            </w:r>
            <w:r w:rsidR="00DC117E">
              <w:rPr>
                <w:noProof/>
                <w:webHidden/>
              </w:rPr>
              <w:fldChar w:fldCharType="separate"/>
            </w:r>
            <w:r w:rsidR="00DC117E">
              <w:rPr>
                <w:noProof/>
                <w:webHidden/>
              </w:rPr>
              <w:t>17</w:t>
            </w:r>
            <w:r w:rsidR="00DC117E">
              <w:rPr>
                <w:noProof/>
                <w:webHidden/>
              </w:rPr>
              <w:fldChar w:fldCharType="end"/>
            </w:r>
          </w:hyperlink>
        </w:p>
        <w:p w14:paraId="4A8F1720" w14:textId="404EE278" w:rsidR="00DC117E" w:rsidRDefault="0069481D">
          <w:pPr>
            <w:pStyle w:val="Verzeichnis2"/>
            <w:rPr>
              <w:rFonts w:asciiTheme="minorHAnsi" w:eastAsiaTheme="minorEastAsia" w:hAnsiTheme="minorHAnsi" w:cstheme="minorBidi"/>
              <w:kern w:val="2"/>
              <w:sz w:val="24"/>
              <w:lang w:val="en-US" w:eastAsia="en-US"/>
              <w14:ligatures w14:val="standardContextual"/>
            </w:rPr>
          </w:pPr>
          <w:hyperlink w:anchor="_Toc182582757" w:history="1">
            <w:r w:rsidR="00DC117E" w:rsidRPr="00E3308D">
              <w:rPr>
                <w:rStyle w:val="Hyperlink"/>
              </w:rPr>
              <w:t>2.2</w:t>
            </w:r>
            <w:r w:rsidR="00DC117E">
              <w:rPr>
                <w:rFonts w:asciiTheme="minorHAnsi" w:eastAsiaTheme="minorEastAsia" w:hAnsiTheme="minorHAnsi" w:cstheme="minorBidi"/>
                <w:kern w:val="2"/>
                <w:sz w:val="24"/>
                <w:lang w:val="en-US" w:eastAsia="en-US"/>
                <w14:ligatures w14:val="standardContextual"/>
              </w:rPr>
              <w:tab/>
            </w:r>
            <w:r w:rsidR="00DC117E" w:rsidRPr="00E3308D">
              <w:rPr>
                <w:rStyle w:val="Hyperlink"/>
              </w:rPr>
              <w:t>FAQ related to MS</w:t>
            </w:r>
            <w:r w:rsidR="00DC117E">
              <w:rPr>
                <w:webHidden/>
              </w:rPr>
              <w:tab/>
            </w:r>
            <w:r w:rsidR="00DC117E">
              <w:rPr>
                <w:webHidden/>
              </w:rPr>
              <w:fldChar w:fldCharType="begin"/>
            </w:r>
            <w:r w:rsidR="00DC117E">
              <w:rPr>
                <w:webHidden/>
              </w:rPr>
              <w:instrText xml:space="preserve"> PAGEREF _Toc182582757 \h </w:instrText>
            </w:r>
            <w:r w:rsidR="00DC117E">
              <w:rPr>
                <w:webHidden/>
              </w:rPr>
            </w:r>
            <w:r w:rsidR="00DC117E">
              <w:rPr>
                <w:webHidden/>
              </w:rPr>
              <w:fldChar w:fldCharType="separate"/>
            </w:r>
            <w:r w:rsidR="00DC117E">
              <w:rPr>
                <w:webHidden/>
              </w:rPr>
              <w:t>17</w:t>
            </w:r>
            <w:r w:rsidR="00DC117E">
              <w:rPr>
                <w:webHidden/>
              </w:rPr>
              <w:fldChar w:fldCharType="end"/>
            </w:r>
          </w:hyperlink>
        </w:p>
        <w:p w14:paraId="6E76FDFD" w14:textId="7BF7D8DB"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58" w:history="1">
            <w:r w:rsidR="00DC117E" w:rsidRPr="00E3308D">
              <w:rPr>
                <w:rStyle w:val="Hyperlink"/>
                <w:noProof/>
              </w:rPr>
              <w:t>2.2.1</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What is the use of Synergia and how can a user obtain a Synergia account?</w:t>
            </w:r>
            <w:r w:rsidR="00DC117E">
              <w:rPr>
                <w:noProof/>
                <w:webHidden/>
              </w:rPr>
              <w:tab/>
            </w:r>
            <w:r w:rsidR="00DC117E">
              <w:rPr>
                <w:noProof/>
                <w:webHidden/>
              </w:rPr>
              <w:fldChar w:fldCharType="begin"/>
            </w:r>
            <w:r w:rsidR="00DC117E">
              <w:rPr>
                <w:noProof/>
                <w:webHidden/>
              </w:rPr>
              <w:instrText xml:space="preserve"> PAGEREF _Toc182582758 \h </w:instrText>
            </w:r>
            <w:r w:rsidR="00DC117E">
              <w:rPr>
                <w:noProof/>
                <w:webHidden/>
              </w:rPr>
            </w:r>
            <w:r w:rsidR="00DC117E">
              <w:rPr>
                <w:noProof/>
                <w:webHidden/>
              </w:rPr>
              <w:fldChar w:fldCharType="separate"/>
            </w:r>
            <w:r w:rsidR="00DC117E">
              <w:rPr>
                <w:noProof/>
                <w:webHidden/>
              </w:rPr>
              <w:t>17</w:t>
            </w:r>
            <w:r w:rsidR="00DC117E">
              <w:rPr>
                <w:noProof/>
                <w:webHidden/>
              </w:rPr>
              <w:fldChar w:fldCharType="end"/>
            </w:r>
          </w:hyperlink>
        </w:p>
        <w:p w14:paraId="65FACB2B" w14:textId="66CB2EF7"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59" w:history="1">
            <w:r w:rsidR="00DC117E" w:rsidRPr="00E3308D">
              <w:rPr>
                <w:rStyle w:val="Hyperlink"/>
                <w:noProof/>
              </w:rPr>
              <w:t>2.2.2</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can a MS user register a ticket through Synergia?</w:t>
            </w:r>
            <w:r w:rsidR="00DC117E">
              <w:rPr>
                <w:noProof/>
                <w:webHidden/>
              </w:rPr>
              <w:tab/>
            </w:r>
            <w:r w:rsidR="00DC117E">
              <w:rPr>
                <w:noProof/>
                <w:webHidden/>
              </w:rPr>
              <w:fldChar w:fldCharType="begin"/>
            </w:r>
            <w:r w:rsidR="00DC117E">
              <w:rPr>
                <w:noProof/>
                <w:webHidden/>
              </w:rPr>
              <w:instrText xml:space="preserve"> PAGEREF _Toc182582759 \h </w:instrText>
            </w:r>
            <w:r w:rsidR="00DC117E">
              <w:rPr>
                <w:noProof/>
                <w:webHidden/>
              </w:rPr>
            </w:r>
            <w:r w:rsidR="00DC117E">
              <w:rPr>
                <w:noProof/>
                <w:webHidden/>
              </w:rPr>
              <w:fldChar w:fldCharType="separate"/>
            </w:r>
            <w:r w:rsidR="00DC117E">
              <w:rPr>
                <w:noProof/>
                <w:webHidden/>
              </w:rPr>
              <w:t>18</w:t>
            </w:r>
            <w:r w:rsidR="00DC117E">
              <w:rPr>
                <w:noProof/>
                <w:webHidden/>
              </w:rPr>
              <w:fldChar w:fldCharType="end"/>
            </w:r>
          </w:hyperlink>
        </w:p>
        <w:p w14:paraId="61511EFD" w14:textId="5208DD2F"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60" w:history="1">
            <w:r w:rsidR="00DC117E" w:rsidRPr="00E3308D">
              <w:rPr>
                <w:rStyle w:val="Hyperlink"/>
                <w:noProof/>
              </w:rPr>
              <w:t>2.2.3</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can a MS user access ICS2 Monitoring &amp; Business Statistics tool?</w:t>
            </w:r>
            <w:r w:rsidR="00DC117E">
              <w:rPr>
                <w:noProof/>
                <w:webHidden/>
              </w:rPr>
              <w:tab/>
            </w:r>
            <w:r w:rsidR="00DC117E">
              <w:rPr>
                <w:noProof/>
                <w:webHidden/>
              </w:rPr>
              <w:fldChar w:fldCharType="begin"/>
            </w:r>
            <w:r w:rsidR="00DC117E">
              <w:rPr>
                <w:noProof/>
                <w:webHidden/>
              </w:rPr>
              <w:instrText xml:space="preserve"> PAGEREF _Toc182582760 \h </w:instrText>
            </w:r>
            <w:r w:rsidR="00DC117E">
              <w:rPr>
                <w:noProof/>
                <w:webHidden/>
              </w:rPr>
            </w:r>
            <w:r w:rsidR="00DC117E">
              <w:rPr>
                <w:noProof/>
                <w:webHidden/>
              </w:rPr>
              <w:fldChar w:fldCharType="separate"/>
            </w:r>
            <w:r w:rsidR="00DC117E">
              <w:rPr>
                <w:noProof/>
                <w:webHidden/>
              </w:rPr>
              <w:t>18</w:t>
            </w:r>
            <w:r w:rsidR="00DC117E">
              <w:rPr>
                <w:noProof/>
                <w:webHidden/>
              </w:rPr>
              <w:fldChar w:fldCharType="end"/>
            </w:r>
          </w:hyperlink>
        </w:p>
        <w:p w14:paraId="001EBF1C" w14:textId="7F95C1EC"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61" w:history="1">
            <w:r w:rsidR="00DC117E" w:rsidRPr="00E3308D">
              <w:rPr>
                <w:rStyle w:val="Hyperlink"/>
                <w:noProof/>
              </w:rPr>
              <w:t>2.2.4</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may a MS register a planned unavailability?</w:t>
            </w:r>
            <w:r w:rsidR="00DC117E">
              <w:rPr>
                <w:noProof/>
                <w:webHidden/>
              </w:rPr>
              <w:tab/>
            </w:r>
            <w:r w:rsidR="00DC117E">
              <w:rPr>
                <w:noProof/>
                <w:webHidden/>
              </w:rPr>
              <w:fldChar w:fldCharType="begin"/>
            </w:r>
            <w:r w:rsidR="00DC117E">
              <w:rPr>
                <w:noProof/>
                <w:webHidden/>
              </w:rPr>
              <w:instrText xml:space="preserve"> PAGEREF _Toc182582761 \h </w:instrText>
            </w:r>
            <w:r w:rsidR="00DC117E">
              <w:rPr>
                <w:noProof/>
                <w:webHidden/>
              </w:rPr>
            </w:r>
            <w:r w:rsidR="00DC117E">
              <w:rPr>
                <w:noProof/>
                <w:webHidden/>
              </w:rPr>
              <w:fldChar w:fldCharType="separate"/>
            </w:r>
            <w:r w:rsidR="00DC117E">
              <w:rPr>
                <w:noProof/>
                <w:webHidden/>
              </w:rPr>
              <w:t>18</w:t>
            </w:r>
            <w:r w:rsidR="00DC117E">
              <w:rPr>
                <w:noProof/>
                <w:webHidden/>
              </w:rPr>
              <w:fldChar w:fldCharType="end"/>
            </w:r>
          </w:hyperlink>
        </w:p>
        <w:p w14:paraId="36963791" w14:textId="2E64CDD3"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62" w:history="1">
            <w:r w:rsidR="00DC117E" w:rsidRPr="00E3308D">
              <w:rPr>
                <w:rStyle w:val="Hyperlink"/>
                <w:noProof/>
              </w:rPr>
              <w:t>2.2.5</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may a MS register an unplanned unavailability?</w:t>
            </w:r>
            <w:r w:rsidR="00DC117E">
              <w:rPr>
                <w:noProof/>
                <w:webHidden/>
              </w:rPr>
              <w:tab/>
            </w:r>
            <w:r w:rsidR="00DC117E">
              <w:rPr>
                <w:noProof/>
                <w:webHidden/>
              </w:rPr>
              <w:fldChar w:fldCharType="begin"/>
            </w:r>
            <w:r w:rsidR="00DC117E">
              <w:rPr>
                <w:noProof/>
                <w:webHidden/>
              </w:rPr>
              <w:instrText xml:space="preserve"> PAGEREF _Toc182582762 \h </w:instrText>
            </w:r>
            <w:r w:rsidR="00DC117E">
              <w:rPr>
                <w:noProof/>
                <w:webHidden/>
              </w:rPr>
            </w:r>
            <w:r w:rsidR="00DC117E">
              <w:rPr>
                <w:noProof/>
                <w:webHidden/>
              </w:rPr>
              <w:fldChar w:fldCharType="separate"/>
            </w:r>
            <w:r w:rsidR="00DC117E">
              <w:rPr>
                <w:noProof/>
                <w:webHidden/>
              </w:rPr>
              <w:t>18</w:t>
            </w:r>
            <w:r w:rsidR="00DC117E">
              <w:rPr>
                <w:noProof/>
                <w:webHidden/>
              </w:rPr>
              <w:fldChar w:fldCharType="end"/>
            </w:r>
          </w:hyperlink>
        </w:p>
        <w:p w14:paraId="3BDE7777" w14:textId="0A5D8E53"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63" w:history="1">
            <w:r w:rsidR="00DC117E" w:rsidRPr="00E3308D">
              <w:rPr>
                <w:rStyle w:val="Hyperlink"/>
                <w:noProof/>
              </w:rPr>
              <w:t>2.2.6</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What is the required role for a user to register a new unavailability?</w:t>
            </w:r>
            <w:r w:rsidR="00DC117E">
              <w:rPr>
                <w:noProof/>
                <w:webHidden/>
              </w:rPr>
              <w:tab/>
            </w:r>
            <w:r w:rsidR="00DC117E">
              <w:rPr>
                <w:noProof/>
                <w:webHidden/>
              </w:rPr>
              <w:fldChar w:fldCharType="begin"/>
            </w:r>
            <w:r w:rsidR="00DC117E">
              <w:rPr>
                <w:noProof/>
                <w:webHidden/>
              </w:rPr>
              <w:instrText xml:space="preserve"> PAGEREF _Toc182582763 \h </w:instrText>
            </w:r>
            <w:r w:rsidR="00DC117E">
              <w:rPr>
                <w:noProof/>
                <w:webHidden/>
              </w:rPr>
            </w:r>
            <w:r w:rsidR="00DC117E">
              <w:rPr>
                <w:noProof/>
                <w:webHidden/>
              </w:rPr>
              <w:fldChar w:fldCharType="separate"/>
            </w:r>
            <w:r w:rsidR="00DC117E">
              <w:rPr>
                <w:noProof/>
                <w:webHidden/>
              </w:rPr>
              <w:t>19</w:t>
            </w:r>
            <w:r w:rsidR="00DC117E">
              <w:rPr>
                <w:noProof/>
                <w:webHidden/>
              </w:rPr>
              <w:fldChar w:fldCharType="end"/>
            </w:r>
          </w:hyperlink>
        </w:p>
        <w:p w14:paraId="6099E486" w14:textId="721409E3"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64" w:history="1">
            <w:r w:rsidR="00DC117E" w:rsidRPr="00E3308D">
              <w:rPr>
                <w:rStyle w:val="Hyperlink"/>
                <w:noProof/>
              </w:rPr>
              <w:t>2.2.7</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Which time zone shall MSs use to declare their unavailability in ICS2 Monitoring &amp; Business Statistics tool?</w:t>
            </w:r>
            <w:r w:rsidR="00DC117E">
              <w:rPr>
                <w:noProof/>
                <w:webHidden/>
              </w:rPr>
              <w:tab/>
            </w:r>
            <w:r w:rsidR="00DC117E">
              <w:rPr>
                <w:noProof/>
                <w:webHidden/>
              </w:rPr>
              <w:fldChar w:fldCharType="begin"/>
            </w:r>
            <w:r w:rsidR="00DC117E">
              <w:rPr>
                <w:noProof/>
                <w:webHidden/>
              </w:rPr>
              <w:instrText xml:space="preserve"> PAGEREF _Toc182582764 \h </w:instrText>
            </w:r>
            <w:r w:rsidR="00DC117E">
              <w:rPr>
                <w:noProof/>
                <w:webHidden/>
              </w:rPr>
            </w:r>
            <w:r w:rsidR="00DC117E">
              <w:rPr>
                <w:noProof/>
                <w:webHidden/>
              </w:rPr>
              <w:fldChar w:fldCharType="separate"/>
            </w:r>
            <w:r w:rsidR="00DC117E">
              <w:rPr>
                <w:noProof/>
                <w:webHidden/>
              </w:rPr>
              <w:t>19</w:t>
            </w:r>
            <w:r w:rsidR="00DC117E">
              <w:rPr>
                <w:noProof/>
                <w:webHidden/>
              </w:rPr>
              <w:fldChar w:fldCharType="end"/>
            </w:r>
          </w:hyperlink>
        </w:p>
        <w:p w14:paraId="0AE0CFC9" w14:textId="60009100"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65" w:history="1">
            <w:r w:rsidR="00DC117E" w:rsidRPr="00E3308D">
              <w:rPr>
                <w:rStyle w:val="Hyperlink"/>
                <w:noProof/>
              </w:rPr>
              <w:t>2.2.8</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may a user download a message from the ICS2 Monitoring &amp; Business Statistics tool?</w:t>
            </w:r>
            <w:r w:rsidR="00DC117E">
              <w:rPr>
                <w:noProof/>
                <w:webHidden/>
              </w:rPr>
              <w:tab/>
            </w:r>
            <w:r w:rsidR="00DC117E">
              <w:rPr>
                <w:noProof/>
                <w:webHidden/>
              </w:rPr>
              <w:fldChar w:fldCharType="begin"/>
            </w:r>
            <w:r w:rsidR="00DC117E">
              <w:rPr>
                <w:noProof/>
                <w:webHidden/>
              </w:rPr>
              <w:instrText xml:space="preserve"> PAGEREF _Toc182582765 \h </w:instrText>
            </w:r>
            <w:r w:rsidR="00DC117E">
              <w:rPr>
                <w:noProof/>
                <w:webHidden/>
              </w:rPr>
            </w:r>
            <w:r w:rsidR="00DC117E">
              <w:rPr>
                <w:noProof/>
                <w:webHidden/>
              </w:rPr>
              <w:fldChar w:fldCharType="separate"/>
            </w:r>
            <w:r w:rsidR="00DC117E">
              <w:rPr>
                <w:noProof/>
                <w:webHidden/>
              </w:rPr>
              <w:t>19</w:t>
            </w:r>
            <w:r w:rsidR="00DC117E">
              <w:rPr>
                <w:noProof/>
                <w:webHidden/>
              </w:rPr>
              <w:fldChar w:fldCharType="end"/>
            </w:r>
          </w:hyperlink>
        </w:p>
        <w:p w14:paraId="6D900318" w14:textId="124F1FA9"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66" w:history="1">
            <w:r w:rsidR="00DC117E" w:rsidRPr="00E3308D">
              <w:rPr>
                <w:rStyle w:val="Hyperlink"/>
                <w:noProof/>
              </w:rPr>
              <w:t>2.2.9</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What should an MS take into consideration regarding S2S user for NES in CCN2ng Oracle Identity Management?</w:t>
            </w:r>
            <w:r w:rsidR="00DC117E">
              <w:rPr>
                <w:noProof/>
                <w:webHidden/>
              </w:rPr>
              <w:tab/>
            </w:r>
            <w:r w:rsidR="00DC117E">
              <w:rPr>
                <w:noProof/>
                <w:webHidden/>
              </w:rPr>
              <w:fldChar w:fldCharType="begin"/>
            </w:r>
            <w:r w:rsidR="00DC117E">
              <w:rPr>
                <w:noProof/>
                <w:webHidden/>
              </w:rPr>
              <w:instrText xml:space="preserve"> PAGEREF _Toc182582766 \h </w:instrText>
            </w:r>
            <w:r w:rsidR="00DC117E">
              <w:rPr>
                <w:noProof/>
                <w:webHidden/>
              </w:rPr>
            </w:r>
            <w:r w:rsidR="00DC117E">
              <w:rPr>
                <w:noProof/>
                <w:webHidden/>
              </w:rPr>
              <w:fldChar w:fldCharType="separate"/>
            </w:r>
            <w:r w:rsidR="00DC117E">
              <w:rPr>
                <w:noProof/>
                <w:webHidden/>
              </w:rPr>
              <w:t>19</w:t>
            </w:r>
            <w:r w:rsidR="00DC117E">
              <w:rPr>
                <w:noProof/>
                <w:webHidden/>
              </w:rPr>
              <w:fldChar w:fldCharType="end"/>
            </w:r>
          </w:hyperlink>
        </w:p>
        <w:p w14:paraId="48D3AEF2" w14:textId="5FBD27C5"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67" w:history="1">
            <w:r w:rsidR="00DC117E" w:rsidRPr="00E3308D">
              <w:rPr>
                <w:rStyle w:val="Hyperlink"/>
                <w:noProof/>
              </w:rPr>
              <w:t>2.2.10</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What elements should an MS modify for the preparation of WSDL files to be uploaded on CCN2ng Platform in production environment?</w:t>
            </w:r>
            <w:r w:rsidR="00DC117E">
              <w:rPr>
                <w:noProof/>
                <w:webHidden/>
              </w:rPr>
              <w:tab/>
            </w:r>
            <w:r w:rsidR="00DC117E">
              <w:rPr>
                <w:noProof/>
                <w:webHidden/>
              </w:rPr>
              <w:fldChar w:fldCharType="begin"/>
            </w:r>
            <w:r w:rsidR="00DC117E">
              <w:rPr>
                <w:noProof/>
                <w:webHidden/>
              </w:rPr>
              <w:instrText xml:space="preserve"> PAGEREF _Toc182582767 \h </w:instrText>
            </w:r>
            <w:r w:rsidR="00DC117E">
              <w:rPr>
                <w:noProof/>
                <w:webHidden/>
              </w:rPr>
            </w:r>
            <w:r w:rsidR="00DC117E">
              <w:rPr>
                <w:noProof/>
                <w:webHidden/>
              </w:rPr>
              <w:fldChar w:fldCharType="separate"/>
            </w:r>
            <w:r w:rsidR="00DC117E">
              <w:rPr>
                <w:noProof/>
                <w:webHidden/>
              </w:rPr>
              <w:t>19</w:t>
            </w:r>
            <w:r w:rsidR="00DC117E">
              <w:rPr>
                <w:noProof/>
                <w:webHidden/>
              </w:rPr>
              <w:fldChar w:fldCharType="end"/>
            </w:r>
          </w:hyperlink>
        </w:p>
        <w:p w14:paraId="7BEB643C" w14:textId="6D6918C3"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68" w:history="1">
            <w:r w:rsidR="00DC117E" w:rsidRPr="00E3308D">
              <w:rPr>
                <w:rStyle w:val="Hyperlink"/>
                <w:noProof/>
              </w:rPr>
              <w:t>2.2.11</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Are there specific message types (IExxxx) where large messages from CR can be expected?</w:t>
            </w:r>
            <w:r w:rsidR="00DC117E">
              <w:rPr>
                <w:noProof/>
                <w:webHidden/>
              </w:rPr>
              <w:tab/>
            </w:r>
            <w:r w:rsidR="00DC117E">
              <w:rPr>
                <w:noProof/>
                <w:webHidden/>
              </w:rPr>
              <w:fldChar w:fldCharType="begin"/>
            </w:r>
            <w:r w:rsidR="00DC117E">
              <w:rPr>
                <w:noProof/>
                <w:webHidden/>
              </w:rPr>
              <w:instrText xml:space="preserve"> PAGEREF _Toc182582768 \h </w:instrText>
            </w:r>
            <w:r w:rsidR="00DC117E">
              <w:rPr>
                <w:noProof/>
                <w:webHidden/>
              </w:rPr>
            </w:r>
            <w:r w:rsidR="00DC117E">
              <w:rPr>
                <w:noProof/>
                <w:webHidden/>
              </w:rPr>
              <w:fldChar w:fldCharType="separate"/>
            </w:r>
            <w:r w:rsidR="00DC117E">
              <w:rPr>
                <w:noProof/>
                <w:webHidden/>
              </w:rPr>
              <w:t>20</w:t>
            </w:r>
            <w:r w:rsidR="00DC117E">
              <w:rPr>
                <w:noProof/>
                <w:webHidden/>
              </w:rPr>
              <w:fldChar w:fldCharType="end"/>
            </w:r>
          </w:hyperlink>
        </w:p>
        <w:p w14:paraId="10714856" w14:textId="403C84AD"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69" w:history="1">
            <w:r w:rsidR="00DC117E" w:rsidRPr="00E3308D">
              <w:rPr>
                <w:rStyle w:val="Hyperlink"/>
                <w:noProof/>
              </w:rPr>
              <w:t>2.2.12</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As of ICS2 Release 2, in the messages sent from CR (such as IE4R02/IE4R03), is the hyperlink field URI a link to an external website or to a physical attachment located within the ICS2 CR?</w:t>
            </w:r>
            <w:r w:rsidR="00DC117E">
              <w:rPr>
                <w:noProof/>
                <w:webHidden/>
              </w:rPr>
              <w:tab/>
            </w:r>
            <w:r w:rsidR="00DC117E">
              <w:rPr>
                <w:noProof/>
                <w:webHidden/>
              </w:rPr>
              <w:fldChar w:fldCharType="begin"/>
            </w:r>
            <w:r w:rsidR="00DC117E">
              <w:rPr>
                <w:noProof/>
                <w:webHidden/>
              </w:rPr>
              <w:instrText xml:space="preserve"> PAGEREF _Toc182582769 \h </w:instrText>
            </w:r>
            <w:r w:rsidR="00DC117E">
              <w:rPr>
                <w:noProof/>
                <w:webHidden/>
              </w:rPr>
            </w:r>
            <w:r w:rsidR="00DC117E">
              <w:rPr>
                <w:noProof/>
                <w:webHidden/>
              </w:rPr>
              <w:fldChar w:fldCharType="separate"/>
            </w:r>
            <w:r w:rsidR="00DC117E">
              <w:rPr>
                <w:noProof/>
                <w:webHidden/>
              </w:rPr>
              <w:t>20</w:t>
            </w:r>
            <w:r w:rsidR="00DC117E">
              <w:rPr>
                <w:noProof/>
                <w:webHidden/>
              </w:rPr>
              <w:fldChar w:fldCharType="end"/>
            </w:r>
          </w:hyperlink>
        </w:p>
        <w:p w14:paraId="64F0CC81" w14:textId="6F4C78BD"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70" w:history="1">
            <w:r w:rsidR="00DC117E" w:rsidRPr="00E3308D">
              <w:rPr>
                <w:rStyle w:val="Hyperlink"/>
                <w:noProof/>
              </w:rPr>
              <w:t>2.2.13</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Which roles does the user need to have to download the attachment from CR UI?</w:t>
            </w:r>
            <w:r w:rsidR="00DC117E">
              <w:rPr>
                <w:noProof/>
                <w:webHidden/>
              </w:rPr>
              <w:tab/>
            </w:r>
            <w:r w:rsidR="00DC117E">
              <w:rPr>
                <w:noProof/>
                <w:webHidden/>
              </w:rPr>
              <w:fldChar w:fldCharType="begin"/>
            </w:r>
            <w:r w:rsidR="00DC117E">
              <w:rPr>
                <w:noProof/>
                <w:webHidden/>
              </w:rPr>
              <w:instrText xml:space="preserve"> PAGEREF _Toc182582770 \h </w:instrText>
            </w:r>
            <w:r w:rsidR="00DC117E">
              <w:rPr>
                <w:noProof/>
                <w:webHidden/>
              </w:rPr>
            </w:r>
            <w:r w:rsidR="00DC117E">
              <w:rPr>
                <w:noProof/>
                <w:webHidden/>
              </w:rPr>
              <w:fldChar w:fldCharType="separate"/>
            </w:r>
            <w:r w:rsidR="00DC117E">
              <w:rPr>
                <w:noProof/>
                <w:webHidden/>
              </w:rPr>
              <w:t>20</w:t>
            </w:r>
            <w:r w:rsidR="00DC117E">
              <w:rPr>
                <w:noProof/>
                <w:webHidden/>
              </w:rPr>
              <w:fldChar w:fldCharType="end"/>
            </w:r>
          </w:hyperlink>
        </w:p>
        <w:p w14:paraId="04E252B9" w14:textId="35F04635"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71" w:history="1">
            <w:r w:rsidR="00DC117E" w:rsidRPr="00E3308D">
              <w:rPr>
                <w:rStyle w:val="Hyperlink"/>
                <w:noProof/>
              </w:rPr>
              <w:t>2.2.14</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As of ICS2 Release 2 a new 'URI' field has been added. The filename field is still mandatory. For an attachment this would be the file name, for a URI, would this be the file path?</w:t>
            </w:r>
            <w:r w:rsidR="00DC117E">
              <w:rPr>
                <w:noProof/>
                <w:webHidden/>
              </w:rPr>
              <w:tab/>
            </w:r>
            <w:r w:rsidR="00DC117E">
              <w:rPr>
                <w:noProof/>
                <w:webHidden/>
              </w:rPr>
              <w:fldChar w:fldCharType="begin"/>
            </w:r>
            <w:r w:rsidR="00DC117E">
              <w:rPr>
                <w:noProof/>
                <w:webHidden/>
              </w:rPr>
              <w:instrText xml:space="preserve"> PAGEREF _Toc182582771 \h </w:instrText>
            </w:r>
            <w:r w:rsidR="00DC117E">
              <w:rPr>
                <w:noProof/>
                <w:webHidden/>
              </w:rPr>
            </w:r>
            <w:r w:rsidR="00DC117E">
              <w:rPr>
                <w:noProof/>
                <w:webHidden/>
              </w:rPr>
              <w:fldChar w:fldCharType="separate"/>
            </w:r>
            <w:r w:rsidR="00DC117E">
              <w:rPr>
                <w:noProof/>
                <w:webHidden/>
              </w:rPr>
              <w:t>21</w:t>
            </w:r>
            <w:r w:rsidR="00DC117E">
              <w:rPr>
                <w:noProof/>
                <w:webHidden/>
              </w:rPr>
              <w:fldChar w:fldCharType="end"/>
            </w:r>
          </w:hyperlink>
        </w:p>
        <w:p w14:paraId="798C3F39" w14:textId="1963BB9A"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72" w:history="1">
            <w:r w:rsidR="00DC117E" w:rsidRPr="00E3308D">
              <w:rPr>
                <w:rStyle w:val="Hyperlink"/>
                <w:noProof/>
              </w:rPr>
              <w:t>2.2.15</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MS can support EOs issues in STP system configuration and setup of notifications preferences?</w:t>
            </w:r>
            <w:r w:rsidR="00DC117E">
              <w:rPr>
                <w:noProof/>
                <w:webHidden/>
              </w:rPr>
              <w:tab/>
            </w:r>
            <w:r w:rsidR="00DC117E">
              <w:rPr>
                <w:noProof/>
                <w:webHidden/>
              </w:rPr>
              <w:fldChar w:fldCharType="begin"/>
            </w:r>
            <w:r w:rsidR="00DC117E">
              <w:rPr>
                <w:noProof/>
                <w:webHidden/>
              </w:rPr>
              <w:instrText xml:space="preserve"> PAGEREF _Toc182582772 \h </w:instrText>
            </w:r>
            <w:r w:rsidR="00DC117E">
              <w:rPr>
                <w:noProof/>
                <w:webHidden/>
              </w:rPr>
            </w:r>
            <w:r w:rsidR="00DC117E">
              <w:rPr>
                <w:noProof/>
                <w:webHidden/>
              </w:rPr>
              <w:fldChar w:fldCharType="separate"/>
            </w:r>
            <w:r w:rsidR="00DC117E">
              <w:rPr>
                <w:noProof/>
                <w:webHidden/>
              </w:rPr>
              <w:t>21</w:t>
            </w:r>
            <w:r w:rsidR="00DC117E">
              <w:rPr>
                <w:noProof/>
                <w:webHidden/>
              </w:rPr>
              <w:fldChar w:fldCharType="end"/>
            </w:r>
          </w:hyperlink>
        </w:p>
        <w:p w14:paraId="14625A82" w14:textId="24110926" w:rsidR="00DC117E" w:rsidRDefault="0069481D">
          <w:pPr>
            <w:pStyle w:val="Verzeichnis2"/>
            <w:rPr>
              <w:rFonts w:asciiTheme="minorHAnsi" w:eastAsiaTheme="minorEastAsia" w:hAnsiTheme="minorHAnsi" w:cstheme="minorBidi"/>
              <w:kern w:val="2"/>
              <w:sz w:val="24"/>
              <w:lang w:val="en-US" w:eastAsia="en-US"/>
              <w14:ligatures w14:val="standardContextual"/>
            </w:rPr>
          </w:pPr>
          <w:hyperlink w:anchor="_Toc182582773" w:history="1">
            <w:r w:rsidR="00DC117E" w:rsidRPr="00E3308D">
              <w:rPr>
                <w:rStyle w:val="Hyperlink"/>
              </w:rPr>
              <w:t>2.3</w:t>
            </w:r>
            <w:r w:rsidR="00DC117E">
              <w:rPr>
                <w:rFonts w:asciiTheme="minorHAnsi" w:eastAsiaTheme="minorEastAsia" w:hAnsiTheme="minorHAnsi" w:cstheme="minorBidi"/>
                <w:kern w:val="2"/>
                <w:sz w:val="24"/>
                <w:lang w:val="en-US" w:eastAsia="en-US"/>
                <w14:ligatures w14:val="standardContextual"/>
              </w:rPr>
              <w:tab/>
            </w:r>
            <w:r w:rsidR="00DC117E" w:rsidRPr="00E3308D">
              <w:rPr>
                <w:rStyle w:val="Hyperlink"/>
              </w:rPr>
              <w:t>FAQ related to EO</w:t>
            </w:r>
            <w:r w:rsidR="00DC117E">
              <w:rPr>
                <w:webHidden/>
              </w:rPr>
              <w:tab/>
            </w:r>
            <w:r w:rsidR="00DC117E">
              <w:rPr>
                <w:webHidden/>
              </w:rPr>
              <w:fldChar w:fldCharType="begin"/>
            </w:r>
            <w:r w:rsidR="00DC117E">
              <w:rPr>
                <w:webHidden/>
              </w:rPr>
              <w:instrText xml:space="preserve"> PAGEREF _Toc182582773 \h </w:instrText>
            </w:r>
            <w:r w:rsidR="00DC117E">
              <w:rPr>
                <w:webHidden/>
              </w:rPr>
            </w:r>
            <w:r w:rsidR="00DC117E">
              <w:rPr>
                <w:webHidden/>
              </w:rPr>
              <w:fldChar w:fldCharType="separate"/>
            </w:r>
            <w:r w:rsidR="00DC117E">
              <w:rPr>
                <w:webHidden/>
              </w:rPr>
              <w:t>21</w:t>
            </w:r>
            <w:r w:rsidR="00DC117E">
              <w:rPr>
                <w:webHidden/>
              </w:rPr>
              <w:fldChar w:fldCharType="end"/>
            </w:r>
          </w:hyperlink>
        </w:p>
        <w:p w14:paraId="1C36D6D0" w14:textId="348E9274"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74" w:history="1">
            <w:r w:rsidR="00DC117E" w:rsidRPr="00E3308D">
              <w:rPr>
                <w:rStyle w:val="Hyperlink"/>
                <w:noProof/>
              </w:rPr>
              <w:t>2.3.1</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What is the process in case an EO would like to add further good items within an existing ENS filling?</w:t>
            </w:r>
            <w:r w:rsidR="00DC117E">
              <w:rPr>
                <w:noProof/>
                <w:webHidden/>
              </w:rPr>
              <w:tab/>
            </w:r>
            <w:r w:rsidR="00DC117E">
              <w:rPr>
                <w:noProof/>
                <w:webHidden/>
              </w:rPr>
              <w:fldChar w:fldCharType="begin"/>
            </w:r>
            <w:r w:rsidR="00DC117E">
              <w:rPr>
                <w:noProof/>
                <w:webHidden/>
              </w:rPr>
              <w:instrText xml:space="preserve"> PAGEREF _Toc182582774 \h </w:instrText>
            </w:r>
            <w:r w:rsidR="00DC117E">
              <w:rPr>
                <w:noProof/>
                <w:webHidden/>
              </w:rPr>
            </w:r>
            <w:r w:rsidR="00DC117E">
              <w:rPr>
                <w:noProof/>
                <w:webHidden/>
              </w:rPr>
              <w:fldChar w:fldCharType="separate"/>
            </w:r>
            <w:r w:rsidR="00DC117E">
              <w:rPr>
                <w:noProof/>
                <w:webHidden/>
              </w:rPr>
              <w:t>21</w:t>
            </w:r>
            <w:r w:rsidR="00DC117E">
              <w:rPr>
                <w:noProof/>
                <w:webHidden/>
              </w:rPr>
              <w:fldChar w:fldCharType="end"/>
            </w:r>
          </w:hyperlink>
        </w:p>
        <w:p w14:paraId="7EDBBC21" w14:textId="3B778823"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75" w:history="1">
            <w:r w:rsidR="00DC117E" w:rsidRPr="00E3308D">
              <w:rPr>
                <w:rStyle w:val="Hyperlink"/>
                <w:noProof/>
              </w:rPr>
              <w:t>2.3.2</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In case an EO (sender) asks for a message with specific LRN, what is the process for detecting such message at central side?</w:t>
            </w:r>
            <w:r w:rsidR="00DC117E">
              <w:rPr>
                <w:noProof/>
                <w:webHidden/>
              </w:rPr>
              <w:tab/>
            </w:r>
            <w:r w:rsidR="00DC117E">
              <w:rPr>
                <w:noProof/>
                <w:webHidden/>
              </w:rPr>
              <w:fldChar w:fldCharType="begin"/>
            </w:r>
            <w:r w:rsidR="00DC117E">
              <w:rPr>
                <w:noProof/>
                <w:webHidden/>
              </w:rPr>
              <w:instrText xml:space="preserve"> PAGEREF _Toc182582775 \h </w:instrText>
            </w:r>
            <w:r w:rsidR="00DC117E">
              <w:rPr>
                <w:noProof/>
                <w:webHidden/>
              </w:rPr>
            </w:r>
            <w:r w:rsidR="00DC117E">
              <w:rPr>
                <w:noProof/>
                <w:webHidden/>
              </w:rPr>
              <w:fldChar w:fldCharType="separate"/>
            </w:r>
            <w:r w:rsidR="00DC117E">
              <w:rPr>
                <w:noProof/>
                <w:webHidden/>
              </w:rPr>
              <w:t>21</w:t>
            </w:r>
            <w:r w:rsidR="00DC117E">
              <w:rPr>
                <w:noProof/>
                <w:webHidden/>
              </w:rPr>
              <w:fldChar w:fldCharType="end"/>
            </w:r>
          </w:hyperlink>
        </w:p>
        <w:p w14:paraId="4ECD44A2" w14:textId="568ED852"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76" w:history="1">
            <w:r w:rsidR="00DC117E" w:rsidRPr="00E3308D">
              <w:rPr>
                <w:rStyle w:val="Hyperlink"/>
                <w:noProof/>
              </w:rPr>
              <w:t>2.3.3</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are the phone numbers included in the ENS Filings (sent by the EOs) validated from STI? Please also include some examples.</w:t>
            </w:r>
            <w:r w:rsidR="00DC117E">
              <w:rPr>
                <w:noProof/>
                <w:webHidden/>
              </w:rPr>
              <w:tab/>
            </w:r>
            <w:r w:rsidR="00DC117E">
              <w:rPr>
                <w:noProof/>
                <w:webHidden/>
              </w:rPr>
              <w:fldChar w:fldCharType="begin"/>
            </w:r>
            <w:r w:rsidR="00DC117E">
              <w:rPr>
                <w:noProof/>
                <w:webHidden/>
              </w:rPr>
              <w:instrText xml:space="preserve"> PAGEREF _Toc182582776 \h </w:instrText>
            </w:r>
            <w:r w:rsidR="00DC117E">
              <w:rPr>
                <w:noProof/>
                <w:webHidden/>
              </w:rPr>
            </w:r>
            <w:r w:rsidR="00DC117E">
              <w:rPr>
                <w:noProof/>
                <w:webHidden/>
              </w:rPr>
              <w:fldChar w:fldCharType="separate"/>
            </w:r>
            <w:r w:rsidR="00DC117E">
              <w:rPr>
                <w:noProof/>
                <w:webHidden/>
              </w:rPr>
              <w:t>22</w:t>
            </w:r>
            <w:r w:rsidR="00DC117E">
              <w:rPr>
                <w:noProof/>
                <w:webHidden/>
              </w:rPr>
              <w:fldChar w:fldCharType="end"/>
            </w:r>
          </w:hyperlink>
        </w:p>
        <w:p w14:paraId="33CEE46D" w14:textId="7044EB86"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77" w:history="1">
            <w:r w:rsidR="00DC117E" w:rsidRPr="00E3308D">
              <w:rPr>
                <w:rStyle w:val="Hyperlink"/>
                <w:noProof/>
              </w:rPr>
              <w:t>2.3.4</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Is there any alert triggered before the expiration of the registered certificates in the UUM&amp;DS system?</w:t>
            </w:r>
            <w:r w:rsidR="00DC117E">
              <w:rPr>
                <w:noProof/>
                <w:webHidden/>
              </w:rPr>
              <w:tab/>
            </w:r>
            <w:r w:rsidR="00DC117E">
              <w:rPr>
                <w:noProof/>
                <w:webHidden/>
              </w:rPr>
              <w:fldChar w:fldCharType="begin"/>
            </w:r>
            <w:r w:rsidR="00DC117E">
              <w:rPr>
                <w:noProof/>
                <w:webHidden/>
              </w:rPr>
              <w:instrText xml:space="preserve"> PAGEREF _Toc182582777 \h </w:instrText>
            </w:r>
            <w:r w:rsidR="00DC117E">
              <w:rPr>
                <w:noProof/>
                <w:webHidden/>
              </w:rPr>
            </w:r>
            <w:r w:rsidR="00DC117E">
              <w:rPr>
                <w:noProof/>
                <w:webHidden/>
              </w:rPr>
              <w:fldChar w:fldCharType="separate"/>
            </w:r>
            <w:r w:rsidR="00DC117E">
              <w:rPr>
                <w:noProof/>
                <w:webHidden/>
              </w:rPr>
              <w:t>22</w:t>
            </w:r>
            <w:r w:rsidR="00DC117E">
              <w:rPr>
                <w:noProof/>
                <w:webHidden/>
              </w:rPr>
              <w:fldChar w:fldCharType="end"/>
            </w:r>
          </w:hyperlink>
        </w:p>
        <w:p w14:paraId="231E00D1" w14:textId="052E2750"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78" w:history="1">
            <w:r w:rsidR="00DC117E" w:rsidRPr="00E3308D">
              <w:rPr>
                <w:rStyle w:val="Hyperlink"/>
                <w:noProof/>
              </w:rPr>
              <w:t>2.3.5</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Will there be a possibility for EOs with few movements to lodge ENS via a GUI, as it will not be feasible for these EOs to develop a full-fledged ICS2 system-to-system application?</w:t>
            </w:r>
            <w:r w:rsidR="00DC117E">
              <w:rPr>
                <w:noProof/>
                <w:webHidden/>
              </w:rPr>
              <w:tab/>
            </w:r>
            <w:r w:rsidR="00DC117E">
              <w:rPr>
                <w:noProof/>
                <w:webHidden/>
              </w:rPr>
              <w:fldChar w:fldCharType="begin"/>
            </w:r>
            <w:r w:rsidR="00DC117E">
              <w:rPr>
                <w:noProof/>
                <w:webHidden/>
              </w:rPr>
              <w:instrText xml:space="preserve"> PAGEREF _Toc182582778 \h </w:instrText>
            </w:r>
            <w:r w:rsidR="00DC117E">
              <w:rPr>
                <w:noProof/>
                <w:webHidden/>
              </w:rPr>
            </w:r>
            <w:r w:rsidR="00DC117E">
              <w:rPr>
                <w:noProof/>
                <w:webHidden/>
              </w:rPr>
              <w:fldChar w:fldCharType="separate"/>
            </w:r>
            <w:r w:rsidR="00DC117E">
              <w:rPr>
                <w:noProof/>
                <w:webHidden/>
              </w:rPr>
              <w:t>22</w:t>
            </w:r>
            <w:r w:rsidR="00DC117E">
              <w:rPr>
                <w:noProof/>
                <w:webHidden/>
              </w:rPr>
              <w:fldChar w:fldCharType="end"/>
            </w:r>
          </w:hyperlink>
        </w:p>
        <w:p w14:paraId="511215E3" w14:textId="63B9F5D0"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79" w:history="1">
            <w:r w:rsidR="00DC117E" w:rsidRPr="00E3308D">
              <w:rPr>
                <w:rStyle w:val="Hyperlink"/>
                <w:noProof/>
              </w:rPr>
              <w:t>2.3.6</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Are there any actions that an EO needs to perform in order to announce an ITSP being the technical connection?</w:t>
            </w:r>
            <w:r w:rsidR="00DC117E">
              <w:rPr>
                <w:noProof/>
                <w:webHidden/>
              </w:rPr>
              <w:tab/>
            </w:r>
            <w:r w:rsidR="00DC117E">
              <w:rPr>
                <w:noProof/>
                <w:webHidden/>
              </w:rPr>
              <w:fldChar w:fldCharType="begin"/>
            </w:r>
            <w:r w:rsidR="00DC117E">
              <w:rPr>
                <w:noProof/>
                <w:webHidden/>
              </w:rPr>
              <w:instrText xml:space="preserve"> PAGEREF _Toc182582779 \h </w:instrText>
            </w:r>
            <w:r w:rsidR="00DC117E">
              <w:rPr>
                <w:noProof/>
                <w:webHidden/>
              </w:rPr>
            </w:r>
            <w:r w:rsidR="00DC117E">
              <w:rPr>
                <w:noProof/>
                <w:webHidden/>
              </w:rPr>
              <w:fldChar w:fldCharType="separate"/>
            </w:r>
            <w:r w:rsidR="00DC117E">
              <w:rPr>
                <w:noProof/>
                <w:webHidden/>
              </w:rPr>
              <w:t>23</w:t>
            </w:r>
            <w:r w:rsidR="00DC117E">
              <w:rPr>
                <w:noProof/>
                <w:webHidden/>
              </w:rPr>
              <w:fldChar w:fldCharType="end"/>
            </w:r>
          </w:hyperlink>
        </w:p>
        <w:p w14:paraId="3DDE75A3" w14:textId="6682D7C1"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80" w:history="1">
            <w:r w:rsidR="00DC117E" w:rsidRPr="00E3308D">
              <w:rPr>
                <w:rStyle w:val="Hyperlink"/>
                <w:noProof/>
              </w:rPr>
              <w:t>2.3.7</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What should be the business content of messages if the user of the services of an ITSP is a GHA (Ground Handling Agent) that represents multiple Airline Companies?</w:t>
            </w:r>
            <w:r w:rsidR="00DC117E">
              <w:rPr>
                <w:noProof/>
                <w:webHidden/>
              </w:rPr>
              <w:tab/>
            </w:r>
            <w:r w:rsidR="00DC117E">
              <w:rPr>
                <w:noProof/>
                <w:webHidden/>
              </w:rPr>
              <w:fldChar w:fldCharType="begin"/>
            </w:r>
            <w:r w:rsidR="00DC117E">
              <w:rPr>
                <w:noProof/>
                <w:webHidden/>
              </w:rPr>
              <w:instrText xml:space="preserve"> PAGEREF _Toc182582780 \h </w:instrText>
            </w:r>
            <w:r w:rsidR="00DC117E">
              <w:rPr>
                <w:noProof/>
                <w:webHidden/>
              </w:rPr>
            </w:r>
            <w:r w:rsidR="00DC117E">
              <w:rPr>
                <w:noProof/>
                <w:webHidden/>
              </w:rPr>
              <w:fldChar w:fldCharType="separate"/>
            </w:r>
            <w:r w:rsidR="00DC117E">
              <w:rPr>
                <w:noProof/>
                <w:webHidden/>
              </w:rPr>
              <w:t>23</w:t>
            </w:r>
            <w:r w:rsidR="00DC117E">
              <w:rPr>
                <w:noProof/>
                <w:webHidden/>
              </w:rPr>
              <w:fldChar w:fldCharType="end"/>
            </w:r>
          </w:hyperlink>
        </w:p>
        <w:p w14:paraId="1A53D5B2" w14:textId="2C066FD9"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81" w:history="1">
            <w:r w:rsidR="00DC117E" w:rsidRPr="00E3308D">
              <w:rPr>
                <w:rStyle w:val="Hyperlink"/>
                <w:noProof/>
              </w:rPr>
              <w:t>2.3.8</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What an EO should do to be able to receive notifications</w:t>
            </w:r>
            <w:r w:rsidR="00DC117E" w:rsidRPr="00E3308D">
              <w:rPr>
                <w:rStyle w:val="Hyperlink"/>
                <w:bCs/>
                <w:noProof/>
              </w:rPr>
              <w:t>?</w:t>
            </w:r>
            <w:r w:rsidR="00DC117E">
              <w:rPr>
                <w:noProof/>
                <w:webHidden/>
              </w:rPr>
              <w:tab/>
            </w:r>
            <w:r w:rsidR="00DC117E">
              <w:rPr>
                <w:noProof/>
                <w:webHidden/>
              </w:rPr>
              <w:fldChar w:fldCharType="begin"/>
            </w:r>
            <w:r w:rsidR="00DC117E">
              <w:rPr>
                <w:noProof/>
                <w:webHidden/>
              </w:rPr>
              <w:instrText xml:space="preserve"> PAGEREF _Toc182582781 \h </w:instrText>
            </w:r>
            <w:r w:rsidR="00DC117E">
              <w:rPr>
                <w:noProof/>
                <w:webHidden/>
              </w:rPr>
            </w:r>
            <w:r w:rsidR="00DC117E">
              <w:rPr>
                <w:noProof/>
                <w:webHidden/>
              </w:rPr>
              <w:fldChar w:fldCharType="separate"/>
            </w:r>
            <w:r w:rsidR="00DC117E">
              <w:rPr>
                <w:noProof/>
                <w:webHidden/>
              </w:rPr>
              <w:t>23</w:t>
            </w:r>
            <w:r w:rsidR="00DC117E">
              <w:rPr>
                <w:noProof/>
                <w:webHidden/>
              </w:rPr>
              <w:fldChar w:fldCharType="end"/>
            </w:r>
          </w:hyperlink>
        </w:p>
        <w:p w14:paraId="1D39BB39" w14:textId="2375C0D2"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82" w:history="1">
            <w:r w:rsidR="00DC117E" w:rsidRPr="00E3308D">
              <w:rPr>
                <w:rStyle w:val="Hyperlink"/>
                <w:noProof/>
              </w:rPr>
              <w:t>2.3.9</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If I am a carrier acting as person filing of master level information, which notifications do I receive?</w:t>
            </w:r>
            <w:r w:rsidR="00DC117E">
              <w:rPr>
                <w:noProof/>
                <w:webHidden/>
              </w:rPr>
              <w:tab/>
            </w:r>
            <w:r w:rsidR="00DC117E">
              <w:rPr>
                <w:noProof/>
                <w:webHidden/>
              </w:rPr>
              <w:fldChar w:fldCharType="begin"/>
            </w:r>
            <w:r w:rsidR="00DC117E">
              <w:rPr>
                <w:noProof/>
                <w:webHidden/>
              </w:rPr>
              <w:instrText xml:space="preserve"> PAGEREF _Toc182582782 \h </w:instrText>
            </w:r>
            <w:r w:rsidR="00DC117E">
              <w:rPr>
                <w:noProof/>
                <w:webHidden/>
              </w:rPr>
            </w:r>
            <w:r w:rsidR="00DC117E">
              <w:rPr>
                <w:noProof/>
                <w:webHidden/>
              </w:rPr>
              <w:fldChar w:fldCharType="separate"/>
            </w:r>
            <w:r w:rsidR="00DC117E">
              <w:rPr>
                <w:noProof/>
                <w:webHidden/>
              </w:rPr>
              <w:t>26</w:t>
            </w:r>
            <w:r w:rsidR="00DC117E">
              <w:rPr>
                <w:noProof/>
                <w:webHidden/>
              </w:rPr>
              <w:fldChar w:fldCharType="end"/>
            </w:r>
          </w:hyperlink>
        </w:p>
        <w:p w14:paraId="4AD03DF7" w14:textId="15E83058"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83" w:history="1">
            <w:r w:rsidR="00DC117E" w:rsidRPr="00E3308D">
              <w:rPr>
                <w:rStyle w:val="Hyperlink"/>
                <w:noProof/>
              </w:rPr>
              <w:t>2.3.10</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If I am a carrier not acting as person filing, which notifications do I receive?</w:t>
            </w:r>
            <w:r w:rsidR="00DC117E">
              <w:rPr>
                <w:noProof/>
                <w:webHidden/>
              </w:rPr>
              <w:tab/>
            </w:r>
            <w:r w:rsidR="00DC117E">
              <w:rPr>
                <w:noProof/>
                <w:webHidden/>
              </w:rPr>
              <w:fldChar w:fldCharType="begin"/>
            </w:r>
            <w:r w:rsidR="00DC117E">
              <w:rPr>
                <w:noProof/>
                <w:webHidden/>
              </w:rPr>
              <w:instrText xml:space="preserve"> PAGEREF _Toc182582783 \h </w:instrText>
            </w:r>
            <w:r w:rsidR="00DC117E">
              <w:rPr>
                <w:noProof/>
                <w:webHidden/>
              </w:rPr>
            </w:r>
            <w:r w:rsidR="00DC117E">
              <w:rPr>
                <w:noProof/>
                <w:webHidden/>
              </w:rPr>
              <w:fldChar w:fldCharType="separate"/>
            </w:r>
            <w:r w:rsidR="00DC117E">
              <w:rPr>
                <w:noProof/>
                <w:webHidden/>
              </w:rPr>
              <w:t>26</w:t>
            </w:r>
            <w:r w:rsidR="00DC117E">
              <w:rPr>
                <w:noProof/>
                <w:webHidden/>
              </w:rPr>
              <w:fldChar w:fldCharType="end"/>
            </w:r>
          </w:hyperlink>
        </w:p>
        <w:p w14:paraId="31E618C7" w14:textId="128D9299"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84" w:history="1">
            <w:r w:rsidR="00DC117E" w:rsidRPr="00E3308D">
              <w:rPr>
                <w:rStyle w:val="Hyperlink"/>
                <w:noProof/>
              </w:rPr>
              <w:t>2.3.11</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can the EO access STP?</w:t>
            </w:r>
            <w:r w:rsidR="00DC117E">
              <w:rPr>
                <w:noProof/>
                <w:webHidden/>
              </w:rPr>
              <w:tab/>
            </w:r>
            <w:r w:rsidR="00DC117E">
              <w:rPr>
                <w:noProof/>
                <w:webHidden/>
              </w:rPr>
              <w:fldChar w:fldCharType="begin"/>
            </w:r>
            <w:r w:rsidR="00DC117E">
              <w:rPr>
                <w:noProof/>
                <w:webHidden/>
              </w:rPr>
              <w:instrText xml:space="preserve"> PAGEREF _Toc182582784 \h </w:instrText>
            </w:r>
            <w:r w:rsidR="00DC117E">
              <w:rPr>
                <w:noProof/>
                <w:webHidden/>
              </w:rPr>
            </w:r>
            <w:r w:rsidR="00DC117E">
              <w:rPr>
                <w:noProof/>
                <w:webHidden/>
              </w:rPr>
              <w:fldChar w:fldCharType="separate"/>
            </w:r>
            <w:r w:rsidR="00DC117E">
              <w:rPr>
                <w:noProof/>
                <w:webHidden/>
              </w:rPr>
              <w:t>26</w:t>
            </w:r>
            <w:r w:rsidR="00DC117E">
              <w:rPr>
                <w:noProof/>
                <w:webHidden/>
              </w:rPr>
              <w:fldChar w:fldCharType="end"/>
            </w:r>
          </w:hyperlink>
        </w:p>
        <w:p w14:paraId="63516148" w14:textId="0561F5A0"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85" w:history="1">
            <w:r w:rsidR="00DC117E" w:rsidRPr="00E3308D">
              <w:rPr>
                <w:rStyle w:val="Hyperlink"/>
                <w:noProof/>
              </w:rPr>
              <w:t>2.3.12</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will EO receive a DNL?</w:t>
            </w:r>
            <w:r w:rsidR="00DC117E">
              <w:rPr>
                <w:noProof/>
                <w:webHidden/>
              </w:rPr>
              <w:tab/>
            </w:r>
            <w:r w:rsidR="00DC117E">
              <w:rPr>
                <w:noProof/>
                <w:webHidden/>
              </w:rPr>
              <w:fldChar w:fldCharType="begin"/>
            </w:r>
            <w:r w:rsidR="00DC117E">
              <w:rPr>
                <w:noProof/>
                <w:webHidden/>
              </w:rPr>
              <w:instrText xml:space="preserve"> PAGEREF _Toc182582785 \h </w:instrText>
            </w:r>
            <w:r w:rsidR="00DC117E">
              <w:rPr>
                <w:noProof/>
                <w:webHidden/>
              </w:rPr>
            </w:r>
            <w:r w:rsidR="00DC117E">
              <w:rPr>
                <w:noProof/>
                <w:webHidden/>
              </w:rPr>
              <w:fldChar w:fldCharType="separate"/>
            </w:r>
            <w:r w:rsidR="00DC117E">
              <w:rPr>
                <w:noProof/>
                <w:webHidden/>
              </w:rPr>
              <w:t>27</w:t>
            </w:r>
            <w:r w:rsidR="00DC117E">
              <w:rPr>
                <w:noProof/>
                <w:webHidden/>
              </w:rPr>
              <w:fldChar w:fldCharType="end"/>
            </w:r>
          </w:hyperlink>
        </w:p>
        <w:p w14:paraId="440E02F0" w14:textId="21A45B97"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86" w:history="1">
            <w:r w:rsidR="00DC117E" w:rsidRPr="00E3308D">
              <w:rPr>
                <w:rStyle w:val="Hyperlink"/>
                <w:noProof/>
              </w:rPr>
              <w:t>2.3.13</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will the ICS2 system know where to send the notifications?</w:t>
            </w:r>
            <w:r w:rsidR="00DC117E">
              <w:rPr>
                <w:noProof/>
                <w:webHidden/>
              </w:rPr>
              <w:tab/>
            </w:r>
            <w:r w:rsidR="00DC117E">
              <w:rPr>
                <w:noProof/>
                <w:webHidden/>
              </w:rPr>
              <w:fldChar w:fldCharType="begin"/>
            </w:r>
            <w:r w:rsidR="00DC117E">
              <w:rPr>
                <w:noProof/>
                <w:webHidden/>
              </w:rPr>
              <w:instrText xml:space="preserve"> PAGEREF _Toc182582786 \h </w:instrText>
            </w:r>
            <w:r w:rsidR="00DC117E">
              <w:rPr>
                <w:noProof/>
                <w:webHidden/>
              </w:rPr>
            </w:r>
            <w:r w:rsidR="00DC117E">
              <w:rPr>
                <w:noProof/>
                <w:webHidden/>
              </w:rPr>
              <w:fldChar w:fldCharType="separate"/>
            </w:r>
            <w:r w:rsidR="00DC117E">
              <w:rPr>
                <w:noProof/>
                <w:webHidden/>
              </w:rPr>
              <w:t>27</w:t>
            </w:r>
            <w:r w:rsidR="00DC117E">
              <w:rPr>
                <w:noProof/>
                <w:webHidden/>
              </w:rPr>
              <w:fldChar w:fldCharType="end"/>
            </w:r>
          </w:hyperlink>
        </w:p>
        <w:p w14:paraId="68938DB9" w14:textId="23104B8F"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87" w:history="1">
            <w:r w:rsidR="00DC117E" w:rsidRPr="00E3308D">
              <w:rPr>
                <w:rStyle w:val="Hyperlink"/>
                <w:noProof/>
              </w:rPr>
              <w:t>2.3.14</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If I am using an ITSP, which notifications do I get?</w:t>
            </w:r>
            <w:r w:rsidR="00DC117E">
              <w:rPr>
                <w:noProof/>
                <w:webHidden/>
              </w:rPr>
              <w:tab/>
            </w:r>
            <w:r w:rsidR="00DC117E">
              <w:rPr>
                <w:noProof/>
                <w:webHidden/>
              </w:rPr>
              <w:fldChar w:fldCharType="begin"/>
            </w:r>
            <w:r w:rsidR="00DC117E">
              <w:rPr>
                <w:noProof/>
                <w:webHidden/>
              </w:rPr>
              <w:instrText xml:space="preserve"> PAGEREF _Toc182582787 \h </w:instrText>
            </w:r>
            <w:r w:rsidR="00DC117E">
              <w:rPr>
                <w:noProof/>
                <w:webHidden/>
              </w:rPr>
            </w:r>
            <w:r w:rsidR="00DC117E">
              <w:rPr>
                <w:noProof/>
                <w:webHidden/>
              </w:rPr>
              <w:fldChar w:fldCharType="separate"/>
            </w:r>
            <w:r w:rsidR="00DC117E">
              <w:rPr>
                <w:noProof/>
                <w:webHidden/>
              </w:rPr>
              <w:t>27</w:t>
            </w:r>
            <w:r w:rsidR="00DC117E">
              <w:rPr>
                <w:noProof/>
                <w:webHidden/>
              </w:rPr>
              <w:fldChar w:fldCharType="end"/>
            </w:r>
          </w:hyperlink>
        </w:p>
        <w:p w14:paraId="7FB0D88E" w14:textId="27A3D61D"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88" w:history="1">
            <w:r w:rsidR="00DC117E" w:rsidRPr="00E3308D">
              <w:rPr>
                <w:rStyle w:val="Hyperlink"/>
                <w:noProof/>
              </w:rPr>
              <w:t>2.3.15</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If I use an ITSP, do I need to access the STP to configure my default communication path?</w:t>
            </w:r>
            <w:r w:rsidR="00DC117E">
              <w:rPr>
                <w:noProof/>
                <w:webHidden/>
              </w:rPr>
              <w:tab/>
            </w:r>
            <w:r w:rsidR="00DC117E">
              <w:rPr>
                <w:noProof/>
                <w:webHidden/>
              </w:rPr>
              <w:fldChar w:fldCharType="begin"/>
            </w:r>
            <w:r w:rsidR="00DC117E">
              <w:rPr>
                <w:noProof/>
                <w:webHidden/>
              </w:rPr>
              <w:instrText xml:space="preserve"> PAGEREF _Toc182582788 \h </w:instrText>
            </w:r>
            <w:r w:rsidR="00DC117E">
              <w:rPr>
                <w:noProof/>
                <w:webHidden/>
              </w:rPr>
            </w:r>
            <w:r w:rsidR="00DC117E">
              <w:rPr>
                <w:noProof/>
                <w:webHidden/>
              </w:rPr>
              <w:fldChar w:fldCharType="separate"/>
            </w:r>
            <w:r w:rsidR="00DC117E">
              <w:rPr>
                <w:noProof/>
                <w:webHidden/>
              </w:rPr>
              <w:t>28</w:t>
            </w:r>
            <w:r w:rsidR="00DC117E">
              <w:rPr>
                <w:noProof/>
                <w:webHidden/>
              </w:rPr>
              <w:fldChar w:fldCharType="end"/>
            </w:r>
          </w:hyperlink>
        </w:p>
        <w:p w14:paraId="3E70C46F" w14:textId="07157068"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89" w:history="1">
            <w:r w:rsidR="00DC117E" w:rsidRPr="00E3308D">
              <w:rPr>
                <w:rStyle w:val="Hyperlink"/>
                <w:noProof/>
              </w:rPr>
              <w:t>2.3.16</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Which notifications can be sent to the Person filing not being in role of carrier?</w:t>
            </w:r>
            <w:r w:rsidR="00DC117E">
              <w:rPr>
                <w:noProof/>
                <w:webHidden/>
              </w:rPr>
              <w:tab/>
            </w:r>
            <w:r w:rsidR="00DC117E">
              <w:rPr>
                <w:noProof/>
                <w:webHidden/>
              </w:rPr>
              <w:fldChar w:fldCharType="begin"/>
            </w:r>
            <w:r w:rsidR="00DC117E">
              <w:rPr>
                <w:noProof/>
                <w:webHidden/>
              </w:rPr>
              <w:instrText xml:space="preserve"> PAGEREF _Toc182582789 \h </w:instrText>
            </w:r>
            <w:r w:rsidR="00DC117E">
              <w:rPr>
                <w:noProof/>
                <w:webHidden/>
              </w:rPr>
            </w:r>
            <w:r w:rsidR="00DC117E">
              <w:rPr>
                <w:noProof/>
                <w:webHidden/>
              </w:rPr>
              <w:fldChar w:fldCharType="separate"/>
            </w:r>
            <w:r w:rsidR="00DC117E">
              <w:rPr>
                <w:noProof/>
                <w:webHidden/>
              </w:rPr>
              <w:t>28</w:t>
            </w:r>
            <w:r w:rsidR="00DC117E">
              <w:rPr>
                <w:noProof/>
                <w:webHidden/>
              </w:rPr>
              <w:fldChar w:fldCharType="end"/>
            </w:r>
          </w:hyperlink>
        </w:p>
        <w:p w14:paraId="072CB21D" w14:textId="16380F70"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90" w:history="1">
            <w:r w:rsidR="00DC117E" w:rsidRPr="00E3308D">
              <w:rPr>
                <w:rStyle w:val="Hyperlink"/>
                <w:noProof/>
              </w:rPr>
              <w:t>2.3.17</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If I am an Economic Operator, to whom should I address enquiries related to ICS2?</w:t>
            </w:r>
            <w:r w:rsidR="00DC117E">
              <w:rPr>
                <w:noProof/>
                <w:webHidden/>
              </w:rPr>
              <w:tab/>
            </w:r>
            <w:r w:rsidR="00DC117E">
              <w:rPr>
                <w:noProof/>
                <w:webHidden/>
              </w:rPr>
              <w:fldChar w:fldCharType="begin"/>
            </w:r>
            <w:r w:rsidR="00DC117E">
              <w:rPr>
                <w:noProof/>
                <w:webHidden/>
              </w:rPr>
              <w:instrText xml:space="preserve"> PAGEREF _Toc182582790 \h </w:instrText>
            </w:r>
            <w:r w:rsidR="00DC117E">
              <w:rPr>
                <w:noProof/>
                <w:webHidden/>
              </w:rPr>
            </w:r>
            <w:r w:rsidR="00DC117E">
              <w:rPr>
                <w:noProof/>
                <w:webHidden/>
              </w:rPr>
              <w:fldChar w:fldCharType="separate"/>
            </w:r>
            <w:r w:rsidR="00DC117E">
              <w:rPr>
                <w:noProof/>
                <w:webHidden/>
              </w:rPr>
              <w:t>28</w:t>
            </w:r>
            <w:r w:rsidR="00DC117E">
              <w:rPr>
                <w:noProof/>
                <w:webHidden/>
              </w:rPr>
              <w:fldChar w:fldCharType="end"/>
            </w:r>
          </w:hyperlink>
        </w:p>
        <w:p w14:paraId="58B9C991" w14:textId="5001D4A2"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91" w:history="1">
            <w:r w:rsidR="00DC117E" w:rsidRPr="00E3308D">
              <w:rPr>
                <w:rStyle w:val="Hyperlink"/>
                <w:noProof/>
              </w:rPr>
              <w:t>2.3.18</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can an actor distinguish F30/F32 reply messages?</w:t>
            </w:r>
            <w:r w:rsidR="00DC117E">
              <w:rPr>
                <w:noProof/>
                <w:webHidden/>
              </w:rPr>
              <w:tab/>
            </w:r>
            <w:r w:rsidR="00DC117E">
              <w:rPr>
                <w:noProof/>
                <w:webHidden/>
              </w:rPr>
              <w:fldChar w:fldCharType="begin"/>
            </w:r>
            <w:r w:rsidR="00DC117E">
              <w:rPr>
                <w:noProof/>
                <w:webHidden/>
              </w:rPr>
              <w:instrText xml:space="preserve"> PAGEREF _Toc182582791 \h </w:instrText>
            </w:r>
            <w:r w:rsidR="00DC117E">
              <w:rPr>
                <w:noProof/>
                <w:webHidden/>
              </w:rPr>
            </w:r>
            <w:r w:rsidR="00DC117E">
              <w:rPr>
                <w:noProof/>
                <w:webHidden/>
              </w:rPr>
              <w:fldChar w:fldCharType="separate"/>
            </w:r>
            <w:r w:rsidR="00DC117E">
              <w:rPr>
                <w:noProof/>
                <w:webHidden/>
              </w:rPr>
              <w:t>28</w:t>
            </w:r>
            <w:r w:rsidR="00DC117E">
              <w:rPr>
                <w:noProof/>
                <w:webHidden/>
              </w:rPr>
              <w:fldChar w:fldCharType="end"/>
            </w:r>
          </w:hyperlink>
        </w:p>
        <w:p w14:paraId="6A76A101" w14:textId="39C0BFA7" w:rsidR="00DC117E" w:rsidRDefault="0069481D">
          <w:pPr>
            <w:pStyle w:val="Verzeichnis1"/>
            <w:rPr>
              <w:rFonts w:asciiTheme="minorHAnsi" w:eastAsiaTheme="minorEastAsia" w:hAnsiTheme="minorHAnsi" w:cstheme="minorBidi"/>
              <w:b w:val="0"/>
              <w:caps w:val="0"/>
              <w:noProof/>
              <w:kern w:val="2"/>
              <w:sz w:val="24"/>
              <w:lang w:val="en-US" w:eastAsia="en-US"/>
              <w14:ligatures w14:val="standardContextual"/>
            </w:rPr>
          </w:pPr>
          <w:hyperlink w:anchor="_Toc182582792" w:history="1">
            <w:r w:rsidR="00DC117E" w:rsidRPr="00E3308D">
              <w:rPr>
                <w:rStyle w:val="Hyperlink"/>
                <w:noProof/>
              </w:rPr>
              <w:t>3</w:t>
            </w:r>
            <w:r w:rsidR="00DC117E">
              <w:rPr>
                <w:rFonts w:asciiTheme="minorHAnsi" w:eastAsiaTheme="minorEastAsia" w:hAnsiTheme="minorHAnsi" w:cstheme="minorBidi"/>
                <w:b w:val="0"/>
                <w:caps w:val="0"/>
                <w:noProof/>
                <w:kern w:val="2"/>
                <w:sz w:val="24"/>
                <w:lang w:val="en-US" w:eastAsia="en-US"/>
                <w14:ligatures w14:val="standardContextual"/>
              </w:rPr>
              <w:tab/>
            </w:r>
            <w:r w:rsidR="00DC117E" w:rsidRPr="00E3308D">
              <w:rPr>
                <w:rStyle w:val="Hyperlink"/>
                <w:noProof/>
              </w:rPr>
              <w:t>Conformance Testing Frequently Asked Questions (FAQ)</w:t>
            </w:r>
            <w:r w:rsidR="00DC117E">
              <w:rPr>
                <w:noProof/>
                <w:webHidden/>
              </w:rPr>
              <w:tab/>
            </w:r>
            <w:r w:rsidR="00DC117E">
              <w:rPr>
                <w:noProof/>
                <w:webHidden/>
              </w:rPr>
              <w:fldChar w:fldCharType="begin"/>
            </w:r>
            <w:r w:rsidR="00DC117E">
              <w:rPr>
                <w:noProof/>
                <w:webHidden/>
              </w:rPr>
              <w:instrText xml:space="preserve"> PAGEREF _Toc182582792 \h </w:instrText>
            </w:r>
            <w:r w:rsidR="00DC117E">
              <w:rPr>
                <w:noProof/>
                <w:webHidden/>
              </w:rPr>
            </w:r>
            <w:r w:rsidR="00DC117E">
              <w:rPr>
                <w:noProof/>
                <w:webHidden/>
              </w:rPr>
              <w:fldChar w:fldCharType="separate"/>
            </w:r>
            <w:r w:rsidR="00DC117E">
              <w:rPr>
                <w:noProof/>
                <w:webHidden/>
              </w:rPr>
              <w:t>29</w:t>
            </w:r>
            <w:r w:rsidR="00DC117E">
              <w:rPr>
                <w:noProof/>
                <w:webHidden/>
              </w:rPr>
              <w:fldChar w:fldCharType="end"/>
            </w:r>
          </w:hyperlink>
        </w:p>
        <w:p w14:paraId="640BA1B1" w14:textId="1AA73C63" w:rsidR="00DC117E" w:rsidRDefault="0069481D">
          <w:pPr>
            <w:pStyle w:val="Verzeichnis2"/>
            <w:rPr>
              <w:rFonts w:asciiTheme="minorHAnsi" w:eastAsiaTheme="minorEastAsia" w:hAnsiTheme="minorHAnsi" w:cstheme="minorBidi"/>
              <w:kern w:val="2"/>
              <w:sz w:val="24"/>
              <w:lang w:val="en-US" w:eastAsia="en-US"/>
              <w14:ligatures w14:val="standardContextual"/>
            </w:rPr>
          </w:pPr>
          <w:hyperlink w:anchor="_Toc182582793" w:history="1">
            <w:r w:rsidR="00DC117E" w:rsidRPr="00E3308D">
              <w:rPr>
                <w:rStyle w:val="Hyperlink"/>
              </w:rPr>
              <w:t>3.1</w:t>
            </w:r>
            <w:r w:rsidR="00DC117E">
              <w:rPr>
                <w:rFonts w:asciiTheme="minorHAnsi" w:eastAsiaTheme="minorEastAsia" w:hAnsiTheme="minorHAnsi" w:cstheme="minorBidi"/>
                <w:kern w:val="2"/>
                <w:sz w:val="24"/>
                <w:lang w:val="en-US" w:eastAsia="en-US"/>
                <w14:ligatures w14:val="standardContextual"/>
              </w:rPr>
              <w:tab/>
            </w:r>
            <w:r w:rsidR="00DC117E" w:rsidRPr="00E3308D">
              <w:rPr>
                <w:rStyle w:val="Hyperlink"/>
              </w:rPr>
              <w:t>FAQ related to MS</w:t>
            </w:r>
            <w:r w:rsidR="00DC117E">
              <w:rPr>
                <w:webHidden/>
              </w:rPr>
              <w:tab/>
            </w:r>
            <w:r w:rsidR="00DC117E">
              <w:rPr>
                <w:webHidden/>
              </w:rPr>
              <w:fldChar w:fldCharType="begin"/>
            </w:r>
            <w:r w:rsidR="00DC117E">
              <w:rPr>
                <w:webHidden/>
              </w:rPr>
              <w:instrText xml:space="preserve"> PAGEREF _Toc182582793 \h </w:instrText>
            </w:r>
            <w:r w:rsidR="00DC117E">
              <w:rPr>
                <w:webHidden/>
              </w:rPr>
            </w:r>
            <w:r w:rsidR="00DC117E">
              <w:rPr>
                <w:webHidden/>
              </w:rPr>
              <w:fldChar w:fldCharType="separate"/>
            </w:r>
            <w:r w:rsidR="00DC117E">
              <w:rPr>
                <w:webHidden/>
              </w:rPr>
              <w:t>29</w:t>
            </w:r>
            <w:r w:rsidR="00DC117E">
              <w:rPr>
                <w:webHidden/>
              </w:rPr>
              <w:fldChar w:fldCharType="end"/>
            </w:r>
          </w:hyperlink>
        </w:p>
        <w:p w14:paraId="2D46E695" w14:textId="4ED698D4"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94" w:history="1">
            <w:r w:rsidR="00DC117E" w:rsidRPr="00E3308D">
              <w:rPr>
                <w:rStyle w:val="Hyperlink"/>
                <w:noProof/>
              </w:rPr>
              <w:t>3.1.1</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What is the usage of MON&amp;BS as supportive tool to the EO-Self Conformance Campaign?</w:t>
            </w:r>
            <w:r w:rsidR="00DC117E">
              <w:rPr>
                <w:noProof/>
                <w:webHidden/>
              </w:rPr>
              <w:tab/>
            </w:r>
            <w:r w:rsidR="00DC117E">
              <w:rPr>
                <w:noProof/>
                <w:webHidden/>
              </w:rPr>
              <w:fldChar w:fldCharType="begin"/>
            </w:r>
            <w:r w:rsidR="00DC117E">
              <w:rPr>
                <w:noProof/>
                <w:webHidden/>
              </w:rPr>
              <w:instrText xml:space="preserve"> PAGEREF _Toc182582794 \h </w:instrText>
            </w:r>
            <w:r w:rsidR="00DC117E">
              <w:rPr>
                <w:noProof/>
                <w:webHidden/>
              </w:rPr>
            </w:r>
            <w:r w:rsidR="00DC117E">
              <w:rPr>
                <w:noProof/>
                <w:webHidden/>
              </w:rPr>
              <w:fldChar w:fldCharType="separate"/>
            </w:r>
            <w:r w:rsidR="00DC117E">
              <w:rPr>
                <w:noProof/>
                <w:webHidden/>
              </w:rPr>
              <w:t>29</w:t>
            </w:r>
            <w:r w:rsidR="00DC117E">
              <w:rPr>
                <w:noProof/>
                <w:webHidden/>
              </w:rPr>
              <w:fldChar w:fldCharType="end"/>
            </w:r>
          </w:hyperlink>
        </w:p>
        <w:p w14:paraId="1408AF75" w14:textId="60B326DD"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95" w:history="1">
            <w:r w:rsidR="00DC117E" w:rsidRPr="00E3308D">
              <w:rPr>
                <w:rStyle w:val="Hyperlink"/>
                <w:noProof/>
              </w:rPr>
              <w:t>3.1.2</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Can a MS user access STI-STP in Conformance Environment?</w:t>
            </w:r>
            <w:r w:rsidR="00DC117E">
              <w:rPr>
                <w:noProof/>
                <w:webHidden/>
              </w:rPr>
              <w:tab/>
            </w:r>
            <w:r w:rsidR="00DC117E">
              <w:rPr>
                <w:noProof/>
                <w:webHidden/>
              </w:rPr>
              <w:fldChar w:fldCharType="begin"/>
            </w:r>
            <w:r w:rsidR="00DC117E">
              <w:rPr>
                <w:noProof/>
                <w:webHidden/>
              </w:rPr>
              <w:instrText xml:space="preserve"> PAGEREF _Toc182582795 \h </w:instrText>
            </w:r>
            <w:r w:rsidR="00DC117E">
              <w:rPr>
                <w:noProof/>
                <w:webHidden/>
              </w:rPr>
            </w:r>
            <w:r w:rsidR="00DC117E">
              <w:rPr>
                <w:noProof/>
                <w:webHidden/>
              </w:rPr>
              <w:fldChar w:fldCharType="separate"/>
            </w:r>
            <w:r w:rsidR="00DC117E">
              <w:rPr>
                <w:noProof/>
                <w:webHidden/>
              </w:rPr>
              <w:t>29</w:t>
            </w:r>
            <w:r w:rsidR="00DC117E">
              <w:rPr>
                <w:noProof/>
                <w:webHidden/>
              </w:rPr>
              <w:fldChar w:fldCharType="end"/>
            </w:r>
          </w:hyperlink>
        </w:p>
        <w:p w14:paraId="2C3FE05D" w14:textId="544A4C33"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96" w:history="1">
            <w:r w:rsidR="00DC117E" w:rsidRPr="00E3308D">
              <w:rPr>
                <w:rStyle w:val="Hyperlink"/>
                <w:noProof/>
              </w:rPr>
              <w:t>3.1.3</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Who is involved in the IsAlive (connectivity verification)?</w:t>
            </w:r>
            <w:r w:rsidR="00DC117E">
              <w:rPr>
                <w:noProof/>
                <w:webHidden/>
              </w:rPr>
              <w:tab/>
            </w:r>
            <w:r w:rsidR="00DC117E">
              <w:rPr>
                <w:noProof/>
                <w:webHidden/>
              </w:rPr>
              <w:fldChar w:fldCharType="begin"/>
            </w:r>
            <w:r w:rsidR="00DC117E">
              <w:rPr>
                <w:noProof/>
                <w:webHidden/>
              </w:rPr>
              <w:instrText xml:space="preserve"> PAGEREF _Toc182582796 \h </w:instrText>
            </w:r>
            <w:r w:rsidR="00DC117E">
              <w:rPr>
                <w:noProof/>
                <w:webHidden/>
              </w:rPr>
            </w:r>
            <w:r w:rsidR="00DC117E">
              <w:rPr>
                <w:noProof/>
                <w:webHidden/>
              </w:rPr>
              <w:fldChar w:fldCharType="separate"/>
            </w:r>
            <w:r w:rsidR="00DC117E">
              <w:rPr>
                <w:noProof/>
                <w:webHidden/>
              </w:rPr>
              <w:t>29</w:t>
            </w:r>
            <w:r w:rsidR="00DC117E">
              <w:rPr>
                <w:noProof/>
                <w:webHidden/>
              </w:rPr>
              <w:fldChar w:fldCharType="end"/>
            </w:r>
          </w:hyperlink>
        </w:p>
        <w:p w14:paraId="298F26DB" w14:textId="3EA80293"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97" w:history="1">
            <w:r w:rsidR="00DC117E" w:rsidRPr="00E3308D">
              <w:rPr>
                <w:rStyle w:val="Hyperlink"/>
                <w:noProof/>
              </w:rPr>
              <w:t>3.1.4</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can a MS verify that they have sent a successful isAlive test in Conformance Environment of ICS2 R2?</w:t>
            </w:r>
            <w:r w:rsidR="00DC117E">
              <w:rPr>
                <w:noProof/>
                <w:webHidden/>
              </w:rPr>
              <w:tab/>
            </w:r>
            <w:r w:rsidR="00DC117E">
              <w:rPr>
                <w:noProof/>
                <w:webHidden/>
              </w:rPr>
              <w:fldChar w:fldCharType="begin"/>
            </w:r>
            <w:r w:rsidR="00DC117E">
              <w:rPr>
                <w:noProof/>
                <w:webHidden/>
              </w:rPr>
              <w:instrText xml:space="preserve"> PAGEREF _Toc182582797 \h </w:instrText>
            </w:r>
            <w:r w:rsidR="00DC117E">
              <w:rPr>
                <w:noProof/>
                <w:webHidden/>
              </w:rPr>
            </w:r>
            <w:r w:rsidR="00DC117E">
              <w:rPr>
                <w:noProof/>
                <w:webHidden/>
              </w:rPr>
              <w:fldChar w:fldCharType="separate"/>
            </w:r>
            <w:r w:rsidR="00DC117E">
              <w:rPr>
                <w:noProof/>
                <w:webHidden/>
              </w:rPr>
              <w:t>30</w:t>
            </w:r>
            <w:r w:rsidR="00DC117E">
              <w:rPr>
                <w:noProof/>
                <w:webHidden/>
              </w:rPr>
              <w:fldChar w:fldCharType="end"/>
            </w:r>
          </w:hyperlink>
        </w:p>
        <w:p w14:paraId="73D25594" w14:textId="4E8F1CF5" w:rsidR="00DC117E" w:rsidRDefault="0069481D">
          <w:pPr>
            <w:pStyle w:val="Verzeichnis2"/>
            <w:rPr>
              <w:rFonts w:asciiTheme="minorHAnsi" w:eastAsiaTheme="minorEastAsia" w:hAnsiTheme="minorHAnsi" w:cstheme="minorBidi"/>
              <w:kern w:val="2"/>
              <w:sz w:val="24"/>
              <w:lang w:val="en-US" w:eastAsia="en-US"/>
              <w14:ligatures w14:val="standardContextual"/>
            </w:rPr>
          </w:pPr>
          <w:hyperlink w:anchor="_Toc182582798" w:history="1">
            <w:r w:rsidR="00DC117E" w:rsidRPr="00E3308D">
              <w:rPr>
                <w:rStyle w:val="Hyperlink"/>
              </w:rPr>
              <w:t>3.2</w:t>
            </w:r>
            <w:r w:rsidR="00DC117E">
              <w:rPr>
                <w:rFonts w:asciiTheme="minorHAnsi" w:eastAsiaTheme="minorEastAsia" w:hAnsiTheme="minorHAnsi" w:cstheme="minorBidi"/>
                <w:kern w:val="2"/>
                <w:sz w:val="24"/>
                <w:lang w:val="en-US" w:eastAsia="en-US"/>
                <w14:ligatures w14:val="standardContextual"/>
              </w:rPr>
              <w:tab/>
            </w:r>
            <w:r w:rsidR="00DC117E" w:rsidRPr="00E3308D">
              <w:rPr>
                <w:rStyle w:val="Hyperlink"/>
              </w:rPr>
              <w:t>FAQ related to EO</w:t>
            </w:r>
            <w:r w:rsidR="00DC117E">
              <w:rPr>
                <w:webHidden/>
              </w:rPr>
              <w:tab/>
            </w:r>
            <w:r w:rsidR="00DC117E">
              <w:rPr>
                <w:webHidden/>
              </w:rPr>
              <w:fldChar w:fldCharType="begin"/>
            </w:r>
            <w:r w:rsidR="00DC117E">
              <w:rPr>
                <w:webHidden/>
              </w:rPr>
              <w:instrText xml:space="preserve"> PAGEREF _Toc182582798 \h </w:instrText>
            </w:r>
            <w:r w:rsidR="00DC117E">
              <w:rPr>
                <w:webHidden/>
              </w:rPr>
            </w:r>
            <w:r w:rsidR="00DC117E">
              <w:rPr>
                <w:webHidden/>
              </w:rPr>
              <w:fldChar w:fldCharType="separate"/>
            </w:r>
            <w:r w:rsidR="00DC117E">
              <w:rPr>
                <w:webHidden/>
              </w:rPr>
              <w:t>30</w:t>
            </w:r>
            <w:r w:rsidR="00DC117E">
              <w:rPr>
                <w:webHidden/>
              </w:rPr>
              <w:fldChar w:fldCharType="end"/>
            </w:r>
          </w:hyperlink>
        </w:p>
        <w:p w14:paraId="672A0D8B" w14:textId="61727576"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799" w:history="1">
            <w:r w:rsidR="00DC117E" w:rsidRPr="00E3308D">
              <w:rPr>
                <w:rStyle w:val="Hyperlink"/>
                <w:noProof/>
              </w:rPr>
              <w:t>3.2.1</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Who is considered as sender in the context of the ICS2 system?</w:t>
            </w:r>
            <w:r w:rsidR="00DC117E">
              <w:rPr>
                <w:noProof/>
                <w:webHidden/>
              </w:rPr>
              <w:tab/>
            </w:r>
            <w:r w:rsidR="00DC117E">
              <w:rPr>
                <w:noProof/>
                <w:webHidden/>
              </w:rPr>
              <w:fldChar w:fldCharType="begin"/>
            </w:r>
            <w:r w:rsidR="00DC117E">
              <w:rPr>
                <w:noProof/>
                <w:webHidden/>
              </w:rPr>
              <w:instrText xml:space="preserve"> PAGEREF _Toc182582799 \h </w:instrText>
            </w:r>
            <w:r w:rsidR="00DC117E">
              <w:rPr>
                <w:noProof/>
                <w:webHidden/>
              </w:rPr>
            </w:r>
            <w:r w:rsidR="00DC117E">
              <w:rPr>
                <w:noProof/>
                <w:webHidden/>
              </w:rPr>
              <w:fldChar w:fldCharType="separate"/>
            </w:r>
            <w:r w:rsidR="00DC117E">
              <w:rPr>
                <w:noProof/>
                <w:webHidden/>
              </w:rPr>
              <w:t>30</w:t>
            </w:r>
            <w:r w:rsidR="00DC117E">
              <w:rPr>
                <w:noProof/>
                <w:webHidden/>
              </w:rPr>
              <w:fldChar w:fldCharType="end"/>
            </w:r>
          </w:hyperlink>
        </w:p>
        <w:p w14:paraId="53567439" w14:textId="14D1F704"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00" w:history="1">
            <w:r w:rsidR="00DC117E" w:rsidRPr="00E3308D">
              <w:rPr>
                <w:rStyle w:val="Hyperlink"/>
                <w:noProof/>
              </w:rPr>
              <w:t>3.2.2</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Who is considered as an IT Service Provider (ITSP) in the context of the ICS2 system?</w:t>
            </w:r>
            <w:r w:rsidR="00DC117E">
              <w:rPr>
                <w:noProof/>
                <w:webHidden/>
              </w:rPr>
              <w:tab/>
            </w:r>
            <w:r w:rsidR="00DC117E">
              <w:rPr>
                <w:noProof/>
                <w:webHidden/>
              </w:rPr>
              <w:fldChar w:fldCharType="begin"/>
            </w:r>
            <w:r w:rsidR="00DC117E">
              <w:rPr>
                <w:noProof/>
                <w:webHidden/>
              </w:rPr>
              <w:instrText xml:space="preserve"> PAGEREF _Toc182582800 \h </w:instrText>
            </w:r>
            <w:r w:rsidR="00DC117E">
              <w:rPr>
                <w:noProof/>
                <w:webHidden/>
              </w:rPr>
            </w:r>
            <w:r w:rsidR="00DC117E">
              <w:rPr>
                <w:noProof/>
                <w:webHidden/>
              </w:rPr>
              <w:fldChar w:fldCharType="separate"/>
            </w:r>
            <w:r w:rsidR="00DC117E">
              <w:rPr>
                <w:noProof/>
                <w:webHidden/>
              </w:rPr>
              <w:t>31</w:t>
            </w:r>
            <w:r w:rsidR="00DC117E">
              <w:rPr>
                <w:noProof/>
                <w:webHidden/>
              </w:rPr>
              <w:fldChar w:fldCharType="end"/>
            </w:r>
          </w:hyperlink>
        </w:p>
        <w:p w14:paraId="36B589AC" w14:textId="6E4020BC"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01" w:history="1">
            <w:r w:rsidR="00DC117E" w:rsidRPr="00E3308D">
              <w:rPr>
                <w:rStyle w:val="Hyperlink"/>
                <w:noProof/>
              </w:rPr>
              <w:t>3.2.3</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Is a declarant/representative that uses an IT Service Provider (ITSP) to lodge an ENS in the ICS2 system obliged to register a digital certificate in UUM&amp;DS?</w:t>
            </w:r>
            <w:r w:rsidR="00DC117E">
              <w:rPr>
                <w:noProof/>
                <w:webHidden/>
              </w:rPr>
              <w:tab/>
            </w:r>
            <w:r w:rsidR="00DC117E">
              <w:rPr>
                <w:noProof/>
                <w:webHidden/>
              </w:rPr>
              <w:fldChar w:fldCharType="begin"/>
            </w:r>
            <w:r w:rsidR="00DC117E">
              <w:rPr>
                <w:noProof/>
                <w:webHidden/>
              </w:rPr>
              <w:instrText xml:space="preserve"> PAGEREF _Toc182582801 \h </w:instrText>
            </w:r>
            <w:r w:rsidR="00DC117E">
              <w:rPr>
                <w:noProof/>
                <w:webHidden/>
              </w:rPr>
            </w:r>
            <w:r w:rsidR="00DC117E">
              <w:rPr>
                <w:noProof/>
                <w:webHidden/>
              </w:rPr>
              <w:fldChar w:fldCharType="separate"/>
            </w:r>
            <w:r w:rsidR="00DC117E">
              <w:rPr>
                <w:noProof/>
                <w:webHidden/>
              </w:rPr>
              <w:t>31</w:t>
            </w:r>
            <w:r w:rsidR="00DC117E">
              <w:rPr>
                <w:noProof/>
                <w:webHidden/>
              </w:rPr>
              <w:fldChar w:fldCharType="end"/>
            </w:r>
          </w:hyperlink>
        </w:p>
        <w:p w14:paraId="6D6F5297" w14:textId="4D5E3C1D"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02" w:history="1">
            <w:r w:rsidR="00DC117E" w:rsidRPr="00E3308D">
              <w:rPr>
                <w:rStyle w:val="Hyperlink"/>
                <w:noProof/>
              </w:rPr>
              <w:t>3.2.4</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What is the supporting documentation an EO or ITSP Provider should consult for their preparation prior to the Conformance Testing?</w:t>
            </w:r>
            <w:r w:rsidR="00DC117E">
              <w:rPr>
                <w:noProof/>
                <w:webHidden/>
              </w:rPr>
              <w:tab/>
            </w:r>
            <w:r w:rsidR="00DC117E">
              <w:rPr>
                <w:noProof/>
                <w:webHidden/>
              </w:rPr>
              <w:fldChar w:fldCharType="begin"/>
            </w:r>
            <w:r w:rsidR="00DC117E">
              <w:rPr>
                <w:noProof/>
                <w:webHidden/>
              </w:rPr>
              <w:instrText xml:space="preserve"> PAGEREF _Toc182582802 \h </w:instrText>
            </w:r>
            <w:r w:rsidR="00DC117E">
              <w:rPr>
                <w:noProof/>
                <w:webHidden/>
              </w:rPr>
            </w:r>
            <w:r w:rsidR="00DC117E">
              <w:rPr>
                <w:noProof/>
                <w:webHidden/>
              </w:rPr>
              <w:fldChar w:fldCharType="separate"/>
            </w:r>
            <w:r w:rsidR="00DC117E">
              <w:rPr>
                <w:noProof/>
                <w:webHidden/>
              </w:rPr>
              <w:t>31</w:t>
            </w:r>
            <w:r w:rsidR="00DC117E">
              <w:rPr>
                <w:noProof/>
                <w:webHidden/>
              </w:rPr>
              <w:fldChar w:fldCharType="end"/>
            </w:r>
          </w:hyperlink>
        </w:p>
        <w:p w14:paraId="62C05327" w14:textId="0CB8939A"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03" w:history="1">
            <w:r w:rsidR="00DC117E" w:rsidRPr="00E3308D">
              <w:rPr>
                <w:rStyle w:val="Hyperlink"/>
                <w:noProof/>
              </w:rPr>
              <w:t>3.2.5</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Which steps should an Economic Operator (or an ITSP) follow to establish the AS4 connectivity prior to the Conformance Testing?</w:t>
            </w:r>
            <w:r w:rsidR="00DC117E">
              <w:rPr>
                <w:noProof/>
                <w:webHidden/>
              </w:rPr>
              <w:tab/>
            </w:r>
            <w:r w:rsidR="00DC117E">
              <w:rPr>
                <w:noProof/>
                <w:webHidden/>
              </w:rPr>
              <w:fldChar w:fldCharType="begin"/>
            </w:r>
            <w:r w:rsidR="00DC117E">
              <w:rPr>
                <w:noProof/>
                <w:webHidden/>
              </w:rPr>
              <w:instrText xml:space="preserve"> PAGEREF _Toc182582803 \h </w:instrText>
            </w:r>
            <w:r w:rsidR="00DC117E">
              <w:rPr>
                <w:noProof/>
                <w:webHidden/>
              </w:rPr>
            </w:r>
            <w:r w:rsidR="00DC117E">
              <w:rPr>
                <w:noProof/>
                <w:webHidden/>
              </w:rPr>
              <w:fldChar w:fldCharType="separate"/>
            </w:r>
            <w:r w:rsidR="00DC117E">
              <w:rPr>
                <w:noProof/>
                <w:webHidden/>
              </w:rPr>
              <w:t>32</w:t>
            </w:r>
            <w:r w:rsidR="00DC117E">
              <w:rPr>
                <w:noProof/>
                <w:webHidden/>
              </w:rPr>
              <w:fldChar w:fldCharType="end"/>
            </w:r>
          </w:hyperlink>
        </w:p>
        <w:p w14:paraId="0742F961" w14:textId="5B00F957"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04" w:history="1">
            <w:r w:rsidR="00DC117E" w:rsidRPr="00E3308D">
              <w:rPr>
                <w:rStyle w:val="Hyperlink"/>
                <w:noProof/>
              </w:rPr>
              <w:t>3.2.6</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can an EO ensure that a request for the Access Point configuration has been sent to ITSM?</w:t>
            </w:r>
            <w:r w:rsidR="00DC117E">
              <w:rPr>
                <w:noProof/>
                <w:webHidden/>
              </w:rPr>
              <w:tab/>
            </w:r>
            <w:r w:rsidR="00DC117E">
              <w:rPr>
                <w:noProof/>
                <w:webHidden/>
              </w:rPr>
              <w:fldChar w:fldCharType="begin"/>
            </w:r>
            <w:r w:rsidR="00DC117E">
              <w:rPr>
                <w:noProof/>
                <w:webHidden/>
              </w:rPr>
              <w:instrText xml:space="preserve"> PAGEREF _Toc182582804 \h </w:instrText>
            </w:r>
            <w:r w:rsidR="00DC117E">
              <w:rPr>
                <w:noProof/>
                <w:webHidden/>
              </w:rPr>
            </w:r>
            <w:r w:rsidR="00DC117E">
              <w:rPr>
                <w:noProof/>
                <w:webHidden/>
              </w:rPr>
              <w:fldChar w:fldCharType="separate"/>
            </w:r>
            <w:r w:rsidR="00DC117E">
              <w:rPr>
                <w:noProof/>
                <w:webHidden/>
              </w:rPr>
              <w:t>32</w:t>
            </w:r>
            <w:r w:rsidR="00DC117E">
              <w:rPr>
                <w:noProof/>
                <w:webHidden/>
              </w:rPr>
              <w:fldChar w:fldCharType="end"/>
            </w:r>
          </w:hyperlink>
        </w:p>
        <w:p w14:paraId="2F65BB88" w14:textId="290007B6"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05" w:history="1">
            <w:r w:rsidR="00DC117E" w:rsidRPr="00E3308D">
              <w:rPr>
                <w:rStyle w:val="Hyperlink"/>
                <w:noProof/>
              </w:rPr>
              <w:t>3.2.7</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can an EO edit an access point through STI-STP?</w:t>
            </w:r>
            <w:r w:rsidR="00DC117E">
              <w:rPr>
                <w:noProof/>
                <w:webHidden/>
              </w:rPr>
              <w:tab/>
            </w:r>
            <w:r w:rsidR="00DC117E">
              <w:rPr>
                <w:noProof/>
                <w:webHidden/>
              </w:rPr>
              <w:fldChar w:fldCharType="begin"/>
            </w:r>
            <w:r w:rsidR="00DC117E">
              <w:rPr>
                <w:noProof/>
                <w:webHidden/>
              </w:rPr>
              <w:instrText xml:space="preserve"> PAGEREF _Toc182582805 \h </w:instrText>
            </w:r>
            <w:r w:rsidR="00DC117E">
              <w:rPr>
                <w:noProof/>
                <w:webHidden/>
              </w:rPr>
            </w:r>
            <w:r w:rsidR="00DC117E">
              <w:rPr>
                <w:noProof/>
                <w:webHidden/>
              </w:rPr>
              <w:fldChar w:fldCharType="separate"/>
            </w:r>
            <w:r w:rsidR="00DC117E">
              <w:rPr>
                <w:noProof/>
                <w:webHidden/>
              </w:rPr>
              <w:t>33</w:t>
            </w:r>
            <w:r w:rsidR="00DC117E">
              <w:rPr>
                <w:noProof/>
                <w:webHidden/>
              </w:rPr>
              <w:fldChar w:fldCharType="end"/>
            </w:r>
          </w:hyperlink>
        </w:p>
        <w:p w14:paraId="6CD81A35" w14:textId="3FD8C7BE"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06" w:history="1">
            <w:r w:rsidR="00DC117E" w:rsidRPr="00E3308D">
              <w:rPr>
                <w:rStyle w:val="Hyperlink"/>
                <w:noProof/>
              </w:rPr>
              <w:t>3.2.8</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can an EO delete a configured access point through STI-STP?</w:t>
            </w:r>
            <w:r w:rsidR="00DC117E">
              <w:rPr>
                <w:noProof/>
                <w:webHidden/>
              </w:rPr>
              <w:tab/>
            </w:r>
            <w:r w:rsidR="00DC117E">
              <w:rPr>
                <w:noProof/>
                <w:webHidden/>
              </w:rPr>
              <w:fldChar w:fldCharType="begin"/>
            </w:r>
            <w:r w:rsidR="00DC117E">
              <w:rPr>
                <w:noProof/>
                <w:webHidden/>
              </w:rPr>
              <w:instrText xml:space="preserve"> PAGEREF _Toc182582806 \h </w:instrText>
            </w:r>
            <w:r w:rsidR="00DC117E">
              <w:rPr>
                <w:noProof/>
                <w:webHidden/>
              </w:rPr>
            </w:r>
            <w:r w:rsidR="00DC117E">
              <w:rPr>
                <w:noProof/>
                <w:webHidden/>
              </w:rPr>
              <w:fldChar w:fldCharType="separate"/>
            </w:r>
            <w:r w:rsidR="00DC117E">
              <w:rPr>
                <w:noProof/>
                <w:webHidden/>
              </w:rPr>
              <w:t>33</w:t>
            </w:r>
            <w:r w:rsidR="00DC117E">
              <w:rPr>
                <w:noProof/>
                <w:webHidden/>
              </w:rPr>
              <w:fldChar w:fldCharType="end"/>
            </w:r>
          </w:hyperlink>
        </w:p>
        <w:p w14:paraId="3972603C" w14:textId="7741CA41"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07" w:history="1">
            <w:r w:rsidR="00DC117E" w:rsidRPr="00E3308D">
              <w:rPr>
                <w:rStyle w:val="Hyperlink"/>
                <w:bCs/>
                <w:noProof/>
              </w:rPr>
              <w:t>3.2.9</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many certificates should be used by the EOs?</w:t>
            </w:r>
            <w:r w:rsidR="00DC117E">
              <w:rPr>
                <w:noProof/>
                <w:webHidden/>
              </w:rPr>
              <w:tab/>
            </w:r>
            <w:r w:rsidR="00DC117E">
              <w:rPr>
                <w:noProof/>
                <w:webHidden/>
              </w:rPr>
              <w:fldChar w:fldCharType="begin"/>
            </w:r>
            <w:r w:rsidR="00DC117E">
              <w:rPr>
                <w:noProof/>
                <w:webHidden/>
              </w:rPr>
              <w:instrText xml:space="preserve"> PAGEREF _Toc182582807 \h </w:instrText>
            </w:r>
            <w:r w:rsidR="00DC117E">
              <w:rPr>
                <w:noProof/>
                <w:webHidden/>
              </w:rPr>
            </w:r>
            <w:r w:rsidR="00DC117E">
              <w:rPr>
                <w:noProof/>
                <w:webHidden/>
              </w:rPr>
              <w:fldChar w:fldCharType="separate"/>
            </w:r>
            <w:r w:rsidR="00DC117E">
              <w:rPr>
                <w:noProof/>
                <w:webHidden/>
              </w:rPr>
              <w:t>33</w:t>
            </w:r>
            <w:r w:rsidR="00DC117E">
              <w:rPr>
                <w:noProof/>
                <w:webHidden/>
              </w:rPr>
              <w:fldChar w:fldCharType="end"/>
            </w:r>
          </w:hyperlink>
        </w:p>
        <w:p w14:paraId="73E2B6BC" w14:textId="5E8868BD"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08" w:history="1">
            <w:r w:rsidR="00DC117E" w:rsidRPr="00E3308D">
              <w:rPr>
                <w:rStyle w:val="Hyperlink"/>
                <w:noProof/>
              </w:rPr>
              <w:t>3.2.10</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can an EO verify that the TLS (Transport Layer Security) certificate they have obtained is from a trusted Certificate Authority?</w:t>
            </w:r>
            <w:r w:rsidR="00DC117E">
              <w:rPr>
                <w:noProof/>
                <w:webHidden/>
              </w:rPr>
              <w:tab/>
            </w:r>
            <w:r w:rsidR="00DC117E">
              <w:rPr>
                <w:noProof/>
                <w:webHidden/>
              </w:rPr>
              <w:fldChar w:fldCharType="begin"/>
            </w:r>
            <w:r w:rsidR="00DC117E">
              <w:rPr>
                <w:noProof/>
                <w:webHidden/>
              </w:rPr>
              <w:instrText xml:space="preserve"> PAGEREF _Toc182582808 \h </w:instrText>
            </w:r>
            <w:r w:rsidR="00DC117E">
              <w:rPr>
                <w:noProof/>
                <w:webHidden/>
              </w:rPr>
            </w:r>
            <w:r w:rsidR="00DC117E">
              <w:rPr>
                <w:noProof/>
                <w:webHidden/>
              </w:rPr>
              <w:fldChar w:fldCharType="separate"/>
            </w:r>
            <w:r w:rsidR="00DC117E">
              <w:rPr>
                <w:noProof/>
                <w:webHidden/>
              </w:rPr>
              <w:t>33</w:t>
            </w:r>
            <w:r w:rsidR="00DC117E">
              <w:rPr>
                <w:noProof/>
                <w:webHidden/>
              </w:rPr>
              <w:fldChar w:fldCharType="end"/>
            </w:r>
          </w:hyperlink>
        </w:p>
        <w:p w14:paraId="5B893B70" w14:textId="642ECB28"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09" w:history="1">
            <w:r w:rsidR="00DC117E" w:rsidRPr="00E3308D">
              <w:rPr>
                <w:rStyle w:val="Hyperlink"/>
                <w:noProof/>
              </w:rPr>
              <w:t>3.2.11</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From which Certificate Authorities (CAs) can an EO issue its certificate for ICS2 message sealing (signing)?</w:t>
            </w:r>
            <w:r w:rsidR="00DC117E">
              <w:rPr>
                <w:noProof/>
                <w:webHidden/>
              </w:rPr>
              <w:tab/>
            </w:r>
            <w:r w:rsidR="00DC117E">
              <w:rPr>
                <w:noProof/>
                <w:webHidden/>
              </w:rPr>
              <w:fldChar w:fldCharType="begin"/>
            </w:r>
            <w:r w:rsidR="00DC117E">
              <w:rPr>
                <w:noProof/>
                <w:webHidden/>
              </w:rPr>
              <w:instrText xml:space="preserve"> PAGEREF _Toc182582809 \h </w:instrText>
            </w:r>
            <w:r w:rsidR="00DC117E">
              <w:rPr>
                <w:noProof/>
                <w:webHidden/>
              </w:rPr>
            </w:r>
            <w:r w:rsidR="00DC117E">
              <w:rPr>
                <w:noProof/>
                <w:webHidden/>
              </w:rPr>
              <w:fldChar w:fldCharType="separate"/>
            </w:r>
            <w:r w:rsidR="00DC117E">
              <w:rPr>
                <w:noProof/>
                <w:webHidden/>
              </w:rPr>
              <w:t>33</w:t>
            </w:r>
            <w:r w:rsidR="00DC117E">
              <w:rPr>
                <w:noProof/>
                <w:webHidden/>
              </w:rPr>
              <w:fldChar w:fldCharType="end"/>
            </w:r>
          </w:hyperlink>
        </w:p>
        <w:p w14:paraId="3ABA1C51" w14:textId="59E8496A"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10" w:history="1">
            <w:r w:rsidR="00DC117E" w:rsidRPr="00E3308D">
              <w:rPr>
                <w:rStyle w:val="Hyperlink"/>
                <w:noProof/>
              </w:rPr>
              <w:t>3.2.12</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If a company is on the LOTL does this mean that all certificates issued by this company fulfill the requirements of ICS2?</w:t>
            </w:r>
            <w:r w:rsidR="00DC117E">
              <w:rPr>
                <w:noProof/>
                <w:webHidden/>
              </w:rPr>
              <w:tab/>
            </w:r>
            <w:r w:rsidR="00DC117E">
              <w:rPr>
                <w:noProof/>
                <w:webHidden/>
              </w:rPr>
              <w:fldChar w:fldCharType="begin"/>
            </w:r>
            <w:r w:rsidR="00DC117E">
              <w:rPr>
                <w:noProof/>
                <w:webHidden/>
              </w:rPr>
              <w:instrText xml:space="preserve"> PAGEREF _Toc182582810 \h </w:instrText>
            </w:r>
            <w:r w:rsidR="00DC117E">
              <w:rPr>
                <w:noProof/>
                <w:webHidden/>
              </w:rPr>
            </w:r>
            <w:r w:rsidR="00DC117E">
              <w:rPr>
                <w:noProof/>
                <w:webHidden/>
              </w:rPr>
              <w:fldChar w:fldCharType="separate"/>
            </w:r>
            <w:r w:rsidR="00DC117E">
              <w:rPr>
                <w:noProof/>
                <w:webHidden/>
              </w:rPr>
              <w:t>34</w:t>
            </w:r>
            <w:r w:rsidR="00DC117E">
              <w:rPr>
                <w:noProof/>
                <w:webHidden/>
              </w:rPr>
              <w:fldChar w:fldCharType="end"/>
            </w:r>
          </w:hyperlink>
        </w:p>
        <w:p w14:paraId="10DD2718" w14:textId="2815F4BD"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11" w:history="1">
            <w:r w:rsidR="00DC117E" w:rsidRPr="00E3308D">
              <w:rPr>
                <w:rStyle w:val="Hyperlink"/>
                <w:noProof/>
              </w:rPr>
              <w:t>3.2.13</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Who is responsible for managing the National UUM&amp;DS alternate list?</w:t>
            </w:r>
            <w:r w:rsidR="00DC117E">
              <w:rPr>
                <w:noProof/>
                <w:webHidden/>
              </w:rPr>
              <w:tab/>
            </w:r>
            <w:r w:rsidR="00DC117E">
              <w:rPr>
                <w:noProof/>
                <w:webHidden/>
              </w:rPr>
              <w:fldChar w:fldCharType="begin"/>
            </w:r>
            <w:r w:rsidR="00DC117E">
              <w:rPr>
                <w:noProof/>
                <w:webHidden/>
              </w:rPr>
              <w:instrText xml:space="preserve"> PAGEREF _Toc182582811 \h </w:instrText>
            </w:r>
            <w:r w:rsidR="00DC117E">
              <w:rPr>
                <w:noProof/>
                <w:webHidden/>
              </w:rPr>
            </w:r>
            <w:r w:rsidR="00DC117E">
              <w:rPr>
                <w:noProof/>
                <w:webHidden/>
              </w:rPr>
              <w:fldChar w:fldCharType="separate"/>
            </w:r>
            <w:r w:rsidR="00DC117E">
              <w:rPr>
                <w:noProof/>
                <w:webHidden/>
              </w:rPr>
              <w:t>34</w:t>
            </w:r>
            <w:r w:rsidR="00DC117E">
              <w:rPr>
                <w:noProof/>
                <w:webHidden/>
              </w:rPr>
              <w:fldChar w:fldCharType="end"/>
            </w:r>
          </w:hyperlink>
        </w:p>
        <w:p w14:paraId="0F318B21" w14:textId="20F8783C"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12" w:history="1">
            <w:r w:rsidR="00DC117E" w:rsidRPr="00E3308D">
              <w:rPr>
                <w:rStyle w:val="Hyperlink"/>
                <w:noProof/>
              </w:rPr>
              <w:t>3.2.14</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Who is responsible for managing the LOTL?</w:t>
            </w:r>
            <w:r w:rsidR="00DC117E">
              <w:rPr>
                <w:noProof/>
                <w:webHidden/>
              </w:rPr>
              <w:tab/>
            </w:r>
            <w:r w:rsidR="00DC117E">
              <w:rPr>
                <w:noProof/>
                <w:webHidden/>
              </w:rPr>
              <w:fldChar w:fldCharType="begin"/>
            </w:r>
            <w:r w:rsidR="00DC117E">
              <w:rPr>
                <w:noProof/>
                <w:webHidden/>
              </w:rPr>
              <w:instrText xml:space="preserve"> PAGEREF _Toc182582812 \h </w:instrText>
            </w:r>
            <w:r w:rsidR="00DC117E">
              <w:rPr>
                <w:noProof/>
                <w:webHidden/>
              </w:rPr>
            </w:r>
            <w:r w:rsidR="00DC117E">
              <w:rPr>
                <w:noProof/>
                <w:webHidden/>
              </w:rPr>
              <w:fldChar w:fldCharType="separate"/>
            </w:r>
            <w:r w:rsidR="00DC117E">
              <w:rPr>
                <w:noProof/>
                <w:webHidden/>
              </w:rPr>
              <w:t>34</w:t>
            </w:r>
            <w:r w:rsidR="00DC117E">
              <w:rPr>
                <w:noProof/>
                <w:webHidden/>
              </w:rPr>
              <w:fldChar w:fldCharType="end"/>
            </w:r>
          </w:hyperlink>
        </w:p>
        <w:p w14:paraId="7AB3286F" w14:textId="08D9CFAF"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13" w:history="1">
            <w:r w:rsidR="00DC117E" w:rsidRPr="00E3308D">
              <w:rPr>
                <w:rStyle w:val="Hyperlink"/>
                <w:noProof/>
                <w:lang w:eastAsia="ko-KR"/>
              </w:rPr>
              <w:t>3.2.15</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lang w:eastAsia="ko-KR"/>
              </w:rPr>
              <w:t>How does an EO communicate its sealing certificate?</w:t>
            </w:r>
            <w:r w:rsidR="00DC117E">
              <w:rPr>
                <w:noProof/>
                <w:webHidden/>
              </w:rPr>
              <w:tab/>
            </w:r>
            <w:r w:rsidR="00DC117E">
              <w:rPr>
                <w:noProof/>
                <w:webHidden/>
              </w:rPr>
              <w:fldChar w:fldCharType="begin"/>
            </w:r>
            <w:r w:rsidR="00DC117E">
              <w:rPr>
                <w:noProof/>
                <w:webHidden/>
              </w:rPr>
              <w:instrText xml:space="preserve"> PAGEREF _Toc182582813 \h </w:instrText>
            </w:r>
            <w:r w:rsidR="00DC117E">
              <w:rPr>
                <w:noProof/>
                <w:webHidden/>
              </w:rPr>
            </w:r>
            <w:r w:rsidR="00DC117E">
              <w:rPr>
                <w:noProof/>
                <w:webHidden/>
              </w:rPr>
              <w:fldChar w:fldCharType="separate"/>
            </w:r>
            <w:r w:rsidR="00DC117E">
              <w:rPr>
                <w:noProof/>
                <w:webHidden/>
              </w:rPr>
              <w:t>34</w:t>
            </w:r>
            <w:r w:rsidR="00DC117E">
              <w:rPr>
                <w:noProof/>
                <w:webHidden/>
              </w:rPr>
              <w:fldChar w:fldCharType="end"/>
            </w:r>
          </w:hyperlink>
        </w:p>
        <w:p w14:paraId="4623140C" w14:textId="4F9A22B1"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14" w:history="1">
            <w:r w:rsidR="00DC117E" w:rsidRPr="00E3308D">
              <w:rPr>
                <w:rStyle w:val="Hyperlink"/>
                <w:noProof/>
              </w:rPr>
              <w:t>3.2.16</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can a user verify the successful registration of EO System digital certificate?</w:t>
            </w:r>
            <w:r w:rsidR="00DC117E">
              <w:rPr>
                <w:noProof/>
                <w:webHidden/>
              </w:rPr>
              <w:tab/>
            </w:r>
            <w:r w:rsidR="00DC117E">
              <w:rPr>
                <w:noProof/>
                <w:webHidden/>
              </w:rPr>
              <w:fldChar w:fldCharType="begin"/>
            </w:r>
            <w:r w:rsidR="00DC117E">
              <w:rPr>
                <w:noProof/>
                <w:webHidden/>
              </w:rPr>
              <w:instrText xml:space="preserve"> PAGEREF _Toc182582814 \h </w:instrText>
            </w:r>
            <w:r w:rsidR="00DC117E">
              <w:rPr>
                <w:noProof/>
                <w:webHidden/>
              </w:rPr>
            </w:r>
            <w:r w:rsidR="00DC117E">
              <w:rPr>
                <w:noProof/>
                <w:webHidden/>
              </w:rPr>
              <w:fldChar w:fldCharType="separate"/>
            </w:r>
            <w:r w:rsidR="00DC117E">
              <w:rPr>
                <w:noProof/>
                <w:webHidden/>
              </w:rPr>
              <w:t>34</w:t>
            </w:r>
            <w:r w:rsidR="00DC117E">
              <w:rPr>
                <w:noProof/>
                <w:webHidden/>
              </w:rPr>
              <w:fldChar w:fldCharType="end"/>
            </w:r>
          </w:hyperlink>
        </w:p>
        <w:p w14:paraId="4AC4F596" w14:textId="27284724"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15" w:history="1">
            <w:r w:rsidR="00DC117E" w:rsidRPr="00E3308D">
              <w:rPr>
                <w:rStyle w:val="Hyperlink"/>
                <w:noProof/>
              </w:rPr>
              <w:t>3.2.17</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Can an EO register the same sealing certificate in CONF and PROD?</w:t>
            </w:r>
            <w:r w:rsidR="00DC117E">
              <w:rPr>
                <w:noProof/>
                <w:webHidden/>
              </w:rPr>
              <w:tab/>
            </w:r>
            <w:r w:rsidR="00DC117E">
              <w:rPr>
                <w:noProof/>
                <w:webHidden/>
              </w:rPr>
              <w:fldChar w:fldCharType="begin"/>
            </w:r>
            <w:r w:rsidR="00DC117E">
              <w:rPr>
                <w:noProof/>
                <w:webHidden/>
              </w:rPr>
              <w:instrText xml:space="preserve"> PAGEREF _Toc182582815 \h </w:instrText>
            </w:r>
            <w:r w:rsidR="00DC117E">
              <w:rPr>
                <w:noProof/>
                <w:webHidden/>
              </w:rPr>
            </w:r>
            <w:r w:rsidR="00DC117E">
              <w:rPr>
                <w:noProof/>
                <w:webHidden/>
              </w:rPr>
              <w:fldChar w:fldCharType="separate"/>
            </w:r>
            <w:r w:rsidR="00DC117E">
              <w:rPr>
                <w:noProof/>
                <w:webHidden/>
              </w:rPr>
              <w:t>34</w:t>
            </w:r>
            <w:r w:rsidR="00DC117E">
              <w:rPr>
                <w:noProof/>
                <w:webHidden/>
              </w:rPr>
              <w:fldChar w:fldCharType="end"/>
            </w:r>
          </w:hyperlink>
        </w:p>
        <w:p w14:paraId="010E648C" w14:textId="01D6223A"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16" w:history="1">
            <w:r w:rsidR="00DC117E" w:rsidRPr="00E3308D">
              <w:rPr>
                <w:rStyle w:val="Hyperlink"/>
                <w:noProof/>
              </w:rPr>
              <w:t>3.2.18</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What means usage of sealing certificate in AS4 message exchanges with ICS2?</w:t>
            </w:r>
            <w:r w:rsidR="00DC117E">
              <w:rPr>
                <w:noProof/>
                <w:webHidden/>
              </w:rPr>
              <w:tab/>
            </w:r>
            <w:r w:rsidR="00DC117E">
              <w:rPr>
                <w:noProof/>
                <w:webHidden/>
              </w:rPr>
              <w:fldChar w:fldCharType="begin"/>
            </w:r>
            <w:r w:rsidR="00DC117E">
              <w:rPr>
                <w:noProof/>
                <w:webHidden/>
              </w:rPr>
              <w:instrText xml:space="preserve"> PAGEREF _Toc182582816 \h </w:instrText>
            </w:r>
            <w:r w:rsidR="00DC117E">
              <w:rPr>
                <w:noProof/>
                <w:webHidden/>
              </w:rPr>
            </w:r>
            <w:r w:rsidR="00DC117E">
              <w:rPr>
                <w:noProof/>
                <w:webHidden/>
              </w:rPr>
              <w:fldChar w:fldCharType="separate"/>
            </w:r>
            <w:r w:rsidR="00DC117E">
              <w:rPr>
                <w:noProof/>
                <w:webHidden/>
              </w:rPr>
              <w:t>35</w:t>
            </w:r>
            <w:r w:rsidR="00DC117E">
              <w:rPr>
                <w:noProof/>
                <w:webHidden/>
              </w:rPr>
              <w:fldChar w:fldCharType="end"/>
            </w:r>
          </w:hyperlink>
        </w:p>
        <w:p w14:paraId="2033F54D" w14:textId="24498EFA"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17" w:history="1">
            <w:r w:rsidR="00DC117E" w:rsidRPr="00E3308D">
              <w:rPr>
                <w:rStyle w:val="Hyperlink"/>
                <w:noProof/>
              </w:rPr>
              <w:t>3.2.19</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Can an EO use the same certificates used in ICS2 Release 2 for ICS2 Release 3?</w:t>
            </w:r>
            <w:r w:rsidR="00DC117E">
              <w:rPr>
                <w:noProof/>
                <w:webHidden/>
              </w:rPr>
              <w:tab/>
            </w:r>
            <w:r w:rsidR="00DC117E">
              <w:rPr>
                <w:noProof/>
                <w:webHidden/>
              </w:rPr>
              <w:fldChar w:fldCharType="begin"/>
            </w:r>
            <w:r w:rsidR="00DC117E">
              <w:rPr>
                <w:noProof/>
                <w:webHidden/>
              </w:rPr>
              <w:instrText xml:space="preserve"> PAGEREF _Toc182582817 \h </w:instrText>
            </w:r>
            <w:r w:rsidR="00DC117E">
              <w:rPr>
                <w:noProof/>
                <w:webHidden/>
              </w:rPr>
            </w:r>
            <w:r w:rsidR="00DC117E">
              <w:rPr>
                <w:noProof/>
                <w:webHidden/>
              </w:rPr>
              <w:fldChar w:fldCharType="separate"/>
            </w:r>
            <w:r w:rsidR="00DC117E">
              <w:rPr>
                <w:noProof/>
                <w:webHidden/>
              </w:rPr>
              <w:t>35</w:t>
            </w:r>
            <w:r w:rsidR="00DC117E">
              <w:rPr>
                <w:noProof/>
                <w:webHidden/>
              </w:rPr>
              <w:fldChar w:fldCharType="end"/>
            </w:r>
          </w:hyperlink>
        </w:p>
        <w:p w14:paraId="0456456C" w14:textId="50C23A9A"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18" w:history="1">
            <w:r w:rsidR="00DC117E" w:rsidRPr="00E3308D">
              <w:rPr>
                <w:rStyle w:val="Hyperlink"/>
                <w:noProof/>
              </w:rPr>
              <w:t>3.2.20</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can a user register a sealing certificate depending on if the EO is the holder of the key or not?</w:t>
            </w:r>
            <w:r w:rsidR="00DC117E">
              <w:rPr>
                <w:noProof/>
                <w:webHidden/>
              </w:rPr>
              <w:tab/>
            </w:r>
            <w:r w:rsidR="00DC117E">
              <w:rPr>
                <w:noProof/>
                <w:webHidden/>
              </w:rPr>
              <w:fldChar w:fldCharType="begin"/>
            </w:r>
            <w:r w:rsidR="00DC117E">
              <w:rPr>
                <w:noProof/>
                <w:webHidden/>
              </w:rPr>
              <w:instrText xml:space="preserve"> PAGEREF _Toc182582818 \h </w:instrText>
            </w:r>
            <w:r w:rsidR="00DC117E">
              <w:rPr>
                <w:noProof/>
                <w:webHidden/>
              </w:rPr>
            </w:r>
            <w:r w:rsidR="00DC117E">
              <w:rPr>
                <w:noProof/>
                <w:webHidden/>
              </w:rPr>
              <w:fldChar w:fldCharType="separate"/>
            </w:r>
            <w:r w:rsidR="00DC117E">
              <w:rPr>
                <w:noProof/>
                <w:webHidden/>
              </w:rPr>
              <w:t>35</w:t>
            </w:r>
            <w:r w:rsidR="00DC117E">
              <w:rPr>
                <w:noProof/>
                <w:webHidden/>
              </w:rPr>
              <w:fldChar w:fldCharType="end"/>
            </w:r>
          </w:hyperlink>
        </w:p>
        <w:p w14:paraId="7CB1F2EC" w14:textId="718F07DF"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19" w:history="1">
            <w:r w:rsidR="00DC117E" w:rsidRPr="00E3308D">
              <w:rPr>
                <w:rStyle w:val="Hyperlink"/>
                <w:noProof/>
              </w:rPr>
              <w:t>3.2.21</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can an EO use UUM&amp;DS system?</w:t>
            </w:r>
            <w:r w:rsidR="00DC117E">
              <w:rPr>
                <w:noProof/>
                <w:webHidden/>
              </w:rPr>
              <w:tab/>
            </w:r>
            <w:r w:rsidR="00DC117E">
              <w:rPr>
                <w:noProof/>
                <w:webHidden/>
              </w:rPr>
              <w:fldChar w:fldCharType="begin"/>
            </w:r>
            <w:r w:rsidR="00DC117E">
              <w:rPr>
                <w:noProof/>
                <w:webHidden/>
              </w:rPr>
              <w:instrText xml:space="preserve"> PAGEREF _Toc182582819 \h </w:instrText>
            </w:r>
            <w:r w:rsidR="00DC117E">
              <w:rPr>
                <w:noProof/>
                <w:webHidden/>
              </w:rPr>
            </w:r>
            <w:r w:rsidR="00DC117E">
              <w:rPr>
                <w:noProof/>
                <w:webHidden/>
              </w:rPr>
              <w:fldChar w:fldCharType="separate"/>
            </w:r>
            <w:r w:rsidR="00DC117E">
              <w:rPr>
                <w:noProof/>
                <w:webHidden/>
              </w:rPr>
              <w:t>35</w:t>
            </w:r>
            <w:r w:rsidR="00DC117E">
              <w:rPr>
                <w:noProof/>
                <w:webHidden/>
              </w:rPr>
              <w:fldChar w:fldCharType="end"/>
            </w:r>
          </w:hyperlink>
        </w:p>
        <w:p w14:paraId="51C13025" w14:textId="1A6669F3"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20" w:history="1">
            <w:r w:rsidR="00DC117E" w:rsidRPr="00E3308D">
              <w:rPr>
                <w:rStyle w:val="Hyperlink"/>
                <w:noProof/>
              </w:rPr>
              <w:t>3.2.22</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Which UUM&amp;DS Business Profiles should an EO have in the scope of Self-Conformance Test Campaign?</w:t>
            </w:r>
            <w:r w:rsidR="00DC117E">
              <w:rPr>
                <w:noProof/>
                <w:webHidden/>
              </w:rPr>
              <w:tab/>
            </w:r>
            <w:r w:rsidR="00DC117E">
              <w:rPr>
                <w:noProof/>
                <w:webHidden/>
              </w:rPr>
              <w:fldChar w:fldCharType="begin"/>
            </w:r>
            <w:r w:rsidR="00DC117E">
              <w:rPr>
                <w:noProof/>
                <w:webHidden/>
              </w:rPr>
              <w:instrText xml:space="preserve"> PAGEREF _Toc182582820 \h </w:instrText>
            </w:r>
            <w:r w:rsidR="00DC117E">
              <w:rPr>
                <w:noProof/>
                <w:webHidden/>
              </w:rPr>
            </w:r>
            <w:r w:rsidR="00DC117E">
              <w:rPr>
                <w:noProof/>
                <w:webHidden/>
              </w:rPr>
              <w:fldChar w:fldCharType="separate"/>
            </w:r>
            <w:r w:rsidR="00DC117E">
              <w:rPr>
                <w:noProof/>
                <w:webHidden/>
              </w:rPr>
              <w:t>36</w:t>
            </w:r>
            <w:r w:rsidR="00DC117E">
              <w:rPr>
                <w:noProof/>
                <w:webHidden/>
              </w:rPr>
              <w:fldChar w:fldCharType="end"/>
            </w:r>
          </w:hyperlink>
        </w:p>
        <w:p w14:paraId="7B60ECF4" w14:textId="12F0D2D2"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21" w:history="1">
            <w:r w:rsidR="00DC117E" w:rsidRPr="00E3308D">
              <w:rPr>
                <w:rStyle w:val="Hyperlink"/>
                <w:noProof/>
              </w:rPr>
              <w:t>3.2.23</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can type D countries who do not have access to UUM&amp;DS CONF and PROD delegate UUM&amp;DS Business Profiles?</w:t>
            </w:r>
            <w:r w:rsidR="00DC117E">
              <w:rPr>
                <w:noProof/>
                <w:webHidden/>
              </w:rPr>
              <w:tab/>
            </w:r>
            <w:r w:rsidR="00DC117E">
              <w:rPr>
                <w:noProof/>
                <w:webHidden/>
              </w:rPr>
              <w:fldChar w:fldCharType="begin"/>
            </w:r>
            <w:r w:rsidR="00DC117E">
              <w:rPr>
                <w:noProof/>
                <w:webHidden/>
              </w:rPr>
              <w:instrText xml:space="preserve"> PAGEREF _Toc182582821 \h </w:instrText>
            </w:r>
            <w:r w:rsidR="00DC117E">
              <w:rPr>
                <w:noProof/>
                <w:webHidden/>
              </w:rPr>
            </w:r>
            <w:r w:rsidR="00DC117E">
              <w:rPr>
                <w:noProof/>
                <w:webHidden/>
              </w:rPr>
              <w:fldChar w:fldCharType="separate"/>
            </w:r>
            <w:r w:rsidR="00DC117E">
              <w:rPr>
                <w:noProof/>
                <w:webHidden/>
              </w:rPr>
              <w:t>36</w:t>
            </w:r>
            <w:r w:rsidR="00DC117E">
              <w:rPr>
                <w:noProof/>
                <w:webHidden/>
              </w:rPr>
              <w:fldChar w:fldCharType="end"/>
            </w:r>
          </w:hyperlink>
        </w:p>
        <w:p w14:paraId="506F53F6" w14:textId="7B39E1A3"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22" w:history="1">
            <w:r w:rsidR="00DC117E" w:rsidRPr="00E3308D">
              <w:rPr>
                <w:rStyle w:val="Hyperlink"/>
                <w:noProof/>
              </w:rPr>
              <w:t>3.2.24</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Can an IT Service Provider perform the CT activities using the EORI number of its customers (airline companies) instead of using its own?</w:t>
            </w:r>
            <w:r w:rsidR="00DC117E">
              <w:rPr>
                <w:noProof/>
                <w:webHidden/>
              </w:rPr>
              <w:tab/>
            </w:r>
            <w:r w:rsidR="00DC117E">
              <w:rPr>
                <w:noProof/>
                <w:webHidden/>
              </w:rPr>
              <w:fldChar w:fldCharType="begin"/>
            </w:r>
            <w:r w:rsidR="00DC117E">
              <w:rPr>
                <w:noProof/>
                <w:webHidden/>
              </w:rPr>
              <w:instrText xml:space="preserve"> PAGEREF _Toc182582822 \h </w:instrText>
            </w:r>
            <w:r w:rsidR="00DC117E">
              <w:rPr>
                <w:noProof/>
                <w:webHidden/>
              </w:rPr>
            </w:r>
            <w:r w:rsidR="00DC117E">
              <w:rPr>
                <w:noProof/>
                <w:webHidden/>
              </w:rPr>
              <w:fldChar w:fldCharType="separate"/>
            </w:r>
            <w:r w:rsidR="00DC117E">
              <w:rPr>
                <w:noProof/>
                <w:webHidden/>
              </w:rPr>
              <w:t>36</w:t>
            </w:r>
            <w:r w:rsidR="00DC117E">
              <w:rPr>
                <w:noProof/>
                <w:webHidden/>
              </w:rPr>
              <w:fldChar w:fldCharType="end"/>
            </w:r>
          </w:hyperlink>
        </w:p>
        <w:p w14:paraId="59F4E001" w14:textId="6D1F8E4A"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23" w:history="1">
            <w:r w:rsidR="00DC117E" w:rsidRPr="00E3308D">
              <w:rPr>
                <w:rStyle w:val="Hyperlink"/>
                <w:noProof/>
              </w:rPr>
              <w:t>3.2.25</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Can an EO use two separate IT Service Providers to comply with ICS2 requirements? If yes, can the two IT Service Providers perform their Conformance Testing separately?</w:t>
            </w:r>
            <w:r w:rsidR="00DC117E">
              <w:rPr>
                <w:noProof/>
                <w:webHidden/>
              </w:rPr>
              <w:tab/>
            </w:r>
            <w:r w:rsidR="00DC117E">
              <w:rPr>
                <w:noProof/>
                <w:webHidden/>
              </w:rPr>
              <w:fldChar w:fldCharType="begin"/>
            </w:r>
            <w:r w:rsidR="00DC117E">
              <w:rPr>
                <w:noProof/>
                <w:webHidden/>
              </w:rPr>
              <w:instrText xml:space="preserve"> PAGEREF _Toc182582823 \h </w:instrText>
            </w:r>
            <w:r w:rsidR="00DC117E">
              <w:rPr>
                <w:noProof/>
                <w:webHidden/>
              </w:rPr>
            </w:r>
            <w:r w:rsidR="00DC117E">
              <w:rPr>
                <w:noProof/>
                <w:webHidden/>
              </w:rPr>
              <w:fldChar w:fldCharType="separate"/>
            </w:r>
            <w:r w:rsidR="00DC117E">
              <w:rPr>
                <w:noProof/>
                <w:webHidden/>
              </w:rPr>
              <w:t>37</w:t>
            </w:r>
            <w:r w:rsidR="00DC117E">
              <w:rPr>
                <w:noProof/>
                <w:webHidden/>
              </w:rPr>
              <w:fldChar w:fldCharType="end"/>
            </w:r>
          </w:hyperlink>
        </w:p>
        <w:p w14:paraId="224265D3" w14:textId="56CE8963"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24" w:history="1">
            <w:r w:rsidR="00DC117E" w:rsidRPr="00E3308D">
              <w:rPr>
                <w:rStyle w:val="Hyperlink"/>
                <w:noProof/>
              </w:rPr>
              <w:t>3.2.26</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Do EOs need an EORI if they are not established in the customs territory of the Union?</w:t>
            </w:r>
            <w:r w:rsidR="00DC117E">
              <w:rPr>
                <w:noProof/>
                <w:webHidden/>
              </w:rPr>
              <w:tab/>
            </w:r>
            <w:r w:rsidR="00DC117E">
              <w:rPr>
                <w:noProof/>
                <w:webHidden/>
              </w:rPr>
              <w:fldChar w:fldCharType="begin"/>
            </w:r>
            <w:r w:rsidR="00DC117E">
              <w:rPr>
                <w:noProof/>
                <w:webHidden/>
              </w:rPr>
              <w:instrText xml:space="preserve"> PAGEREF _Toc182582824 \h </w:instrText>
            </w:r>
            <w:r w:rsidR="00DC117E">
              <w:rPr>
                <w:noProof/>
                <w:webHidden/>
              </w:rPr>
            </w:r>
            <w:r w:rsidR="00DC117E">
              <w:rPr>
                <w:noProof/>
                <w:webHidden/>
              </w:rPr>
              <w:fldChar w:fldCharType="separate"/>
            </w:r>
            <w:r w:rsidR="00DC117E">
              <w:rPr>
                <w:noProof/>
                <w:webHidden/>
              </w:rPr>
              <w:t>37</w:t>
            </w:r>
            <w:r w:rsidR="00DC117E">
              <w:rPr>
                <w:noProof/>
                <w:webHidden/>
              </w:rPr>
              <w:fldChar w:fldCharType="end"/>
            </w:r>
          </w:hyperlink>
        </w:p>
        <w:p w14:paraId="684912DC" w14:textId="673A176E"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25" w:history="1">
            <w:r w:rsidR="00DC117E" w:rsidRPr="00E3308D">
              <w:rPr>
                <w:rStyle w:val="Hyperlink"/>
                <w:noProof/>
              </w:rPr>
              <w:t>3.2.27</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Which EORI number should an EO use depending on the technical sender of messages to ICS2?</w:t>
            </w:r>
            <w:r w:rsidR="00DC117E">
              <w:rPr>
                <w:noProof/>
                <w:webHidden/>
              </w:rPr>
              <w:tab/>
            </w:r>
            <w:r w:rsidR="00DC117E">
              <w:rPr>
                <w:noProof/>
                <w:webHidden/>
              </w:rPr>
              <w:fldChar w:fldCharType="begin"/>
            </w:r>
            <w:r w:rsidR="00DC117E">
              <w:rPr>
                <w:noProof/>
                <w:webHidden/>
              </w:rPr>
              <w:instrText xml:space="preserve"> PAGEREF _Toc182582825 \h </w:instrText>
            </w:r>
            <w:r w:rsidR="00DC117E">
              <w:rPr>
                <w:noProof/>
                <w:webHidden/>
              </w:rPr>
            </w:r>
            <w:r w:rsidR="00DC117E">
              <w:rPr>
                <w:noProof/>
                <w:webHidden/>
              </w:rPr>
              <w:fldChar w:fldCharType="separate"/>
            </w:r>
            <w:r w:rsidR="00DC117E">
              <w:rPr>
                <w:noProof/>
                <w:webHidden/>
              </w:rPr>
              <w:t>37</w:t>
            </w:r>
            <w:r w:rsidR="00DC117E">
              <w:rPr>
                <w:noProof/>
                <w:webHidden/>
              </w:rPr>
              <w:fldChar w:fldCharType="end"/>
            </w:r>
          </w:hyperlink>
        </w:p>
        <w:p w14:paraId="56657F80" w14:textId="3D6CBDBF"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26" w:history="1">
            <w:r w:rsidR="00DC117E" w:rsidRPr="00E3308D">
              <w:rPr>
                <w:rStyle w:val="Hyperlink"/>
                <w:noProof/>
              </w:rPr>
              <w:t>3.2.28</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can an EO request the addition of an EORI in EOS/CRS Conformance Environment?</w:t>
            </w:r>
            <w:r w:rsidR="00DC117E">
              <w:rPr>
                <w:noProof/>
                <w:webHidden/>
              </w:rPr>
              <w:tab/>
            </w:r>
            <w:r w:rsidR="00DC117E">
              <w:rPr>
                <w:noProof/>
                <w:webHidden/>
              </w:rPr>
              <w:fldChar w:fldCharType="begin"/>
            </w:r>
            <w:r w:rsidR="00DC117E">
              <w:rPr>
                <w:noProof/>
                <w:webHidden/>
              </w:rPr>
              <w:instrText xml:space="preserve"> PAGEREF _Toc182582826 \h </w:instrText>
            </w:r>
            <w:r w:rsidR="00DC117E">
              <w:rPr>
                <w:noProof/>
                <w:webHidden/>
              </w:rPr>
            </w:r>
            <w:r w:rsidR="00DC117E">
              <w:rPr>
                <w:noProof/>
                <w:webHidden/>
              </w:rPr>
              <w:fldChar w:fldCharType="separate"/>
            </w:r>
            <w:r w:rsidR="00DC117E">
              <w:rPr>
                <w:noProof/>
                <w:webHidden/>
              </w:rPr>
              <w:t>37</w:t>
            </w:r>
            <w:r w:rsidR="00DC117E">
              <w:rPr>
                <w:noProof/>
                <w:webHidden/>
              </w:rPr>
              <w:fldChar w:fldCharType="end"/>
            </w:r>
          </w:hyperlink>
        </w:p>
        <w:p w14:paraId="0ED93BD4" w14:textId="43C11DCB"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27" w:history="1">
            <w:r w:rsidR="00DC117E" w:rsidRPr="00E3308D">
              <w:rPr>
                <w:rStyle w:val="Hyperlink"/>
                <w:noProof/>
              </w:rPr>
              <w:t>3.2.29</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should an EO configure P-Mode?</w:t>
            </w:r>
            <w:r w:rsidR="00DC117E">
              <w:rPr>
                <w:noProof/>
                <w:webHidden/>
              </w:rPr>
              <w:tab/>
            </w:r>
            <w:r w:rsidR="00DC117E">
              <w:rPr>
                <w:noProof/>
                <w:webHidden/>
              </w:rPr>
              <w:fldChar w:fldCharType="begin"/>
            </w:r>
            <w:r w:rsidR="00DC117E">
              <w:rPr>
                <w:noProof/>
                <w:webHidden/>
              </w:rPr>
              <w:instrText xml:space="preserve"> PAGEREF _Toc182582827 \h </w:instrText>
            </w:r>
            <w:r w:rsidR="00DC117E">
              <w:rPr>
                <w:noProof/>
                <w:webHidden/>
              </w:rPr>
            </w:r>
            <w:r w:rsidR="00DC117E">
              <w:rPr>
                <w:noProof/>
                <w:webHidden/>
              </w:rPr>
              <w:fldChar w:fldCharType="separate"/>
            </w:r>
            <w:r w:rsidR="00DC117E">
              <w:rPr>
                <w:noProof/>
                <w:webHidden/>
              </w:rPr>
              <w:t>37</w:t>
            </w:r>
            <w:r w:rsidR="00DC117E">
              <w:rPr>
                <w:noProof/>
                <w:webHidden/>
              </w:rPr>
              <w:fldChar w:fldCharType="end"/>
            </w:r>
          </w:hyperlink>
        </w:p>
        <w:p w14:paraId="3ED8DDD3" w14:textId="1E19F67B"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28" w:history="1">
            <w:r w:rsidR="00DC117E" w:rsidRPr="00E3308D">
              <w:rPr>
                <w:rStyle w:val="Hyperlink"/>
                <w:noProof/>
              </w:rPr>
              <w:t>3.2.30</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In the response messages an EO receives from TAPAS, what is a globally unique identifier for a specific multipart/related MIME part?</w:t>
            </w:r>
            <w:r w:rsidR="00DC117E">
              <w:rPr>
                <w:noProof/>
                <w:webHidden/>
              </w:rPr>
              <w:tab/>
            </w:r>
            <w:r w:rsidR="00DC117E">
              <w:rPr>
                <w:noProof/>
                <w:webHidden/>
              </w:rPr>
              <w:fldChar w:fldCharType="begin"/>
            </w:r>
            <w:r w:rsidR="00DC117E">
              <w:rPr>
                <w:noProof/>
                <w:webHidden/>
              </w:rPr>
              <w:instrText xml:space="preserve"> PAGEREF _Toc182582828 \h </w:instrText>
            </w:r>
            <w:r w:rsidR="00DC117E">
              <w:rPr>
                <w:noProof/>
                <w:webHidden/>
              </w:rPr>
            </w:r>
            <w:r w:rsidR="00DC117E">
              <w:rPr>
                <w:noProof/>
                <w:webHidden/>
              </w:rPr>
              <w:fldChar w:fldCharType="separate"/>
            </w:r>
            <w:r w:rsidR="00DC117E">
              <w:rPr>
                <w:noProof/>
                <w:webHidden/>
              </w:rPr>
              <w:t>38</w:t>
            </w:r>
            <w:r w:rsidR="00DC117E">
              <w:rPr>
                <w:noProof/>
                <w:webHidden/>
              </w:rPr>
              <w:fldChar w:fldCharType="end"/>
            </w:r>
          </w:hyperlink>
        </w:p>
        <w:p w14:paraId="20C2CF21" w14:textId="110BAC2D"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29" w:history="1">
            <w:r w:rsidR="00DC117E" w:rsidRPr="00E3308D">
              <w:rPr>
                <w:rStyle w:val="Hyperlink"/>
                <w:noProof/>
              </w:rPr>
              <w:t>3.2.31</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What should be the "MPC" use attribute in an incoming user message?</w:t>
            </w:r>
            <w:r w:rsidR="00DC117E">
              <w:rPr>
                <w:noProof/>
                <w:webHidden/>
              </w:rPr>
              <w:tab/>
            </w:r>
            <w:r w:rsidR="00DC117E">
              <w:rPr>
                <w:noProof/>
                <w:webHidden/>
              </w:rPr>
              <w:fldChar w:fldCharType="begin"/>
            </w:r>
            <w:r w:rsidR="00DC117E">
              <w:rPr>
                <w:noProof/>
                <w:webHidden/>
              </w:rPr>
              <w:instrText xml:space="preserve"> PAGEREF _Toc182582829 \h </w:instrText>
            </w:r>
            <w:r w:rsidR="00DC117E">
              <w:rPr>
                <w:noProof/>
                <w:webHidden/>
              </w:rPr>
            </w:r>
            <w:r w:rsidR="00DC117E">
              <w:rPr>
                <w:noProof/>
                <w:webHidden/>
              </w:rPr>
              <w:fldChar w:fldCharType="separate"/>
            </w:r>
            <w:r w:rsidR="00DC117E">
              <w:rPr>
                <w:noProof/>
                <w:webHidden/>
              </w:rPr>
              <w:t>38</w:t>
            </w:r>
            <w:r w:rsidR="00DC117E">
              <w:rPr>
                <w:noProof/>
                <w:webHidden/>
              </w:rPr>
              <w:fldChar w:fldCharType="end"/>
            </w:r>
          </w:hyperlink>
        </w:p>
        <w:p w14:paraId="6C90F8E8" w14:textId="67A725D9"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30" w:history="1">
            <w:r w:rsidR="00DC117E" w:rsidRPr="00E3308D">
              <w:rPr>
                <w:rStyle w:val="Hyperlink"/>
                <w:noProof/>
              </w:rPr>
              <w:t>3.2.32</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Which is the IP address for sending messages from TAPAS to EOs?</w:t>
            </w:r>
            <w:r w:rsidR="00DC117E">
              <w:rPr>
                <w:noProof/>
                <w:webHidden/>
              </w:rPr>
              <w:tab/>
            </w:r>
            <w:r w:rsidR="00DC117E">
              <w:rPr>
                <w:noProof/>
                <w:webHidden/>
              </w:rPr>
              <w:fldChar w:fldCharType="begin"/>
            </w:r>
            <w:r w:rsidR="00DC117E">
              <w:rPr>
                <w:noProof/>
                <w:webHidden/>
              </w:rPr>
              <w:instrText xml:space="preserve"> PAGEREF _Toc182582830 \h </w:instrText>
            </w:r>
            <w:r w:rsidR="00DC117E">
              <w:rPr>
                <w:noProof/>
                <w:webHidden/>
              </w:rPr>
            </w:r>
            <w:r w:rsidR="00DC117E">
              <w:rPr>
                <w:noProof/>
                <w:webHidden/>
              </w:rPr>
              <w:fldChar w:fldCharType="separate"/>
            </w:r>
            <w:r w:rsidR="00DC117E">
              <w:rPr>
                <w:noProof/>
                <w:webHidden/>
              </w:rPr>
              <w:t>38</w:t>
            </w:r>
            <w:r w:rsidR="00DC117E">
              <w:rPr>
                <w:noProof/>
                <w:webHidden/>
              </w:rPr>
              <w:fldChar w:fldCharType="end"/>
            </w:r>
          </w:hyperlink>
        </w:p>
        <w:p w14:paraId="10A9C6E8" w14:textId="10547E72"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31" w:history="1">
            <w:r w:rsidR="00DC117E" w:rsidRPr="00E3308D">
              <w:rPr>
                <w:rStyle w:val="Hyperlink"/>
                <w:noProof/>
              </w:rPr>
              <w:t>3.2.33</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What network ports are allowed to be used on EOs side for traffic through central firewall?</w:t>
            </w:r>
            <w:r w:rsidR="00DC117E">
              <w:rPr>
                <w:noProof/>
                <w:webHidden/>
              </w:rPr>
              <w:tab/>
            </w:r>
            <w:r w:rsidR="00DC117E">
              <w:rPr>
                <w:noProof/>
                <w:webHidden/>
              </w:rPr>
              <w:fldChar w:fldCharType="begin"/>
            </w:r>
            <w:r w:rsidR="00DC117E">
              <w:rPr>
                <w:noProof/>
                <w:webHidden/>
              </w:rPr>
              <w:instrText xml:space="preserve"> PAGEREF _Toc182582831 \h </w:instrText>
            </w:r>
            <w:r w:rsidR="00DC117E">
              <w:rPr>
                <w:noProof/>
                <w:webHidden/>
              </w:rPr>
            </w:r>
            <w:r w:rsidR="00DC117E">
              <w:rPr>
                <w:noProof/>
                <w:webHidden/>
              </w:rPr>
              <w:fldChar w:fldCharType="separate"/>
            </w:r>
            <w:r w:rsidR="00DC117E">
              <w:rPr>
                <w:noProof/>
                <w:webHidden/>
              </w:rPr>
              <w:t>38</w:t>
            </w:r>
            <w:r w:rsidR="00DC117E">
              <w:rPr>
                <w:noProof/>
                <w:webHidden/>
              </w:rPr>
              <w:fldChar w:fldCharType="end"/>
            </w:r>
          </w:hyperlink>
        </w:p>
        <w:p w14:paraId="5C40780A" w14:textId="4EAFB26D"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32" w:history="1">
            <w:r w:rsidR="00DC117E" w:rsidRPr="00E3308D">
              <w:rPr>
                <w:rStyle w:val="Hyperlink"/>
                <w:noProof/>
              </w:rPr>
              <w:t>3.2.34</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Which are the most common issues identified during the ICS2 connectivity setup trials with EOs/ITSPs?</w:t>
            </w:r>
            <w:r w:rsidR="00DC117E">
              <w:rPr>
                <w:noProof/>
                <w:webHidden/>
              </w:rPr>
              <w:tab/>
            </w:r>
            <w:r w:rsidR="00DC117E">
              <w:rPr>
                <w:noProof/>
                <w:webHidden/>
              </w:rPr>
              <w:fldChar w:fldCharType="begin"/>
            </w:r>
            <w:r w:rsidR="00DC117E">
              <w:rPr>
                <w:noProof/>
                <w:webHidden/>
              </w:rPr>
              <w:instrText xml:space="preserve"> PAGEREF _Toc182582832 \h </w:instrText>
            </w:r>
            <w:r w:rsidR="00DC117E">
              <w:rPr>
                <w:noProof/>
                <w:webHidden/>
              </w:rPr>
            </w:r>
            <w:r w:rsidR="00DC117E">
              <w:rPr>
                <w:noProof/>
                <w:webHidden/>
              </w:rPr>
              <w:fldChar w:fldCharType="separate"/>
            </w:r>
            <w:r w:rsidR="00DC117E">
              <w:rPr>
                <w:noProof/>
                <w:webHidden/>
              </w:rPr>
              <w:t>38</w:t>
            </w:r>
            <w:r w:rsidR="00DC117E">
              <w:rPr>
                <w:noProof/>
                <w:webHidden/>
              </w:rPr>
              <w:fldChar w:fldCharType="end"/>
            </w:r>
          </w:hyperlink>
        </w:p>
        <w:p w14:paraId="3049F598" w14:textId="5229336E"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33" w:history="1">
            <w:r w:rsidR="00DC117E" w:rsidRPr="00E3308D">
              <w:rPr>
                <w:rStyle w:val="Hyperlink"/>
                <w:noProof/>
              </w:rPr>
              <w:t>3.2.35</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Which elements should contain unique values in the ENS fillings?</w:t>
            </w:r>
            <w:r w:rsidR="00DC117E">
              <w:rPr>
                <w:noProof/>
                <w:webHidden/>
              </w:rPr>
              <w:tab/>
            </w:r>
            <w:r w:rsidR="00DC117E">
              <w:rPr>
                <w:noProof/>
                <w:webHidden/>
              </w:rPr>
              <w:fldChar w:fldCharType="begin"/>
            </w:r>
            <w:r w:rsidR="00DC117E">
              <w:rPr>
                <w:noProof/>
                <w:webHidden/>
              </w:rPr>
              <w:instrText xml:space="preserve"> PAGEREF _Toc182582833 \h </w:instrText>
            </w:r>
            <w:r w:rsidR="00DC117E">
              <w:rPr>
                <w:noProof/>
                <w:webHidden/>
              </w:rPr>
            </w:r>
            <w:r w:rsidR="00DC117E">
              <w:rPr>
                <w:noProof/>
                <w:webHidden/>
              </w:rPr>
              <w:fldChar w:fldCharType="separate"/>
            </w:r>
            <w:r w:rsidR="00DC117E">
              <w:rPr>
                <w:noProof/>
                <w:webHidden/>
              </w:rPr>
              <w:t>39</w:t>
            </w:r>
            <w:r w:rsidR="00DC117E">
              <w:rPr>
                <w:noProof/>
                <w:webHidden/>
              </w:rPr>
              <w:fldChar w:fldCharType="end"/>
            </w:r>
          </w:hyperlink>
        </w:p>
        <w:p w14:paraId="205F9985" w14:textId="0F33C9D5"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34" w:history="1">
            <w:r w:rsidR="00DC117E" w:rsidRPr="00E3308D">
              <w:rPr>
                <w:rStyle w:val="Hyperlink"/>
                <w:noProof/>
              </w:rPr>
              <w:t>3.2.36</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What is the meaning of the N99 error codes?</w:t>
            </w:r>
            <w:r w:rsidR="00DC117E">
              <w:rPr>
                <w:noProof/>
                <w:webHidden/>
              </w:rPr>
              <w:tab/>
            </w:r>
            <w:r w:rsidR="00DC117E">
              <w:rPr>
                <w:noProof/>
                <w:webHidden/>
              </w:rPr>
              <w:fldChar w:fldCharType="begin"/>
            </w:r>
            <w:r w:rsidR="00DC117E">
              <w:rPr>
                <w:noProof/>
                <w:webHidden/>
              </w:rPr>
              <w:instrText xml:space="preserve"> PAGEREF _Toc182582834 \h </w:instrText>
            </w:r>
            <w:r w:rsidR="00DC117E">
              <w:rPr>
                <w:noProof/>
                <w:webHidden/>
              </w:rPr>
            </w:r>
            <w:r w:rsidR="00DC117E">
              <w:rPr>
                <w:noProof/>
                <w:webHidden/>
              </w:rPr>
              <w:fldChar w:fldCharType="separate"/>
            </w:r>
            <w:r w:rsidR="00DC117E">
              <w:rPr>
                <w:noProof/>
                <w:webHidden/>
              </w:rPr>
              <w:t>39</w:t>
            </w:r>
            <w:r w:rsidR="00DC117E">
              <w:rPr>
                <w:noProof/>
                <w:webHidden/>
              </w:rPr>
              <w:fldChar w:fldCharType="end"/>
            </w:r>
          </w:hyperlink>
        </w:p>
        <w:p w14:paraId="0E9139DE" w14:textId="45C230C7"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35" w:history="1">
            <w:r w:rsidR="00DC117E" w:rsidRPr="00E3308D">
              <w:rPr>
                <w:rStyle w:val="Hyperlink"/>
                <w:noProof/>
              </w:rPr>
              <w:t>3.2.37</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Which is the correct expression for the time values inside fillings?</w:t>
            </w:r>
            <w:r w:rsidR="00DC117E">
              <w:rPr>
                <w:noProof/>
                <w:webHidden/>
              </w:rPr>
              <w:tab/>
            </w:r>
            <w:r w:rsidR="00DC117E">
              <w:rPr>
                <w:noProof/>
                <w:webHidden/>
              </w:rPr>
              <w:fldChar w:fldCharType="begin"/>
            </w:r>
            <w:r w:rsidR="00DC117E">
              <w:rPr>
                <w:noProof/>
                <w:webHidden/>
              </w:rPr>
              <w:instrText xml:space="preserve"> PAGEREF _Toc182582835 \h </w:instrText>
            </w:r>
            <w:r w:rsidR="00DC117E">
              <w:rPr>
                <w:noProof/>
                <w:webHidden/>
              </w:rPr>
            </w:r>
            <w:r w:rsidR="00DC117E">
              <w:rPr>
                <w:noProof/>
                <w:webHidden/>
              </w:rPr>
              <w:fldChar w:fldCharType="separate"/>
            </w:r>
            <w:r w:rsidR="00DC117E">
              <w:rPr>
                <w:noProof/>
                <w:webHidden/>
              </w:rPr>
              <w:t>39</w:t>
            </w:r>
            <w:r w:rsidR="00DC117E">
              <w:rPr>
                <w:noProof/>
                <w:webHidden/>
              </w:rPr>
              <w:fldChar w:fldCharType="end"/>
            </w:r>
          </w:hyperlink>
        </w:p>
        <w:p w14:paraId="7465B61D" w14:textId="5154264A" w:rsidR="00DC117E" w:rsidRDefault="0069481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82582836" w:history="1">
            <w:r w:rsidR="00DC117E" w:rsidRPr="00E3308D">
              <w:rPr>
                <w:rStyle w:val="Hyperlink"/>
                <w:noProof/>
              </w:rPr>
              <w:t>3.2.38</w:t>
            </w:r>
            <w:r w:rsidR="00DC117E">
              <w:rPr>
                <w:rFonts w:asciiTheme="minorHAnsi" w:eastAsiaTheme="minorEastAsia" w:hAnsiTheme="minorHAnsi" w:cstheme="minorBidi"/>
                <w:noProof/>
                <w:kern w:val="2"/>
                <w:sz w:val="24"/>
                <w:lang w:val="en-US" w:eastAsia="en-US"/>
                <w14:ligatures w14:val="standardContextual"/>
              </w:rPr>
              <w:tab/>
            </w:r>
            <w:r w:rsidR="00DC117E" w:rsidRPr="00E3308D">
              <w:rPr>
                <w:rStyle w:val="Hyperlink"/>
                <w:noProof/>
              </w:rPr>
              <w:t>How should an EO raise an issue to the Service Desk?</w:t>
            </w:r>
            <w:r w:rsidR="00DC117E">
              <w:rPr>
                <w:noProof/>
                <w:webHidden/>
              </w:rPr>
              <w:tab/>
            </w:r>
            <w:r w:rsidR="00DC117E">
              <w:rPr>
                <w:noProof/>
                <w:webHidden/>
              </w:rPr>
              <w:fldChar w:fldCharType="begin"/>
            </w:r>
            <w:r w:rsidR="00DC117E">
              <w:rPr>
                <w:noProof/>
                <w:webHidden/>
              </w:rPr>
              <w:instrText xml:space="preserve"> PAGEREF _Toc182582836 \h </w:instrText>
            </w:r>
            <w:r w:rsidR="00DC117E">
              <w:rPr>
                <w:noProof/>
                <w:webHidden/>
              </w:rPr>
            </w:r>
            <w:r w:rsidR="00DC117E">
              <w:rPr>
                <w:noProof/>
                <w:webHidden/>
              </w:rPr>
              <w:fldChar w:fldCharType="separate"/>
            </w:r>
            <w:r w:rsidR="00DC117E">
              <w:rPr>
                <w:noProof/>
                <w:webHidden/>
              </w:rPr>
              <w:t>39</w:t>
            </w:r>
            <w:r w:rsidR="00DC117E">
              <w:rPr>
                <w:noProof/>
                <w:webHidden/>
              </w:rPr>
              <w:fldChar w:fldCharType="end"/>
            </w:r>
          </w:hyperlink>
        </w:p>
        <w:p w14:paraId="64663059" w14:textId="5BB0FFD6" w:rsidR="00000E2E" w:rsidRPr="007555A7" w:rsidRDefault="00EB17D8" w:rsidP="004B137F">
          <w:r w:rsidRPr="00620EE2">
            <w:rPr>
              <w:sz w:val="20"/>
            </w:rPr>
            <w:fldChar w:fldCharType="end"/>
          </w:r>
          <w:r w:rsidR="00000E2E" w:rsidRPr="00620EE2">
            <w:br w:type="page"/>
          </w:r>
        </w:p>
      </w:sdtContent>
    </w:sdt>
    <w:p w14:paraId="3F59B5E7" w14:textId="1DF56352" w:rsidR="00060FDE" w:rsidRPr="007555A7" w:rsidRDefault="00060FDE" w:rsidP="0043076A">
      <w:pPr>
        <w:pStyle w:val="HeadingTOC"/>
      </w:pPr>
      <w:r w:rsidRPr="007555A7">
        <w:lastRenderedPageBreak/>
        <w:t xml:space="preserve">List of </w:t>
      </w:r>
      <w:r w:rsidR="00C43437" w:rsidRPr="007555A7">
        <w:t>t</w:t>
      </w:r>
      <w:r w:rsidRPr="007555A7">
        <w:t>ables</w:t>
      </w:r>
    </w:p>
    <w:p w14:paraId="79B9AE2A" w14:textId="0853EC8C" w:rsidR="00DC117E" w:rsidRDefault="00012202">
      <w:pPr>
        <w:pStyle w:val="Abbildungsverzeichnis"/>
        <w:tabs>
          <w:tab w:val="right" w:leader="dot" w:pos="9063"/>
        </w:tabs>
        <w:rPr>
          <w:rFonts w:asciiTheme="minorHAnsi" w:eastAsiaTheme="minorEastAsia" w:hAnsiTheme="minorHAnsi" w:cstheme="minorBidi"/>
          <w:noProof/>
          <w:kern w:val="2"/>
          <w:sz w:val="24"/>
          <w:szCs w:val="24"/>
          <w:lang w:val="en-US" w:eastAsia="en-US"/>
          <w14:ligatures w14:val="standardContextual"/>
        </w:rPr>
      </w:pPr>
      <w:r w:rsidRPr="007555A7">
        <w:rPr>
          <w:lang w:val="en-GB"/>
        </w:rPr>
        <w:fldChar w:fldCharType="begin"/>
      </w:r>
      <w:r w:rsidRPr="007555A7">
        <w:rPr>
          <w:lang w:val="en-GB"/>
        </w:rPr>
        <w:instrText xml:space="preserve"> TOC \h \z \c "Table" </w:instrText>
      </w:r>
      <w:r w:rsidRPr="007555A7">
        <w:rPr>
          <w:lang w:val="en-GB"/>
        </w:rPr>
        <w:fldChar w:fldCharType="separate"/>
      </w:r>
      <w:hyperlink w:anchor="_Toc182582837" w:history="1">
        <w:r w:rsidR="00DC117E" w:rsidRPr="004F08D2">
          <w:rPr>
            <w:rStyle w:val="Hyperlink"/>
            <w:noProof/>
          </w:rPr>
          <w:t>Table 1: Reference documents</w:t>
        </w:r>
        <w:r w:rsidR="00DC117E">
          <w:rPr>
            <w:noProof/>
            <w:webHidden/>
          </w:rPr>
          <w:tab/>
        </w:r>
        <w:r w:rsidR="00DC117E">
          <w:rPr>
            <w:noProof/>
            <w:webHidden/>
          </w:rPr>
          <w:fldChar w:fldCharType="begin"/>
        </w:r>
        <w:r w:rsidR="00DC117E">
          <w:rPr>
            <w:noProof/>
            <w:webHidden/>
          </w:rPr>
          <w:instrText xml:space="preserve"> PAGEREF _Toc182582837 \h </w:instrText>
        </w:r>
        <w:r w:rsidR="00DC117E">
          <w:rPr>
            <w:noProof/>
            <w:webHidden/>
          </w:rPr>
        </w:r>
        <w:r w:rsidR="00DC117E">
          <w:rPr>
            <w:noProof/>
            <w:webHidden/>
          </w:rPr>
          <w:fldChar w:fldCharType="separate"/>
        </w:r>
        <w:r w:rsidR="00DC117E">
          <w:rPr>
            <w:noProof/>
            <w:webHidden/>
          </w:rPr>
          <w:t>13</w:t>
        </w:r>
        <w:r w:rsidR="00DC117E">
          <w:rPr>
            <w:noProof/>
            <w:webHidden/>
          </w:rPr>
          <w:fldChar w:fldCharType="end"/>
        </w:r>
      </w:hyperlink>
    </w:p>
    <w:p w14:paraId="635B6AC2" w14:textId="7D046A1E" w:rsidR="00DC117E" w:rsidRDefault="0069481D">
      <w:pPr>
        <w:pStyle w:val="Abbildungsverzeichni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2582838" w:history="1">
        <w:r w:rsidR="00DC117E" w:rsidRPr="004F08D2">
          <w:rPr>
            <w:rStyle w:val="Hyperlink"/>
            <w:noProof/>
          </w:rPr>
          <w:t>Table 2: Applicable documents</w:t>
        </w:r>
        <w:r w:rsidR="00DC117E">
          <w:rPr>
            <w:noProof/>
            <w:webHidden/>
          </w:rPr>
          <w:tab/>
        </w:r>
        <w:r w:rsidR="00DC117E">
          <w:rPr>
            <w:noProof/>
            <w:webHidden/>
          </w:rPr>
          <w:fldChar w:fldCharType="begin"/>
        </w:r>
        <w:r w:rsidR="00DC117E">
          <w:rPr>
            <w:noProof/>
            <w:webHidden/>
          </w:rPr>
          <w:instrText xml:space="preserve"> PAGEREF _Toc182582838 \h </w:instrText>
        </w:r>
        <w:r w:rsidR="00DC117E">
          <w:rPr>
            <w:noProof/>
            <w:webHidden/>
          </w:rPr>
        </w:r>
        <w:r w:rsidR="00DC117E">
          <w:rPr>
            <w:noProof/>
            <w:webHidden/>
          </w:rPr>
          <w:fldChar w:fldCharType="separate"/>
        </w:r>
        <w:r w:rsidR="00DC117E">
          <w:rPr>
            <w:noProof/>
            <w:webHidden/>
          </w:rPr>
          <w:t>13</w:t>
        </w:r>
        <w:r w:rsidR="00DC117E">
          <w:rPr>
            <w:noProof/>
            <w:webHidden/>
          </w:rPr>
          <w:fldChar w:fldCharType="end"/>
        </w:r>
      </w:hyperlink>
    </w:p>
    <w:p w14:paraId="451B7BCD" w14:textId="3D89DF92" w:rsidR="00DC117E" w:rsidRDefault="0069481D">
      <w:pPr>
        <w:pStyle w:val="Abbildungsverzeichni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2582839" w:history="1">
        <w:r w:rsidR="00DC117E" w:rsidRPr="004F08D2">
          <w:rPr>
            <w:rStyle w:val="Hyperlink"/>
            <w:noProof/>
          </w:rPr>
          <w:t>Table 3: Abbreviations and acronyms</w:t>
        </w:r>
        <w:r w:rsidR="00DC117E">
          <w:rPr>
            <w:noProof/>
            <w:webHidden/>
          </w:rPr>
          <w:tab/>
        </w:r>
        <w:r w:rsidR="00DC117E">
          <w:rPr>
            <w:noProof/>
            <w:webHidden/>
          </w:rPr>
          <w:fldChar w:fldCharType="begin"/>
        </w:r>
        <w:r w:rsidR="00DC117E">
          <w:rPr>
            <w:noProof/>
            <w:webHidden/>
          </w:rPr>
          <w:instrText xml:space="preserve"> PAGEREF _Toc182582839 \h </w:instrText>
        </w:r>
        <w:r w:rsidR="00DC117E">
          <w:rPr>
            <w:noProof/>
            <w:webHidden/>
          </w:rPr>
        </w:r>
        <w:r w:rsidR="00DC117E">
          <w:rPr>
            <w:noProof/>
            <w:webHidden/>
          </w:rPr>
          <w:fldChar w:fldCharType="separate"/>
        </w:r>
        <w:r w:rsidR="00DC117E">
          <w:rPr>
            <w:noProof/>
            <w:webHidden/>
          </w:rPr>
          <w:t>14</w:t>
        </w:r>
        <w:r w:rsidR="00DC117E">
          <w:rPr>
            <w:noProof/>
            <w:webHidden/>
          </w:rPr>
          <w:fldChar w:fldCharType="end"/>
        </w:r>
      </w:hyperlink>
    </w:p>
    <w:p w14:paraId="4A6953D2" w14:textId="77B0443E" w:rsidR="00DC117E" w:rsidRDefault="0069481D">
      <w:pPr>
        <w:pStyle w:val="Abbildungsverzeichni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2582840" w:history="1">
        <w:r w:rsidR="00DC117E" w:rsidRPr="004F08D2">
          <w:rPr>
            <w:rStyle w:val="Hyperlink"/>
            <w:noProof/>
          </w:rPr>
          <w:t>Table 4: Definitions</w:t>
        </w:r>
        <w:r w:rsidR="00DC117E">
          <w:rPr>
            <w:noProof/>
            <w:webHidden/>
          </w:rPr>
          <w:tab/>
        </w:r>
        <w:r w:rsidR="00DC117E">
          <w:rPr>
            <w:noProof/>
            <w:webHidden/>
          </w:rPr>
          <w:fldChar w:fldCharType="begin"/>
        </w:r>
        <w:r w:rsidR="00DC117E">
          <w:rPr>
            <w:noProof/>
            <w:webHidden/>
          </w:rPr>
          <w:instrText xml:space="preserve"> PAGEREF _Toc182582840 \h </w:instrText>
        </w:r>
        <w:r w:rsidR="00DC117E">
          <w:rPr>
            <w:noProof/>
            <w:webHidden/>
          </w:rPr>
        </w:r>
        <w:r w:rsidR="00DC117E">
          <w:rPr>
            <w:noProof/>
            <w:webHidden/>
          </w:rPr>
          <w:fldChar w:fldCharType="separate"/>
        </w:r>
        <w:r w:rsidR="00DC117E">
          <w:rPr>
            <w:noProof/>
            <w:webHidden/>
          </w:rPr>
          <w:t>15</w:t>
        </w:r>
        <w:r w:rsidR="00DC117E">
          <w:rPr>
            <w:noProof/>
            <w:webHidden/>
          </w:rPr>
          <w:fldChar w:fldCharType="end"/>
        </w:r>
      </w:hyperlink>
    </w:p>
    <w:p w14:paraId="45C16BCA" w14:textId="1C13A932" w:rsidR="00DC117E" w:rsidRDefault="0069481D">
      <w:pPr>
        <w:pStyle w:val="Abbildungsverzeichni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2582841" w:history="1">
        <w:r w:rsidR="00DC117E" w:rsidRPr="004F08D2">
          <w:rPr>
            <w:rStyle w:val="Hyperlink"/>
            <w:noProof/>
          </w:rPr>
          <w:t>Table 5: STP Configuration per type of person/role in ICS2 business process</w:t>
        </w:r>
        <w:r w:rsidR="00DC117E">
          <w:rPr>
            <w:noProof/>
            <w:webHidden/>
          </w:rPr>
          <w:tab/>
        </w:r>
        <w:r w:rsidR="00DC117E">
          <w:rPr>
            <w:noProof/>
            <w:webHidden/>
          </w:rPr>
          <w:fldChar w:fldCharType="begin"/>
        </w:r>
        <w:r w:rsidR="00DC117E">
          <w:rPr>
            <w:noProof/>
            <w:webHidden/>
          </w:rPr>
          <w:instrText xml:space="preserve"> PAGEREF _Toc182582841 \h </w:instrText>
        </w:r>
        <w:r w:rsidR="00DC117E">
          <w:rPr>
            <w:noProof/>
            <w:webHidden/>
          </w:rPr>
        </w:r>
        <w:r w:rsidR="00DC117E">
          <w:rPr>
            <w:noProof/>
            <w:webHidden/>
          </w:rPr>
          <w:fldChar w:fldCharType="separate"/>
        </w:r>
        <w:r w:rsidR="00DC117E">
          <w:rPr>
            <w:noProof/>
            <w:webHidden/>
          </w:rPr>
          <w:t>26</w:t>
        </w:r>
        <w:r w:rsidR="00DC117E">
          <w:rPr>
            <w:noProof/>
            <w:webHidden/>
          </w:rPr>
          <w:fldChar w:fldCharType="end"/>
        </w:r>
      </w:hyperlink>
    </w:p>
    <w:p w14:paraId="497C345F" w14:textId="31AE38B0" w:rsidR="00060FDE" w:rsidRPr="007555A7" w:rsidRDefault="00012202" w:rsidP="004B137F">
      <w:r w:rsidRPr="007555A7">
        <w:rPr>
          <w:lang w:eastAsia="nl-NL"/>
        </w:rPr>
        <w:fldChar w:fldCharType="end"/>
      </w:r>
    </w:p>
    <w:p w14:paraId="3CF20C2F" w14:textId="0AFA4C04" w:rsidR="00060FDE" w:rsidRPr="007555A7" w:rsidRDefault="00060FDE" w:rsidP="0043076A">
      <w:pPr>
        <w:pStyle w:val="HeadingTOC"/>
      </w:pPr>
      <w:r w:rsidRPr="007555A7">
        <w:t xml:space="preserve">List of </w:t>
      </w:r>
      <w:r w:rsidR="00C43437" w:rsidRPr="007555A7">
        <w:t>f</w:t>
      </w:r>
      <w:r w:rsidRPr="007555A7">
        <w:t>igures</w:t>
      </w:r>
    </w:p>
    <w:p w14:paraId="7DC47A50" w14:textId="215EE7D3" w:rsidR="00DC117E" w:rsidRDefault="00AC53A1">
      <w:pPr>
        <w:pStyle w:val="Abbildungsverzeichnis"/>
        <w:tabs>
          <w:tab w:val="right" w:leader="dot" w:pos="9063"/>
        </w:tabs>
        <w:rPr>
          <w:rFonts w:asciiTheme="minorHAnsi" w:eastAsiaTheme="minorEastAsia" w:hAnsiTheme="minorHAnsi" w:cstheme="minorBidi"/>
          <w:noProof/>
          <w:kern w:val="2"/>
          <w:sz w:val="24"/>
          <w:szCs w:val="24"/>
          <w:lang w:val="en-US" w:eastAsia="en-US"/>
          <w14:ligatures w14:val="standardContextual"/>
        </w:rPr>
      </w:pPr>
      <w:r w:rsidRPr="007555A7">
        <w:fldChar w:fldCharType="begin"/>
      </w:r>
      <w:r w:rsidRPr="007555A7">
        <w:instrText xml:space="preserve"> TOC \h \z \c "Figure" </w:instrText>
      </w:r>
      <w:r w:rsidRPr="007555A7">
        <w:fldChar w:fldCharType="separate"/>
      </w:r>
      <w:hyperlink w:anchor="_Toc182582842" w:history="1">
        <w:r w:rsidR="00DC117E" w:rsidRPr="00022157">
          <w:rPr>
            <w:rStyle w:val="Hyperlink"/>
            <w:noProof/>
          </w:rPr>
          <w:t>Figure 1: Save Trader Preferences</w:t>
        </w:r>
        <w:r w:rsidR="00DC117E">
          <w:rPr>
            <w:noProof/>
            <w:webHidden/>
          </w:rPr>
          <w:tab/>
        </w:r>
        <w:r w:rsidR="00DC117E">
          <w:rPr>
            <w:noProof/>
            <w:webHidden/>
          </w:rPr>
          <w:fldChar w:fldCharType="begin"/>
        </w:r>
        <w:r w:rsidR="00DC117E">
          <w:rPr>
            <w:noProof/>
            <w:webHidden/>
          </w:rPr>
          <w:instrText xml:space="preserve"> PAGEREF _Toc182582842 \h </w:instrText>
        </w:r>
        <w:r w:rsidR="00DC117E">
          <w:rPr>
            <w:noProof/>
            <w:webHidden/>
          </w:rPr>
        </w:r>
        <w:r w:rsidR="00DC117E">
          <w:rPr>
            <w:noProof/>
            <w:webHidden/>
          </w:rPr>
          <w:fldChar w:fldCharType="separate"/>
        </w:r>
        <w:r w:rsidR="00DC117E">
          <w:rPr>
            <w:noProof/>
            <w:webHidden/>
          </w:rPr>
          <w:t>32</w:t>
        </w:r>
        <w:r w:rsidR="00DC117E">
          <w:rPr>
            <w:noProof/>
            <w:webHidden/>
          </w:rPr>
          <w:fldChar w:fldCharType="end"/>
        </w:r>
      </w:hyperlink>
    </w:p>
    <w:p w14:paraId="759557CE" w14:textId="1B51D61C" w:rsidR="00DC117E" w:rsidRDefault="0069481D">
      <w:pPr>
        <w:pStyle w:val="Abbildungsverzeichni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82582843" w:history="1">
        <w:r w:rsidR="00DC117E" w:rsidRPr="00022157">
          <w:rPr>
            <w:rStyle w:val="Hyperlink"/>
            <w:noProof/>
          </w:rPr>
          <w:t>Figure 2: UUM&amp;DS &amp; STI-STP roles</w:t>
        </w:r>
        <w:r w:rsidR="00DC117E">
          <w:rPr>
            <w:noProof/>
            <w:webHidden/>
          </w:rPr>
          <w:tab/>
        </w:r>
        <w:r w:rsidR="00DC117E">
          <w:rPr>
            <w:noProof/>
            <w:webHidden/>
          </w:rPr>
          <w:fldChar w:fldCharType="begin"/>
        </w:r>
        <w:r w:rsidR="00DC117E">
          <w:rPr>
            <w:noProof/>
            <w:webHidden/>
          </w:rPr>
          <w:instrText xml:space="preserve"> PAGEREF _Toc182582843 \h </w:instrText>
        </w:r>
        <w:r w:rsidR="00DC117E">
          <w:rPr>
            <w:noProof/>
            <w:webHidden/>
          </w:rPr>
        </w:r>
        <w:r w:rsidR="00DC117E">
          <w:rPr>
            <w:noProof/>
            <w:webHidden/>
          </w:rPr>
          <w:fldChar w:fldCharType="separate"/>
        </w:r>
        <w:r w:rsidR="00DC117E">
          <w:rPr>
            <w:noProof/>
            <w:webHidden/>
          </w:rPr>
          <w:t>36</w:t>
        </w:r>
        <w:r w:rsidR="00DC117E">
          <w:rPr>
            <w:noProof/>
            <w:webHidden/>
          </w:rPr>
          <w:fldChar w:fldCharType="end"/>
        </w:r>
      </w:hyperlink>
    </w:p>
    <w:p w14:paraId="4F6421FF" w14:textId="0AE44C80" w:rsidR="00060FDE" w:rsidRPr="007555A7" w:rsidRDefault="00AC53A1" w:rsidP="004B137F">
      <w:pPr>
        <w:rPr>
          <w:sz w:val="20"/>
        </w:rPr>
      </w:pPr>
      <w:r w:rsidRPr="007555A7">
        <w:rPr>
          <w:sz w:val="20"/>
          <w:szCs w:val="22"/>
          <w:lang w:eastAsia="nl-NL"/>
        </w:rPr>
        <w:fldChar w:fldCharType="end"/>
      </w:r>
    </w:p>
    <w:p w14:paraId="75FCC869" w14:textId="77777777" w:rsidR="00D02BE5" w:rsidRPr="007555A7" w:rsidRDefault="00D02BE5" w:rsidP="004B137F">
      <w:bookmarkStart w:id="2" w:name="_Toc486939097"/>
      <w:bookmarkStart w:id="3" w:name="_Ref488221223"/>
      <w:bookmarkStart w:id="4" w:name="_Toc496935248"/>
    </w:p>
    <w:p w14:paraId="659E407C" w14:textId="0D6EFD6C" w:rsidR="001F52A3" w:rsidRPr="007555A7" w:rsidRDefault="001F52A3" w:rsidP="004B137F">
      <w:r w:rsidRPr="007555A7">
        <w:br w:type="page"/>
      </w:r>
    </w:p>
    <w:p w14:paraId="1EE38EA8" w14:textId="1A2C18B4" w:rsidR="00471835" w:rsidRPr="007555A7" w:rsidRDefault="00471835" w:rsidP="004B137F">
      <w:pPr>
        <w:pStyle w:val="berschrift1"/>
      </w:pPr>
      <w:bookmarkStart w:id="5" w:name="_Ref12270897"/>
      <w:bookmarkStart w:id="6" w:name="_Toc182582737"/>
      <w:bookmarkEnd w:id="2"/>
      <w:bookmarkEnd w:id="3"/>
      <w:bookmarkEnd w:id="4"/>
      <w:r w:rsidRPr="007555A7">
        <w:lastRenderedPageBreak/>
        <w:t>Introduction</w:t>
      </w:r>
      <w:bookmarkEnd w:id="5"/>
      <w:bookmarkEnd w:id="6"/>
    </w:p>
    <w:p w14:paraId="452B3834" w14:textId="4A1A51DF" w:rsidR="00471835" w:rsidRPr="007555A7" w:rsidRDefault="001F52A3" w:rsidP="004B137F">
      <w:pPr>
        <w:pStyle w:val="berschrift2"/>
      </w:pPr>
      <w:bookmarkStart w:id="7" w:name="_Toc182582738"/>
      <w:r w:rsidRPr="007555A7">
        <w:t>Document p</w:t>
      </w:r>
      <w:r w:rsidR="00471835" w:rsidRPr="007555A7">
        <w:t>urpose</w:t>
      </w:r>
      <w:bookmarkEnd w:id="7"/>
    </w:p>
    <w:p w14:paraId="26DFF2A8" w14:textId="71AC6E45" w:rsidR="00C67853" w:rsidRPr="007555A7" w:rsidRDefault="00C67853" w:rsidP="00C67853">
      <w:r w:rsidRPr="007555A7">
        <w:t>This document incorporates the most common questions raised by MS</w:t>
      </w:r>
      <w:r>
        <w:t>s</w:t>
      </w:r>
      <w:r w:rsidRPr="007555A7">
        <w:t xml:space="preserve"> and EO</w:t>
      </w:r>
      <w:r>
        <w:t>s</w:t>
      </w:r>
      <w:r w:rsidRPr="007555A7">
        <w:t xml:space="preserve"> as well as the clarifications that have been provided by DG TAXUD</w:t>
      </w:r>
      <w:r w:rsidRPr="00AB0880">
        <w:t xml:space="preserve"> </w:t>
      </w:r>
      <w:r>
        <w:t xml:space="preserve">and contractors of DG TAXUD </w:t>
      </w:r>
      <w:r w:rsidRPr="007555A7">
        <w:t xml:space="preserve">who </w:t>
      </w:r>
      <w:r>
        <w:t>are</w:t>
      </w:r>
      <w:r w:rsidRPr="007555A7">
        <w:t xml:space="preserve"> involved in the support and monitoring activities of ICS2 operations </w:t>
      </w:r>
      <w:r>
        <w:t>and</w:t>
      </w:r>
      <w:r w:rsidRPr="007555A7">
        <w:t xml:space="preserve"> conformance testing. Moreover, this document incorporates questions about how to handle different type</w:t>
      </w:r>
      <w:r w:rsidR="005E0539">
        <w:t>s</w:t>
      </w:r>
      <w:r w:rsidRPr="007555A7">
        <w:t xml:space="preserve"> of incidents which have been detected during production of ICS2. </w:t>
      </w:r>
    </w:p>
    <w:p w14:paraId="3566FDC5" w14:textId="6ADF0D44" w:rsidR="00471835" w:rsidRPr="007555A7" w:rsidRDefault="00471835" w:rsidP="004B137F">
      <w:pPr>
        <w:pStyle w:val="berschrift2"/>
      </w:pPr>
      <w:bookmarkStart w:id="8" w:name="_Toc102548370"/>
      <w:bookmarkStart w:id="9" w:name="_Toc102548455"/>
      <w:bookmarkStart w:id="10" w:name="_Toc102548371"/>
      <w:bookmarkStart w:id="11" w:name="_Toc102548456"/>
      <w:bookmarkStart w:id="12" w:name="_Toc182582739"/>
      <w:bookmarkEnd w:id="8"/>
      <w:bookmarkEnd w:id="9"/>
      <w:bookmarkEnd w:id="10"/>
      <w:bookmarkEnd w:id="11"/>
      <w:r w:rsidRPr="007555A7">
        <w:t>Target audience</w:t>
      </w:r>
      <w:bookmarkEnd w:id="12"/>
    </w:p>
    <w:p w14:paraId="0B273D66" w14:textId="4E7E1A73" w:rsidR="007E5A9D" w:rsidRPr="007555A7" w:rsidRDefault="007E5A9D" w:rsidP="007E5A9D">
      <w:pPr>
        <w:spacing w:before="120" w:line="240" w:lineRule="auto"/>
      </w:pPr>
      <w:r w:rsidRPr="007555A7">
        <w:t>The target audience for this document includes any person from</w:t>
      </w:r>
      <w:r w:rsidR="00B85E0A">
        <w:t xml:space="preserve"> the National Administrations and the Economic Operators</w:t>
      </w:r>
      <w:r w:rsidRPr="007555A7">
        <w:t xml:space="preserve"> </w:t>
      </w:r>
      <w:r w:rsidR="00B85E0A">
        <w:t>who are involved in the ICS2.</w:t>
      </w:r>
    </w:p>
    <w:p w14:paraId="34E1AD50" w14:textId="7B29C8F5" w:rsidR="001F52A3" w:rsidRPr="007555A7" w:rsidRDefault="001F52A3" w:rsidP="004B137F">
      <w:pPr>
        <w:pStyle w:val="berschrift2"/>
      </w:pPr>
      <w:bookmarkStart w:id="13" w:name="_Toc102548373"/>
      <w:bookmarkStart w:id="14" w:name="_Toc102548458"/>
      <w:bookmarkStart w:id="15" w:name="_Toc182582740"/>
      <w:bookmarkEnd w:id="13"/>
      <w:bookmarkEnd w:id="14"/>
      <w:r w:rsidRPr="007555A7">
        <w:t>Scope</w:t>
      </w:r>
      <w:bookmarkEnd w:id="15"/>
    </w:p>
    <w:p w14:paraId="0EDD6665" w14:textId="77777777" w:rsidR="007C10E0" w:rsidRPr="007555A7" w:rsidRDefault="007C10E0" w:rsidP="007C10E0">
      <w:r w:rsidRPr="007555A7">
        <w:t>The scope of this document is to consolidate th</w:t>
      </w:r>
      <w:r>
        <w:t>e</w:t>
      </w:r>
      <w:r w:rsidRPr="007555A7">
        <w:t xml:space="preserve"> knowledge </w:t>
      </w:r>
      <w:r>
        <w:t xml:space="preserve">from </w:t>
      </w:r>
      <w:r w:rsidRPr="007555A7">
        <w:t>the most common questions raised by MS</w:t>
      </w:r>
      <w:r>
        <w:t>s</w:t>
      </w:r>
      <w:r w:rsidRPr="007555A7">
        <w:t xml:space="preserve"> and EO</w:t>
      </w:r>
      <w:r>
        <w:t>s</w:t>
      </w:r>
      <w:r w:rsidRPr="007555A7">
        <w:t xml:space="preserve"> as well as the clarifications that have been provided by DG TAXUD</w:t>
      </w:r>
      <w:r w:rsidRPr="00CF21FD">
        <w:t xml:space="preserve"> and contractors of DG TAXUD</w:t>
      </w:r>
      <w:r>
        <w:t xml:space="preserve"> who</w:t>
      </w:r>
      <w:r w:rsidRPr="00CF21FD">
        <w:t xml:space="preserve"> are involved in the support and monitoring activities of ICS2 operations</w:t>
      </w:r>
      <w:r>
        <w:t>.</w:t>
      </w:r>
    </w:p>
    <w:p w14:paraId="6CC33584" w14:textId="1FABAD80" w:rsidR="00471835" w:rsidRPr="007555A7" w:rsidRDefault="00471835" w:rsidP="004B137F">
      <w:pPr>
        <w:pStyle w:val="berschrift2"/>
      </w:pPr>
      <w:bookmarkStart w:id="16" w:name="_Toc102548375"/>
      <w:bookmarkStart w:id="17" w:name="_Toc102548460"/>
      <w:bookmarkStart w:id="18" w:name="_Toc182582741"/>
      <w:bookmarkEnd w:id="16"/>
      <w:bookmarkEnd w:id="17"/>
      <w:r w:rsidRPr="007555A7">
        <w:t>S</w:t>
      </w:r>
      <w:r w:rsidR="001F52A3" w:rsidRPr="007555A7">
        <w:t>tructure</w:t>
      </w:r>
      <w:bookmarkEnd w:id="18"/>
    </w:p>
    <w:p w14:paraId="182BBF40" w14:textId="621517DD" w:rsidR="00090050" w:rsidRPr="007555A7" w:rsidRDefault="00090050" w:rsidP="004B137F">
      <w:pPr>
        <w:rPr>
          <w:lang w:eastAsia="nl-NL"/>
        </w:rPr>
      </w:pPr>
      <w:r w:rsidRPr="007555A7">
        <w:rPr>
          <w:lang w:eastAsia="nl-NL"/>
        </w:rPr>
        <w:t>This document is organised as follows:</w:t>
      </w:r>
    </w:p>
    <w:p w14:paraId="6D2C0C3F" w14:textId="54B3A733" w:rsidR="001F60F8" w:rsidRPr="007555A7" w:rsidRDefault="00C96E2C" w:rsidP="004B137F">
      <w:pPr>
        <w:pStyle w:val="Aufzhlungszeichen"/>
        <w:rPr>
          <w:rFonts w:eastAsia="Calibri"/>
          <w:lang w:eastAsia="ko-KR"/>
        </w:rPr>
      </w:pPr>
      <w:r w:rsidRPr="007555A7">
        <w:rPr>
          <w:b/>
        </w:rPr>
        <w:t xml:space="preserve">Chapter </w:t>
      </w:r>
      <w:r w:rsidRPr="007555A7">
        <w:rPr>
          <w:b/>
        </w:rPr>
        <w:fldChar w:fldCharType="begin"/>
      </w:r>
      <w:r w:rsidRPr="007555A7">
        <w:rPr>
          <w:b/>
        </w:rPr>
        <w:instrText xml:space="preserve"> REF _Ref12270897 \r \h  \* MERGEFORMAT </w:instrText>
      </w:r>
      <w:r w:rsidRPr="007555A7">
        <w:rPr>
          <w:b/>
        </w:rPr>
      </w:r>
      <w:r w:rsidRPr="007555A7">
        <w:rPr>
          <w:b/>
        </w:rPr>
        <w:fldChar w:fldCharType="separate"/>
      </w:r>
      <w:r w:rsidR="00CA3B04">
        <w:rPr>
          <w:b/>
        </w:rPr>
        <w:t>1</w:t>
      </w:r>
      <w:r w:rsidRPr="007555A7">
        <w:rPr>
          <w:b/>
        </w:rPr>
        <w:fldChar w:fldCharType="end"/>
      </w:r>
      <w:r w:rsidRPr="007555A7">
        <w:rPr>
          <w:b/>
        </w:rPr>
        <w:t xml:space="preserve"> – </w:t>
      </w:r>
      <w:r w:rsidRPr="007555A7">
        <w:rPr>
          <w:b/>
        </w:rPr>
        <w:fldChar w:fldCharType="begin"/>
      </w:r>
      <w:r w:rsidRPr="007555A7">
        <w:rPr>
          <w:b/>
        </w:rPr>
        <w:instrText xml:space="preserve"> REF _Ref12270897 \h  \* MERGEFORMAT </w:instrText>
      </w:r>
      <w:r w:rsidRPr="007555A7">
        <w:rPr>
          <w:b/>
        </w:rPr>
      </w:r>
      <w:r w:rsidRPr="007555A7">
        <w:rPr>
          <w:b/>
        </w:rPr>
        <w:fldChar w:fldCharType="separate"/>
      </w:r>
      <w:r w:rsidR="00CA3B04" w:rsidRPr="00CA3B04">
        <w:rPr>
          <w:b/>
        </w:rPr>
        <w:t>Introduction</w:t>
      </w:r>
      <w:r w:rsidRPr="007555A7">
        <w:rPr>
          <w:b/>
        </w:rPr>
        <w:fldChar w:fldCharType="end"/>
      </w:r>
      <w:r w:rsidRPr="007555A7">
        <w:t xml:space="preserve">: </w:t>
      </w:r>
      <w:r w:rsidR="001F03D8" w:rsidRPr="007555A7">
        <w:t>describes the scope and the objectives of the document</w:t>
      </w:r>
      <w:r w:rsidRPr="007555A7">
        <w:t>;</w:t>
      </w:r>
    </w:p>
    <w:p w14:paraId="34D4D955" w14:textId="28CBDB3E" w:rsidR="008B3F35" w:rsidRDefault="001F52A3" w:rsidP="008B3F35">
      <w:pPr>
        <w:pStyle w:val="Aufzhlungszeichen"/>
        <w:rPr>
          <w:rFonts w:eastAsia="Calibri"/>
          <w:lang w:eastAsia="ko-KR"/>
        </w:rPr>
      </w:pPr>
      <w:r w:rsidRPr="007555A7">
        <w:rPr>
          <w:b/>
        </w:rPr>
        <w:t xml:space="preserve">Chapter </w:t>
      </w:r>
      <w:r w:rsidR="001F03D8" w:rsidRPr="007555A7">
        <w:rPr>
          <w:b/>
        </w:rPr>
        <w:fldChar w:fldCharType="begin"/>
      </w:r>
      <w:r w:rsidR="001F03D8" w:rsidRPr="007555A7">
        <w:rPr>
          <w:b/>
        </w:rPr>
        <w:instrText xml:space="preserve"> REF _Ref12275444 \r \h </w:instrText>
      </w:r>
      <w:r w:rsidR="003C408B" w:rsidRPr="007555A7">
        <w:rPr>
          <w:b/>
        </w:rPr>
        <w:instrText xml:space="preserve"> \* MERGEFORMAT </w:instrText>
      </w:r>
      <w:r w:rsidR="001F03D8" w:rsidRPr="007555A7">
        <w:rPr>
          <w:b/>
        </w:rPr>
      </w:r>
      <w:r w:rsidR="001F03D8" w:rsidRPr="007555A7">
        <w:rPr>
          <w:b/>
        </w:rPr>
        <w:fldChar w:fldCharType="separate"/>
      </w:r>
      <w:r w:rsidR="00CA3B04">
        <w:rPr>
          <w:b/>
        </w:rPr>
        <w:t>2</w:t>
      </w:r>
      <w:r w:rsidR="001F03D8" w:rsidRPr="007555A7">
        <w:rPr>
          <w:b/>
        </w:rPr>
        <w:fldChar w:fldCharType="end"/>
      </w:r>
      <w:r w:rsidR="001F03D8" w:rsidRPr="007555A7">
        <w:rPr>
          <w:b/>
        </w:rPr>
        <w:t xml:space="preserve"> </w:t>
      </w:r>
      <w:r w:rsidRPr="007555A7">
        <w:rPr>
          <w:b/>
        </w:rPr>
        <w:t>–</w:t>
      </w:r>
      <w:r w:rsidR="00280A3F" w:rsidRPr="007555A7">
        <w:rPr>
          <w:b/>
        </w:rPr>
        <w:t xml:space="preserve"> </w:t>
      </w:r>
      <w:r w:rsidR="00280A3F" w:rsidRPr="007555A7">
        <w:rPr>
          <w:b/>
        </w:rPr>
        <w:fldChar w:fldCharType="begin"/>
      </w:r>
      <w:r w:rsidR="00280A3F" w:rsidRPr="007555A7">
        <w:rPr>
          <w:b/>
        </w:rPr>
        <w:instrText xml:space="preserve"> REF _Ref12275444 \h  \* MERGEFORMAT </w:instrText>
      </w:r>
      <w:r w:rsidR="00280A3F" w:rsidRPr="007555A7">
        <w:rPr>
          <w:b/>
        </w:rPr>
      </w:r>
      <w:r w:rsidR="00280A3F" w:rsidRPr="007555A7">
        <w:rPr>
          <w:b/>
        </w:rPr>
        <w:fldChar w:fldCharType="separate"/>
      </w:r>
      <w:r w:rsidR="00CA3B04" w:rsidRPr="00CA3B04">
        <w:rPr>
          <w:b/>
        </w:rPr>
        <w:t>Operational Frequently Asked Questions (FAQ)</w:t>
      </w:r>
      <w:r w:rsidR="00280A3F" w:rsidRPr="007555A7">
        <w:rPr>
          <w:b/>
        </w:rPr>
        <w:fldChar w:fldCharType="end"/>
      </w:r>
      <w:r w:rsidR="001F03D8" w:rsidRPr="007555A7">
        <w:rPr>
          <w:rFonts w:eastAsia="Calibri"/>
          <w:lang w:eastAsia="ko-KR"/>
        </w:rPr>
        <w:t xml:space="preserve">: </w:t>
      </w:r>
      <w:r w:rsidR="008B3F35" w:rsidRPr="007555A7">
        <w:rPr>
          <w:rFonts w:eastAsia="Calibri"/>
          <w:lang w:eastAsia="ko-KR"/>
        </w:rPr>
        <w:t>enlists the questions most frequently raised by</w:t>
      </w:r>
      <w:r w:rsidR="008B3F35">
        <w:rPr>
          <w:rFonts w:eastAsia="Calibri"/>
          <w:lang w:eastAsia="ko-KR"/>
        </w:rPr>
        <w:t xml:space="preserve"> DG TAXUD, contractors of DG TAXUD, MSs and EOs,</w:t>
      </w:r>
      <w:r w:rsidR="00D334A4">
        <w:rPr>
          <w:rFonts w:eastAsia="Calibri"/>
          <w:lang w:eastAsia="ko-KR"/>
        </w:rPr>
        <w:t xml:space="preserve"> </w:t>
      </w:r>
      <w:r w:rsidR="008B3F35" w:rsidRPr="007555A7">
        <w:rPr>
          <w:rFonts w:eastAsia="Calibri"/>
          <w:lang w:eastAsia="ko-KR"/>
        </w:rPr>
        <w:t>along with the respective answers</w:t>
      </w:r>
      <w:r w:rsidR="008B3F35">
        <w:rPr>
          <w:rFonts w:eastAsia="Calibri"/>
          <w:lang w:eastAsia="ko-KR"/>
        </w:rPr>
        <w:t xml:space="preserve"> in relation to ICS2 Operational topics</w:t>
      </w:r>
      <w:r w:rsidR="00191D28">
        <w:rPr>
          <w:rFonts w:eastAsia="Calibri"/>
          <w:lang w:eastAsia="ko-KR"/>
        </w:rPr>
        <w:t>;</w:t>
      </w:r>
    </w:p>
    <w:p w14:paraId="2FA691C2" w14:textId="608324C9" w:rsidR="00AC3F36" w:rsidRDefault="00AC3F36" w:rsidP="008B3F35">
      <w:pPr>
        <w:pStyle w:val="Aufzhlungszeichen"/>
        <w:rPr>
          <w:rFonts w:eastAsia="Calibri"/>
          <w:lang w:eastAsia="ko-KR"/>
        </w:rPr>
      </w:pPr>
      <w:r>
        <w:rPr>
          <w:b/>
        </w:rPr>
        <w:t xml:space="preserve">Chapter 3 </w:t>
      </w:r>
      <w:r w:rsidRPr="007555A7">
        <w:rPr>
          <w:b/>
        </w:rPr>
        <w:t>–</w:t>
      </w:r>
      <w:r>
        <w:rPr>
          <w:b/>
        </w:rPr>
        <w:t xml:space="preserve"> </w:t>
      </w:r>
      <w:r w:rsidR="007F7FDF" w:rsidRPr="007F7FDF">
        <w:rPr>
          <w:b/>
        </w:rPr>
        <w:fldChar w:fldCharType="begin"/>
      </w:r>
      <w:r w:rsidR="007F7FDF" w:rsidRPr="007F7FDF">
        <w:rPr>
          <w:b/>
        </w:rPr>
        <w:instrText xml:space="preserve"> REF _Ref171091112 \h  \* MERGEFORMAT </w:instrText>
      </w:r>
      <w:r w:rsidR="007F7FDF" w:rsidRPr="007F7FDF">
        <w:rPr>
          <w:b/>
        </w:rPr>
      </w:r>
      <w:r w:rsidR="007F7FDF" w:rsidRPr="007F7FDF">
        <w:rPr>
          <w:b/>
        </w:rPr>
        <w:fldChar w:fldCharType="separate"/>
      </w:r>
      <w:r w:rsidR="007F7FDF" w:rsidRPr="007F7FDF">
        <w:rPr>
          <w:b/>
        </w:rPr>
        <w:t>Conformance Testing Frequently Asked Questions (FAQ)</w:t>
      </w:r>
      <w:r w:rsidR="007F7FDF" w:rsidRPr="007F7FDF">
        <w:rPr>
          <w:b/>
        </w:rPr>
        <w:fldChar w:fldCharType="end"/>
      </w:r>
      <w:r w:rsidRPr="00AC3F36">
        <w:rPr>
          <w:b/>
        </w:rPr>
        <w:fldChar w:fldCharType="begin"/>
      </w:r>
      <w:r w:rsidRPr="00AC3F36">
        <w:rPr>
          <w:b/>
        </w:rPr>
        <w:instrText xml:space="preserve"> REF _Ref139374063 \h  \* MERGEFORMAT </w:instrText>
      </w:r>
      <w:r w:rsidRPr="00AC3F36">
        <w:rPr>
          <w:b/>
        </w:rPr>
      </w:r>
      <w:r w:rsidRPr="00AC3F36">
        <w:rPr>
          <w:b/>
        </w:rPr>
        <w:fldChar w:fldCharType="end"/>
      </w:r>
      <w:r>
        <w:rPr>
          <w:bCs/>
        </w:rPr>
        <w:t xml:space="preserve">: </w:t>
      </w:r>
      <w:r w:rsidRPr="00AC3F36">
        <w:rPr>
          <w:bCs/>
        </w:rPr>
        <w:t>enlists the questions most frequently raised by DG TAXUD, contractors of DG TAXUD, MSs and EOs, along with the respective answers in relation to Conformance Testing topics.</w:t>
      </w:r>
    </w:p>
    <w:p w14:paraId="6827A398" w14:textId="1ADB808F" w:rsidR="00471835" w:rsidRPr="007555A7" w:rsidRDefault="00471835" w:rsidP="004B137F">
      <w:pPr>
        <w:pStyle w:val="berschrift2"/>
      </w:pPr>
      <w:bookmarkStart w:id="19" w:name="_Toc182582742"/>
      <w:r w:rsidRPr="007555A7">
        <w:t>Reference documents</w:t>
      </w:r>
      <w:bookmarkEnd w:id="19"/>
    </w:p>
    <w:p w14:paraId="3D770B91" w14:textId="2A21EFF6" w:rsidR="005C772B" w:rsidRPr="007555A7" w:rsidRDefault="005C772B" w:rsidP="004B137F">
      <w:pPr>
        <w:rPr>
          <w:lang w:eastAsia="ko-KR"/>
        </w:rPr>
      </w:pPr>
      <w:r w:rsidRPr="007555A7">
        <w:rPr>
          <w:lang w:eastAsia="ko-KR"/>
        </w:rPr>
        <w:t xml:space="preserve">The table below lists </w:t>
      </w:r>
      <w:r w:rsidR="001F5DD2" w:rsidRPr="007555A7">
        <w:rPr>
          <w:lang w:eastAsia="ko-KR"/>
        </w:rPr>
        <w:t xml:space="preserve">the </w:t>
      </w:r>
      <w:r w:rsidRPr="007555A7">
        <w:rPr>
          <w:lang w:eastAsia="ko-KR"/>
        </w:rPr>
        <w:t>documents that are referred to in the current document.</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ayout w:type="fixed"/>
        <w:tblCellMar>
          <w:left w:w="40" w:type="dxa"/>
          <w:right w:w="40" w:type="dxa"/>
        </w:tblCellMar>
        <w:tblLook w:val="04A0" w:firstRow="1" w:lastRow="0" w:firstColumn="1" w:lastColumn="0" w:noHBand="0" w:noVBand="1"/>
      </w:tblPr>
      <w:tblGrid>
        <w:gridCol w:w="561"/>
        <w:gridCol w:w="4396"/>
        <w:gridCol w:w="1842"/>
        <w:gridCol w:w="993"/>
        <w:gridCol w:w="1271"/>
      </w:tblGrid>
      <w:tr w:rsidR="0056756B" w:rsidRPr="001B2955" w14:paraId="3EB59F80" w14:textId="77777777" w:rsidTr="005E6FAC">
        <w:trPr>
          <w:tblHeader/>
          <w:jc w:val="center"/>
        </w:trPr>
        <w:tc>
          <w:tcPr>
            <w:tcW w:w="310"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4B70D2DE" w14:textId="10E7A520" w:rsidR="0028186F" w:rsidRPr="001B2955" w:rsidRDefault="0028186F" w:rsidP="001B2955">
            <w:pPr>
              <w:spacing w:after="0" w:line="276" w:lineRule="auto"/>
              <w:jc w:val="left"/>
              <w:rPr>
                <w:rFonts w:eastAsia="PMingLiU"/>
                <w:b/>
                <w:bCs/>
                <w:color w:val="000000"/>
                <w:szCs w:val="22"/>
              </w:rPr>
            </w:pPr>
            <w:bookmarkStart w:id="20" w:name="_Hlk135053567"/>
            <w:r w:rsidRPr="001B2955">
              <w:rPr>
                <w:rFonts w:eastAsia="PMingLiU"/>
                <w:b/>
                <w:bCs/>
                <w:color w:val="000000"/>
                <w:szCs w:val="22"/>
              </w:rPr>
              <w:t>Ref.</w:t>
            </w:r>
          </w:p>
        </w:tc>
        <w:tc>
          <w:tcPr>
            <w:tcW w:w="242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26A3C5E2" w14:textId="61D6B7CE" w:rsidR="0028186F" w:rsidRPr="001B2955" w:rsidRDefault="0028186F" w:rsidP="001B2955">
            <w:pPr>
              <w:spacing w:after="0" w:line="276" w:lineRule="auto"/>
              <w:jc w:val="left"/>
              <w:rPr>
                <w:rFonts w:eastAsia="Calibri"/>
                <w:b/>
                <w:bCs/>
                <w:color w:val="000000"/>
                <w:szCs w:val="22"/>
              </w:rPr>
            </w:pPr>
            <w:r w:rsidRPr="001B2955">
              <w:rPr>
                <w:rFonts w:eastAsia="Calibri"/>
                <w:b/>
                <w:bCs/>
                <w:color w:val="000000"/>
                <w:szCs w:val="22"/>
              </w:rPr>
              <w:t>Title</w:t>
            </w:r>
          </w:p>
        </w:tc>
        <w:tc>
          <w:tcPr>
            <w:tcW w:w="1016"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425674DA" w14:textId="3EACFD0E" w:rsidR="0028186F" w:rsidRPr="001B2955" w:rsidRDefault="00090050" w:rsidP="001B2955">
            <w:pPr>
              <w:spacing w:after="0" w:line="276" w:lineRule="auto"/>
              <w:jc w:val="left"/>
              <w:rPr>
                <w:rFonts w:eastAsia="PMingLiU"/>
                <w:b/>
                <w:bCs/>
                <w:color w:val="000000"/>
                <w:szCs w:val="22"/>
              </w:rPr>
            </w:pPr>
            <w:r w:rsidRPr="001B2955">
              <w:rPr>
                <w:rFonts w:eastAsia="PMingLiU"/>
                <w:b/>
                <w:bCs/>
                <w:color w:val="000000"/>
                <w:szCs w:val="22"/>
              </w:rPr>
              <w:t>Originator</w:t>
            </w:r>
          </w:p>
        </w:tc>
        <w:tc>
          <w:tcPr>
            <w:tcW w:w="548"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09CD9FBF" w14:textId="752CE247" w:rsidR="0028186F" w:rsidRPr="001B2955" w:rsidRDefault="0028186F" w:rsidP="001B2955">
            <w:pPr>
              <w:spacing w:after="0" w:line="276" w:lineRule="auto"/>
              <w:jc w:val="left"/>
              <w:rPr>
                <w:rFonts w:eastAsia="Calibri"/>
                <w:b/>
                <w:bCs/>
                <w:color w:val="000000"/>
                <w:szCs w:val="22"/>
              </w:rPr>
            </w:pPr>
            <w:r w:rsidRPr="001B2955">
              <w:rPr>
                <w:rFonts w:eastAsia="Calibri"/>
                <w:b/>
                <w:bCs/>
                <w:color w:val="000000"/>
                <w:szCs w:val="22"/>
              </w:rPr>
              <w:t>Version</w:t>
            </w:r>
          </w:p>
        </w:tc>
        <w:tc>
          <w:tcPr>
            <w:tcW w:w="70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30761FFB" w14:textId="34D914CF" w:rsidR="0028186F" w:rsidRPr="001B2955" w:rsidRDefault="0028186F" w:rsidP="001B2955">
            <w:pPr>
              <w:spacing w:after="0" w:line="276" w:lineRule="auto"/>
              <w:jc w:val="left"/>
              <w:rPr>
                <w:rFonts w:eastAsia="Calibri"/>
                <w:b/>
                <w:bCs/>
                <w:color w:val="000000"/>
                <w:szCs w:val="22"/>
              </w:rPr>
            </w:pPr>
            <w:r w:rsidRPr="001B2955">
              <w:rPr>
                <w:rFonts w:eastAsia="Calibri"/>
                <w:b/>
                <w:bCs/>
                <w:color w:val="000000"/>
                <w:szCs w:val="22"/>
              </w:rPr>
              <w:t>Date</w:t>
            </w:r>
          </w:p>
        </w:tc>
      </w:tr>
      <w:tr w:rsidR="00037F0D" w:rsidRPr="001B2955" w14:paraId="7722438C"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35DAB9E2" w14:textId="37ADA08D" w:rsidR="00037F0D" w:rsidRPr="001B2955" w:rsidRDefault="00037F0D" w:rsidP="001B2955">
            <w:pPr>
              <w:spacing w:after="0" w:line="276" w:lineRule="auto"/>
              <w:jc w:val="left"/>
              <w:rPr>
                <w:szCs w:val="22"/>
              </w:rPr>
            </w:pPr>
            <w:bookmarkStart w:id="21" w:name="ref_ddna"/>
            <w:r w:rsidRPr="001B2955">
              <w:rPr>
                <w:szCs w:val="22"/>
              </w:rPr>
              <w:t>R</w:t>
            </w:r>
            <w:r w:rsidRPr="001B2955">
              <w:rPr>
                <w:szCs w:val="22"/>
              </w:rPr>
              <w:fldChar w:fldCharType="begin"/>
            </w:r>
            <w:r w:rsidRPr="001B2955">
              <w:rPr>
                <w:szCs w:val="22"/>
              </w:rPr>
              <w:instrText xml:space="preserve"> SEQ ReferenceDocs \# "00" \* MERGEFORMAT </w:instrText>
            </w:r>
            <w:r w:rsidRPr="001B2955">
              <w:rPr>
                <w:szCs w:val="22"/>
              </w:rPr>
              <w:fldChar w:fldCharType="separate"/>
            </w:r>
            <w:r w:rsidR="00CA3B04">
              <w:rPr>
                <w:noProof/>
                <w:szCs w:val="22"/>
              </w:rPr>
              <w:t>01</w:t>
            </w:r>
            <w:r w:rsidRPr="001B2955">
              <w:rPr>
                <w:szCs w:val="22"/>
              </w:rPr>
              <w:fldChar w:fldCharType="end"/>
            </w:r>
            <w:bookmarkEnd w:id="21"/>
          </w:p>
        </w:tc>
        <w:tc>
          <w:tcPr>
            <w:tcW w:w="2425" w:type="pct"/>
            <w:tcBorders>
              <w:top w:val="single" w:sz="4" w:space="0" w:color="7F7F7F"/>
              <w:left w:val="single" w:sz="4" w:space="0" w:color="7F7F7F"/>
              <w:bottom w:val="single" w:sz="4" w:space="0" w:color="7F7F7F"/>
              <w:right w:val="single" w:sz="4" w:space="0" w:color="7F7F7F"/>
            </w:tcBorders>
          </w:tcPr>
          <w:p w14:paraId="2319D770" w14:textId="0D530867" w:rsidR="00037F0D" w:rsidRPr="001B2955" w:rsidRDefault="0069481D" w:rsidP="001B2955">
            <w:pPr>
              <w:spacing w:after="0" w:line="276" w:lineRule="auto"/>
              <w:jc w:val="left"/>
              <w:rPr>
                <w:rFonts w:eastAsia="PMingLiU"/>
                <w:color w:val="000000"/>
                <w:szCs w:val="22"/>
              </w:rPr>
            </w:pPr>
            <w:hyperlink r:id="rId16" w:history="1">
              <w:r w:rsidR="00023A40" w:rsidRPr="001B2955">
                <w:rPr>
                  <w:rStyle w:val="Hyperlink"/>
                  <w:rFonts w:eastAsia="PMingLiU"/>
                  <w:szCs w:val="22"/>
                </w:rPr>
                <w:t>ICS2 Design Document for National Applications</w:t>
              </w:r>
            </w:hyperlink>
          </w:p>
        </w:tc>
        <w:tc>
          <w:tcPr>
            <w:tcW w:w="1016" w:type="pct"/>
            <w:tcBorders>
              <w:top w:val="single" w:sz="4" w:space="0" w:color="7F7F7F"/>
              <w:left w:val="single" w:sz="4" w:space="0" w:color="7F7F7F"/>
              <w:bottom w:val="single" w:sz="4" w:space="0" w:color="7F7F7F"/>
              <w:right w:val="single" w:sz="4" w:space="0" w:color="7F7F7F"/>
            </w:tcBorders>
          </w:tcPr>
          <w:p w14:paraId="316AB057" w14:textId="4050ED78" w:rsidR="00037F0D" w:rsidRPr="001B2955" w:rsidRDefault="005552B7" w:rsidP="001B2955">
            <w:pPr>
              <w:spacing w:after="0" w:line="276" w:lineRule="auto"/>
              <w:jc w:val="left"/>
              <w:rPr>
                <w:rFonts w:eastAsia="PMingLiU"/>
                <w:color w:val="000000"/>
                <w:szCs w:val="22"/>
              </w:rPr>
            </w:pPr>
            <w:r w:rsidRPr="001B2955">
              <w:rPr>
                <w:rFonts w:eastAsia="PMingLiU"/>
                <w:color w:val="000000"/>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64FBCC79" w14:textId="4575FFE1" w:rsidR="00037F0D" w:rsidRPr="001B2955" w:rsidRDefault="004B324E" w:rsidP="001B2955">
            <w:pPr>
              <w:spacing w:after="0" w:line="276" w:lineRule="auto"/>
              <w:jc w:val="left"/>
              <w:rPr>
                <w:rFonts w:eastAsia="PMingLiU"/>
                <w:color w:val="000000"/>
                <w:szCs w:val="22"/>
              </w:rPr>
            </w:pPr>
            <w:r w:rsidRPr="001B2955">
              <w:rPr>
                <w:rFonts w:eastAsia="PMingLiU"/>
                <w:color w:val="000000"/>
                <w:szCs w:val="22"/>
              </w:rPr>
              <w:t>4.</w:t>
            </w:r>
            <w:r w:rsidR="00365C27">
              <w:rPr>
                <w:rFonts w:eastAsia="PMingLiU"/>
                <w:color w:val="000000"/>
                <w:szCs w:val="22"/>
              </w:rPr>
              <w:t>60</w:t>
            </w:r>
          </w:p>
        </w:tc>
        <w:tc>
          <w:tcPr>
            <w:tcW w:w="701" w:type="pct"/>
            <w:tcBorders>
              <w:top w:val="single" w:sz="4" w:space="0" w:color="7F7F7F"/>
              <w:left w:val="single" w:sz="4" w:space="0" w:color="7F7F7F"/>
              <w:bottom w:val="single" w:sz="4" w:space="0" w:color="7F7F7F"/>
              <w:right w:val="single" w:sz="4" w:space="0" w:color="7F7F7F"/>
            </w:tcBorders>
          </w:tcPr>
          <w:p w14:paraId="2AE03A1D" w14:textId="4CD9AB69" w:rsidR="00037F0D" w:rsidRPr="00904DCE" w:rsidRDefault="00E85C92" w:rsidP="001B2955">
            <w:pPr>
              <w:spacing w:after="0" w:line="276" w:lineRule="auto"/>
              <w:jc w:val="left"/>
              <w:rPr>
                <w:rFonts w:eastAsia="PMingLiU"/>
                <w:color w:val="000000"/>
                <w:szCs w:val="22"/>
                <w:lang w:val="el-GR"/>
              </w:rPr>
            </w:pPr>
            <w:r>
              <w:rPr>
                <w:rFonts w:eastAsia="PMingLiU"/>
                <w:color w:val="000000"/>
                <w:szCs w:val="22"/>
              </w:rPr>
              <w:t>30/05/2023</w:t>
            </w:r>
          </w:p>
        </w:tc>
      </w:tr>
      <w:tr w:rsidR="00D77B24" w:rsidRPr="001B2955" w14:paraId="58DED43B"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797FC0F7" w14:textId="0CDED1F1" w:rsidR="00D77B24" w:rsidRPr="001B2955" w:rsidRDefault="002738EF" w:rsidP="001B2955">
            <w:pPr>
              <w:spacing w:after="0" w:line="276" w:lineRule="auto"/>
              <w:jc w:val="left"/>
              <w:rPr>
                <w:szCs w:val="22"/>
              </w:rPr>
            </w:pPr>
            <w:bookmarkStart w:id="22" w:name="ref_eo_hti_icd"/>
            <w:r>
              <w:rPr>
                <w:szCs w:val="22"/>
              </w:rPr>
              <w:t>R02</w:t>
            </w:r>
            <w:bookmarkEnd w:id="22"/>
          </w:p>
        </w:tc>
        <w:tc>
          <w:tcPr>
            <w:tcW w:w="2425" w:type="pct"/>
            <w:tcBorders>
              <w:top w:val="single" w:sz="4" w:space="0" w:color="7F7F7F"/>
              <w:left w:val="single" w:sz="4" w:space="0" w:color="7F7F7F"/>
              <w:bottom w:val="single" w:sz="4" w:space="0" w:color="7F7F7F"/>
              <w:right w:val="single" w:sz="4" w:space="0" w:color="7F7F7F"/>
            </w:tcBorders>
          </w:tcPr>
          <w:p w14:paraId="351AAD61" w14:textId="68171442" w:rsidR="00D77B24" w:rsidRPr="00915B30" w:rsidRDefault="0069481D" w:rsidP="001B2955">
            <w:pPr>
              <w:spacing w:after="0" w:line="276" w:lineRule="auto"/>
              <w:jc w:val="left"/>
              <w:rPr>
                <w:rFonts w:eastAsia="PMingLiU"/>
                <w:color w:val="000000"/>
                <w:szCs w:val="22"/>
                <w:lang w:val="pt-BR"/>
              </w:rPr>
            </w:pPr>
            <w:hyperlink r:id="rId17" w:history="1">
              <w:r w:rsidR="0027421A" w:rsidRPr="00915B30">
                <w:rPr>
                  <w:rStyle w:val="Hyperlink"/>
                  <w:szCs w:val="22"/>
                  <w:lang w:val="pt-BR"/>
                </w:rPr>
                <w:t>ICS2 HTI Interface Control Document</w:t>
              </w:r>
            </w:hyperlink>
          </w:p>
        </w:tc>
        <w:tc>
          <w:tcPr>
            <w:tcW w:w="1016" w:type="pct"/>
            <w:tcBorders>
              <w:top w:val="single" w:sz="4" w:space="0" w:color="7F7F7F"/>
              <w:left w:val="single" w:sz="4" w:space="0" w:color="7F7F7F"/>
              <w:bottom w:val="single" w:sz="4" w:space="0" w:color="7F7F7F"/>
              <w:right w:val="single" w:sz="4" w:space="0" w:color="7F7F7F"/>
            </w:tcBorders>
          </w:tcPr>
          <w:p w14:paraId="5B7A4092" w14:textId="2ECFD130" w:rsidR="00D77B24" w:rsidRPr="001B2955" w:rsidRDefault="001D32D6" w:rsidP="001B2955">
            <w:pPr>
              <w:spacing w:after="0" w:line="276" w:lineRule="auto"/>
              <w:jc w:val="left"/>
              <w:rPr>
                <w:color w:val="2C8F6C"/>
                <w:szCs w:val="22"/>
              </w:rPr>
            </w:pPr>
            <w:r w:rsidRPr="001B2955">
              <w:rPr>
                <w:rFonts w:eastAsia="PMingLiU"/>
                <w:color w:val="000000"/>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7C0C152D" w14:textId="282F6773" w:rsidR="00D77B24" w:rsidRPr="001B2955" w:rsidRDefault="004B324E" w:rsidP="001B2955">
            <w:pPr>
              <w:spacing w:after="0" w:line="276" w:lineRule="auto"/>
              <w:jc w:val="left"/>
              <w:rPr>
                <w:rFonts w:eastAsia="PMingLiU"/>
                <w:color w:val="000000"/>
                <w:szCs w:val="22"/>
              </w:rPr>
            </w:pPr>
            <w:r w:rsidRPr="001B2955">
              <w:rPr>
                <w:rFonts w:eastAsia="PMingLiU"/>
                <w:color w:val="000000"/>
                <w:szCs w:val="22"/>
              </w:rPr>
              <w:t>3.</w:t>
            </w:r>
            <w:r w:rsidR="00B33C01" w:rsidRPr="001B2955">
              <w:rPr>
                <w:rFonts w:eastAsia="PMingLiU"/>
                <w:color w:val="000000"/>
                <w:szCs w:val="22"/>
              </w:rPr>
              <w:t>30</w:t>
            </w:r>
          </w:p>
        </w:tc>
        <w:tc>
          <w:tcPr>
            <w:tcW w:w="701" w:type="pct"/>
            <w:tcBorders>
              <w:top w:val="single" w:sz="4" w:space="0" w:color="7F7F7F"/>
              <w:left w:val="single" w:sz="4" w:space="0" w:color="7F7F7F"/>
              <w:bottom w:val="single" w:sz="4" w:space="0" w:color="7F7F7F"/>
              <w:right w:val="single" w:sz="4" w:space="0" w:color="7F7F7F"/>
            </w:tcBorders>
          </w:tcPr>
          <w:p w14:paraId="76954E04" w14:textId="03704215" w:rsidR="00D77B24" w:rsidRPr="001B2955" w:rsidRDefault="00B33C01" w:rsidP="001B2955">
            <w:pPr>
              <w:spacing w:after="0" w:line="276" w:lineRule="auto"/>
              <w:jc w:val="left"/>
              <w:rPr>
                <w:rStyle w:val="Platzhaltertext"/>
                <w:color w:val="auto"/>
                <w:szCs w:val="22"/>
              </w:rPr>
            </w:pPr>
            <w:r w:rsidRPr="001B2955">
              <w:rPr>
                <w:rStyle w:val="Platzhaltertext"/>
                <w:color w:val="auto"/>
                <w:szCs w:val="22"/>
              </w:rPr>
              <w:t>02</w:t>
            </w:r>
            <w:r w:rsidR="006D7D53" w:rsidRPr="001B2955">
              <w:rPr>
                <w:rStyle w:val="Platzhaltertext"/>
                <w:color w:val="auto"/>
                <w:szCs w:val="22"/>
              </w:rPr>
              <w:t>/</w:t>
            </w:r>
            <w:r w:rsidRPr="001B2955">
              <w:rPr>
                <w:rStyle w:val="Platzhaltertext"/>
                <w:color w:val="auto"/>
                <w:szCs w:val="22"/>
              </w:rPr>
              <w:t>03</w:t>
            </w:r>
            <w:r w:rsidR="006D7D53" w:rsidRPr="001B2955">
              <w:rPr>
                <w:rStyle w:val="Platzhaltertext"/>
                <w:color w:val="auto"/>
                <w:szCs w:val="22"/>
              </w:rPr>
              <w:t>/202</w:t>
            </w:r>
            <w:r w:rsidRPr="001B2955">
              <w:rPr>
                <w:rStyle w:val="Platzhaltertext"/>
                <w:color w:val="auto"/>
                <w:szCs w:val="22"/>
              </w:rPr>
              <w:t>2</w:t>
            </w:r>
          </w:p>
        </w:tc>
      </w:tr>
      <w:tr w:rsidR="007906EC" w:rsidRPr="001B2955" w14:paraId="3ED34C41"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73A19031" w14:textId="56964956" w:rsidR="007906EC" w:rsidRPr="00027853" w:rsidRDefault="00ED3AF7" w:rsidP="001B2955">
            <w:pPr>
              <w:spacing w:after="0" w:line="276" w:lineRule="auto"/>
              <w:jc w:val="left"/>
              <w:rPr>
                <w:szCs w:val="22"/>
              </w:rPr>
            </w:pPr>
            <w:bookmarkStart w:id="23" w:name="ref_bcp_ms"/>
            <w:r>
              <w:rPr>
                <w:szCs w:val="22"/>
              </w:rPr>
              <w:t>R03</w:t>
            </w:r>
            <w:bookmarkEnd w:id="23"/>
          </w:p>
        </w:tc>
        <w:tc>
          <w:tcPr>
            <w:tcW w:w="2425" w:type="pct"/>
            <w:tcBorders>
              <w:top w:val="single" w:sz="4" w:space="0" w:color="7F7F7F"/>
              <w:left w:val="single" w:sz="4" w:space="0" w:color="7F7F7F"/>
              <w:bottom w:val="single" w:sz="4" w:space="0" w:color="7F7F7F"/>
              <w:right w:val="single" w:sz="4" w:space="0" w:color="7F7F7F"/>
            </w:tcBorders>
          </w:tcPr>
          <w:p w14:paraId="182599FF" w14:textId="20E1F795" w:rsidR="007906EC" w:rsidRPr="00027853" w:rsidRDefault="0069481D" w:rsidP="001B2955">
            <w:pPr>
              <w:spacing w:after="0" w:line="276" w:lineRule="auto"/>
              <w:jc w:val="left"/>
              <w:rPr>
                <w:rFonts w:eastAsia="PMingLiU"/>
                <w:color w:val="000000"/>
                <w:szCs w:val="22"/>
              </w:rPr>
            </w:pPr>
            <w:hyperlink r:id="rId18" w:history="1">
              <w:r w:rsidR="007906EC" w:rsidRPr="009B3697">
                <w:rPr>
                  <w:rStyle w:val="Hyperlink"/>
                  <w:rFonts w:eastAsia="PMingLiU"/>
                  <w:szCs w:val="22"/>
                </w:rPr>
                <w:t>MS Business Continuity Plan</w:t>
              </w:r>
            </w:hyperlink>
            <w:r w:rsidR="007906EC" w:rsidRPr="00027853">
              <w:rPr>
                <w:rFonts w:eastAsia="PMingLiU"/>
                <w:color w:val="000000"/>
                <w:szCs w:val="22"/>
              </w:rPr>
              <w:t xml:space="preserve"> </w:t>
            </w:r>
          </w:p>
        </w:tc>
        <w:tc>
          <w:tcPr>
            <w:tcW w:w="1016" w:type="pct"/>
            <w:tcBorders>
              <w:top w:val="single" w:sz="4" w:space="0" w:color="7F7F7F"/>
              <w:left w:val="single" w:sz="4" w:space="0" w:color="7F7F7F"/>
              <w:bottom w:val="single" w:sz="4" w:space="0" w:color="7F7F7F"/>
              <w:right w:val="single" w:sz="4" w:space="0" w:color="7F7F7F"/>
            </w:tcBorders>
          </w:tcPr>
          <w:p w14:paraId="75917837" w14:textId="079D731E" w:rsidR="007906EC" w:rsidRPr="00027853" w:rsidRDefault="00446D2E" w:rsidP="001B2955">
            <w:pPr>
              <w:spacing w:after="0" w:line="276" w:lineRule="auto"/>
              <w:jc w:val="left"/>
              <w:rPr>
                <w:color w:val="000000" w:themeColor="text1"/>
                <w:szCs w:val="22"/>
              </w:rPr>
            </w:pPr>
            <w:r w:rsidRPr="00027853">
              <w:rPr>
                <w:color w:val="000000" w:themeColor="text1"/>
                <w:szCs w:val="22"/>
              </w:rPr>
              <w:t>DG TAXUD Unit A3</w:t>
            </w:r>
          </w:p>
        </w:tc>
        <w:tc>
          <w:tcPr>
            <w:tcW w:w="548" w:type="pct"/>
            <w:tcBorders>
              <w:top w:val="single" w:sz="4" w:space="0" w:color="7F7F7F"/>
              <w:left w:val="single" w:sz="4" w:space="0" w:color="7F7F7F"/>
              <w:bottom w:val="single" w:sz="4" w:space="0" w:color="7F7F7F"/>
              <w:right w:val="single" w:sz="4" w:space="0" w:color="7F7F7F"/>
            </w:tcBorders>
          </w:tcPr>
          <w:p w14:paraId="68BDD91A" w14:textId="00787DAB" w:rsidR="007906EC" w:rsidRPr="00027853" w:rsidRDefault="007906EC" w:rsidP="001B2955">
            <w:pPr>
              <w:spacing w:after="0" w:line="276" w:lineRule="auto"/>
              <w:jc w:val="left"/>
              <w:rPr>
                <w:rFonts w:eastAsia="PMingLiU"/>
                <w:color w:val="000000" w:themeColor="text1"/>
                <w:szCs w:val="22"/>
              </w:rPr>
            </w:pPr>
            <w:r w:rsidRPr="00027853">
              <w:rPr>
                <w:rFonts w:eastAsia="PMingLiU"/>
                <w:color w:val="000000" w:themeColor="text1"/>
                <w:szCs w:val="22"/>
              </w:rPr>
              <w:t>1.</w:t>
            </w:r>
            <w:r w:rsidR="00450059" w:rsidRPr="00027853">
              <w:rPr>
                <w:rFonts w:eastAsia="PMingLiU"/>
                <w:color w:val="000000" w:themeColor="text1"/>
                <w:szCs w:val="22"/>
              </w:rPr>
              <w:t>4</w:t>
            </w:r>
            <w:r w:rsidR="00A9262B" w:rsidRPr="00027853">
              <w:rPr>
                <w:rFonts w:eastAsia="PMingLiU"/>
                <w:color w:val="000000" w:themeColor="text1"/>
                <w:szCs w:val="22"/>
              </w:rPr>
              <w:t>0</w:t>
            </w:r>
          </w:p>
        </w:tc>
        <w:tc>
          <w:tcPr>
            <w:tcW w:w="701" w:type="pct"/>
            <w:tcBorders>
              <w:top w:val="single" w:sz="4" w:space="0" w:color="7F7F7F"/>
              <w:left w:val="single" w:sz="4" w:space="0" w:color="7F7F7F"/>
              <w:bottom w:val="single" w:sz="4" w:space="0" w:color="7F7F7F"/>
              <w:right w:val="single" w:sz="4" w:space="0" w:color="7F7F7F"/>
            </w:tcBorders>
          </w:tcPr>
          <w:p w14:paraId="563EB5DA" w14:textId="09B1A437" w:rsidR="007906EC" w:rsidRPr="00027853" w:rsidRDefault="00450059" w:rsidP="001B2955">
            <w:pPr>
              <w:spacing w:after="0" w:line="276" w:lineRule="auto"/>
              <w:jc w:val="left"/>
              <w:rPr>
                <w:rStyle w:val="Platzhaltertext"/>
                <w:color w:val="000000" w:themeColor="text1"/>
                <w:szCs w:val="22"/>
              </w:rPr>
            </w:pPr>
            <w:r w:rsidRPr="00027853">
              <w:rPr>
                <w:rStyle w:val="Platzhaltertext"/>
                <w:color w:val="000000" w:themeColor="text1"/>
                <w:szCs w:val="22"/>
              </w:rPr>
              <w:t>28</w:t>
            </w:r>
            <w:r w:rsidR="0047669A" w:rsidRPr="00027853">
              <w:rPr>
                <w:rStyle w:val="Platzhaltertext"/>
                <w:color w:val="000000" w:themeColor="text1"/>
                <w:szCs w:val="22"/>
              </w:rPr>
              <w:t>/0</w:t>
            </w:r>
            <w:r w:rsidR="00446D2E" w:rsidRPr="00027853">
              <w:rPr>
                <w:rStyle w:val="Platzhaltertext"/>
                <w:color w:val="000000" w:themeColor="text1"/>
                <w:szCs w:val="22"/>
              </w:rPr>
              <w:t>7</w:t>
            </w:r>
            <w:r w:rsidR="0047669A" w:rsidRPr="00027853">
              <w:rPr>
                <w:rStyle w:val="Platzhaltertext"/>
                <w:color w:val="000000" w:themeColor="text1"/>
                <w:szCs w:val="22"/>
              </w:rPr>
              <w:t>/202</w:t>
            </w:r>
            <w:r w:rsidR="00446D2E" w:rsidRPr="00027853">
              <w:rPr>
                <w:rStyle w:val="Platzhaltertext"/>
                <w:color w:val="000000" w:themeColor="text1"/>
                <w:szCs w:val="22"/>
              </w:rPr>
              <w:t>3</w:t>
            </w:r>
          </w:p>
        </w:tc>
      </w:tr>
      <w:tr w:rsidR="00A12FB3" w:rsidRPr="001B2955" w14:paraId="6380E53A"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6DC37BF1" w14:textId="2F9D8BCC" w:rsidR="00A12FB3" w:rsidRPr="00027853" w:rsidRDefault="00ED3AF7" w:rsidP="001B2955">
            <w:pPr>
              <w:spacing w:after="0" w:line="276" w:lineRule="auto"/>
              <w:jc w:val="left"/>
              <w:rPr>
                <w:szCs w:val="22"/>
              </w:rPr>
            </w:pPr>
            <w:bookmarkStart w:id="24" w:name="ref_ms_CTS_R2"/>
            <w:r>
              <w:rPr>
                <w:szCs w:val="22"/>
              </w:rPr>
              <w:t>R04</w:t>
            </w:r>
            <w:bookmarkEnd w:id="24"/>
          </w:p>
        </w:tc>
        <w:tc>
          <w:tcPr>
            <w:tcW w:w="2425" w:type="pct"/>
            <w:tcBorders>
              <w:top w:val="single" w:sz="4" w:space="0" w:color="7F7F7F"/>
              <w:left w:val="single" w:sz="4" w:space="0" w:color="7F7F7F"/>
              <w:bottom w:val="single" w:sz="4" w:space="0" w:color="7F7F7F"/>
              <w:right w:val="single" w:sz="4" w:space="0" w:color="7F7F7F"/>
            </w:tcBorders>
          </w:tcPr>
          <w:p w14:paraId="7F76C3C2" w14:textId="5136C70F" w:rsidR="00A12FB3" w:rsidRPr="00027853" w:rsidRDefault="0069481D" w:rsidP="001B2955">
            <w:pPr>
              <w:spacing w:after="0" w:line="276" w:lineRule="auto"/>
              <w:jc w:val="left"/>
              <w:rPr>
                <w:rFonts w:eastAsia="PMingLiU"/>
                <w:color w:val="000000"/>
                <w:szCs w:val="22"/>
              </w:rPr>
            </w:pPr>
            <w:hyperlink r:id="rId19" w:history="1">
              <w:r w:rsidR="00D472FD" w:rsidRPr="00027853">
                <w:rPr>
                  <w:rStyle w:val="Hyperlink"/>
                  <w:szCs w:val="22"/>
                </w:rPr>
                <w:t>Test Design Specifications for Member States Conformance Test Scenarios for Release 2</w:t>
              </w:r>
            </w:hyperlink>
          </w:p>
        </w:tc>
        <w:tc>
          <w:tcPr>
            <w:tcW w:w="1016" w:type="pct"/>
            <w:tcBorders>
              <w:top w:val="single" w:sz="4" w:space="0" w:color="7F7F7F"/>
              <w:left w:val="single" w:sz="4" w:space="0" w:color="7F7F7F"/>
              <w:bottom w:val="single" w:sz="4" w:space="0" w:color="7F7F7F"/>
              <w:right w:val="single" w:sz="4" w:space="0" w:color="7F7F7F"/>
            </w:tcBorders>
          </w:tcPr>
          <w:p w14:paraId="0A40E962" w14:textId="292569A5" w:rsidR="00A12FB3" w:rsidRPr="00027853" w:rsidRDefault="00A12FB3" w:rsidP="001B2955">
            <w:pPr>
              <w:spacing w:after="0" w:line="276" w:lineRule="auto"/>
              <w:jc w:val="left"/>
              <w:rPr>
                <w:color w:val="000000" w:themeColor="text1"/>
                <w:szCs w:val="22"/>
              </w:rPr>
            </w:pPr>
            <w:r w:rsidRPr="00027853">
              <w:rPr>
                <w:szCs w:val="22"/>
              </w:rPr>
              <w:t>SOFT</w:t>
            </w:r>
            <w:r w:rsidR="00F76184" w:rsidRPr="00027853">
              <w:rPr>
                <w:szCs w:val="22"/>
              </w:rPr>
              <w:t>-</w:t>
            </w:r>
            <w:r w:rsidRPr="00027853">
              <w:rPr>
                <w:szCs w:val="22"/>
              </w:rPr>
              <w:t>DEV</w:t>
            </w:r>
          </w:p>
        </w:tc>
        <w:tc>
          <w:tcPr>
            <w:tcW w:w="548" w:type="pct"/>
            <w:tcBorders>
              <w:top w:val="single" w:sz="4" w:space="0" w:color="7F7F7F"/>
              <w:left w:val="single" w:sz="4" w:space="0" w:color="7F7F7F"/>
              <w:bottom w:val="single" w:sz="4" w:space="0" w:color="7F7F7F"/>
              <w:right w:val="single" w:sz="4" w:space="0" w:color="7F7F7F"/>
            </w:tcBorders>
          </w:tcPr>
          <w:p w14:paraId="77460A79" w14:textId="3A5D4CEE" w:rsidR="00A12FB3" w:rsidRPr="00027853" w:rsidRDefault="00D56158" w:rsidP="001B2955">
            <w:pPr>
              <w:spacing w:after="0" w:line="276" w:lineRule="auto"/>
              <w:jc w:val="left"/>
              <w:rPr>
                <w:rFonts w:eastAsia="PMingLiU"/>
                <w:color w:val="000000" w:themeColor="text1"/>
                <w:szCs w:val="22"/>
              </w:rPr>
            </w:pPr>
            <w:r>
              <w:rPr>
                <w:szCs w:val="22"/>
              </w:rPr>
              <w:t>3</w:t>
            </w:r>
            <w:r w:rsidR="00D472FD" w:rsidRPr="00027853">
              <w:rPr>
                <w:szCs w:val="22"/>
              </w:rPr>
              <w:t>.</w:t>
            </w:r>
            <w:r>
              <w:rPr>
                <w:szCs w:val="22"/>
              </w:rPr>
              <w:t>3</w:t>
            </w:r>
            <w:r w:rsidR="004862DD" w:rsidRPr="00027853">
              <w:rPr>
                <w:szCs w:val="22"/>
              </w:rPr>
              <w:t>0</w:t>
            </w:r>
          </w:p>
        </w:tc>
        <w:tc>
          <w:tcPr>
            <w:tcW w:w="701" w:type="pct"/>
            <w:tcBorders>
              <w:top w:val="single" w:sz="4" w:space="0" w:color="7F7F7F"/>
              <w:left w:val="single" w:sz="4" w:space="0" w:color="7F7F7F"/>
              <w:bottom w:val="single" w:sz="4" w:space="0" w:color="7F7F7F"/>
              <w:right w:val="single" w:sz="4" w:space="0" w:color="7F7F7F"/>
            </w:tcBorders>
          </w:tcPr>
          <w:p w14:paraId="550CB4CC" w14:textId="097FB6AE" w:rsidR="00A12FB3" w:rsidRPr="00027853" w:rsidRDefault="00D56158" w:rsidP="001B2955">
            <w:pPr>
              <w:spacing w:after="0" w:line="276" w:lineRule="auto"/>
              <w:jc w:val="left"/>
              <w:rPr>
                <w:rStyle w:val="Platzhaltertext"/>
                <w:color w:val="000000" w:themeColor="text1"/>
                <w:szCs w:val="22"/>
              </w:rPr>
            </w:pPr>
            <w:r>
              <w:rPr>
                <w:szCs w:val="22"/>
              </w:rPr>
              <w:t>13</w:t>
            </w:r>
            <w:r w:rsidR="004862DD" w:rsidRPr="00027853">
              <w:rPr>
                <w:szCs w:val="22"/>
              </w:rPr>
              <w:t>/0</w:t>
            </w:r>
            <w:r>
              <w:rPr>
                <w:szCs w:val="22"/>
              </w:rPr>
              <w:t>7</w:t>
            </w:r>
            <w:r w:rsidR="00A12FB3" w:rsidRPr="00027853">
              <w:rPr>
                <w:szCs w:val="22"/>
              </w:rPr>
              <w:t>/202</w:t>
            </w:r>
            <w:r w:rsidR="0096123A" w:rsidRPr="00027853">
              <w:rPr>
                <w:szCs w:val="22"/>
              </w:rPr>
              <w:t>3</w:t>
            </w:r>
          </w:p>
        </w:tc>
      </w:tr>
      <w:tr w:rsidR="00A12FB3" w:rsidRPr="001B2955" w14:paraId="0D8C2C91"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38FAA153" w14:textId="4A08E4A7" w:rsidR="00A12FB3" w:rsidRPr="00027853" w:rsidRDefault="00ED3AF7" w:rsidP="001B2955">
            <w:pPr>
              <w:spacing w:after="0" w:line="276" w:lineRule="auto"/>
              <w:jc w:val="left"/>
              <w:rPr>
                <w:szCs w:val="22"/>
              </w:rPr>
            </w:pPr>
            <w:bookmarkStart w:id="25" w:name="ref_mon_ucs"/>
            <w:r>
              <w:rPr>
                <w:szCs w:val="22"/>
              </w:rPr>
              <w:t>R05</w:t>
            </w:r>
            <w:bookmarkEnd w:id="25"/>
          </w:p>
        </w:tc>
        <w:tc>
          <w:tcPr>
            <w:tcW w:w="2425" w:type="pct"/>
            <w:tcBorders>
              <w:top w:val="single" w:sz="4" w:space="0" w:color="7F7F7F"/>
              <w:left w:val="single" w:sz="4" w:space="0" w:color="7F7F7F"/>
              <w:bottom w:val="single" w:sz="4" w:space="0" w:color="7F7F7F"/>
              <w:right w:val="single" w:sz="4" w:space="0" w:color="7F7F7F"/>
            </w:tcBorders>
          </w:tcPr>
          <w:p w14:paraId="020BB803" w14:textId="044195CE" w:rsidR="00A12FB3" w:rsidRPr="00027853" w:rsidRDefault="0069481D" w:rsidP="001B2955">
            <w:pPr>
              <w:spacing w:after="0" w:line="276" w:lineRule="auto"/>
              <w:jc w:val="left"/>
              <w:rPr>
                <w:rFonts w:eastAsia="PMingLiU"/>
                <w:color w:val="000000"/>
                <w:szCs w:val="22"/>
              </w:rPr>
            </w:pPr>
            <w:hyperlink r:id="rId20" w:history="1">
              <w:r w:rsidR="00023A40" w:rsidRPr="00027853">
                <w:rPr>
                  <w:rStyle w:val="Hyperlink"/>
                  <w:rFonts w:eastAsia="PMingLiU"/>
                  <w:szCs w:val="22"/>
                </w:rPr>
                <w:t>ICS2 Monitoring - Use Case Specifications</w:t>
              </w:r>
            </w:hyperlink>
          </w:p>
        </w:tc>
        <w:tc>
          <w:tcPr>
            <w:tcW w:w="1016" w:type="pct"/>
            <w:tcBorders>
              <w:top w:val="single" w:sz="4" w:space="0" w:color="7F7F7F"/>
              <w:left w:val="single" w:sz="4" w:space="0" w:color="7F7F7F"/>
              <w:bottom w:val="single" w:sz="4" w:space="0" w:color="7F7F7F"/>
              <w:right w:val="single" w:sz="4" w:space="0" w:color="7F7F7F"/>
            </w:tcBorders>
          </w:tcPr>
          <w:p w14:paraId="169EE9D0" w14:textId="6D1AF94B" w:rsidR="00A12FB3" w:rsidRPr="00027853" w:rsidRDefault="005552B7" w:rsidP="001B2955">
            <w:pPr>
              <w:spacing w:after="0" w:line="276" w:lineRule="auto"/>
              <w:jc w:val="left"/>
              <w:rPr>
                <w:color w:val="000000" w:themeColor="text1"/>
                <w:szCs w:val="22"/>
              </w:rPr>
            </w:pPr>
            <w:r w:rsidRPr="00027853">
              <w:rPr>
                <w:rFonts w:eastAsia="PMingLiU"/>
                <w:color w:val="000000"/>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697C962C" w14:textId="69B05715" w:rsidR="00A12FB3" w:rsidRPr="00027853" w:rsidRDefault="00A11F08" w:rsidP="001B2955">
            <w:pPr>
              <w:spacing w:after="0" w:line="276" w:lineRule="auto"/>
              <w:jc w:val="left"/>
              <w:rPr>
                <w:rFonts w:eastAsia="PMingLiU"/>
                <w:color w:val="000000" w:themeColor="text1"/>
                <w:szCs w:val="22"/>
              </w:rPr>
            </w:pPr>
            <w:r>
              <w:rPr>
                <w:rFonts w:eastAsia="PMingLiU"/>
                <w:color w:val="000000" w:themeColor="text1"/>
                <w:szCs w:val="22"/>
              </w:rPr>
              <w:t>7.10</w:t>
            </w:r>
          </w:p>
        </w:tc>
        <w:tc>
          <w:tcPr>
            <w:tcW w:w="701" w:type="pct"/>
            <w:tcBorders>
              <w:top w:val="single" w:sz="4" w:space="0" w:color="7F7F7F"/>
              <w:left w:val="single" w:sz="4" w:space="0" w:color="7F7F7F"/>
              <w:bottom w:val="single" w:sz="4" w:space="0" w:color="7F7F7F"/>
              <w:right w:val="single" w:sz="4" w:space="0" w:color="7F7F7F"/>
            </w:tcBorders>
          </w:tcPr>
          <w:p w14:paraId="6B99FD02" w14:textId="5D1A7DBD" w:rsidR="00A12FB3" w:rsidRPr="00027853" w:rsidRDefault="00A11F08" w:rsidP="001B2955">
            <w:pPr>
              <w:spacing w:after="0" w:line="276" w:lineRule="auto"/>
              <w:jc w:val="left"/>
              <w:rPr>
                <w:rStyle w:val="Platzhaltertext"/>
                <w:color w:val="000000" w:themeColor="text1"/>
                <w:szCs w:val="22"/>
              </w:rPr>
            </w:pPr>
            <w:r>
              <w:rPr>
                <w:rStyle w:val="Platzhaltertext"/>
                <w:color w:val="000000" w:themeColor="text1"/>
                <w:szCs w:val="22"/>
              </w:rPr>
              <w:t>29/08/2024</w:t>
            </w:r>
          </w:p>
        </w:tc>
      </w:tr>
      <w:tr w:rsidR="00A12FB3" w:rsidRPr="001B2955" w14:paraId="6E4328D6"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39DA4AB0" w14:textId="677CADD9" w:rsidR="00A12FB3" w:rsidRPr="00027853" w:rsidRDefault="00ED3AF7" w:rsidP="001B2955">
            <w:pPr>
              <w:spacing w:after="0" w:line="276" w:lineRule="auto"/>
              <w:jc w:val="left"/>
              <w:rPr>
                <w:szCs w:val="22"/>
              </w:rPr>
            </w:pPr>
            <w:bookmarkStart w:id="26" w:name="ref_ccn2_cfss"/>
            <w:r>
              <w:rPr>
                <w:szCs w:val="22"/>
              </w:rPr>
              <w:t>R06</w:t>
            </w:r>
            <w:bookmarkEnd w:id="26"/>
          </w:p>
        </w:tc>
        <w:tc>
          <w:tcPr>
            <w:tcW w:w="2425" w:type="pct"/>
            <w:tcBorders>
              <w:top w:val="single" w:sz="4" w:space="0" w:color="7F7F7F"/>
              <w:left w:val="single" w:sz="4" w:space="0" w:color="7F7F7F"/>
              <w:bottom w:val="single" w:sz="4" w:space="0" w:color="7F7F7F"/>
              <w:right w:val="single" w:sz="4" w:space="0" w:color="7F7F7F"/>
            </w:tcBorders>
          </w:tcPr>
          <w:p w14:paraId="06700D18" w14:textId="41EE6EA9" w:rsidR="00A12FB3" w:rsidRPr="00027853" w:rsidRDefault="0069481D" w:rsidP="001B2955">
            <w:pPr>
              <w:spacing w:after="0" w:line="276" w:lineRule="auto"/>
              <w:jc w:val="left"/>
              <w:rPr>
                <w:rFonts w:eastAsia="PMingLiU"/>
                <w:color w:val="000000"/>
                <w:szCs w:val="22"/>
              </w:rPr>
            </w:pPr>
            <w:hyperlink r:id="rId21" w:history="1">
              <w:r w:rsidR="00A12FB3" w:rsidRPr="00027853">
                <w:rPr>
                  <w:rStyle w:val="Hyperlink"/>
                  <w:szCs w:val="22"/>
                </w:rPr>
                <w:t>CCN2-CFSS-R1.5 System Functional Specifications</w:t>
              </w:r>
            </w:hyperlink>
          </w:p>
        </w:tc>
        <w:tc>
          <w:tcPr>
            <w:tcW w:w="1016" w:type="pct"/>
            <w:tcBorders>
              <w:top w:val="single" w:sz="4" w:space="0" w:color="7F7F7F"/>
              <w:left w:val="single" w:sz="4" w:space="0" w:color="7F7F7F"/>
              <w:bottom w:val="single" w:sz="4" w:space="0" w:color="7F7F7F"/>
              <w:right w:val="single" w:sz="4" w:space="0" w:color="7F7F7F"/>
            </w:tcBorders>
          </w:tcPr>
          <w:p w14:paraId="13B30C51" w14:textId="3B8939F4" w:rsidR="00A12FB3" w:rsidRPr="00027853" w:rsidRDefault="00A12FB3" w:rsidP="001B2955">
            <w:pPr>
              <w:spacing w:after="0" w:line="276" w:lineRule="auto"/>
              <w:jc w:val="left"/>
              <w:rPr>
                <w:rFonts w:eastAsia="PMingLiU"/>
                <w:color w:val="000000"/>
                <w:szCs w:val="22"/>
              </w:rPr>
            </w:pPr>
            <w:r w:rsidRPr="00027853">
              <w:rPr>
                <w:szCs w:val="22"/>
              </w:rPr>
              <w:t>CCN2-DEV</w:t>
            </w:r>
          </w:p>
        </w:tc>
        <w:tc>
          <w:tcPr>
            <w:tcW w:w="548" w:type="pct"/>
            <w:tcBorders>
              <w:top w:val="single" w:sz="4" w:space="0" w:color="7F7F7F"/>
              <w:left w:val="single" w:sz="4" w:space="0" w:color="7F7F7F"/>
              <w:bottom w:val="single" w:sz="4" w:space="0" w:color="7F7F7F"/>
              <w:right w:val="single" w:sz="4" w:space="0" w:color="7F7F7F"/>
            </w:tcBorders>
          </w:tcPr>
          <w:p w14:paraId="56EC348D" w14:textId="55A0348A" w:rsidR="00A12FB3" w:rsidRPr="00027853" w:rsidRDefault="00A12FB3" w:rsidP="001B2955">
            <w:pPr>
              <w:spacing w:after="0" w:line="276" w:lineRule="auto"/>
              <w:jc w:val="left"/>
              <w:rPr>
                <w:rFonts w:eastAsia="PMingLiU"/>
                <w:color w:val="000000" w:themeColor="text1"/>
                <w:szCs w:val="22"/>
              </w:rPr>
            </w:pPr>
            <w:r w:rsidRPr="00027853">
              <w:rPr>
                <w:szCs w:val="22"/>
              </w:rPr>
              <w:t>1</w:t>
            </w:r>
            <w:r w:rsidR="00446D2E" w:rsidRPr="00027853">
              <w:rPr>
                <w:szCs w:val="22"/>
              </w:rPr>
              <w:t>6</w:t>
            </w:r>
            <w:r w:rsidRPr="00027853">
              <w:rPr>
                <w:szCs w:val="22"/>
              </w:rPr>
              <w:t>.00</w:t>
            </w:r>
          </w:p>
        </w:tc>
        <w:tc>
          <w:tcPr>
            <w:tcW w:w="701" w:type="pct"/>
            <w:tcBorders>
              <w:top w:val="single" w:sz="4" w:space="0" w:color="7F7F7F"/>
              <w:left w:val="single" w:sz="4" w:space="0" w:color="7F7F7F"/>
              <w:bottom w:val="single" w:sz="4" w:space="0" w:color="7F7F7F"/>
              <w:right w:val="single" w:sz="4" w:space="0" w:color="7F7F7F"/>
            </w:tcBorders>
          </w:tcPr>
          <w:p w14:paraId="3EA8D6BF" w14:textId="499884B2" w:rsidR="00A12FB3" w:rsidRPr="00027853" w:rsidRDefault="00446D2E" w:rsidP="001B2955">
            <w:pPr>
              <w:spacing w:after="0" w:line="276" w:lineRule="auto"/>
              <w:jc w:val="left"/>
              <w:rPr>
                <w:rStyle w:val="Platzhaltertext"/>
                <w:color w:val="000000" w:themeColor="text1"/>
                <w:szCs w:val="22"/>
              </w:rPr>
            </w:pPr>
            <w:r w:rsidRPr="00027853">
              <w:t>20/06/2023</w:t>
            </w:r>
          </w:p>
        </w:tc>
      </w:tr>
      <w:tr w:rsidR="0008610A" w:rsidRPr="001B2955" w14:paraId="589963E0"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1E11A603" w14:textId="1B3D3917" w:rsidR="0008610A" w:rsidRPr="00027853" w:rsidRDefault="00ED3AF7" w:rsidP="001B2955">
            <w:pPr>
              <w:spacing w:after="0" w:line="276" w:lineRule="auto"/>
              <w:jc w:val="left"/>
              <w:rPr>
                <w:szCs w:val="22"/>
              </w:rPr>
            </w:pPr>
            <w:bookmarkStart w:id="27" w:name="ref_ms_ctc_R2"/>
            <w:r>
              <w:rPr>
                <w:szCs w:val="22"/>
              </w:rPr>
              <w:t>R07</w:t>
            </w:r>
            <w:bookmarkEnd w:id="27"/>
          </w:p>
        </w:tc>
        <w:tc>
          <w:tcPr>
            <w:tcW w:w="2425" w:type="pct"/>
            <w:tcBorders>
              <w:top w:val="single" w:sz="4" w:space="0" w:color="7F7F7F"/>
              <w:left w:val="single" w:sz="4" w:space="0" w:color="7F7F7F"/>
              <w:bottom w:val="single" w:sz="4" w:space="0" w:color="7F7F7F"/>
              <w:right w:val="single" w:sz="4" w:space="0" w:color="7F7F7F"/>
            </w:tcBorders>
          </w:tcPr>
          <w:p w14:paraId="261A9191" w14:textId="6C97B3BD" w:rsidR="0008610A" w:rsidRPr="00027853" w:rsidRDefault="0069481D" w:rsidP="001B2955">
            <w:pPr>
              <w:spacing w:after="0" w:line="276" w:lineRule="auto"/>
              <w:jc w:val="left"/>
              <w:rPr>
                <w:rFonts w:eastAsia="PMingLiU"/>
                <w:color w:val="000000"/>
                <w:szCs w:val="22"/>
              </w:rPr>
            </w:pPr>
            <w:hyperlink r:id="rId22" w:history="1">
              <w:r w:rsidR="0008610A" w:rsidRPr="00027853">
                <w:rPr>
                  <w:rStyle w:val="Hyperlink"/>
                  <w:szCs w:val="22"/>
                </w:rPr>
                <w:t>MS–TDS–Conformance Test Cases for Release 2</w:t>
              </w:r>
            </w:hyperlink>
          </w:p>
        </w:tc>
        <w:tc>
          <w:tcPr>
            <w:tcW w:w="1016" w:type="pct"/>
            <w:tcBorders>
              <w:top w:val="single" w:sz="4" w:space="0" w:color="7F7F7F"/>
              <w:left w:val="single" w:sz="4" w:space="0" w:color="7F7F7F"/>
              <w:bottom w:val="single" w:sz="4" w:space="0" w:color="7F7F7F"/>
              <w:right w:val="single" w:sz="4" w:space="0" w:color="7F7F7F"/>
            </w:tcBorders>
          </w:tcPr>
          <w:p w14:paraId="644F1E4C" w14:textId="60E2632F" w:rsidR="0008610A" w:rsidRPr="00027853" w:rsidRDefault="0008610A" w:rsidP="001B2955">
            <w:pPr>
              <w:spacing w:after="0" w:line="276" w:lineRule="auto"/>
              <w:jc w:val="left"/>
              <w:rPr>
                <w:rFonts w:eastAsia="PMingLiU"/>
                <w:color w:val="000000"/>
                <w:szCs w:val="22"/>
              </w:rPr>
            </w:pPr>
            <w:r w:rsidRPr="00027853">
              <w:rPr>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4A4A3368" w14:textId="6854DF6A" w:rsidR="0008610A" w:rsidRPr="00027853" w:rsidRDefault="00EA5C3B" w:rsidP="001B2955">
            <w:pPr>
              <w:spacing w:after="0" w:line="276" w:lineRule="auto"/>
              <w:jc w:val="left"/>
              <w:rPr>
                <w:rFonts w:eastAsia="PMingLiU"/>
                <w:color w:val="000000" w:themeColor="text1"/>
                <w:szCs w:val="22"/>
              </w:rPr>
            </w:pPr>
            <w:r>
              <w:rPr>
                <w:szCs w:val="22"/>
              </w:rPr>
              <w:t>3.00</w:t>
            </w:r>
          </w:p>
        </w:tc>
        <w:tc>
          <w:tcPr>
            <w:tcW w:w="701" w:type="pct"/>
            <w:tcBorders>
              <w:top w:val="single" w:sz="4" w:space="0" w:color="7F7F7F"/>
              <w:left w:val="single" w:sz="4" w:space="0" w:color="7F7F7F"/>
              <w:bottom w:val="single" w:sz="4" w:space="0" w:color="7F7F7F"/>
              <w:right w:val="single" w:sz="4" w:space="0" w:color="7F7F7F"/>
            </w:tcBorders>
          </w:tcPr>
          <w:p w14:paraId="1BA308E8" w14:textId="2D342572" w:rsidR="0008610A" w:rsidRPr="00027853" w:rsidRDefault="00EA5C3B" w:rsidP="001B2955">
            <w:pPr>
              <w:spacing w:after="0" w:line="276" w:lineRule="auto"/>
              <w:jc w:val="left"/>
              <w:rPr>
                <w:rStyle w:val="Platzhaltertext"/>
                <w:color w:val="000000" w:themeColor="text1"/>
                <w:szCs w:val="22"/>
              </w:rPr>
            </w:pPr>
            <w:r>
              <w:t>24</w:t>
            </w:r>
            <w:r w:rsidR="0096123A" w:rsidRPr="00027853">
              <w:t>/0</w:t>
            </w:r>
            <w:r>
              <w:t>7</w:t>
            </w:r>
            <w:r w:rsidR="0096123A" w:rsidRPr="00027853">
              <w:t>/2023</w:t>
            </w:r>
          </w:p>
        </w:tc>
      </w:tr>
      <w:tr w:rsidR="0008610A" w:rsidRPr="001B2955" w14:paraId="4C5EC14F"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1DFF4251" w14:textId="77075D00" w:rsidR="0008610A" w:rsidRPr="00027853" w:rsidRDefault="00ED3AF7" w:rsidP="001B2955">
            <w:pPr>
              <w:spacing w:after="0" w:line="276" w:lineRule="auto"/>
              <w:jc w:val="left"/>
              <w:rPr>
                <w:szCs w:val="22"/>
                <w:lang w:val="en-US"/>
              </w:rPr>
            </w:pPr>
            <w:bookmarkStart w:id="28" w:name="ref_eo_ctss"/>
            <w:r>
              <w:rPr>
                <w:szCs w:val="22"/>
                <w:lang w:val="en-US"/>
              </w:rPr>
              <w:lastRenderedPageBreak/>
              <w:t>R08</w:t>
            </w:r>
            <w:bookmarkEnd w:id="28"/>
          </w:p>
        </w:tc>
        <w:tc>
          <w:tcPr>
            <w:tcW w:w="2425" w:type="pct"/>
            <w:tcBorders>
              <w:top w:val="single" w:sz="4" w:space="0" w:color="7F7F7F"/>
              <w:left w:val="single" w:sz="4" w:space="0" w:color="7F7F7F"/>
              <w:bottom w:val="single" w:sz="4" w:space="0" w:color="7F7F7F"/>
              <w:right w:val="single" w:sz="4" w:space="0" w:color="7F7F7F"/>
            </w:tcBorders>
          </w:tcPr>
          <w:p w14:paraId="649FE80D" w14:textId="16A7F0EF" w:rsidR="0008610A" w:rsidRPr="00027853" w:rsidRDefault="0069481D" w:rsidP="001B2955">
            <w:pPr>
              <w:spacing w:after="0" w:line="276" w:lineRule="auto"/>
              <w:jc w:val="left"/>
              <w:rPr>
                <w:szCs w:val="22"/>
              </w:rPr>
            </w:pPr>
            <w:hyperlink r:id="rId23" w:history="1">
              <w:r w:rsidR="0008610A" w:rsidRPr="00B1496E">
                <w:rPr>
                  <w:rStyle w:val="Hyperlink"/>
                  <w:szCs w:val="22"/>
                </w:rPr>
                <w:t>ICS2 EOs Common Technical System Specifications package for ICS2 Release 2</w:t>
              </w:r>
              <w:r w:rsidR="00564D6E" w:rsidRPr="00B1496E">
                <w:rPr>
                  <w:rStyle w:val="Hyperlink"/>
                  <w:szCs w:val="22"/>
                </w:rPr>
                <w:t xml:space="preserve"> </w:t>
              </w:r>
              <w:r w:rsidR="00564D6E" w:rsidRPr="00B1496E">
                <w:rPr>
                  <w:rStyle w:val="Hyperlink"/>
                </w:rPr>
                <w:t>&amp; 3</w:t>
              </w:r>
            </w:hyperlink>
          </w:p>
        </w:tc>
        <w:tc>
          <w:tcPr>
            <w:tcW w:w="1016" w:type="pct"/>
            <w:tcBorders>
              <w:top w:val="single" w:sz="4" w:space="0" w:color="7F7F7F"/>
              <w:left w:val="single" w:sz="4" w:space="0" w:color="7F7F7F"/>
              <w:bottom w:val="single" w:sz="4" w:space="0" w:color="7F7F7F"/>
              <w:right w:val="single" w:sz="4" w:space="0" w:color="7F7F7F"/>
            </w:tcBorders>
          </w:tcPr>
          <w:p w14:paraId="659637A0" w14:textId="5E82946A" w:rsidR="0008610A" w:rsidRPr="00027853" w:rsidRDefault="0008610A" w:rsidP="001B2955">
            <w:pPr>
              <w:spacing w:after="0" w:line="276" w:lineRule="auto"/>
              <w:jc w:val="left"/>
              <w:rPr>
                <w:szCs w:val="22"/>
              </w:rPr>
            </w:pPr>
            <w:r w:rsidRPr="00027853">
              <w:rPr>
                <w:szCs w:val="22"/>
                <w:lang w:eastAsia="nl-NL"/>
              </w:rPr>
              <w:t>DG TAXUD</w:t>
            </w:r>
          </w:p>
        </w:tc>
        <w:tc>
          <w:tcPr>
            <w:tcW w:w="548" w:type="pct"/>
            <w:tcBorders>
              <w:top w:val="single" w:sz="4" w:space="0" w:color="7F7F7F"/>
              <w:left w:val="single" w:sz="4" w:space="0" w:color="7F7F7F"/>
              <w:bottom w:val="single" w:sz="4" w:space="0" w:color="7F7F7F"/>
              <w:right w:val="single" w:sz="4" w:space="0" w:color="7F7F7F"/>
            </w:tcBorders>
          </w:tcPr>
          <w:p w14:paraId="4EE0ED76" w14:textId="52849075" w:rsidR="0008610A" w:rsidRPr="00027853" w:rsidRDefault="0008610A" w:rsidP="001B2955">
            <w:pPr>
              <w:spacing w:after="0" w:line="276" w:lineRule="auto"/>
              <w:jc w:val="left"/>
              <w:rPr>
                <w:szCs w:val="22"/>
              </w:rPr>
            </w:pPr>
            <w:r w:rsidRPr="00027853">
              <w:rPr>
                <w:szCs w:val="22"/>
                <w:lang w:eastAsia="nl-NL"/>
              </w:rPr>
              <w:t>N/A</w:t>
            </w:r>
          </w:p>
        </w:tc>
        <w:tc>
          <w:tcPr>
            <w:tcW w:w="701" w:type="pct"/>
            <w:tcBorders>
              <w:top w:val="single" w:sz="4" w:space="0" w:color="7F7F7F"/>
              <w:left w:val="single" w:sz="4" w:space="0" w:color="7F7F7F"/>
              <w:bottom w:val="single" w:sz="4" w:space="0" w:color="7F7F7F"/>
              <w:right w:val="single" w:sz="4" w:space="0" w:color="7F7F7F"/>
            </w:tcBorders>
          </w:tcPr>
          <w:p w14:paraId="260296C5" w14:textId="175764BC" w:rsidR="0008610A" w:rsidRPr="00027853" w:rsidRDefault="004862DD" w:rsidP="001B2955">
            <w:pPr>
              <w:spacing w:after="0" w:line="276" w:lineRule="auto"/>
              <w:jc w:val="left"/>
              <w:rPr>
                <w:szCs w:val="22"/>
              </w:rPr>
            </w:pPr>
            <w:r w:rsidRPr="00027853">
              <w:rPr>
                <w:szCs w:val="22"/>
                <w:lang w:eastAsia="nl-NL"/>
              </w:rPr>
              <w:t>19/09</w:t>
            </w:r>
            <w:r w:rsidR="0008610A" w:rsidRPr="00027853">
              <w:rPr>
                <w:szCs w:val="22"/>
                <w:lang w:eastAsia="nl-NL"/>
              </w:rPr>
              <w:t>/2022</w:t>
            </w:r>
          </w:p>
        </w:tc>
      </w:tr>
      <w:tr w:rsidR="0008610A" w:rsidRPr="001B2955" w14:paraId="0605C5FC"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0AB2045E" w14:textId="20E3283C" w:rsidR="0008610A" w:rsidRPr="00027853" w:rsidRDefault="00ED3AF7" w:rsidP="001B2955">
            <w:pPr>
              <w:spacing w:after="0" w:line="276" w:lineRule="auto"/>
              <w:jc w:val="left"/>
              <w:rPr>
                <w:szCs w:val="22"/>
                <w:lang w:val="en-US"/>
              </w:rPr>
            </w:pPr>
            <w:bookmarkStart w:id="29" w:name="ref_eo_ctod_R3"/>
            <w:r>
              <w:rPr>
                <w:szCs w:val="22"/>
                <w:lang w:val="en-US"/>
              </w:rPr>
              <w:t>R09</w:t>
            </w:r>
            <w:bookmarkEnd w:id="29"/>
          </w:p>
        </w:tc>
        <w:tc>
          <w:tcPr>
            <w:tcW w:w="2425" w:type="pct"/>
            <w:tcBorders>
              <w:top w:val="single" w:sz="4" w:space="0" w:color="7F7F7F"/>
              <w:left w:val="single" w:sz="4" w:space="0" w:color="7F7F7F"/>
              <w:bottom w:val="single" w:sz="4" w:space="0" w:color="7F7F7F"/>
              <w:right w:val="single" w:sz="4" w:space="0" w:color="7F7F7F"/>
            </w:tcBorders>
          </w:tcPr>
          <w:p w14:paraId="6A5E481D" w14:textId="448D480D" w:rsidR="0008610A" w:rsidRPr="00027853" w:rsidRDefault="0069481D" w:rsidP="001B2955">
            <w:pPr>
              <w:spacing w:after="0" w:line="276" w:lineRule="auto"/>
              <w:jc w:val="left"/>
              <w:rPr>
                <w:szCs w:val="22"/>
              </w:rPr>
            </w:pPr>
            <w:hyperlink r:id="rId24" w:history="1">
              <w:r w:rsidR="004043B4" w:rsidRPr="00027853">
                <w:rPr>
                  <w:rStyle w:val="Hyperlink"/>
                  <w:szCs w:val="22"/>
                </w:rPr>
                <w:t xml:space="preserve">Conformance Test Organisation Document (CTOD) for EO for Release </w:t>
              </w:r>
              <w:r w:rsidR="004043B4">
                <w:rPr>
                  <w:rStyle w:val="Hyperlink"/>
                  <w:szCs w:val="22"/>
                </w:rPr>
                <w:t>3</w:t>
              </w:r>
            </w:hyperlink>
          </w:p>
        </w:tc>
        <w:tc>
          <w:tcPr>
            <w:tcW w:w="1016" w:type="pct"/>
            <w:tcBorders>
              <w:top w:val="single" w:sz="4" w:space="0" w:color="7F7F7F"/>
              <w:left w:val="single" w:sz="4" w:space="0" w:color="7F7F7F"/>
              <w:bottom w:val="single" w:sz="4" w:space="0" w:color="7F7F7F"/>
              <w:right w:val="single" w:sz="4" w:space="0" w:color="7F7F7F"/>
            </w:tcBorders>
          </w:tcPr>
          <w:p w14:paraId="3E0162B1" w14:textId="317BA0EF" w:rsidR="0008610A" w:rsidRPr="00027853" w:rsidRDefault="0008610A" w:rsidP="001B2955">
            <w:pPr>
              <w:spacing w:after="0" w:line="276" w:lineRule="auto"/>
              <w:jc w:val="left"/>
              <w:rPr>
                <w:szCs w:val="22"/>
              </w:rPr>
            </w:pPr>
            <w:r w:rsidRPr="00027853">
              <w:rPr>
                <w:szCs w:val="22"/>
              </w:rPr>
              <w:t>ITSM3-TES</w:t>
            </w:r>
          </w:p>
        </w:tc>
        <w:tc>
          <w:tcPr>
            <w:tcW w:w="548" w:type="pct"/>
            <w:tcBorders>
              <w:top w:val="single" w:sz="4" w:space="0" w:color="7F7F7F"/>
              <w:left w:val="single" w:sz="4" w:space="0" w:color="7F7F7F"/>
              <w:bottom w:val="single" w:sz="4" w:space="0" w:color="7F7F7F"/>
              <w:right w:val="single" w:sz="4" w:space="0" w:color="7F7F7F"/>
            </w:tcBorders>
          </w:tcPr>
          <w:p w14:paraId="5633F831" w14:textId="720E5CB6" w:rsidR="0008610A" w:rsidRPr="00027853" w:rsidRDefault="0008610A" w:rsidP="001B2955">
            <w:pPr>
              <w:spacing w:after="0" w:line="276" w:lineRule="auto"/>
              <w:jc w:val="left"/>
              <w:rPr>
                <w:szCs w:val="22"/>
              </w:rPr>
            </w:pPr>
            <w:r w:rsidRPr="00027853">
              <w:rPr>
                <w:szCs w:val="22"/>
              </w:rPr>
              <w:t>1.</w:t>
            </w:r>
            <w:r w:rsidR="004043B4">
              <w:rPr>
                <w:szCs w:val="22"/>
              </w:rPr>
              <w:t>3</w:t>
            </w:r>
            <w:r w:rsidR="004043B4" w:rsidRPr="00027853">
              <w:rPr>
                <w:szCs w:val="22"/>
              </w:rPr>
              <w:t>0</w:t>
            </w:r>
          </w:p>
        </w:tc>
        <w:tc>
          <w:tcPr>
            <w:tcW w:w="701" w:type="pct"/>
            <w:tcBorders>
              <w:top w:val="single" w:sz="4" w:space="0" w:color="7F7F7F"/>
              <w:left w:val="single" w:sz="4" w:space="0" w:color="7F7F7F"/>
              <w:bottom w:val="single" w:sz="4" w:space="0" w:color="7F7F7F"/>
              <w:right w:val="single" w:sz="4" w:space="0" w:color="7F7F7F"/>
            </w:tcBorders>
          </w:tcPr>
          <w:p w14:paraId="22C54C1D" w14:textId="2C079553" w:rsidR="0008610A" w:rsidRPr="00027853" w:rsidRDefault="004043B4" w:rsidP="001B2955">
            <w:pPr>
              <w:spacing w:after="0" w:line="276" w:lineRule="auto"/>
              <w:jc w:val="left"/>
              <w:rPr>
                <w:szCs w:val="22"/>
              </w:rPr>
            </w:pPr>
            <w:r>
              <w:rPr>
                <w:szCs w:val="22"/>
              </w:rPr>
              <w:t>22</w:t>
            </w:r>
            <w:r w:rsidR="00801BFE" w:rsidRPr="00027853">
              <w:rPr>
                <w:szCs w:val="22"/>
              </w:rPr>
              <w:t>/05/2023</w:t>
            </w:r>
          </w:p>
        </w:tc>
      </w:tr>
      <w:tr w:rsidR="0008610A" w:rsidRPr="001B2955" w14:paraId="3173E42B"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1667E5C8" w14:textId="07420593" w:rsidR="0008610A" w:rsidRPr="00027853" w:rsidRDefault="00ED3AF7" w:rsidP="001B2955">
            <w:pPr>
              <w:spacing w:after="0" w:line="276" w:lineRule="auto"/>
              <w:jc w:val="left"/>
              <w:rPr>
                <w:szCs w:val="22"/>
                <w:lang w:val="en-US"/>
              </w:rPr>
            </w:pPr>
            <w:bookmarkStart w:id="30" w:name="ref_eo_tds_cts_R2"/>
            <w:r>
              <w:rPr>
                <w:szCs w:val="22"/>
                <w:lang w:val="en-US"/>
              </w:rPr>
              <w:t>R10</w:t>
            </w:r>
            <w:bookmarkEnd w:id="30"/>
          </w:p>
        </w:tc>
        <w:bookmarkStart w:id="31" w:name="_Hlk155278750"/>
        <w:tc>
          <w:tcPr>
            <w:tcW w:w="2425" w:type="pct"/>
            <w:tcBorders>
              <w:top w:val="single" w:sz="4" w:space="0" w:color="7F7F7F"/>
              <w:left w:val="single" w:sz="4" w:space="0" w:color="7F7F7F"/>
              <w:bottom w:val="single" w:sz="4" w:space="0" w:color="7F7F7F"/>
              <w:right w:val="single" w:sz="4" w:space="0" w:color="7F7F7F"/>
            </w:tcBorders>
          </w:tcPr>
          <w:p w14:paraId="2AE6F509" w14:textId="72D5EF1A" w:rsidR="0008610A" w:rsidRPr="00027853" w:rsidRDefault="008F5819" w:rsidP="001B2955">
            <w:pPr>
              <w:spacing w:after="0" w:line="276" w:lineRule="auto"/>
              <w:jc w:val="left"/>
              <w:rPr>
                <w:szCs w:val="22"/>
              </w:rPr>
            </w:pPr>
            <w:r w:rsidRPr="00027853">
              <w:fldChar w:fldCharType="begin"/>
            </w:r>
            <w:r w:rsidR="0027543D">
              <w:instrText>HYPERLINK "https://circabc.europa.eu/ui/group/18fb5859-3970-4ac5-b30b-6604977a15a7/library/3ae0f492-d260-44c7-8c95-091c3f593fd2/details"</w:instrText>
            </w:r>
            <w:r w:rsidRPr="00027853">
              <w:fldChar w:fldCharType="separate"/>
            </w:r>
            <w:r w:rsidR="0027543D">
              <w:rPr>
                <w:rStyle w:val="Hyperlink"/>
                <w:szCs w:val="22"/>
              </w:rPr>
              <w:t>Test Design Specifications for Economic Operator Conformance Test Scenarios</w:t>
            </w:r>
            <w:r w:rsidRPr="00027853">
              <w:rPr>
                <w:rStyle w:val="Hyperlink"/>
                <w:szCs w:val="22"/>
              </w:rPr>
              <w:fldChar w:fldCharType="end"/>
            </w:r>
            <w:bookmarkEnd w:id="31"/>
          </w:p>
        </w:tc>
        <w:tc>
          <w:tcPr>
            <w:tcW w:w="1016" w:type="pct"/>
            <w:tcBorders>
              <w:top w:val="single" w:sz="4" w:space="0" w:color="7F7F7F"/>
              <w:left w:val="single" w:sz="4" w:space="0" w:color="7F7F7F"/>
              <w:bottom w:val="single" w:sz="4" w:space="0" w:color="7F7F7F"/>
              <w:right w:val="single" w:sz="4" w:space="0" w:color="7F7F7F"/>
            </w:tcBorders>
          </w:tcPr>
          <w:p w14:paraId="795329C4" w14:textId="7A17460B" w:rsidR="0008610A" w:rsidRPr="00027853" w:rsidRDefault="0008610A" w:rsidP="001B2955">
            <w:pPr>
              <w:spacing w:after="0" w:line="276" w:lineRule="auto"/>
              <w:jc w:val="left"/>
              <w:rPr>
                <w:szCs w:val="22"/>
              </w:rPr>
            </w:pPr>
            <w:r w:rsidRPr="00027853">
              <w:rPr>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067639B2" w14:textId="5D3BDD13" w:rsidR="0008610A" w:rsidRPr="00027853" w:rsidRDefault="00ED5E21" w:rsidP="001B2955">
            <w:pPr>
              <w:spacing w:after="0" w:line="276" w:lineRule="auto"/>
              <w:jc w:val="left"/>
              <w:rPr>
                <w:szCs w:val="22"/>
              </w:rPr>
            </w:pPr>
            <w:r>
              <w:rPr>
                <w:szCs w:val="22"/>
              </w:rPr>
              <w:t>3.</w:t>
            </w:r>
            <w:r w:rsidR="0027543D">
              <w:rPr>
                <w:szCs w:val="22"/>
              </w:rPr>
              <w:t>50</w:t>
            </w:r>
          </w:p>
        </w:tc>
        <w:tc>
          <w:tcPr>
            <w:tcW w:w="701" w:type="pct"/>
            <w:tcBorders>
              <w:top w:val="single" w:sz="4" w:space="0" w:color="7F7F7F"/>
              <w:left w:val="single" w:sz="4" w:space="0" w:color="7F7F7F"/>
              <w:bottom w:val="single" w:sz="4" w:space="0" w:color="7F7F7F"/>
              <w:right w:val="single" w:sz="4" w:space="0" w:color="7F7F7F"/>
            </w:tcBorders>
          </w:tcPr>
          <w:p w14:paraId="00900DF3" w14:textId="2FD1DB02" w:rsidR="0008610A" w:rsidRPr="00027853" w:rsidRDefault="0027543D" w:rsidP="001B2955">
            <w:pPr>
              <w:spacing w:after="0" w:line="276" w:lineRule="auto"/>
              <w:jc w:val="left"/>
              <w:rPr>
                <w:szCs w:val="22"/>
              </w:rPr>
            </w:pPr>
            <w:r>
              <w:rPr>
                <w:szCs w:val="22"/>
              </w:rPr>
              <w:t>24/09</w:t>
            </w:r>
            <w:r w:rsidR="00323A72">
              <w:rPr>
                <w:szCs w:val="22"/>
              </w:rPr>
              <w:t>/2024</w:t>
            </w:r>
          </w:p>
        </w:tc>
      </w:tr>
      <w:tr w:rsidR="0008610A" w:rsidRPr="001B2955" w14:paraId="1E59B995"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58DE1E78" w14:textId="49764DD7" w:rsidR="0008610A" w:rsidRPr="00027853" w:rsidRDefault="00ED3AF7" w:rsidP="001B2955">
            <w:pPr>
              <w:spacing w:after="0" w:line="276" w:lineRule="auto"/>
              <w:jc w:val="left"/>
              <w:rPr>
                <w:szCs w:val="22"/>
                <w:lang w:val="en-US"/>
              </w:rPr>
            </w:pPr>
            <w:bookmarkStart w:id="32" w:name="ref_eo_tds_ctc_R2"/>
            <w:r w:rsidRPr="00027853">
              <w:rPr>
                <w:szCs w:val="22"/>
                <w:lang w:val="en-US"/>
              </w:rPr>
              <w:t>R</w:t>
            </w:r>
            <w:r>
              <w:rPr>
                <w:szCs w:val="22"/>
                <w:lang w:val="en-US"/>
              </w:rPr>
              <w:t>11</w:t>
            </w:r>
            <w:bookmarkEnd w:id="32"/>
          </w:p>
        </w:tc>
        <w:tc>
          <w:tcPr>
            <w:tcW w:w="2425" w:type="pct"/>
            <w:tcBorders>
              <w:top w:val="single" w:sz="4" w:space="0" w:color="7F7F7F"/>
              <w:left w:val="single" w:sz="4" w:space="0" w:color="7F7F7F"/>
              <w:bottom w:val="single" w:sz="4" w:space="0" w:color="7F7F7F"/>
              <w:right w:val="single" w:sz="4" w:space="0" w:color="7F7F7F"/>
            </w:tcBorders>
          </w:tcPr>
          <w:p w14:paraId="5C43D3A2" w14:textId="098179D6" w:rsidR="0008610A" w:rsidRPr="00027853" w:rsidRDefault="0069481D" w:rsidP="001B2955">
            <w:pPr>
              <w:spacing w:after="0" w:line="276" w:lineRule="auto"/>
              <w:jc w:val="left"/>
              <w:rPr>
                <w:szCs w:val="22"/>
              </w:rPr>
            </w:pPr>
            <w:hyperlink r:id="rId25" w:history="1">
              <w:r w:rsidR="0027543D">
                <w:rPr>
                  <w:rStyle w:val="Hyperlink"/>
                  <w:szCs w:val="22"/>
                </w:rPr>
                <w:t>Test Design Specifications for Economic Operator Conformance Test Cases</w:t>
              </w:r>
            </w:hyperlink>
          </w:p>
        </w:tc>
        <w:tc>
          <w:tcPr>
            <w:tcW w:w="1016" w:type="pct"/>
            <w:tcBorders>
              <w:top w:val="single" w:sz="4" w:space="0" w:color="7F7F7F"/>
              <w:left w:val="single" w:sz="4" w:space="0" w:color="7F7F7F"/>
              <w:bottom w:val="single" w:sz="4" w:space="0" w:color="7F7F7F"/>
              <w:right w:val="single" w:sz="4" w:space="0" w:color="7F7F7F"/>
            </w:tcBorders>
          </w:tcPr>
          <w:p w14:paraId="311AD93A" w14:textId="62C62339" w:rsidR="0008610A" w:rsidRPr="00027853" w:rsidRDefault="0008610A" w:rsidP="001B2955">
            <w:pPr>
              <w:spacing w:after="0" w:line="276" w:lineRule="auto"/>
              <w:jc w:val="left"/>
              <w:rPr>
                <w:szCs w:val="22"/>
              </w:rPr>
            </w:pPr>
            <w:r w:rsidRPr="00027853">
              <w:rPr>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6E0C44B5" w14:textId="28EA9562" w:rsidR="0008610A" w:rsidRPr="00027853" w:rsidRDefault="0027543D" w:rsidP="001B2955">
            <w:pPr>
              <w:spacing w:after="0" w:line="276" w:lineRule="auto"/>
              <w:jc w:val="left"/>
              <w:rPr>
                <w:szCs w:val="22"/>
              </w:rPr>
            </w:pPr>
            <w:r>
              <w:rPr>
                <w:szCs w:val="22"/>
              </w:rPr>
              <w:t>3.00</w:t>
            </w:r>
          </w:p>
        </w:tc>
        <w:tc>
          <w:tcPr>
            <w:tcW w:w="701" w:type="pct"/>
            <w:tcBorders>
              <w:top w:val="single" w:sz="4" w:space="0" w:color="7F7F7F"/>
              <w:left w:val="single" w:sz="4" w:space="0" w:color="7F7F7F"/>
              <w:bottom w:val="single" w:sz="4" w:space="0" w:color="7F7F7F"/>
              <w:right w:val="single" w:sz="4" w:space="0" w:color="7F7F7F"/>
            </w:tcBorders>
          </w:tcPr>
          <w:p w14:paraId="67B4CE42" w14:textId="4CB9731E" w:rsidR="0008610A" w:rsidRPr="00027853" w:rsidRDefault="0027543D" w:rsidP="001B2955">
            <w:pPr>
              <w:spacing w:after="0" w:line="276" w:lineRule="auto"/>
              <w:jc w:val="left"/>
              <w:rPr>
                <w:szCs w:val="22"/>
              </w:rPr>
            </w:pPr>
            <w:r>
              <w:rPr>
                <w:szCs w:val="22"/>
              </w:rPr>
              <w:t>03/10</w:t>
            </w:r>
            <w:r w:rsidR="00801BFE" w:rsidRPr="00027853">
              <w:rPr>
                <w:szCs w:val="22"/>
              </w:rPr>
              <w:t>/202</w:t>
            </w:r>
            <w:r w:rsidR="00F103DD">
              <w:rPr>
                <w:szCs w:val="22"/>
              </w:rPr>
              <w:t>4</w:t>
            </w:r>
          </w:p>
        </w:tc>
      </w:tr>
      <w:tr w:rsidR="0008610A" w:rsidRPr="001B2955" w14:paraId="7B3B8A44"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6FC097E9" w14:textId="25B1967B" w:rsidR="0008610A" w:rsidRPr="00027853" w:rsidRDefault="00ED3AF7" w:rsidP="001B2955">
            <w:pPr>
              <w:spacing w:after="0" w:line="276" w:lineRule="auto"/>
              <w:jc w:val="left"/>
              <w:rPr>
                <w:szCs w:val="22"/>
                <w:lang w:val="en-US"/>
              </w:rPr>
            </w:pPr>
            <w:bookmarkStart w:id="33" w:name="ref_ms_ctod_R2"/>
            <w:r w:rsidRPr="00027853">
              <w:rPr>
                <w:szCs w:val="22"/>
                <w:lang w:val="en-US"/>
              </w:rPr>
              <w:t>R</w:t>
            </w:r>
            <w:r>
              <w:rPr>
                <w:szCs w:val="22"/>
                <w:lang w:val="en-US"/>
              </w:rPr>
              <w:t>12</w:t>
            </w:r>
            <w:bookmarkEnd w:id="33"/>
          </w:p>
        </w:tc>
        <w:tc>
          <w:tcPr>
            <w:tcW w:w="2425" w:type="pct"/>
            <w:tcBorders>
              <w:top w:val="single" w:sz="4" w:space="0" w:color="7F7F7F"/>
              <w:left w:val="single" w:sz="4" w:space="0" w:color="7F7F7F"/>
              <w:bottom w:val="single" w:sz="4" w:space="0" w:color="7F7F7F"/>
              <w:right w:val="single" w:sz="4" w:space="0" w:color="7F7F7F"/>
            </w:tcBorders>
          </w:tcPr>
          <w:p w14:paraId="4A90AF4B" w14:textId="7B11F90E" w:rsidR="0008610A" w:rsidRPr="00027853" w:rsidRDefault="0069481D" w:rsidP="001B2955">
            <w:pPr>
              <w:spacing w:after="0" w:line="276" w:lineRule="auto"/>
              <w:jc w:val="left"/>
              <w:rPr>
                <w:szCs w:val="22"/>
              </w:rPr>
            </w:pPr>
            <w:hyperlink r:id="rId26" w:history="1">
              <w:r w:rsidR="0008610A" w:rsidRPr="00027853">
                <w:rPr>
                  <w:rStyle w:val="Hyperlink"/>
                  <w:szCs w:val="22"/>
                </w:rPr>
                <w:t>Conformance Test Organisation Document (CTOD) for MS for Release 2</w:t>
              </w:r>
            </w:hyperlink>
          </w:p>
        </w:tc>
        <w:tc>
          <w:tcPr>
            <w:tcW w:w="1016" w:type="pct"/>
            <w:tcBorders>
              <w:top w:val="single" w:sz="4" w:space="0" w:color="7F7F7F"/>
              <w:left w:val="single" w:sz="4" w:space="0" w:color="7F7F7F"/>
              <w:bottom w:val="single" w:sz="4" w:space="0" w:color="7F7F7F"/>
              <w:right w:val="single" w:sz="4" w:space="0" w:color="7F7F7F"/>
            </w:tcBorders>
          </w:tcPr>
          <w:p w14:paraId="2BA1AE95" w14:textId="5BDE2B0C" w:rsidR="0008610A" w:rsidRPr="00027853" w:rsidRDefault="0008610A" w:rsidP="001B2955">
            <w:pPr>
              <w:spacing w:after="0" w:line="276" w:lineRule="auto"/>
              <w:jc w:val="left"/>
              <w:rPr>
                <w:szCs w:val="22"/>
              </w:rPr>
            </w:pPr>
            <w:r w:rsidRPr="00027853">
              <w:rPr>
                <w:szCs w:val="22"/>
              </w:rPr>
              <w:t>ITSM3-TES</w:t>
            </w:r>
          </w:p>
        </w:tc>
        <w:tc>
          <w:tcPr>
            <w:tcW w:w="548" w:type="pct"/>
            <w:tcBorders>
              <w:top w:val="single" w:sz="4" w:space="0" w:color="7F7F7F"/>
              <w:left w:val="single" w:sz="4" w:space="0" w:color="7F7F7F"/>
              <w:bottom w:val="single" w:sz="4" w:space="0" w:color="7F7F7F"/>
              <w:right w:val="single" w:sz="4" w:space="0" w:color="7F7F7F"/>
            </w:tcBorders>
          </w:tcPr>
          <w:p w14:paraId="74B357E7" w14:textId="75264F50" w:rsidR="0008610A" w:rsidRPr="00027853" w:rsidRDefault="0008610A" w:rsidP="001B2955">
            <w:pPr>
              <w:spacing w:after="0" w:line="276" w:lineRule="auto"/>
              <w:jc w:val="left"/>
              <w:rPr>
                <w:szCs w:val="22"/>
              </w:rPr>
            </w:pPr>
            <w:r w:rsidRPr="00027853">
              <w:rPr>
                <w:szCs w:val="22"/>
              </w:rPr>
              <w:t>1.20</w:t>
            </w:r>
          </w:p>
        </w:tc>
        <w:tc>
          <w:tcPr>
            <w:tcW w:w="701" w:type="pct"/>
            <w:tcBorders>
              <w:top w:val="single" w:sz="4" w:space="0" w:color="7F7F7F"/>
              <w:left w:val="single" w:sz="4" w:space="0" w:color="7F7F7F"/>
              <w:bottom w:val="single" w:sz="4" w:space="0" w:color="7F7F7F"/>
              <w:right w:val="single" w:sz="4" w:space="0" w:color="7F7F7F"/>
            </w:tcBorders>
          </w:tcPr>
          <w:p w14:paraId="1F402797" w14:textId="59BD95BD" w:rsidR="0008610A" w:rsidRPr="00027853" w:rsidRDefault="0008610A" w:rsidP="001B2955">
            <w:pPr>
              <w:spacing w:after="0" w:line="276" w:lineRule="auto"/>
              <w:jc w:val="left"/>
              <w:rPr>
                <w:szCs w:val="22"/>
              </w:rPr>
            </w:pPr>
            <w:r w:rsidRPr="00027853">
              <w:rPr>
                <w:szCs w:val="22"/>
              </w:rPr>
              <w:t>02/02/2022</w:t>
            </w:r>
          </w:p>
        </w:tc>
      </w:tr>
      <w:tr w:rsidR="00DC596A" w:rsidRPr="001B2955" w14:paraId="01211DDD"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4DF3B44C" w14:textId="3569B63C" w:rsidR="00DC596A" w:rsidRPr="00027853" w:rsidRDefault="00ED3AF7" w:rsidP="001B2955">
            <w:pPr>
              <w:spacing w:after="0" w:line="276" w:lineRule="auto"/>
              <w:jc w:val="left"/>
              <w:rPr>
                <w:szCs w:val="22"/>
                <w:lang w:val="en-US"/>
              </w:rPr>
            </w:pPr>
            <w:bookmarkStart w:id="34" w:name="ref_hti_main"/>
            <w:r>
              <w:rPr>
                <w:szCs w:val="22"/>
                <w:lang w:val="en-US"/>
              </w:rPr>
              <w:t>R13</w:t>
            </w:r>
            <w:bookmarkEnd w:id="34"/>
          </w:p>
        </w:tc>
        <w:tc>
          <w:tcPr>
            <w:tcW w:w="2425" w:type="pct"/>
            <w:tcBorders>
              <w:top w:val="single" w:sz="4" w:space="0" w:color="7F7F7F"/>
              <w:left w:val="single" w:sz="4" w:space="0" w:color="7F7F7F"/>
              <w:bottom w:val="single" w:sz="4" w:space="0" w:color="7F7F7F"/>
              <w:right w:val="single" w:sz="4" w:space="0" w:color="7F7F7F"/>
            </w:tcBorders>
          </w:tcPr>
          <w:p w14:paraId="1958A6C5" w14:textId="7B8C8239" w:rsidR="00DC596A" w:rsidRPr="00027853" w:rsidRDefault="0069481D" w:rsidP="001B2955">
            <w:pPr>
              <w:spacing w:after="0" w:line="276" w:lineRule="auto"/>
              <w:jc w:val="left"/>
            </w:pPr>
            <w:hyperlink r:id="rId27" w:history="1">
              <w:r w:rsidR="00DC596A" w:rsidRPr="00027853">
                <w:rPr>
                  <w:rStyle w:val="Hyperlink"/>
                </w:rPr>
                <w:t>ICS2 Harmonised Trader Interface Specifications</w:t>
              </w:r>
            </w:hyperlink>
          </w:p>
        </w:tc>
        <w:tc>
          <w:tcPr>
            <w:tcW w:w="1016" w:type="pct"/>
            <w:tcBorders>
              <w:top w:val="single" w:sz="4" w:space="0" w:color="7F7F7F"/>
              <w:left w:val="single" w:sz="4" w:space="0" w:color="7F7F7F"/>
              <w:bottom w:val="single" w:sz="4" w:space="0" w:color="7F7F7F"/>
              <w:right w:val="single" w:sz="4" w:space="0" w:color="7F7F7F"/>
            </w:tcBorders>
          </w:tcPr>
          <w:p w14:paraId="7902A144" w14:textId="40B6075B" w:rsidR="00DC596A" w:rsidRPr="00027853" w:rsidRDefault="00DC596A" w:rsidP="001B2955">
            <w:pPr>
              <w:spacing w:after="0" w:line="276" w:lineRule="auto"/>
              <w:jc w:val="left"/>
              <w:rPr>
                <w:szCs w:val="22"/>
              </w:rPr>
            </w:pPr>
            <w:r w:rsidRPr="00027853">
              <w:rPr>
                <w:szCs w:val="22"/>
                <w:lang w:eastAsia="nl-NL"/>
              </w:rPr>
              <w:t>DG TAXUD</w:t>
            </w:r>
          </w:p>
        </w:tc>
        <w:tc>
          <w:tcPr>
            <w:tcW w:w="548" w:type="pct"/>
            <w:tcBorders>
              <w:top w:val="single" w:sz="4" w:space="0" w:color="7F7F7F"/>
              <w:left w:val="single" w:sz="4" w:space="0" w:color="7F7F7F"/>
              <w:bottom w:val="single" w:sz="4" w:space="0" w:color="7F7F7F"/>
              <w:right w:val="single" w:sz="4" w:space="0" w:color="7F7F7F"/>
            </w:tcBorders>
          </w:tcPr>
          <w:p w14:paraId="74F19567" w14:textId="74F736D9" w:rsidR="00DC596A" w:rsidRPr="00027853" w:rsidRDefault="00DC596A" w:rsidP="001B2955">
            <w:pPr>
              <w:spacing w:after="0" w:line="276" w:lineRule="auto"/>
              <w:jc w:val="left"/>
              <w:rPr>
                <w:szCs w:val="22"/>
              </w:rPr>
            </w:pPr>
            <w:r w:rsidRPr="00027853">
              <w:rPr>
                <w:szCs w:val="22"/>
              </w:rPr>
              <w:t>2.0</w:t>
            </w:r>
            <w:r w:rsidR="00801BFE" w:rsidRPr="00027853">
              <w:rPr>
                <w:szCs w:val="22"/>
              </w:rPr>
              <w:t>4</w:t>
            </w:r>
          </w:p>
        </w:tc>
        <w:tc>
          <w:tcPr>
            <w:tcW w:w="701" w:type="pct"/>
            <w:tcBorders>
              <w:top w:val="single" w:sz="4" w:space="0" w:color="7F7F7F"/>
              <w:left w:val="single" w:sz="4" w:space="0" w:color="7F7F7F"/>
              <w:bottom w:val="single" w:sz="4" w:space="0" w:color="7F7F7F"/>
              <w:right w:val="single" w:sz="4" w:space="0" w:color="7F7F7F"/>
            </w:tcBorders>
          </w:tcPr>
          <w:p w14:paraId="72FD793D" w14:textId="3380FABB" w:rsidR="00DC596A" w:rsidRPr="00904DCE" w:rsidRDefault="004043B4" w:rsidP="001B2955">
            <w:pPr>
              <w:spacing w:after="0" w:line="276" w:lineRule="auto"/>
              <w:jc w:val="left"/>
              <w:rPr>
                <w:szCs w:val="22"/>
                <w:lang w:val="en-US"/>
              </w:rPr>
            </w:pPr>
            <w:r>
              <w:rPr>
                <w:szCs w:val="22"/>
                <w:lang w:val="el-GR"/>
              </w:rPr>
              <w:t>15/12/2023</w:t>
            </w:r>
          </w:p>
        </w:tc>
      </w:tr>
    </w:tbl>
    <w:p w14:paraId="1E01F369" w14:textId="207B0F96" w:rsidR="00471835" w:rsidRPr="007555A7" w:rsidRDefault="001F52A3" w:rsidP="00B6592D">
      <w:pPr>
        <w:pStyle w:val="Beschriftung"/>
      </w:pPr>
      <w:bookmarkStart w:id="35" w:name="_Toc182582837"/>
      <w:bookmarkEnd w:id="20"/>
      <w:r w:rsidRPr="007555A7">
        <w:t xml:space="preserve">Table </w:t>
      </w:r>
      <w:fldSimple w:instr=" SEQ Table \* ARABIC ">
        <w:r w:rsidR="006018B5">
          <w:rPr>
            <w:noProof/>
          </w:rPr>
          <w:t>1</w:t>
        </w:r>
      </w:fldSimple>
      <w:r w:rsidRPr="007555A7">
        <w:t>: Reference documents</w:t>
      </w:r>
      <w:bookmarkEnd w:id="35"/>
    </w:p>
    <w:p w14:paraId="74B283CB" w14:textId="3F31AE78" w:rsidR="00471835" w:rsidRPr="007555A7" w:rsidRDefault="00471835" w:rsidP="004B137F">
      <w:pPr>
        <w:pStyle w:val="berschrift2"/>
      </w:pPr>
      <w:bookmarkStart w:id="36" w:name="_Toc182582743"/>
      <w:r w:rsidRPr="007555A7">
        <w:t>Applicable documents</w:t>
      </w:r>
      <w:bookmarkEnd w:id="36"/>
    </w:p>
    <w:p w14:paraId="6FFF02F7" w14:textId="794A70B0" w:rsidR="005C772B" w:rsidRPr="007555A7" w:rsidRDefault="005C772B" w:rsidP="004B137F">
      <w:pPr>
        <w:rPr>
          <w:lang w:eastAsia="ko-KR"/>
        </w:rPr>
      </w:pPr>
      <w:r w:rsidRPr="007555A7">
        <w:rPr>
          <w:lang w:eastAsia="ko-KR"/>
        </w:rPr>
        <w:t>The table below lists</w:t>
      </w:r>
      <w:r w:rsidR="001F5DD2" w:rsidRPr="007555A7">
        <w:rPr>
          <w:lang w:eastAsia="ko-KR"/>
        </w:rPr>
        <w:t xml:space="preserve"> the</w:t>
      </w:r>
      <w:r w:rsidRPr="007555A7">
        <w:rPr>
          <w:lang w:eastAsia="ko-KR"/>
        </w:rPr>
        <w:t xml:space="preserve"> documents to which the current document must be compliant.</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534"/>
        <w:gridCol w:w="3602"/>
        <w:gridCol w:w="2429"/>
        <w:gridCol w:w="1169"/>
        <w:gridCol w:w="1329"/>
      </w:tblGrid>
      <w:tr w:rsidR="0028186F" w:rsidRPr="00A60F76" w14:paraId="5A5A8DB4" w14:textId="77777777" w:rsidTr="00A60F76">
        <w:trPr>
          <w:tblHeader/>
          <w:jc w:val="center"/>
        </w:trPr>
        <w:tc>
          <w:tcPr>
            <w:tcW w:w="29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5977864F" w14:textId="77777777" w:rsidR="0028186F" w:rsidRPr="00A60F76" w:rsidRDefault="0028186F" w:rsidP="00A60F76">
            <w:pPr>
              <w:spacing w:after="0" w:line="276" w:lineRule="auto"/>
              <w:jc w:val="left"/>
              <w:rPr>
                <w:rFonts w:eastAsia="PMingLiU"/>
                <w:b/>
                <w:bCs/>
                <w:color w:val="000000"/>
              </w:rPr>
            </w:pPr>
            <w:bookmarkStart w:id="37" w:name="_Toc9855251"/>
            <w:bookmarkStart w:id="38" w:name="_Toc424222772"/>
            <w:r w:rsidRPr="00A60F76">
              <w:rPr>
                <w:rFonts w:eastAsia="PMingLiU"/>
                <w:b/>
                <w:bCs/>
                <w:color w:val="000000"/>
              </w:rPr>
              <w:t>Ref.</w:t>
            </w:r>
          </w:p>
        </w:tc>
        <w:tc>
          <w:tcPr>
            <w:tcW w:w="198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5968620F" w14:textId="77777777" w:rsidR="0028186F" w:rsidRPr="00A60F76" w:rsidRDefault="0028186F" w:rsidP="00A60F76">
            <w:pPr>
              <w:pStyle w:val="TableHeading"/>
              <w:rPr>
                <w:rFonts w:ascii="Times New Roman" w:hAnsi="Times New Roman"/>
              </w:rPr>
            </w:pPr>
            <w:r w:rsidRPr="00A60F76">
              <w:rPr>
                <w:rFonts w:ascii="Times New Roman" w:hAnsi="Times New Roman"/>
              </w:rPr>
              <w:t>Title</w:t>
            </w:r>
          </w:p>
        </w:tc>
        <w:tc>
          <w:tcPr>
            <w:tcW w:w="1340"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486BFBB" w14:textId="4CE57F84" w:rsidR="0028186F" w:rsidRPr="00A60F76" w:rsidRDefault="00090050" w:rsidP="00A60F76">
            <w:pPr>
              <w:spacing w:after="0" w:line="276" w:lineRule="auto"/>
              <w:jc w:val="left"/>
              <w:rPr>
                <w:rFonts w:eastAsia="PMingLiU"/>
                <w:b/>
                <w:bCs/>
                <w:color w:val="000000"/>
              </w:rPr>
            </w:pPr>
            <w:r w:rsidRPr="00A60F76">
              <w:rPr>
                <w:rFonts w:eastAsia="PMingLiU"/>
                <w:b/>
                <w:bCs/>
                <w:color w:val="000000"/>
              </w:rPr>
              <w:t>Originator</w:t>
            </w:r>
          </w:p>
        </w:tc>
        <w:tc>
          <w:tcPr>
            <w:tcW w:w="64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0761A17" w14:textId="77777777" w:rsidR="0028186F" w:rsidRPr="00A60F76" w:rsidRDefault="0028186F" w:rsidP="00A60F76">
            <w:pPr>
              <w:spacing w:after="0" w:line="276" w:lineRule="auto"/>
              <w:jc w:val="left"/>
              <w:rPr>
                <w:rFonts w:eastAsia="Calibri"/>
                <w:b/>
                <w:bCs/>
                <w:color w:val="000000"/>
              </w:rPr>
            </w:pPr>
            <w:r w:rsidRPr="00A60F76">
              <w:rPr>
                <w:rFonts w:eastAsia="Calibri"/>
                <w:b/>
                <w:bCs/>
                <w:color w:val="000000"/>
              </w:rPr>
              <w:t>Version</w:t>
            </w:r>
          </w:p>
        </w:tc>
        <w:tc>
          <w:tcPr>
            <w:tcW w:w="733"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DD39DD4" w14:textId="77777777" w:rsidR="0028186F" w:rsidRPr="00A60F76" w:rsidRDefault="0028186F" w:rsidP="00A60F76">
            <w:pPr>
              <w:spacing w:after="0" w:line="276" w:lineRule="auto"/>
              <w:jc w:val="left"/>
              <w:rPr>
                <w:rFonts w:eastAsia="Calibri"/>
                <w:b/>
                <w:bCs/>
                <w:color w:val="000000"/>
              </w:rPr>
            </w:pPr>
            <w:r w:rsidRPr="00A60F76">
              <w:rPr>
                <w:rFonts w:eastAsia="Calibri"/>
                <w:b/>
                <w:bCs/>
                <w:color w:val="000000"/>
              </w:rPr>
              <w:t>Date</w:t>
            </w:r>
          </w:p>
        </w:tc>
      </w:tr>
      <w:tr w:rsidR="003B22C6" w:rsidRPr="00A60F76" w14:paraId="148C66BB" w14:textId="77777777" w:rsidTr="00A60F76">
        <w:trPr>
          <w:trHeight w:val="61"/>
          <w:jc w:val="center"/>
        </w:trPr>
        <w:tc>
          <w:tcPr>
            <w:tcW w:w="295" w:type="pct"/>
            <w:tcBorders>
              <w:top w:val="single" w:sz="4" w:space="0" w:color="7F7F7F"/>
              <w:left w:val="single" w:sz="4" w:space="0" w:color="7F7F7F"/>
              <w:bottom w:val="single" w:sz="4" w:space="0" w:color="7F7F7F"/>
              <w:right w:val="single" w:sz="4" w:space="0" w:color="7F7F7F"/>
            </w:tcBorders>
          </w:tcPr>
          <w:p w14:paraId="5EFB1B5D" w14:textId="363D0583" w:rsidR="003B22C6" w:rsidRPr="00A60F76" w:rsidRDefault="003B22C6" w:rsidP="00A60F76">
            <w:pPr>
              <w:spacing w:after="0" w:line="276" w:lineRule="auto"/>
              <w:jc w:val="left"/>
              <w:rPr>
                <w:rFonts w:eastAsia="PMingLiU"/>
                <w:color w:val="000000"/>
              </w:rPr>
            </w:pPr>
            <w:r w:rsidRPr="00A60F76">
              <w:t>A</w:t>
            </w:r>
            <w:r w:rsidRPr="00A60F76">
              <w:fldChar w:fldCharType="begin"/>
            </w:r>
            <w:r w:rsidRPr="00A60F76">
              <w:instrText xml:space="preserve"> SEQ ApplicableDocs \# "00" </w:instrText>
            </w:r>
            <w:r w:rsidRPr="00A60F76">
              <w:fldChar w:fldCharType="separate"/>
            </w:r>
            <w:r w:rsidR="00CA3B04">
              <w:rPr>
                <w:noProof/>
              </w:rPr>
              <w:t>01</w:t>
            </w:r>
            <w:r w:rsidRPr="00A60F76">
              <w:fldChar w:fldCharType="end"/>
            </w:r>
          </w:p>
        </w:tc>
        <w:tc>
          <w:tcPr>
            <w:tcW w:w="1987" w:type="pct"/>
            <w:tcBorders>
              <w:top w:val="single" w:sz="4" w:space="0" w:color="7F7F7F"/>
              <w:left w:val="single" w:sz="4" w:space="0" w:color="7F7F7F"/>
              <w:bottom w:val="single" w:sz="4" w:space="0" w:color="7F7F7F"/>
              <w:right w:val="single" w:sz="4" w:space="0" w:color="7F7F7F"/>
            </w:tcBorders>
          </w:tcPr>
          <w:p w14:paraId="6255AAFB" w14:textId="7010C689" w:rsidR="003B22C6" w:rsidRPr="00A60F76" w:rsidRDefault="003B22C6" w:rsidP="00A60F76">
            <w:pPr>
              <w:spacing w:after="0" w:line="276" w:lineRule="auto"/>
              <w:jc w:val="left"/>
              <w:rPr>
                <w:rFonts w:eastAsia="PMingLiU"/>
                <w:color w:val="000000"/>
              </w:rPr>
            </w:pPr>
            <w:r w:rsidRPr="00A60F76">
              <w:rPr>
                <w:rFonts w:eastAsia="PMingLiU"/>
                <w:color w:val="000000"/>
              </w:rPr>
              <w:t>TEMPO – Glossary of Terms</w:t>
            </w:r>
          </w:p>
        </w:tc>
        <w:tc>
          <w:tcPr>
            <w:tcW w:w="1340" w:type="pct"/>
            <w:tcBorders>
              <w:top w:val="single" w:sz="4" w:space="0" w:color="7F7F7F"/>
              <w:left w:val="single" w:sz="4" w:space="0" w:color="7F7F7F"/>
              <w:bottom w:val="single" w:sz="4" w:space="0" w:color="7F7F7F"/>
              <w:right w:val="single" w:sz="4" w:space="0" w:color="7F7F7F"/>
            </w:tcBorders>
          </w:tcPr>
          <w:p w14:paraId="0B8D441E" w14:textId="4E9D6C15" w:rsidR="003B22C6" w:rsidRPr="00A60F76" w:rsidRDefault="003B22C6" w:rsidP="00A60F76">
            <w:pPr>
              <w:spacing w:after="0" w:line="276" w:lineRule="auto"/>
              <w:jc w:val="left"/>
              <w:rPr>
                <w:rFonts w:eastAsia="PMingLiU"/>
                <w:color w:val="000000"/>
              </w:rPr>
            </w:pPr>
            <w:r w:rsidRPr="00A60F76">
              <w:rPr>
                <w:rFonts w:eastAsia="PMingLiU"/>
                <w:color w:val="000000"/>
              </w:rPr>
              <w:t>DG TAXUD</w:t>
            </w:r>
          </w:p>
        </w:tc>
        <w:tc>
          <w:tcPr>
            <w:tcW w:w="645" w:type="pct"/>
            <w:tcBorders>
              <w:top w:val="single" w:sz="4" w:space="0" w:color="7F7F7F"/>
              <w:left w:val="single" w:sz="4" w:space="0" w:color="7F7F7F"/>
              <w:bottom w:val="single" w:sz="4" w:space="0" w:color="7F7F7F"/>
              <w:right w:val="single" w:sz="4" w:space="0" w:color="7F7F7F"/>
            </w:tcBorders>
          </w:tcPr>
          <w:p w14:paraId="457AD9B6" w14:textId="08483447" w:rsidR="003B22C6" w:rsidRPr="00A60F76" w:rsidRDefault="003B22C6" w:rsidP="00A60F76">
            <w:pPr>
              <w:spacing w:after="0" w:line="276" w:lineRule="auto"/>
              <w:jc w:val="left"/>
              <w:rPr>
                <w:rFonts w:eastAsia="PMingLiU"/>
                <w:color w:val="000000"/>
              </w:rPr>
            </w:pPr>
            <w:r w:rsidRPr="00A60F76">
              <w:rPr>
                <w:rFonts w:eastAsia="PMingLiU"/>
                <w:color w:val="000000"/>
              </w:rPr>
              <w:t>2.01-EN</w:t>
            </w:r>
          </w:p>
        </w:tc>
        <w:tc>
          <w:tcPr>
            <w:tcW w:w="733" w:type="pct"/>
            <w:tcBorders>
              <w:top w:val="single" w:sz="4" w:space="0" w:color="7F7F7F"/>
              <w:left w:val="single" w:sz="4" w:space="0" w:color="7F7F7F"/>
              <w:bottom w:val="single" w:sz="4" w:space="0" w:color="7F7F7F"/>
              <w:right w:val="single" w:sz="4" w:space="0" w:color="7F7F7F"/>
            </w:tcBorders>
          </w:tcPr>
          <w:p w14:paraId="14FEF868" w14:textId="550A48AE" w:rsidR="003B22C6" w:rsidRPr="00A60F76" w:rsidRDefault="003B22C6" w:rsidP="00A60F76">
            <w:pPr>
              <w:spacing w:after="0" w:line="276" w:lineRule="auto"/>
              <w:jc w:val="left"/>
              <w:rPr>
                <w:rFonts w:eastAsia="PMingLiU"/>
                <w:color w:val="000000"/>
              </w:rPr>
            </w:pPr>
            <w:r w:rsidRPr="00A60F76">
              <w:rPr>
                <w:rFonts w:eastAsia="PMingLiU"/>
                <w:color w:val="000000"/>
              </w:rPr>
              <w:t>07/04/2006</w:t>
            </w:r>
          </w:p>
        </w:tc>
      </w:tr>
      <w:tr w:rsidR="00035539" w:rsidRPr="00A60F76" w14:paraId="74C2F2F7" w14:textId="77777777" w:rsidTr="00A60F76">
        <w:trPr>
          <w:jc w:val="center"/>
        </w:trPr>
        <w:tc>
          <w:tcPr>
            <w:tcW w:w="295" w:type="pct"/>
            <w:tcBorders>
              <w:top w:val="single" w:sz="4" w:space="0" w:color="7F7F7F"/>
              <w:left w:val="single" w:sz="4" w:space="0" w:color="7F7F7F"/>
              <w:bottom w:val="single" w:sz="4" w:space="0" w:color="7F7F7F"/>
              <w:right w:val="single" w:sz="4" w:space="0" w:color="7F7F7F"/>
            </w:tcBorders>
          </w:tcPr>
          <w:p w14:paraId="694DC935" w14:textId="4F6A457C" w:rsidR="00035539" w:rsidRPr="00A60F76" w:rsidRDefault="00035539" w:rsidP="00035539">
            <w:pPr>
              <w:spacing w:after="0" w:line="276" w:lineRule="auto"/>
              <w:jc w:val="left"/>
              <w:rPr>
                <w:rFonts w:eastAsia="PMingLiU"/>
                <w:color w:val="000000"/>
              </w:rPr>
            </w:pPr>
            <w:r w:rsidRPr="00A60F76">
              <w:t>A</w:t>
            </w:r>
            <w:r w:rsidRPr="00A60F76">
              <w:fldChar w:fldCharType="begin"/>
            </w:r>
            <w:r w:rsidRPr="00A60F76">
              <w:instrText xml:space="preserve"> SEQ ApplicableDocs \# "00" </w:instrText>
            </w:r>
            <w:r w:rsidRPr="00A60F76">
              <w:fldChar w:fldCharType="separate"/>
            </w:r>
            <w:r w:rsidR="00CA3B04">
              <w:rPr>
                <w:noProof/>
              </w:rPr>
              <w:t>02</w:t>
            </w:r>
            <w:r w:rsidRPr="00A60F76">
              <w:fldChar w:fldCharType="end"/>
            </w:r>
          </w:p>
        </w:tc>
        <w:tc>
          <w:tcPr>
            <w:tcW w:w="1987" w:type="pct"/>
            <w:tcBorders>
              <w:top w:val="single" w:sz="4" w:space="0" w:color="7F7F7F"/>
              <w:left w:val="single" w:sz="4" w:space="0" w:color="7F7F7F"/>
              <w:bottom w:val="single" w:sz="4" w:space="0" w:color="7F7F7F"/>
              <w:right w:val="single" w:sz="4" w:space="0" w:color="7F7F7F"/>
            </w:tcBorders>
          </w:tcPr>
          <w:p w14:paraId="682CD5B6" w14:textId="7B9FE5CD" w:rsidR="00035539" w:rsidRPr="00A60F76" w:rsidRDefault="00035539" w:rsidP="00035539">
            <w:pPr>
              <w:spacing w:after="0" w:line="276" w:lineRule="auto"/>
              <w:jc w:val="left"/>
              <w:rPr>
                <w:rFonts w:eastAsia="PMingLiU"/>
                <w:color w:val="000000"/>
              </w:rPr>
            </w:pPr>
            <w:r w:rsidRPr="00A60F76">
              <w:rPr>
                <w:rFonts w:eastAsia="PMingLiU"/>
                <w:color w:val="000000"/>
              </w:rPr>
              <w:t xml:space="preserve">Specific Contract </w:t>
            </w:r>
            <w:r w:rsidRPr="000512D8">
              <w:rPr>
                <w:szCs w:val="22"/>
              </w:rPr>
              <w:t>DIGIT-EUSS</w:t>
            </w:r>
          </w:p>
        </w:tc>
        <w:tc>
          <w:tcPr>
            <w:tcW w:w="1340" w:type="pct"/>
            <w:tcBorders>
              <w:top w:val="single" w:sz="4" w:space="0" w:color="7F7F7F"/>
              <w:left w:val="single" w:sz="4" w:space="0" w:color="7F7F7F"/>
              <w:bottom w:val="single" w:sz="4" w:space="0" w:color="7F7F7F"/>
              <w:right w:val="single" w:sz="4" w:space="0" w:color="7F7F7F"/>
            </w:tcBorders>
          </w:tcPr>
          <w:p w14:paraId="1B0F90B2" w14:textId="5556117A" w:rsidR="00035539" w:rsidRPr="00A60F76" w:rsidRDefault="00035539" w:rsidP="00035539">
            <w:pPr>
              <w:spacing w:after="0" w:line="276" w:lineRule="auto"/>
              <w:jc w:val="left"/>
              <w:rPr>
                <w:rFonts w:eastAsia="PMingLiU"/>
                <w:color w:val="000000"/>
              </w:rPr>
            </w:pPr>
            <w:r w:rsidRPr="00A60F76">
              <w:rPr>
                <w:rFonts w:eastAsia="PMingLiU"/>
                <w:color w:val="000000"/>
              </w:rPr>
              <w:t>DG TAXUD</w:t>
            </w:r>
          </w:p>
        </w:tc>
        <w:tc>
          <w:tcPr>
            <w:tcW w:w="645" w:type="pct"/>
            <w:tcBorders>
              <w:top w:val="single" w:sz="4" w:space="0" w:color="7F7F7F"/>
              <w:left w:val="single" w:sz="4" w:space="0" w:color="7F7F7F"/>
              <w:bottom w:val="single" w:sz="4" w:space="0" w:color="7F7F7F"/>
              <w:right w:val="single" w:sz="4" w:space="0" w:color="7F7F7F"/>
            </w:tcBorders>
          </w:tcPr>
          <w:p w14:paraId="3F2EAD85" w14:textId="61E9603E" w:rsidR="00035539" w:rsidRPr="00A60F76" w:rsidRDefault="00035539" w:rsidP="00035539">
            <w:pPr>
              <w:spacing w:after="0" w:line="276" w:lineRule="auto"/>
              <w:jc w:val="left"/>
              <w:rPr>
                <w:rFonts w:eastAsia="PMingLiU"/>
                <w:color w:val="000000"/>
              </w:rPr>
            </w:pPr>
            <w:r w:rsidRPr="00A60F76">
              <w:rPr>
                <w:rFonts w:eastAsia="PMingLiU"/>
                <w:color w:val="000000"/>
              </w:rPr>
              <w:t>N/A</w:t>
            </w:r>
          </w:p>
        </w:tc>
        <w:tc>
          <w:tcPr>
            <w:tcW w:w="733" w:type="pct"/>
            <w:tcBorders>
              <w:top w:val="single" w:sz="4" w:space="0" w:color="7F7F7F"/>
              <w:left w:val="single" w:sz="4" w:space="0" w:color="7F7F7F"/>
              <w:bottom w:val="single" w:sz="4" w:space="0" w:color="7F7F7F"/>
              <w:right w:val="single" w:sz="4" w:space="0" w:color="7F7F7F"/>
            </w:tcBorders>
          </w:tcPr>
          <w:p w14:paraId="7CC38B46" w14:textId="6E22DDF2" w:rsidR="00035539" w:rsidRPr="00A60F76" w:rsidRDefault="00035539" w:rsidP="00035539">
            <w:pPr>
              <w:spacing w:after="0" w:line="276" w:lineRule="auto"/>
              <w:jc w:val="left"/>
              <w:rPr>
                <w:rFonts w:eastAsia="PMingLiU"/>
                <w:color w:val="000000"/>
              </w:rPr>
            </w:pPr>
            <w:r w:rsidRPr="00E77AEA">
              <w:rPr>
                <w:szCs w:val="22"/>
              </w:rPr>
              <w:t>01/03/202</w:t>
            </w:r>
            <w:r w:rsidRPr="00E77AEA">
              <w:rPr>
                <w:szCs w:val="22"/>
                <w:lang w:val="en-US"/>
              </w:rPr>
              <w:t>3</w:t>
            </w:r>
          </w:p>
        </w:tc>
      </w:tr>
      <w:tr w:rsidR="00035539" w:rsidRPr="00A60F76" w14:paraId="6642E55C" w14:textId="77777777" w:rsidTr="00A60F76">
        <w:trPr>
          <w:jc w:val="center"/>
        </w:trPr>
        <w:tc>
          <w:tcPr>
            <w:tcW w:w="295" w:type="pct"/>
            <w:tcBorders>
              <w:top w:val="single" w:sz="4" w:space="0" w:color="7F7F7F"/>
              <w:left w:val="single" w:sz="4" w:space="0" w:color="7F7F7F"/>
              <w:bottom w:val="single" w:sz="4" w:space="0" w:color="7F7F7F"/>
              <w:right w:val="single" w:sz="4" w:space="0" w:color="7F7F7F"/>
            </w:tcBorders>
          </w:tcPr>
          <w:p w14:paraId="3C0078D7" w14:textId="0A52472B" w:rsidR="00035539" w:rsidRPr="00A60F76" w:rsidRDefault="00035539" w:rsidP="00035539">
            <w:pPr>
              <w:spacing w:after="0" w:line="276" w:lineRule="auto"/>
              <w:jc w:val="left"/>
            </w:pPr>
            <w:r w:rsidRPr="00A60F76">
              <w:t>A03</w:t>
            </w:r>
          </w:p>
        </w:tc>
        <w:tc>
          <w:tcPr>
            <w:tcW w:w="1987" w:type="pct"/>
            <w:tcBorders>
              <w:top w:val="single" w:sz="4" w:space="0" w:color="7F7F7F"/>
              <w:left w:val="single" w:sz="4" w:space="0" w:color="7F7F7F"/>
              <w:bottom w:val="single" w:sz="4" w:space="0" w:color="7F7F7F"/>
              <w:right w:val="single" w:sz="4" w:space="0" w:color="7F7F7F"/>
            </w:tcBorders>
          </w:tcPr>
          <w:p w14:paraId="7928A8F8" w14:textId="16D8D12F" w:rsidR="00035539" w:rsidRPr="00A60F76" w:rsidRDefault="00035539" w:rsidP="00035539">
            <w:pPr>
              <w:spacing w:after="0" w:line="276" w:lineRule="auto"/>
              <w:jc w:val="left"/>
              <w:rPr>
                <w:rFonts w:eastAsia="PMingLiU"/>
                <w:color w:val="000000"/>
              </w:rPr>
            </w:pPr>
            <w:r w:rsidRPr="00A60F76">
              <w:t>Framework Contract</w:t>
            </w:r>
          </w:p>
        </w:tc>
        <w:tc>
          <w:tcPr>
            <w:tcW w:w="1340" w:type="pct"/>
            <w:tcBorders>
              <w:top w:val="single" w:sz="4" w:space="0" w:color="7F7F7F"/>
              <w:left w:val="single" w:sz="4" w:space="0" w:color="7F7F7F"/>
              <w:bottom w:val="single" w:sz="4" w:space="0" w:color="7F7F7F"/>
              <w:right w:val="single" w:sz="4" w:space="0" w:color="7F7F7F"/>
            </w:tcBorders>
          </w:tcPr>
          <w:p w14:paraId="27E71C45" w14:textId="0DDE188E" w:rsidR="00035539" w:rsidRPr="00A60F76" w:rsidRDefault="00035539" w:rsidP="00035539">
            <w:pPr>
              <w:spacing w:after="0" w:line="276" w:lineRule="auto"/>
              <w:jc w:val="left"/>
              <w:rPr>
                <w:rFonts w:eastAsia="PMingLiU"/>
                <w:color w:val="000000"/>
              </w:rPr>
            </w:pPr>
            <w:r w:rsidRPr="00A60F76">
              <w:rPr>
                <w:rFonts w:eastAsia="PMingLiU"/>
                <w:color w:val="000000"/>
              </w:rPr>
              <w:t>DG TAXUD</w:t>
            </w:r>
          </w:p>
        </w:tc>
        <w:tc>
          <w:tcPr>
            <w:tcW w:w="645" w:type="pct"/>
            <w:tcBorders>
              <w:top w:val="single" w:sz="4" w:space="0" w:color="7F7F7F"/>
              <w:left w:val="single" w:sz="4" w:space="0" w:color="7F7F7F"/>
              <w:bottom w:val="single" w:sz="4" w:space="0" w:color="7F7F7F"/>
              <w:right w:val="single" w:sz="4" w:space="0" w:color="7F7F7F"/>
            </w:tcBorders>
          </w:tcPr>
          <w:p w14:paraId="68344560" w14:textId="78726B18" w:rsidR="00035539" w:rsidRPr="00A60F76" w:rsidRDefault="00035539" w:rsidP="00035539">
            <w:pPr>
              <w:spacing w:after="0" w:line="276" w:lineRule="auto"/>
              <w:jc w:val="left"/>
              <w:rPr>
                <w:rFonts w:eastAsia="PMingLiU"/>
                <w:color w:val="000000"/>
              </w:rPr>
            </w:pPr>
            <w:r w:rsidRPr="00A60F76">
              <w:t>N/A</w:t>
            </w:r>
          </w:p>
        </w:tc>
        <w:tc>
          <w:tcPr>
            <w:tcW w:w="733" w:type="pct"/>
            <w:tcBorders>
              <w:top w:val="single" w:sz="4" w:space="0" w:color="7F7F7F"/>
              <w:left w:val="single" w:sz="4" w:space="0" w:color="7F7F7F"/>
              <w:bottom w:val="single" w:sz="4" w:space="0" w:color="7F7F7F"/>
              <w:right w:val="single" w:sz="4" w:space="0" w:color="7F7F7F"/>
            </w:tcBorders>
          </w:tcPr>
          <w:p w14:paraId="38566A90" w14:textId="6931D6D1" w:rsidR="00035539" w:rsidRPr="00A60F76" w:rsidRDefault="00035539" w:rsidP="00035539">
            <w:pPr>
              <w:spacing w:after="0" w:line="276" w:lineRule="auto"/>
              <w:jc w:val="left"/>
              <w:rPr>
                <w:rFonts w:eastAsia="PMingLiU"/>
                <w:color w:val="000000"/>
              </w:rPr>
            </w:pPr>
            <w:r w:rsidRPr="00A60F76">
              <w:t>26/09/2016</w:t>
            </w:r>
          </w:p>
        </w:tc>
      </w:tr>
    </w:tbl>
    <w:p w14:paraId="714555A4" w14:textId="281585C6" w:rsidR="00284E57" w:rsidRPr="007555A7" w:rsidRDefault="00BC6090" w:rsidP="00B6592D">
      <w:pPr>
        <w:pStyle w:val="Beschriftung"/>
      </w:pPr>
      <w:bookmarkStart w:id="39" w:name="_Toc182582838"/>
      <w:r w:rsidRPr="007555A7">
        <w:t xml:space="preserve">Table </w:t>
      </w:r>
      <w:fldSimple w:instr=" SEQ Table \* ARABIC ">
        <w:r w:rsidR="006018B5">
          <w:rPr>
            <w:noProof/>
          </w:rPr>
          <w:t>2</w:t>
        </w:r>
      </w:fldSimple>
      <w:r w:rsidRPr="007555A7">
        <w:t>: Applicable documents</w:t>
      </w:r>
      <w:bookmarkEnd w:id="37"/>
      <w:bookmarkEnd w:id="38"/>
      <w:bookmarkEnd w:id="39"/>
    </w:p>
    <w:p w14:paraId="39406773" w14:textId="3531534A" w:rsidR="001F03D8" w:rsidRPr="007555A7" w:rsidRDefault="001F03D8" w:rsidP="004B137F">
      <w:pPr>
        <w:pStyle w:val="berschrift2"/>
      </w:pPr>
      <w:bookmarkStart w:id="40" w:name="_Toc182582744"/>
      <w:r w:rsidRPr="007555A7">
        <w:t>Abbreviations &amp; acronyms</w:t>
      </w:r>
      <w:bookmarkEnd w:id="40"/>
    </w:p>
    <w:p w14:paraId="2F96A3B1" w14:textId="3B691C36" w:rsidR="001F52A3" w:rsidRPr="007555A7" w:rsidRDefault="001F03D8" w:rsidP="004B137F">
      <w:r w:rsidRPr="007555A7">
        <w:t>For a better understanding of the present document, the following table provides a list of the principal abbreviations and acronyms used.</w:t>
      </w:r>
    </w:p>
    <w:p w14:paraId="4F6A44F4" w14:textId="202BF88D" w:rsidR="002C06A3" w:rsidRPr="007555A7" w:rsidRDefault="001F03D8" w:rsidP="004B137F">
      <w:pPr>
        <w:pStyle w:val="Text2"/>
      </w:pPr>
      <w:r w:rsidRPr="007555A7">
        <w:rPr>
          <w:rFonts w:ascii="Times New Roman" w:hAnsi="Times New Roman"/>
          <w:sz w:val="22"/>
          <w:szCs w:val="22"/>
        </w:rPr>
        <w:t xml:space="preserve">See also the </w:t>
      </w:r>
      <w:r w:rsidR="002F51DA" w:rsidRPr="007555A7">
        <w:rPr>
          <w:rFonts w:ascii="Times New Roman" w:hAnsi="Times New Roman"/>
          <w:sz w:val="22"/>
          <w:szCs w:val="22"/>
        </w:rPr>
        <w:t>‘</w:t>
      </w:r>
      <w:r w:rsidRPr="007555A7">
        <w:rPr>
          <w:rFonts w:ascii="Times New Roman" w:hAnsi="Times New Roman"/>
          <w:sz w:val="22"/>
          <w:szCs w:val="22"/>
        </w:rPr>
        <w:t>list of acronyms</w:t>
      </w:r>
      <w:r w:rsidR="002F51DA" w:rsidRPr="007555A7">
        <w:rPr>
          <w:rFonts w:ascii="Times New Roman" w:hAnsi="Times New Roman"/>
          <w:sz w:val="22"/>
          <w:szCs w:val="22"/>
        </w:rPr>
        <w:t>’</w:t>
      </w:r>
      <w:r w:rsidRPr="007555A7">
        <w:rPr>
          <w:rFonts w:ascii="Times New Roman" w:hAnsi="Times New Roman"/>
          <w:sz w:val="22"/>
          <w:szCs w:val="22"/>
        </w:rPr>
        <w:t xml:space="preserve"> on TEMPO.</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695"/>
        <w:gridCol w:w="6368"/>
      </w:tblGrid>
      <w:tr w:rsidR="00ED5791" w:rsidRPr="005E6FAC" w14:paraId="25374804" w14:textId="77777777" w:rsidTr="005E6FAC">
        <w:trPr>
          <w:tblHeader/>
          <w:jc w:val="center"/>
        </w:trPr>
        <w:tc>
          <w:tcPr>
            <w:tcW w:w="148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B01FA49" w14:textId="77777777" w:rsidR="00ED5791" w:rsidRPr="005E6FAC" w:rsidRDefault="00ED5791" w:rsidP="005E6FAC">
            <w:pPr>
              <w:spacing w:after="0" w:line="276" w:lineRule="auto"/>
              <w:jc w:val="left"/>
              <w:rPr>
                <w:rFonts w:eastAsia="PMingLiU"/>
                <w:b/>
                <w:bCs/>
                <w:color w:val="000000"/>
                <w:szCs w:val="22"/>
              </w:rPr>
            </w:pPr>
            <w:r w:rsidRPr="005E6FAC">
              <w:rPr>
                <w:rFonts w:eastAsia="PMingLiU"/>
                <w:b/>
                <w:bCs/>
                <w:color w:val="000000"/>
                <w:szCs w:val="22"/>
              </w:rPr>
              <w:t>Abbreviation/Acronym</w:t>
            </w:r>
          </w:p>
        </w:tc>
        <w:tc>
          <w:tcPr>
            <w:tcW w:w="3513"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35EB76BF" w14:textId="77777777" w:rsidR="00ED5791" w:rsidRPr="005E6FAC" w:rsidRDefault="00ED5791" w:rsidP="005E6FAC">
            <w:pPr>
              <w:spacing w:after="0" w:line="276" w:lineRule="auto"/>
              <w:jc w:val="left"/>
              <w:rPr>
                <w:rFonts w:eastAsia="Calibri"/>
                <w:b/>
                <w:bCs/>
                <w:color w:val="000000"/>
                <w:szCs w:val="22"/>
              </w:rPr>
            </w:pPr>
            <w:r w:rsidRPr="005E6FAC">
              <w:rPr>
                <w:rFonts w:eastAsia="Calibri"/>
                <w:b/>
                <w:bCs/>
                <w:color w:val="000000"/>
                <w:szCs w:val="22"/>
              </w:rPr>
              <w:t>Definition</w:t>
            </w:r>
          </w:p>
        </w:tc>
      </w:tr>
      <w:tr w:rsidR="00592641" w:rsidRPr="005E6FAC" w14:paraId="7B3A92A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386593A" w14:textId="0B7F09FC" w:rsidR="00592641" w:rsidRPr="005E6FAC" w:rsidRDefault="006E6CB4" w:rsidP="005E6FAC">
            <w:pPr>
              <w:spacing w:after="0" w:line="276" w:lineRule="auto"/>
              <w:jc w:val="left"/>
              <w:rPr>
                <w:rFonts w:eastAsia="PMingLiU"/>
                <w:color w:val="000000"/>
                <w:szCs w:val="22"/>
              </w:rPr>
            </w:pPr>
            <w:r>
              <w:rPr>
                <w:rFonts w:eastAsia="PMingLiU"/>
                <w:color w:val="000000"/>
                <w:szCs w:val="22"/>
              </w:rPr>
              <w:t>AP</w:t>
            </w:r>
          </w:p>
        </w:tc>
        <w:tc>
          <w:tcPr>
            <w:tcW w:w="3513" w:type="pct"/>
            <w:tcBorders>
              <w:top w:val="single" w:sz="4" w:space="0" w:color="7F7F7F"/>
              <w:left w:val="single" w:sz="4" w:space="0" w:color="7F7F7F"/>
              <w:bottom w:val="single" w:sz="4" w:space="0" w:color="7F7F7F"/>
              <w:right w:val="single" w:sz="4" w:space="0" w:color="7F7F7F"/>
            </w:tcBorders>
          </w:tcPr>
          <w:p w14:paraId="5419C229" w14:textId="7872E605" w:rsidR="00592641" w:rsidRPr="005E6FAC" w:rsidRDefault="006E6CB4" w:rsidP="005E6FAC">
            <w:pPr>
              <w:spacing w:after="0" w:line="276" w:lineRule="auto"/>
              <w:jc w:val="left"/>
              <w:rPr>
                <w:rFonts w:eastAsia="PMingLiU"/>
                <w:color w:val="000000"/>
                <w:szCs w:val="22"/>
              </w:rPr>
            </w:pPr>
            <w:r>
              <w:rPr>
                <w:rFonts w:eastAsia="PMingLiU"/>
                <w:color w:val="000000"/>
                <w:szCs w:val="22"/>
              </w:rPr>
              <w:t>Access Point</w:t>
            </w:r>
          </w:p>
        </w:tc>
      </w:tr>
      <w:tr w:rsidR="006E6CB4" w:rsidRPr="005E6FAC" w14:paraId="6BB0ED8E"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1756F2A" w14:textId="429CD51A" w:rsidR="006E6CB4" w:rsidRPr="005E6FAC" w:rsidRDefault="006E6CB4" w:rsidP="006E6CB4">
            <w:pPr>
              <w:spacing w:after="0" w:line="276" w:lineRule="auto"/>
              <w:jc w:val="left"/>
              <w:rPr>
                <w:rFonts w:eastAsia="PMingLiU"/>
                <w:color w:val="000000"/>
                <w:szCs w:val="22"/>
              </w:rPr>
            </w:pPr>
            <w:r w:rsidRPr="005E6FAC">
              <w:rPr>
                <w:rFonts w:eastAsia="PMingLiU"/>
                <w:color w:val="000000"/>
                <w:szCs w:val="22"/>
              </w:rPr>
              <w:t>AS4</w:t>
            </w:r>
          </w:p>
        </w:tc>
        <w:tc>
          <w:tcPr>
            <w:tcW w:w="3513" w:type="pct"/>
            <w:tcBorders>
              <w:top w:val="single" w:sz="4" w:space="0" w:color="7F7F7F"/>
              <w:left w:val="single" w:sz="4" w:space="0" w:color="7F7F7F"/>
              <w:bottom w:val="single" w:sz="4" w:space="0" w:color="7F7F7F"/>
              <w:right w:val="single" w:sz="4" w:space="0" w:color="7F7F7F"/>
            </w:tcBorders>
          </w:tcPr>
          <w:p w14:paraId="1136503D" w14:textId="15A82ED3" w:rsidR="006E6CB4" w:rsidRPr="005E6FAC" w:rsidRDefault="006E6CB4" w:rsidP="006E6CB4">
            <w:pPr>
              <w:spacing w:after="0" w:line="276" w:lineRule="auto"/>
              <w:jc w:val="left"/>
              <w:rPr>
                <w:rFonts w:eastAsia="PMingLiU"/>
                <w:color w:val="000000"/>
                <w:szCs w:val="22"/>
              </w:rPr>
            </w:pPr>
            <w:r w:rsidRPr="005E6FAC">
              <w:rPr>
                <w:rFonts w:eastAsia="PMingLiU"/>
                <w:color w:val="000000"/>
                <w:szCs w:val="22"/>
              </w:rPr>
              <w:t>Applicability Statement 4</w:t>
            </w:r>
          </w:p>
        </w:tc>
      </w:tr>
      <w:tr w:rsidR="003F1131" w:rsidRPr="005E6FAC" w14:paraId="7EE88BE6"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E515254" w14:textId="513ACE1A" w:rsidR="003F1131" w:rsidRPr="005E6FAC" w:rsidRDefault="003F1131" w:rsidP="005E6FAC">
            <w:pPr>
              <w:spacing w:after="0" w:line="276" w:lineRule="auto"/>
              <w:jc w:val="left"/>
              <w:rPr>
                <w:rFonts w:eastAsia="PMingLiU"/>
                <w:color w:val="000000"/>
                <w:szCs w:val="22"/>
              </w:rPr>
            </w:pPr>
            <w:r w:rsidRPr="005E6FAC">
              <w:rPr>
                <w:rFonts w:eastAsia="PMingLiU"/>
                <w:color w:val="000000"/>
                <w:szCs w:val="22"/>
              </w:rPr>
              <w:t>CA</w:t>
            </w:r>
          </w:p>
        </w:tc>
        <w:tc>
          <w:tcPr>
            <w:tcW w:w="3513" w:type="pct"/>
            <w:tcBorders>
              <w:top w:val="single" w:sz="4" w:space="0" w:color="7F7F7F"/>
              <w:left w:val="single" w:sz="4" w:space="0" w:color="7F7F7F"/>
              <w:bottom w:val="single" w:sz="4" w:space="0" w:color="7F7F7F"/>
              <w:right w:val="single" w:sz="4" w:space="0" w:color="7F7F7F"/>
            </w:tcBorders>
          </w:tcPr>
          <w:p w14:paraId="70D0375B" w14:textId="4D8AF157" w:rsidR="003F1131" w:rsidRPr="005E6FAC" w:rsidRDefault="003F1131" w:rsidP="005E6FAC">
            <w:pPr>
              <w:spacing w:after="0" w:line="276" w:lineRule="auto"/>
              <w:jc w:val="left"/>
              <w:rPr>
                <w:rFonts w:eastAsia="PMingLiU"/>
                <w:color w:val="000000"/>
                <w:szCs w:val="22"/>
              </w:rPr>
            </w:pPr>
            <w:r w:rsidRPr="005E6FAC">
              <w:rPr>
                <w:rFonts w:eastAsia="PMingLiU"/>
                <w:color w:val="000000"/>
                <w:szCs w:val="22"/>
              </w:rPr>
              <w:t>Certificate Authority</w:t>
            </w:r>
          </w:p>
        </w:tc>
      </w:tr>
      <w:tr w:rsidR="00CC6F2D" w:rsidRPr="005E6FAC" w14:paraId="60ABD98C"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D057961" w14:textId="60BE308C" w:rsidR="00CC6F2D" w:rsidRPr="005E6FAC" w:rsidRDefault="0008610A" w:rsidP="005E6FAC">
            <w:pPr>
              <w:spacing w:after="0" w:line="276" w:lineRule="auto"/>
              <w:jc w:val="left"/>
              <w:rPr>
                <w:rFonts w:eastAsia="PMingLiU"/>
                <w:color w:val="000000"/>
                <w:szCs w:val="22"/>
              </w:rPr>
            </w:pPr>
            <w:r w:rsidRPr="005E6FAC">
              <w:rPr>
                <w:rFonts w:eastAsia="PMingLiU"/>
                <w:color w:val="000000"/>
                <w:szCs w:val="22"/>
              </w:rPr>
              <w:t>CCN2ng</w:t>
            </w:r>
          </w:p>
        </w:tc>
        <w:tc>
          <w:tcPr>
            <w:tcW w:w="3513" w:type="pct"/>
            <w:tcBorders>
              <w:top w:val="single" w:sz="4" w:space="0" w:color="7F7F7F"/>
              <w:left w:val="single" w:sz="4" w:space="0" w:color="7F7F7F"/>
              <w:bottom w:val="single" w:sz="4" w:space="0" w:color="7F7F7F"/>
              <w:right w:val="single" w:sz="4" w:space="0" w:color="7F7F7F"/>
            </w:tcBorders>
          </w:tcPr>
          <w:p w14:paraId="360E60FF" w14:textId="7B5965AA"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 xml:space="preserve">Common Communication Network 2 </w:t>
            </w:r>
            <w:r w:rsidR="0008610A" w:rsidRPr="005E6FAC">
              <w:rPr>
                <w:rFonts w:eastAsia="PMingLiU"/>
                <w:color w:val="000000"/>
                <w:szCs w:val="22"/>
              </w:rPr>
              <w:t xml:space="preserve">next </w:t>
            </w:r>
            <w:r w:rsidRPr="005E6FAC">
              <w:rPr>
                <w:rFonts w:eastAsia="PMingLiU"/>
                <w:color w:val="000000"/>
                <w:szCs w:val="22"/>
              </w:rPr>
              <w:t>generation</w:t>
            </w:r>
          </w:p>
        </w:tc>
      </w:tr>
      <w:tr w:rsidR="0093179B" w:rsidRPr="005E6FAC" w14:paraId="3F53905E"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328BF11" w14:textId="197431C6" w:rsidR="0093179B" w:rsidRPr="005E6FAC" w:rsidRDefault="0093179B" w:rsidP="005E6FAC">
            <w:pPr>
              <w:spacing w:after="0" w:line="276" w:lineRule="auto"/>
              <w:jc w:val="left"/>
              <w:rPr>
                <w:rFonts w:eastAsia="PMingLiU"/>
                <w:color w:val="000000"/>
                <w:szCs w:val="22"/>
              </w:rPr>
            </w:pPr>
            <w:r w:rsidRPr="005E6FAC">
              <w:rPr>
                <w:rFonts w:eastAsia="PMingLiU"/>
                <w:color w:val="000000"/>
                <w:szCs w:val="22"/>
              </w:rPr>
              <w:t>CET</w:t>
            </w:r>
          </w:p>
        </w:tc>
        <w:tc>
          <w:tcPr>
            <w:tcW w:w="3513" w:type="pct"/>
            <w:tcBorders>
              <w:top w:val="single" w:sz="4" w:space="0" w:color="7F7F7F"/>
              <w:left w:val="single" w:sz="4" w:space="0" w:color="7F7F7F"/>
              <w:bottom w:val="single" w:sz="4" w:space="0" w:color="7F7F7F"/>
              <w:right w:val="single" w:sz="4" w:space="0" w:color="7F7F7F"/>
            </w:tcBorders>
          </w:tcPr>
          <w:p w14:paraId="7D36EDF3" w14:textId="5924FCE1" w:rsidR="0093179B" w:rsidRPr="005E6FAC" w:rsidRDefault="0093179B" w:rsidP="005E6FAC">
            <w:pPr>
              <w:spacing w:after="0" w:line="276" w:lineRule="auto"/>
              <w:jc w:val="left"/>
              <w:rPr>
                <w:rFonts w:eastAsia="PMingLiU"/>
                <w:color w:val="000000"/>
                <w:szCs w:val="22"/>
              </w:rPr>
            </w:pPr>
            <w:r w:rsidRPr="005E6FAC">
              <w:rPr>
                <w:rFonts w:eastAsia="PMingLiU"/>
                <w:color w:val="000000"/>
                <w:szCs w:val="22"/>
              </w:rPr>
              <w:t>Central European Time</w:t>
            </w:r>
          </w:p>
        </w:tc>
      </w:tr>
      <w:tr w:rsidR="0058043B" w:rsidRPr="005E6FAC" w14:paraId="4019F0D1"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E8422AE" w14:textId="614BD939" w:rsidR="0058043B" w:rsidRPr="005E6FAC" w:rsidRDefault="0058043B" w:rsidP="005E6FAC">
            <w:pPr>
              <w:spacing w:after="0" w:line="276" w:lineRule="auto"/>
              <w:jc w:val="left"/>
              <w:rPr>
                <w:rFonts w:eastAsia="PMingLiU"/>
                <w:color w:val="000000"/>
                <w:szCs w:val="22"/>
              </w:rPr>
            </w:pPr>
            <w:r w:rsidRPr="005E6FAC">
              <w:rPr>
                <w:rFonts w:eastAsia="PMingLiU"/>
                <w:color w:val="000000"/>
                <w:szCs w:val="22"/>
              </w:rPr>
              <w:t>CL</w:t>
            </w:r>
          </w:p>
        </w:tc>
        <w:tc>
          <w:tcPr>
            <w:tcW w:w="3513" w:type="pct"/>
            <w:tcBorders>
              <w:top w:val="single" w:sz="4" w:space="0" w:color="7F7F7F"/>
              <w:left w:val="single" w:sz="4" w:space="0" w:color="7F7F7F"/>
              <w:bottom w:val="single" w:sz="4" w:space="0" w:color="7F7F7F"/>
              <w:right w:val="single" w:sz="4" w:space="0" w:color="7F7F7F"/>
            </w:tcBorders>
          </w:tcPr>
          <w:p w14:paraId="6E334639" w14:textId="5454E340" w:rsidR="0058043B" w:rsidRPr="005E6FAC" w:rsidRDefault="007D4097" w:rsidP="005E6FAC">
            <w:pPr>
              <w:spacing w:after="0" w:line="276" w:lineRule="auto"/>
              <w:jc w:val="left"/>
              <w:rPr>
                <w:rFonts w:eastAsia="PMingLiU"/>
                <w:color w:val="000000"/>
                <w:szCs w:val="22"/>
              </w:rPr>
            </w:pPr>
            <w:r w:rsidRPr="005E6FAC">
              <w:rPr>
                <w:rFonts w:eastAsia="PMingLiU"/>
                <w:color w:val="000000"/>
                <w:szCs w:val="22"/>
              </w:rPr>
              <w:t>Code List</w:t>
            </w:r>
          </w:p>
        </w:tc>
      </w:tr>
      <w:tr w:rsidR="003D6D12" w:rsidRPr="005E6FAC" w14:paraId="7549B426"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DF53F74" w14:textId="3236467B" w:rsidR="003D6D12" w:rsidRPr="005E6FAC" w:rsidRDefault="000D2F17" w:rsidP="005E6FAC">
            <w:pPr>
              <w:spacing w:after="0" w:line="276" w:lineRule="auto"/>
              <w:jc w:val="left"/>
              <w:rPr>
                <w:rFonts w:eastAsia="PMingLiU"/>
                <w:color w:val="000000"/>
                <w:szCs w:val="22"/>
              </w:rPr>
            </w:pPr>
            <w:r w:rsidRPr="005E6FAC">
              <w:rPr>
                <w:rFonts w:eastAsia="PMingLiU"/>
                <w:color w:val="000000"/>
                <w:szCs w:val="22"/>
              </w:rPr>
              <w:t>CR</w:t>
            </w:r>
          </w:p>
        </w:tc>
        <w:tc>
          <w:tcPr>
            <w:tcW w:w="3513" w:type="pct"/>
            <w:tcBorders>
              <w:top w:val="single" w:sz="4" w:space="0" w:color="7F7F7F"/>
              <w:left w:val="single" w:sz="4" w:space="0" w:color="7F7F7F"/>
              <w:bottom w:val="single" w:sz="4" w:space="0" w:color="7F7F7F"/>
              <w:right w:val="single" w:sz="4" w:space="0" w:color="7F7F7F"/>
            </w:tcBorders>
          </w:tcPr>
          <w:p w14:paraId="14900CDA" w14:textId="34F969CE" w:rsidR="003D6D12" w:rsidRPr="005E6FAC" w:rsidRDefault="000D2F17" w:rsidP="005E6FAC">
            <w:pPr>
              <w:spacing w:after="0" w:line="276" w:lineRule="auto"/>
              <w:jc w:val="left"/>
              <w:rPr>
                <w:rFonts w:eastAsia="PMingLiU"/>
                <w:color w:val="000000"/>
                <w:szCs w:val="22"/>
              </w:rPr>
            </w:pPr>
            <w:r w:rsidRPr="005E6FAC">
              <w:rPr>
                <w:rFonts w:eastAsia="PMingLiU"/>
                <w:color w:val="000000"/>
                <w:szCs w:val="22"/>
              </w:rPr>
              <w:t>Common Repository</w:t>
            </w:r>
          </w:p>
        </w:tc>
      </w:tr>
      <w:tr w:rsidR="002021D4" w:rsidRPr="005E6FAC" w14:paraId="71DCC42E"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473A722B" w14:textId="71A3E6CB" w:rsidR="002021D4" w:rsidRPr="005E6FAC" w:rsidRDefault="002021D4" w:rsidP="005E6FAC">
            <w:pPr>
              <w:spacing w:after="0" w:line="276" w:lineRule="auto"/>
              <w:jc w:val="left"/>
              <w:rPr>
                <w:rFonts w:eastAsia="PMingLiU"/>
                <w:color w:val="000000"/>
                <w:szCs w:val="22"/>
              </w:rPr>
            </w:pPr>
            <w:r w:rsidRPr="005E6FAC">
              <w:rPr>
                <w:rFonts w:eastAsia="PMingLiU"/>
                <w:color w:val="000000"/>
                <w:szCs w:val="22"/>
              </w:rPr>
              <w:t>CSD</w:t>
            </w:r>
          </w:p>
        </w:tc>
        <w:tc>
          <w:tcPr>
            <w:tcW w:w="3513" w:type="pct"/>
            <w:tcBorders>
              <w:top w:val="single" w:sz="4" w:space="0" w:color="7F7F7F"/>
              <w:left w:val="single" w:sz="4" w:space="0" w:color="7F7F7F"/>
              <w:bottom w:val="single" w:sz="4" w:space="0" w:color="7F7F7F"/>
              <w:right w:val="single" w:sz="4" w:space="0" w:color="7F7F7F"/>
            </w:tcBorders>
          </w:tcPr>
          <w:p w14:paraId="283AC678" w14:textId="7C5C3AE0" w:rsidR="002021D4" w:rsidRPr="005E6FAC" w:rsidRDefault="002021D4" w:rsidP="005E6FAC">
            <w:pPr>
              <w:spacing w:after="0" w:line="276" w:lineRule="auto"/>
              <w:jc w:val="left"/>
              <w:rPr>
                <w:rFonts w:eastAsia="PMingLiU"/>
                <w:color w:val="000000"/>
                <w:szCs w:val="22"/>
              </w:rPr>
            </w:pPr>
            <w:r w:rsidRPr="005E6FAC">
              <w:rPr>
                <w:rFonts w:eastAsia="PMingLiU"/>
                <w:color w:val="000000"/>
                <w:szCs w:val="22"/>
              </w:rPr>
              <w:t>Central Service Desk</w:t>
            </w:r>
          </w:p>
        </w:tc>
      </w:tr>
      <w:tr w:rsidR="005250E7" w:rsidRPr="005E6FAC" w14:paraId="02AB4C8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4108399C" w14:textId="4889F2B9" w:rsidR="005250E7" w:rsidRPr="005E6FAC" w:rsidRDefault="005250E7" w:rsidP="005E6FAC">
            <w:pPr>
              <w:spacing w:after="0" w:line="276" w:lineRule="auto"/>
              <w:jc w:val="left"/>
              <w:rPr>
                <w:rFonts w:eastAsia="PMingLiU"/>
                <w:color w:val="000000"/>
                <w:szCs w:val="22"/>
              </w:rPr>
            </w:pPr>
            <w:r w:rsidRPr="005E6FAC">
              <w:rPr>
                <w:rFonts w:eastAsia="PMingLiU"/>
                <w:color w:val="000000"/>
                <w:szCs w:val="22"/>
              </w:rPr>
              <w:t>CS/RD2</w:t>
            </w:r>
          </w:p>
        </w:tc>
        <w:tc>
          <w:tcPr>
            <w:tcW w:w="3513" w:type="pct"/>
            <w:tcBorders>
              <w:top w:val="single" w:sz="4" w:space="0" w:color="7F7F7F"/>
              <w:left w:val="single" w:sz="4" w:space="0" w:color="7F7F7F"/>
              <w:bottom w:val="single" w:sz="4" w:space="0" w:color="7F7F7F"/>
              <w:right w:val="single" w:sz="4" w:space="0" w:color="7F7F7F"/>
            </w:tcBorders>
          </w:tcPr>
          <w:p w14:paraId="7396FE6B" w14:textId="672AE44A" w:rsidR="005250E7" w:rsidRPr="005E6FAC" w:rsidRDefault="005250E7" w:rsidP="005E6FAC">
            <w:pPr>
              <w:spacing w:after="0" w:line="276" w:lineRule="auto"/>
              <w:jc w:val="left"/>
              <w:rPr>
                <w:rFonts w:eastAsia="PMingLiU"/>
                <w:color w:val="000000"/>
                <w:szCs w:val="22"/>
              </w:rPr>
            </w:pPr>
            <w:r w:rsidRPr="005E6FAC">
              <w:rPr>
                <w:rFonts w:eastAsia="PMingLiU"/>
                <w:color w:val="000000"/>
                <w:szCs w:val="22"/>
              </w:rPr>
              <w:t>Common Service for Reference Data version 2</w:t>
            </w:r>
          </w:p>
        </w:tc>
      </w:tr>
      <w:tr w:rsidR="00CC6F2D" w:rsidRPr="005E6FAC" w14:paraId="4BB1A692"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4D297FF" w14:textId="3E90D7C8"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CT</w:t>
            </w:r>
          </w:p>
        </w:tc>
        <w:tc>
          <w:tcPr>
            <w:tcW w:w="3513" w:type="pct"/>
            <w:tcBorders>
              <w:top w:val="single" w:sz="4" w:space="0" w:color="7F7F7F"/>
              <w:left w:val="single" w:sz="4" w:space="0" w:color="7F7F7F"/>
              <w:bottom w:val="single" w:sz="4" w:space="0" w:color="7F7F7F"/>
              <w:right w:val="single" w:sz="4" w:space="0" w:color="7F7F7F"/>
            </w:tcBorders>
          </w:tcPr>
          <w:p w14:paraId="2E1DE39C" w14:textId="2E360517"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Conformance Testing</w:t>
            </w:r>
          </w:p>
        </w:tc>
      </w:tr>
      <w:tr w:rsidR="00CC6F2D" w:rsidRPr="005E6FAC" w14:paraId="39113044"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71B30D3" w14:textId="41B915E0"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DG TAXUD</w:t>
            </w:r>
          </w:p>
        </w:tc>
        <w:tc>
          <w:tcPr>
            <w:tcW w:w="3513" w:type="pct"/>
            <w:tcBorders>
              <w:top w:val="single" w:sz="4" w:space="0" w:color="7F7F7F"/>
              <w:left w:val="single" w:sz="4" w:space="0" w:color="7F7F7F"/>
              <w:bottom w:val="single" w:sz="4" w:space="0" w:color="7F7F7F"/>
              <w:right w:val="single" w:sz="4" w:space="0" w:color="7F7F7F"/>
            </w:tcBorders>
          </w:tcPr>
          <w:p w14:paraId="292CDC6E" w14:textId="6C6ACC31"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Directorate General - Taxation and Customs Union</w:t>
            </w:r>
          </w:p>
        </w:tc>
      </w:tr>
      <w:tr w:rsidR="00586BE2" w:rsidRPr="005E6FAC" w14:paraId="1840F337"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DB2EFAD" w14:textId="1B562038" w:rsidR="00586BE2" w:rsidRPr="005E6FAC" w:rsidRDefault="00586BE2" w:rsidP="005E6FAC">
            <w:pPr>
              <w:spacing w:after="0" w:line="276" w:lineRule="auto"/>
              <w:jc w:val="left"/>
              <w:rPr>
                <w:rFonts w:eastAsia="PMingLiU"/>
                <w:color w:val="000000"/>
                <w:szCs w:val="22"/>
              </w:rPr>
            </w:pPr>
            <w:r>
              <w:rPr>
                <w:rFonts w:eastAsia="PMingLiU"/>
                <w:color w:val="000000"/>
                <w:szCs w:val="22"/>
              </w:rPr>
              <w:t>DNL</w:t>
            </w:r>
          </w:p>
        </w:tc>
        <w:tc>
          <w:tcPr>
            <w:tcW w:w="3513" w:type="pct"/>
            <w:tcBorders>
              <w:top w:val="single" w:sz="4" w:space="0" w:color="7F7F7F"/>
              <w:left w:val="single" w:sz="4" w:space="0" w:color="7F7F7F"/>
              <w:bottom w:val="single" w:sz="4" w:space="0" w:color="7F7F7F"/>
              <w:right w:val="single" w:sz="4" w:space="0" w:color="7F7F7F"/>
            </w:tcBorders>
          </w:tcPr>
          <w:p w14:paraId="14A1A4EE" w14:textId="3FBB9127" w:rsidR="00586BE2" w:rsidRPr="005E6FAC" w:rsidRDefault="00586BE2" w:rsidP="005E6FAC">
            <w:pPr>
              <w:spacing w:after="0" w:line="276" w:lineRule="auto"/>
              <w:jc w:val="left"/>
              <w:rPr>
                <w:rFonts w:eastAsia="PMingLiU"/>
                <w:color w:val="000000"/>
                <w:szCs w:val="22"/>
              </w:rPr>
            </w:pPr>
            <w:r>
              <w:rPr>
                <w:rFonts w:eastAsia="PMingLiU"/>
                <w:color w:val="000000"/>
                <w:szCs w:val="22"/>
              </w:rPr>
              <w:t>Do Not Load</w:t>
            </w:r>
          </w:p>
        </w:tc>
      </w:tr>
      <w:tr w:rsidR="00E9308F" w:rsidRPr="005E6FAC" w14:paraId="7F12B684"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1332A347" w14:textId="11AF4682"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EIDAS</w:t>
            </w:r>
          </w:p>
        </w:tc>
        <w:tc>
          <w:tcPr>
            <w:tcW w:w="3513" w:type="pct"/>
            <w:tcBorders>
              <w:top w:val="single" w:sz="4" w:space="0" w:color="7F7F7F"/>
              <w:left w:val="single" w:sz="4" w:space="0" w:color="7F7F7F"/>
              <w:bottom w:val="single" w:sz="4" w:space="0" w:color="7F7F7F"/>
              <w:right w:val="single" w:sz="4" w:space="0" w:color="7F7F7F"/>
            </w:tcBorders>
          </w:tcPr>
          <w:p w14:paraId="18AEA593" w14:textId="50C930D7"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Electronic Identification, Authentication and trust Services</w:t>
            </w:r>
          </w:p>
        </w:tc>
      </w:tr>
      <w:tr w:rsidR="003B6AE7" w:rsidRPr="005E6FAC" w14:paraId="1AC29E96"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372D727" w14:textId="024C9287" w:rsidR="003B6AE7" w:rsidRPr="005E6FAC" w:rsidRDefault="003B6AE7" w:rsidP="005E6FAC">
            <w:pPr>
              <w:spacing w:after="0" w:line="276" w:lineRule="auto"/>
              <w:jc w:val="left"/>
              <w:rPr>
                <w:rFonts w:eastAsia="PMingLiU"/>
                <w:color w:val="000000"/>
                <w:szCs w:val="22"/>
              </w:rPr>
            </w:pPr>
            <w:r w:rsidRPr="005E6FAC">
              <w:rPr>
                <w:rFonts w:eastAsia="PMingLiU"/>
                <w:color w:val="000000"/>
                <w:szCs w:val="22"/>
              </w:rPr>
              <w:t>ENS</w:t>
            </w:r>
          </w:p>
        </w:tc>
        <w:tc>
          <w:tcPr>
            <w:tcW w:w="3513" w:type="pct"/>
            <w:tcBorders>
              <w:top w:val="single" w:sz="4" w:space="0" w:color="7F7F7F"/>
              <w:left w:val="single" w:sz="4" w:space="0" w:color="7F7F7F"/>
              <w:bottom w:val="single" w:sz="4" w:space="0" w:color="7F7F7F"/>
              <w:right w:val="single" w:sz="4" w:space="0" w:color="7F7F7F"/>
            </w:tcBorders>
          </w:tcPr>
          <w:p w14:paraId="67B4B64D" w14:textId="6F1774B7" w:rsidR="003B6AE7" w:rsidRPr="005E6FAC" w:rsidRDefault="003B6AE7" w:rsidP="005E6FAC">
            <w:pPr>
              <w:spacing w:after="0" w:line="276" w:lineRule="auto"/>
              <w:jc w:val="left"/>
              <w:rPr>
                <w:rFonts w:eastAsia="PMingLiU"/>
                <w:color w:val="000000"/>
                <w:szCs w:val="22"/>
              </w:rPr>
            </w:pPr>
            <w:r w:rsidRPr="005E6FAC">
              <w:rPr>
                <w:szCs w:val="22"/>
              </w:rPr>
              <w:t>Entry Summary Declaration</w:t>
            </w:r>
          </w:p>
        </w:tc>
      </w:tr>
      <w:tr w:rsidR="00E9308F" w:rsidRPr="005E6FAC" w14:paraId="6AEB08CF"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1AB3D556" w14:textId="6FB165C0"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EO</w:t>
            </w:r>
          </w:p>
        </w:tc>
        <w:tc>
          <w:tcPr>
            <w:tcW w:w="3513" w:type="pct"/>
            <w:tcBorders>
              <w:top w:val="single" w:sz="4" w:space="0" w:color="7F7F7F"/>
              <w:left w:val="single" w:sz="4" w:space="0" w:color="7F7F7F"/>
              <w:bottom w:val="single" w:sz="4" w:space="0" w:color="7F7F7F"/>
              <w:right w:val="single" w:sz="4" w:space="0" w:color="7F7F7F"/>
            </w:tcBorders>
          </w:tcPr>
          <w:p w14:paraId="000C176B" w14:textId="7C104C70"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Economic Operator</w:t>
            </w:r>
          </w:p>
        </w:tc>
      </w:tr>
      <w:tr w:rsidR="00E9308F" w:rsidRPr="005E6FAC" w14:paraId="47A2C9DA"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E790E5F" w14:textId="3869C85B"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EORI</w:t>
            </w:r>
          </w:p>
        </w:tc>
        <w:tc>
          <w:tcPr>
            <w:tcW w:w="3513" w:type="pct"/>
            <w:tcBorders>
              <w:top w:val="single" w:sz="4" w:space="0" w:color="7F7F7F"/>
              <w:left w:val="single" w:sz="4" w:space="0" w:color="7F7F7F"/>
              <w:bottom w:val="single" w:sz="4" w:space="0" w:color="7F7F7F"/>
              <w:right w:val="single" w:sz="4" w:space="0" w:color="7F7F7F"/>
            </w:tcBorders>
          </w:tcPr>
          <w:p w14:paraId="75292CA6" w14:textId="3A2D10BC"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Economic Operators Registration and Identification number</w:t>
            </w:r>
          </w:p>
        </w:tc>
      </w:tr>
      <w:tr w:rsidR="0093179B" w:rsidRPr="005E6FAC" w14:paraId="3B450B51"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A19F135" w14:textId="4196C1F7" w:rsidR="0093179B" w:rsidRPr="005E6FAC" w:rsidRDefault="0093179B" w:rsidP="005E6FAC">
            <w:pPr>
              <w:spacing w:after="0" w:line="276" w:lineRule="auto"/>
              <w:jc w:val="left"/>
              <w:rPr>
                <w:rFonts w:eastAsia="PMingLiU"/>
                <w:color w:val="000000"/>
                <w:szCs w:val="22"/>
              </w:rPr>
            </w:pPr>
            <w:r w:rsidRPr="005E6FAC">
              <w:rPr>
                <w:rFonts w:eastAsia="PMingLiU"/>
                <w:color w:val="000000"/>
                <w:szCs w:val="22"/>
              </w:rPr>
              <w:lastRenderedPageBreak/>
              <w:t>ESS</w:t>
            </w:r>
          </w:p>
        </w:tc>
        <w:tc>
          <w:tcPr>
            <w:tcW w:w="3513" w:type="pct"/>
            <w:tcBorders>
              <w:top w:val="single" w:sz="4" w:space="0" w:color="7F7F7F"/>
              <w:left w:val="single" w:sz="4" w:space="0" w:color="7F7F7F"/>
              <w:bottom w:val="single" w:sz="4" w:space="0" w:color="7F7F7F"/>
              <w:right w:val="single" w:sz="4" w:space="0" w:color="7F7F7F"/>
            </w:tcBorders>
          </w:tcPr>
          <w:p w14:paraId="304752ED" w14:textId="6AADE92C" w:rsidR="0093179B" w:rsidRPr="005E6FAC" w:rsidRDefault="0093179B" w:rsidP="005E6FAC">
            <w:pPr>
              <w:spacing w:after="0" w:line="276" w:lineRule="auto"/>
              <w:jc w:val="left"/>
              <w:rPr>
                <w:rFonts w:eastAsia="PMingLiU"/>
                <w:color w:val="000000"/>
                <w:szCs w:val="22"/>
              </w:rPr>
            </w:pPr>
            <w:r w:rsidRPr="005E6FAC">
              <w:rPr>
                <w:rFonts w:eastAsia="PMingLiU"/>
                <w:color w:val="000000"/>
                <w:szCs w:val="22"/>
              </w:rPr>
              <w:t>Employee Self Service (part of SYNERGIA SMT) (</w:t>
            </w:r>
            <w:hyperlink r:id="rId28" w:history="1">
              <w:r w:rsidR="007971E8" w:rsidRPr="005E6FAC">
                <w:rPr>
                  <w:rStyle w:val="Hyperlink"/>
                  <w:rFonts w:eastAsia="PMingLiU"/>
                  <w:szCs w:val="22"/>
                </w:rPr>
                <w:t>https://itsmtaxud.europa.eu/smt/ess.do</w:t>
              </w:r>
            </w:hyperlink>
            <w:r w:rsidRPr="005E6FAC">
              <w:rPr>
                <w:rFonts w:eastAsia="PMingLiU"/>
                <w:color w:val="000000"/>
                <w:szCs w:val="22"/>
              </w:rPr>
              <w:t>)</w:t>
            </w:r>
          </w:p>
        </w:tc>
      </w:tr>
      <w:tr w:rsidR="00E9308F" w:rsidRPr="005E6FAC" w14:paraId="7B343CD0"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BBB3159" w14:textId="27105133"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FAQ</w:t>
            </w:r>
          </w:p>
        </w:tc>
        <w:tc>
          <w:tcPr>
            <w:tcW w:w="3513" w:type="pct"/>
            <w:tcBorders>
              <w:top w:val="single" w:sz="4" w:space="0" w:color="7F7F7F"/>
              <w:left w:val="single" w:sz="4" w:space="0" w:color="7F7F7F"/>
              <w:bottom w:val="single" w:sz="4" w:space="0" w:color="7F7F7F"/>
              <w:right w:val="single" w:sz="4" w:space="0" w:color="7F7F7F"/>
            </w:tcBorders>
          </w:tcPr>
          <w:p w14:paraId="1760E4BF" w14:textId="7484E9CD"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Frequently Asked Questions</w:t>
            </w:r>
          </w:p>
        </w:tc>
      </w:tr>
      <w:tr w:rsidR="00F36A70" w:rsidRPr="005E6FAC" w14:paraId="07237883"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6B32026" w14:textId="17AEF664" w:rsidR="00F36A70" w:rsidRPr="005E6FAC" w:rsidRDefault="00F36A70" w:rsidP="005E6FAC">
            <w:pPr>
              <w:spacing w:after="0" w:line="276" w:lineRule="auto"/>
              <w:jc w:val="left"/>
              <w:rPr>
                <w:rFonts w:eastAsia="PMingLiU"/>
                <w:color w:val="000000"/>
                <w:szCs w:val="22"/>
              </w:rPr>
            </w:pPr>
            <w:r w:rsidRPr="005E6FAC">
              <w:rPr>
                <w:rFonts w:eastAsia="PMingLiU"/>
                <w:color w:val="000000"/>
                <w:szCs w:val="22"/>
              </w:rPr>
              <w:t>GB</w:t>
            </w:r>
          </w:p>
        </w:tc>
        <w:tc>
          <w:tcPr>
            <w:tcW w:w="3513" w:type="pct"/>
            <w:tcBorders>
              <w:top w:val="single" w:sz="4" w:space="0" w:color="7F7F7F"/>
              <w:left w:val="single" w:sz="4" w:space="0" w:color="7F7F7F"/>
              <w:bottom w:val="single" w:sz="4" w:space="0" w:color="7F7F7F"/>
              <w:right w:val="single" w:sz="4" w:space="0" w:color="7F7F7F"/>
            </w:tcBorders>
          </w:tcPr>
          <w:p w14:paraId="50E548B7" w14:textId="6DB63032" w:rsidR="00F36A70" w:rsidRPr="005E6FAC" w:rsidRDefault="00F36A70" w:rsidP="005E6FAC">
            <w:pPr>
              <w:spacing w:after="0" w:line="276" w:lineRule="auto"/>
              <w:jc w:val="left"/>
              <w:rPr>
                <w:rFonts w:eastAsia="PMingLiU"/>
                <w:color w:val="000000"/>
                <w:szCs w:val="22"/>
              </w:rPr>
            </w:pPr>
            <w:r w:rsidRPr="005E6FAC">
              <w:rPr>
                <w:rFonts w:eastAsia="PMingLiU"/>
                <w:color w:val="000000"/>
                <w:szCs w:val="22"/>
              </w:rPr>
              <w:t>Great Britain</w:t>
            </w:r>
          </w:p>
        </w:tc>
      </w:tr>
      <w:tr w:rsidR="00315DBB" w:rsidRPr="005E6FAC" w14:paraId="036CDDD9"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67CB976" w14:textId="168FEF05" w:rsidR="00315DBB" w:rsidRPr="005E6FAC" w:rsidRDefault="00315DBB" w:rsidP="005E6FAC">
            <w:pPr>
              <w:spacing w:after="0" w:line="276" w:lineRule="auto"/>
              <w:jc w:val="left"/>
              <w:rPr>
                <w:rFonts w:eastAsia="PMingLiU"/>
                <w:color w:val="000000"/>
                <w:szCs w:val="22"/>
              </w:rPr>
            </w:pPr>
            <w:r w:rsidRPr="005E6FAC">
              <w:rPr>
                <w:rFonts w:eastAsia="PMingLiU"/>
                <w:color w:val="000000"/>
                <w:szCs w:val="22"/>
              </w:rPr>
              <w:t>GMT</w:t>
            </w:r>
          </w:p>
        </w:tc>
        <w:tc>
          <w:tcPr>
            <w:tcW w:w="3513" w:type="pct"/>
            <w:tcBorders>
              <w:top w:val="single" w:sz="4" w:space="0" w:color="7F7F7F"/>
              <w:left w:val="single" w:sz="4" w:space="0" w:color="7F7F7F"/>
              <w:bottom w:val="single" w:sz="4" w:space="0" w:color="7F7F7F"/>
              <w:right w:val="single" w:sz="4" w:space="0" w:color="7F7F7F"/>
            </w:tcBorders>
          </w:tcPr>
          <w:p w14:paraId="09E3CE45" w14:textId="07E2ED4A" w:rsidR="00315DBB" w:rsidRPr="005E6FAC" w:rsidRDefault="00315DBB" w:rsidP="005E6FAC">
            <w:pPr>
              <w:spacing w:after="0" w:line="276" w:lineRule="auto"/>
              <w:jc w:val="left"/>
              <w:rPr>
                <w:rFonts w:eastAsia="PMingLiU"/>
                <w:color w:val="000000"/>
                <w:szCs w:val="22"/>
              </w:rPr>
            </w:pPr>
            <w:r w:rsidRPr="005E6FAC">
              <w:rPr>
                <w:rFonts w:eastAsia="PMingLiU"/>
                <w:color w:val="000000"/>
                <w:szCs w:val="22"/>
              </w:rPr>
              <w:t>Greenwich Mean Time Zone</w:t>
            </w:r>
          </w:p>
        </w:tc>
      </w:tr>
      <w:tr w:rsidR="00E9308F" w:rsidRPr="005E6FAC" w14:paraId="074AA4E3"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1AD10531" w14:textId="1E739EE1"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HTI</w:t>
            </w:r>
          </w:p>
        </w:tc>
        <w:tc>
          <w:tcPr>
            <w:tcW w:w="3513" w:type="pct"/>
            <w:tcBorders>
              <w:top w:val="single" w:sz="4" w:space="0" w:color="7F7F7F"/>
              <w:left w:val="single" w:sz="4" w:space="0" w:color="7F7F7F"/>
              <w:bottom w:val="single" w:sz="4" w:space="0" w:color="7F7F7F"/>
              <w:right w:val="single" w:sz="4" w:space="0" w:color="7F7F7F"/>
            </w:tcBorders>
          </w:tcPr>
          <w:p w14:paraId="5FC0ECD6" w14:textId="48B440F2"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Harmonised Trader Interface</w:t>
            </w:r>
          </w:p>
        </w:tc>
      </w:tr>
      <w:tr w:rsidR="00A95F14" w:rsidRPr="005E6FAC" w14:paraId="07EAF02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15D9935" w14:textId="041E9655" w:rsidR="00A95F14" w:rsidRPr="005E6FAC" w:rsidRDefault="00A95F14" w:rsidP="005E6FAC">
            <w:pPr>
              <w:spacing w:after="0" w:line="276" w:lineRule="auto"/>
              <w:jc w:val="left"/>
              <w:rPr>
                <w:rFonts w:eastAsia="PMingLiU"/>
                <w:color w:val="000000"/>
                <w:szCs w:val="22"/>
              </w:rPr>
            </w:pPr>
            <w:r w:rsidRPr="005E6FAC">
              <w:rPr>
                <w:rFonts w:eastAsia="PMingLiU"/>
                <w:color w:val="000000"/>
                <w:szCs w:val="22"/>
              </w:rPr>
              <w:t>ICD</w:t>
            </w:r>
          </w:p>
        </w:tc>
        <w:tc>
          <w:tcPr>
            <w:tcW w:w="3513" w:type="pct"/>
            <w:tcBorders>
              <w:top w:val="single" w:sz="4" w:space="0" w:color="7F7F7F"/>
              <w:left w:val="single" w:sz="4" w:space="0" w:color="7F7F7F"/>
              <w:bottom w:val="single" w:sz="4" w:space="0" w:color="7F7F7F"/>
              <w:right w:val="single" w:sz="4" w:space="0" w:color="7F7F7F"/>
            </w:tcBorders>
          </w:tcPr>
          <w:p w14:paraId="6ECB4A36" w14:textId="5728F393" w:rsidR="00A95F14" w:rsidRPr="005E6FAC" w:rsidRDefault="00AF49D8" w:rsidP="005E6FAC">
            <w:pPr>
              <w:spacing w:after="0" w:line="276" w:lineRule="auto"/>
              <w:jc w:val="left"/>
              <w:rPr>
                <w:rFonts w:eastAsia="PMingLiU"/>
                <w:color w:val="000000"/>
                <w:szCs w:val="22"/>
              </w:rPr>
            </w:pPr>
            <w:r w:rsidRPr="005E6FAC">
              <w:rPr>
                <w:rFonts w:eastAsia="PMingLiU"/>
                <w:color w:val="000000"/>
                <w:szCs w:val="22"/>
              </w:rPr>
              <w:t>Interface Control Document</w:t>
            </w:r>
          </w:p>
        </w:tc>
      </w:tr>
      <w:tr w:rsidR="00E9308F" w:rsidRPr="005E6FAC" w14:paraId="55E11FC5"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7E528AA" w14:textId="3BB344B3"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ICS2</w:t>
            </w:r>
          </w:p>
        </w:tc>
        <w:tc>
          <w:tcPr>
            <w:tcW w:w="3513" w:type="pct"/>
            <w:tcBorders>
              <w:top w:val="single" w:sz="4" w:space="0" w:color="7F7F7F"/>
              <w:left w:val="single" w:sz="4" w:space="0" w:color="7F7F7F"/>
              <w:bottom w:val="single" w:sz="4" w:space="0" w:color="7F7F7F"/>
              <w:right w:val="single" w:sz="4" w:space="0" w:color="7F7F7F"/>
            </w:tcBorders>
          </w:tcPr>
          <w:p w14:paraId="2D55F693" w14:textId="53F9A9B7"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Import Control System 2</w:t>
            </w:r>
          </w:p>
        </w:tc>
      </w:tr>
      <w:tr w:rsidR="00E9308F" w:rsidRPr="005E6FAC" w14:paraId="6D345D0D"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6E0A8B9" w14:textId="04B4458F"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ID</w:t>
            </w:r>
          </w:p>
        </w:tc>
        <w:tc>
          <w:tcPr>
            <w:tcW w:w="3513" w:type="pct"/>
            <w:tcBorders>
              <w:top w:val="single" w:sz="4" w:space="0" w:color="7F7F7F"/>
              <w:left w:val="single" w:sz="4" w:space="0" w:color="7F7F7F"/>
              <w:bottom w:val="single" w:sz="4" w:space="0" w:color="7F7F7F"/>
              <w:right w:val="single" w:sz="4" w:space="0" w:color="7F7F7F"/>
            </w:tcBorders>
          </w:tcPr>
          <w:p w14:paraId="03B5B6D9" w14:textId="1895F84F"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Identity Document</w:t>
            </w:r>
          </w:p>
        </w:tc>
      </w:tr>
      <w:tr w:rsidR="00E9308F" w:rsidRPr="005E6FAC" w14:paraId="778543AE"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43215D28" w14:textId="70FA02FE"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ITSM</w:t>
            </w:r>
          </w:p>
        </w:tc>
        <w:tc>
          <w:tcPr>
            <w:tcW w:w="3513" w:type="pct"/>
            <w:tcBorders>
              <w:top w:val="single" w:sz="4" w:space="0" w:color="7F7F7F"/>
              <w:left w:val="single" w:sz="4" w:space="0" w:color="7F7F7F"/>
              <w:bottom w:val="single" w:sz="4" w:space="0" w:color="7F7F7F"/>
              <w:right w:val="single" w:sz="4" w:space="0" w:color="7F7F7F"/>
            </w:tcBorders>
          </w:tcPr>
          <w:p w14:paraId="71FFA5B7" w14:textId="67E9BE29"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IT Service Management</w:t>
            </w:r>
          </w:p>
        </w:tc>
      </w:tr>
      <w:tr w:rsidR="00B82A5D" w:rsidRPr="005E6FAC" w14:paraId="5ADB3AC2"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F66D1DA" w14:textId="3F31608C" w:rsidR="00B82A5D" w:rsidRPr="005E6FAC" w:rsidRDefault="00B82A5D" w:rsidP="005E6FAC">
            <w:pPr>
              <w:spacing w:after="0" w:line="276" w:lineRule="auto"/>
              <w:jc w:val="left"/>
              <w:rPr>
                <w:rFonts w:eastAsia="PMingLiU"/>
                <w:color w:val="000000"/>
                <w:szCs w:val="22"/>
              </w:rPr>
            </w:pPr>
            <w:r w:rsidRPr="005E6FAC">
              <w:rPr>
                <w:rFonts w:eastAsia="PMingLiU"/>
                <w:color w:val="000000"/>
                <w:szCs w:val="22"/>
              </w:rPr>
              <w:t>ITSP</w:t>
            </w:r>
          </w:p>
        </w:tc>
        <w:tc>
          <w:tcPr>
            <w:tcW w:w="3513" w:type="pct"/>
            <w:tcBorders>
              <w:top w:val="single" w:sz="4" w:space="0" w:color="7F7F7F"/>
              <w:left w:val="single" w:sz="4" w:space="0" w:color="7F7F7F"/>
              <w:bottom w:val="single" w:sz="4" w:space="0" w:color="7F7F7F"/>
              <w:right w:val="single" w:sz="4" w:space="0" w:color="7F7F7F"/>
            </w:tcBorders>
          </w:tcPr>
          <w:p w14:paraId="668D6EA9" w14:textId="5632D236" w:rsidR="00B82A5D" w:rsidRPr="005E6FAC" w:rsidRDefault="00B82A5D" w:rsidP="005E6FAC">
            <w:pPr>
              <w:spacing w:after="0" w:line="276" w:lineRule="auto"/>
              <w:jc w:val="left"/>
              <w:rPr>
                <w:rFonts w:eastAsia="PMingLiU"/>
                <w:color w:val="000000"/>
                <w:szCs w:val="22"/>
              </w:rPr>
            </w:pPr>
            <w:r w:rsidRPr="005E6FAC">
              <w:rPr>
                <w:rFonts w:eastAsia="PMingLiU"/>
                <w:color w:val="000000"/>
                <w:szCs w:val="22"/>
              </w:rPr>
              <w:t>IT Service Provider</w:t>
            </w:r>
          </w:p>
        </w:tc>
      </w:tr>
      <w:tr w:rsidR="00E9308F" w:rsidRPr="005E6FAC" w14:paraId="7899F93E"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342B088" w14:textId="0CC9D205"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LOTL</w:t>
            </w:r>
          </w:p>
        </w:tc>
        <w:tc>
          <w:tcPr>
            <w:tcW w:w="3513" w:type="pct"/>
            <w:tcBorders>
              <w:top w:val="single" w:sz="4" w:space="0" w:color="7F7F7F"/>
              <w:left w:val="single" w:sz="4" w:space="0" w:color="7F7F7F"/>
              <w:bottom w:val="single" w:sz="4" w:space="0" w:color="7F7F7F"/>
              <w:right w:val="single" w:sz="4" w:space="0" w:color="7F7F7F"/>
            </w:tcBorders>
          </w:tcPr>
          <w:p w14:paraId="307AF872" w14:textId="59FCF2C6"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EU List of eIDAS Trusted Lists</w:t>
            </w:r>
          </w:p>
        </w:tc>
      </w:tr>
      <w:tr w:rsidR="003B6AE7" w:rsidRPr="005E6FAC" w14:paraId="172573A6"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CDF761E" w14:textId="24A9BE35" w:rsidR="003B6AE7" w:rsidRPr="005E6FAC" w:rsidRDefault="003B6AE7" w:rsidP="005E6FAC">
            <w:pPr>
              <w:spacing w:after="0" w:line="276" w:lineRule="auto"/>
              <w:jc w:val="left"/>
              <w:rPr>
                <w:rFonts w:eastAsia="PMingLiU"/>
                <w:color w:val="000000"/>
                <w:szCs w:val="22"/>
              </w:rPr>
            </w:pPr>
            <w:r w:rsidRPr="005E6FAC">
              <w:rPr>
                <w:rFonts w:eastAsia="PMingLiU"/>
                <w:color w:val="000000"/>
                <w:szCs w:val="22"/>
              </w:rPr>
              <w:t>LRN</w:t>
            </w:r>
          </w:p>
        </w:tc>
        <w:tc>
          <w:tcPr>
            <w:tcW w:w="3513" w:type="pct"/>
            <w:tcBorders>
              <w:top w:val="single" w:sz="4" w:space="0" w:color="7F7F7F"/>
              <w:left w:val="single" w:sz="4" w:space="0" w:color="7F7F7F"/>
              <w:bottom w:val="single" w:sz="4" w:space="0" w:color="7F7F7F"/>
              <w:right w:val="single" w:sz="4" w:space="0" w:color="7F7F7F"/>
            </w:tcBorders>
          </w:tcPr>
          <w:p w14:paraId="23C351CA" w14:textId="447818C2" w:rsidR="003B6AE7" w:rsidRPr="005E6FAC" w:rsidRDefault="003B6AE7" w:rsidP="005E6FAC">
            <w:pPr>
              <w:spacing w:after="0" w:line="276" w:lineRule="auto"/>
              <w:jc w:val="left"/>
              <w:rPr>
                <w:rFonts w:eastAsia="PMingLiU"/>
                <w:color w:val="000000"/>
                <w:szCs w:val="22"/>
              </w:rPr>
            </w:pPr>
            <w:r w:rsidRPr="005E6FAC">
              <w:rPr>
                <w:szCs w:val="22"/>
              </w:rPr>
              <w:t>Local Reference Number</w:t>
            </w:r>
          </w:p>
        </w:tc>
      </w:tr>
      <w:tr w:rsidR="00B03A08" w:rsidRPr="005E6FAC" w14:paraId="247FF02D"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2D16778" w14:textId="11E084DB" w:rsidR="00B03A08" w:rsidRPr="005E6FAC" w:rsidRDefault="00B03A08" w:rsidP="005E6FAC">
            <w:pPr>
              <w:spacing w:after="0" w:line="276" w:lineRule="auto"/>
              <w:jc w:val="left"/>
              <w:rPr>
                <w:rFonts w:eastAsia="PMingLiU"/>
                <w:color w:val="000000"/>
                <w:szCs w:val="22"/>
              </w:rPr>
            </w:pPr>
            <w:r w:rsidRPr="005E6FAC">
              <w:rPr>
                <w:rFonts w:eastAsia="PMingLiU"/>
                <w:color w:val="000000"/>
                <w:szCs w:val="22"/>
              </w:rPr>
              <w:t>MIME</w:t>
            </w:r>
          </w:p>
        </w:tc>
        <w:tc>
          <w:tcPr>
            <w:tcW w:w="3513" w:type="pct"/>
            <w:tcBorders>
              <w:top w:val="single" w:sz="4" w:space="0" w:color="7F7F7F"/>
              <w:left w:val="single" w:sz="4" w:space="0" w:color="7F7F7F"/>
              <w:bottom w:val="single" w:sz="4" w:space="0" w:color="7F7F7F"/>
              <w:right w:val="single" w:sz="4" w:space="0" w:color="7F7F7F"/>
            </w:tcBorders>
          </w:tcPr>
          <w:p w14:paraId="667B5530" w14:textId="69C005E2" w:rsidR="00B03A08" w:rsidRPr="005E6FAC" w:rsidRDefault="00B03A08" w:rsidP="005E6FAC">
            <w:pPr>
              <w:spacing w:after="0" w:line="276" w:lineRule="auto"/>
              <w:jc w:val="left"/>
              <w:rPr>
                <w:szCs w:val="22"/>
              </w:rPr>
            </w:pPr>
            <w:r w:rsidRPr="005E6FAC">
              <w:rPr>
                <w:szCs w:val="22"/>
              </w:rPr>
              <w:t>Multipurpose Internet Mail Extensions</w:t>
            </w:r>
          </w:p>
        </w:tc>
      </w:tr>
      <w:tr w:rsidR="00532B21" w:rsidRPr="005E6FAC" w14:paraId="0D9C27C5"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AF3B125" w14:textId="2F0D3BF2"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MPC</w:t>
            </w:r>
          </w:p>
        </w:tc>
        <w:tc>
          <w:tcPr>
            <w:tcW w:w="3513" w:type="pct"/>
            <w:tcBorders>
              <w:top w:val="single" w:sz="4" w:space="0" w:color="7F7F7F"/>
              <w:left w:val="single" w:sz="4" w:space="0" w:color="7F7F7F"/>
              <w:bottom w:val="single" w:sz="4" w:space="0" w:color="7F7F7F"/>
              <w:right w:val="single" w:sz="4" w:space="0" w:color="7F7F7F"/>
            </w:tcBorders>
          </w:tcPr>
          <w:p w14:paraId="51DFB128" w14:textId="29C189E8"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Message Partition Channels</w:t>
            </w:r>
          </w:p>
        </w:tc>
      </w:tr>
      <w:tr w:rsidR="00CB2705" w:rsidRPr="005E6FAC" w14:paraId="665CADF9"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09994E3" w14:textId="3B80A8FD" w:rsidR="00CB2705" w:rsidRPr="005E6FAC" w:rsidRDefault="00CB2705" w:rsidP="005E6FAC">
            <w:pPr>
              <w:spacing w:after="0" w:line="276" w:lineRule="auto"/>
              <w:jc w:val="left"/>
              <w:rPr>
                <w:rFonts w:eastAsia="PMingLiU"/>
                <w:color w:val="000000"/>
                <w:szCs w:val="22"/>
              </w:rPr>
            </w:pPr>
            <w:r w:rsidRPr="005E6FAC">
              <w:rPr>
                <w:rFonts w:eastAsia="PMingLiU"/>
                <w:color w:val="000000"/>
                <w:szCs w:val="22"/>
              </w:rPr>
              <w:t>MON</w:t>
            </w:r>
          </w:p>
        </w:tc>
        <w:tc>
          <w:tcPr>
            <w:tcW w:w="3513" w:type="pct"/>
            <w:tcBorders>
              <w:top w:val="single" w:sz="4" w:space="0" w:color="7F7F7F"/>
              <w:left w:val="single" w:sz="4" w:space="0" w:color="7F7F7F"/>
              <w:bottom w:val="single" w:sz="4" w:space="0" w:color="7F7F7F"/>
              <w:right w:val="single" w:sz="4" w:space="0" w:color="7F7F7F"/>
            </w:tcBorders>
          </w:tcPr>
          <w:p w14:paraId="0EF19E90" w14:textId="6779EB81" w:rsidR="00CB2705" w:rsidRPr="005E6FAC" w:rsidRDefault="00CB2705" w:rsidP="005E6FAC">
            <w:pPr>
              <w:spacing w:after="0" w:line="276" w:lineRule="auto"/>
              <w:jc w:val="left"/>
              <w:rPr>
                <w:rFonts w:eastAsia="PMingLiU"/>
                <w:color w:val="000000"/>
                <w:szCs w:val="22"/>
              </w:rPr>
            </w:pPr>
            <w:r w:rsidRPr="005E6FAC">
              <w:rPr>
                <w:rFonts w:eastAsia="PMingLiU"/>
                <w:color w:val="000000"/>
                <w:szCs w:val="22"/>
              </w:rPr>
              <w:t>ICS2 Monitoring and Business Statistics</w:t>
            </w:r>
            <w:r w:rsidR="00EB460E" w:rsidRPr="005E6FAC">
              <w:rPr>
                <w:rFonts w:eastAsia="PMingLiU"/>
                <w:color w:val="000000"/>
                <w:szCs w:val="22"/>
              </w:rPr>
              <w:t xml:space="preserve"> Tool</w:t>
            </w:r>
          </w:p>
        </w:tc>
      </w:tr>
      <w:tr w:rsidR="00586BE2" w:rsidRPr="005E6FAC" w14:paraId="0DE96010"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6B0974E" w14:textId="6EAB1AE0" w:rsidR="00586BE2" w:rsidRPr="005E6FAC" w:rsidRDefault="00586BE2" w:rsidP="005E6FAC">
            <w:pPr>
              <w:spacing w:after="0" w:line="276" w:lineRule="auto"/>
              <w:jc w:val="left"/>
              <w:rPr>
                <w:rFonts w:eastAsia="PMingLiU"/>
                <w:color w:val="000000"/>
                <w:szCs w:val="22"/>
              </w:rPr>
            </w:pPr>
            <w:r>
              <w:rPr>
                <w:rFonts w:eastAsia="PMingLiU"/>
                <w:color w:val="000000"/>
                <w:szCs w:val="22"/>
              </w:rPr>
              <w:t>MRN</w:t>
            </w:r>
          </w:p>
        </w:tc>
        <w:tc>
          <w:tcPr>
            <w:tcW w:w="3513" w:type="pct"/>
            <w:tcBorders>
              <w:top w:val="single" w:sz="4" w:space="0" w:color="7F7F7F"/>
              <w:left w:val="single" w:sz="4" w:space="0" w:color="7F7F7F"/>
              <w:bottom w:val="single" w:sz="4" w:space="0" w:color="7F7F7F"/>
              <w:right w:val="single" w:sz="4" w:space="0" w:color="7F7F7F"/>
            </w:tcBorders>
          </w:tcPr>
          <w:p w14:paraId="2FA95332" w14:textId="3225051B" w:rsidR="00586BE2" w:rsidRPr="005E6FAC" w:rsidRDefault="00586BE2" w:rsidP="005E6FAC">
            <w:pPr>
              <w:spacing w:after="0" w:line="276" w:lineRule="auto"/>
              <w:jc w:val="left"/>
              <w:rPr>
                <w:rFonts w:eastAsia="PMingLiU"/>
                <w:color w:val="000000"/>
                <w:szCs w:val="22"/>
              </w:rPr>
            </w:pPr>
            <w:r w:rsidRPr="00586BE2">
              <w:rPr>
                <w:rFonts w:eastAsia="PMingLiU"/>
                <w:color w:val="000000"/>
                <w:szCs w:val="22"/>
              </w:rPr>
              <w:t>Master Reference Number</w:t>
            </w:r>
          </w:p>
        </w:tc>
      </w:tr>
      <w:tr w:rsidR="00532B21" w:rsidRPr="005E6FAC" w14:paraId="0888A82E"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3ABB971" w14:textId="023FB71E"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MS</w:t>
            </w:r>
          </w:p>
        </w:tc>
        <w:tc>
          <w:tcPr>
            <w:tcW w:w="3513" w:type="pct"/>
            <w:tcBorders>
              <w:top w:val="single" w:sz="4" w:space="0" w:color="7F7F7F"/>
              <w:left w:val="single" w:sz="4" w:space="0" w:color="7F7F7F"/>
              <w:bottom w:val="single" w:sz="4" w:space="0" w:color="7F7F7F"/>
              <w:right w:val="single" w:sz="4" w:space="0" w:color="7F7F7F"/>
            </w:tcBorders>
          </w:tcPr>
          <w:p w14:paraId="6DF5C4B8" w14:textId="3EDD64EC"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Member State</w:t>
            </w:r>
          </w:p>
        </w:tc>
      </w:tr>
      <w:tr w:rsidR="00532B21" w:rsidRPr="005E6FAC" w14:paraId="21C82CA1"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605C99FA" w14:textId="6C6F369B"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NES</w:t>
            </w:r>
          </w:p>
        </w:tc>
        <w:tc>
          <w:tcPr>
            <w:tcW w:w="3513" w:type="pct"/>
            <w:tcBorders>
              <w:top w:val="single" w:sz="4" w:space="0" w:color="7F7F7F"/>
              <w:left w:val="single" w:sz="4" w:space="0" w:color="7F7F7F"/>
              <w:bottom w:val="single" w:sz="4" w:space="0" w:color="7F7F7F"/>
              <w:right w:val="single" w:sz="4" w:space="0" w:color="7F7F7F"/>
            </w:tcBorders>
          </w:tcPr>
          <w:p w14:paraId="5B8BEB21" w14:textId="10C7DFAD"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National Entry System</w:t>
            </w:r>
          </w:p>
        </w:tc>
      </w:tr>
      <w:tr w:rsidR="001D5AFE" w:rsidRPr="005E6FAC" w14:paraId="2EFA2FC0"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820563C" w14:textId="69A1CFCD" w:rsidR="009B5504" w:rsidRPr="005E6FAC" w:rsidRDefault="009B5504" w:rsidP="005E6FAC">
            <w:pPr>
              <w:spacing w:after="0" w:line="276" w:lineRule="auto"/>
              <w:jc w:val="left"/>
              <w:rPr>
                <w:rFonts w:eastAsia="PMingLiU"/>
                <w:color w:val="000000"/>
                <w:szCs w:val="22"/>
              </w:rPr>
            </w:pPr>
            <w:r w:rsidRPr="005E6FAC">
              <w:rPr>
                <w:rFonts w:eastAsia="PMingLiU"/>
                <w:color w:val="000000"/>
                <w:szCs w:val="22"/>
              </w:rPr>
              <w:t>NSD</w:t>
            </w:r>
          </w:p>
        </w:tc>
        <w:tc>
          <w:tcPr>
            <w:tcW w:w="3513" w:type="pct"/>
            <w:tcBorders>
              <w:top w:val="single" w:sz="4" w:space="0" w:color="7F7F7F"/>
              <w:left w:val="single" w:sz="4" w:space="0" w:color="7F7F7F"/>
              <w:bottom w:val="single" w:sz="4" w:space="0" w:color="7F7F7F"/>
              <w:right w:val="single" w:sz="4" w:space="0" w:color="7F7F7F"/>
            </w:tcBorders>
          </w:tcPr>
          <w:p w14:paraId="6B991D34" w14:textId="5B357A2C" w:rsidR="009B5504" w:rsidRPr="005E6FAC" w:rsidRDefault="009B5504" w:rsidP="005E6FAC">
            <w:pPr>
              <w:spacing w:after="0" w:line="276" w:lineRule="auto"/>
              <w:jc w:val="left"/>
              <w:rPr>
                <w:rFonts w:eastAsia="PMingLiU"/>
                <w:color w:val="000000"/>
                <w:szCs w:val="22"/>
              </w:rPr>
            </w:pPr>
            <w:r w:rsidRPr="005E6FAC">
              <w:rPr>
                <w:rFonts w:eastAsia="PMingLiU"/>
                <w:color w:val="000000"/>
                <w:szCs w:val="22"/>
              </w:rPr>
              <w:t>National Service Desk</w:t>
            </w:r>
          </w:p>
        </w:tc>
      </w:tr>
      <w:tr w:rsidR="00B03A08" w:rsidRPr="005E6FAC" w14:paraId="1C2717A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06F9746" w14:textId="255C3C71" w:rsidR="00B03A08" w:rsidRPr="005E6FAC" w:rsidRDefault="00B03A08" w:rsidP="005E6FAC">
            <w:pPr>
              <w:spacing w:after="0" w:line="276" w:lineRule="auto"/>
              <w:jc w:val="left"/>
              <w:rPr>
                <w:rFonts w:eastAsia="PMingLiU"/>
                <w:color w:val="000000"/>
                <w:szCs w:val="22"/>
              </w:rPr>
            </w:pPr>
            <w:r w:rsidRPr="005E6FAC">
              <w:rPr>
                <w:rFonts w:eastAsia="PMingLiU"/>
                <w:color w:val="000000"/>
                <w:szCs w:val="22"/>
              </w:rPr>
              <w:t>NPTL</w:t>
            </w:r>
          </w:p>
        </w:tc>
        <w:tc>
          <w:tcPr>
            <w:tcW w:w="3513" w:type="pct"/>
            <w:tcBorders>
              <w:top w:val="single" w:sz="4" w:space="0" w:color="7F7F7F"/>
              <w:left w:val="single" w:sz="4" w:space="0" w:color="7F7F7F"/>
              <w:bottom w:val="single" w:sz="4" w:space="0" w:color="7F7F7F"/>
              <w:right w:val="single" w:sz="4" w:space="0" w:color="7F7F7F"/>
            </w:tcBorders>
          </w:tcPr>
          <w:p w14:paraId="640B2F6B" w14:textId="49F4D402" w:rsidR="00B03A08" w:rsidRPr="005E6FAC" w:rsidRDefault="00B03A08" w:rsidP="005E6FAC">
            <w:pPr>
              <w:spacing w:after="0" w:line="276" w:lineRule="auto"/>
              <w:jc w:val="left"/>
              <w:rPr>
                <w:rFonts w:eastAsia="PMingLiU"/>
                <w:color w:val="000000"/>
                <w:szCs w:val="22"/>
              </w:rPr>
            </w:pPr>
            <w:r w:rsidRPr="005E6FAC">
              <w:rPr>
                <w:rFonts w:eastAsia="PMingLiU"/>
                <w:color w:val="000000"/>
                <w:szCs w:val="22"/>
              </w:rPr>
              <w:t>National Project Team Leader</w:t>
            </w:r>
          </w:p>
        </w:tc>
      </w:tr>
      <w:tr w:rsidR="00532B21" w:rsidRPr="005E6FAC" w14:paraId="493AA4FC"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66096F0" w14:textId="781B5C9B"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OIM</w:t>
            </w:r>
          </w:p>
        </w:tc>
        <w:tc>
          <w:tcPr>
            <w:tcW w:w="3513" w:type="pct"/>
            <w:tcBorders>
              <w:top w:val="single" w:sz="4" w:space="0" w:color="7F7F7F"/>
              <w:left w:val="single" w:sz="4" w:space="0" w:color="7F7F7F"/>
              <w:bottom w:val="single" w:sz="4" w:space="0" w:color="7F7F7F"/>
              <w:right w:val="single" w:sz="4" w:space="0" w:color="7F7F7F"/>
            </w:tcBorders>
          </w:tcPr>
          <w:p w14:paraId="528B68A7" w14:textId="0AF56BF0"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Oracle Identity Management</w:t>
            </w:r>
          </w:p>
        </w:tc>
      </w:tr>
      <w:tr w:rsidR="00532B21" w:rsidRPr="005E6FAC" w14:paraId="283E94A2"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0071F31" w14:textId="5E5B7C1E"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OMS</w:t>
            </w:r>
          </w:p>
        </w:tc>
        <w:tc>
          <w:tcPr>
            <w:tcW w:w="3513" w:type="pct"/>
            <w:tcBorders>
              <w:top w:val="single" w:sz="4" w:space="0" w:color="7F7F7F"/>
              <w:left w:val="single" w:sz="4" w:space="0" w:color="7F7F7F"/>
              <w:bottom w:val="single" w:sz="4" w:space="0" w:color="7F7F7F"/>
              <w:right w:val="single" w:sz="4" w:space="0" w:color="7F7F7F"/>
            </w:tcBorders>
          </w:tcPr>
          <w:p w14:paraId="3C446E0C" w14:textId="29D5CDCB"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Other Member State</w:t>
            </w:r>
          </w:p>
        </w:tc>
      </w:tr>
      <w:tr w:rsidR="00532B21" w:rsidRPr="005E6FAC" w14:paraId="2264E5CB"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653B2A66" w14:textId="2387AAE6"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OPS</w:t>
            </w:r>
          </w:p>
        </w:tc>
        <w:tc>
          <w:tcPr>
            <w:tcW w:w="3513" w:type="pct"/>
            <w:tcBorders>
              <w:top w:val="single" w:sz="4" w:space="0" w:color="7F7F7F"/>
              <w:left w:val="single" w:sz="4" w:space="0" w:color="7F7F7F"/>
              <w:bottom w:val="single" w:sz="4" w:space="0" w:color="7F7F7F"/>
              <w:right w:val="single" w:sz="4" w:space="0" w:color="7F7F7F"/>
            </w:tcBorders>
          </w:tcPr>
          <w:p w14:paraId="29D66EC9" w14:textId="26B3FDBE"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 xml:space="preserve">Operations </w:t>
            </w:r>
          </w:p>
        </w:tc>
      </w:tr>
      <w:tr w:rsidR="00BC5E7D" w:rsidRPr="005E6FAC" w14:paraId="4770432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356B5B0" w14:textId="052C775B" w:rsidR="00BC5E7D" w:rsidRPr="005E6FAC" w:rsidRDefault="00BC5E7D" w:rsidP="005E6FAC">
            <w:pPr>
              <w:spacing w:after="0" w:line="276" w:lineRule="auto"/>
              <w:jc w:val="left"/>
              <w:rPr>
                <w:rFonts w:eastAsia="PMingLiU"/>
                <w:color w:val="000000"/>
                <w:szCs w:val="22"/>
              </w:rPr>
            </w:pPr>
            <w:r w:rsidRPr="005E6FAC">
              <w:rPr>
                <w:rFonts w:eastAsia="PMingLiU"/>
                <w:color w:val="000000"/>
                <w:szCs w:val="22"/>
              </w:rPr>
              <w:t>SaaS</w:t>
            </w:r>
          </w:p>
        </w:tc>
        <w:tc>
          <w:tcPr>
            <w:tcW w:w="3513" w:type="pct"/>
            <w:tcBorders>
              <w:top w:val="single" w:sz="4" w:space="0" w:color="7F7F7F"/>
              <w:left w:val="single" w:sz="4" w:space="0" w:color="7F7F7F"/>
              <w:bottom w:val="single" w:sz="4" w:space="0" w:color="7F7F7F"/>
              <w:right w:val="single" w:sz="4" w:space="0" w:color="7F7F7F"/>
            </w:tcBorders>
          </w:tcPr>
          <w:p w14:paraId="4084F322" w14:textId="1AC562F2" w:rsidR="00BC5E7D" w:rsidRPr="005E6FAC" w:rsidRDefault="00BC5E7D" w:rsidP="005E6FAC">
            <w:pPr>
              <w:spacing w:after="0" w:line="276" w:lineRule="auto"/>
              <w:jc w:val="left"/>
              <w:rPr>
                <w:rFonts w:eastAsia="PMingLiU"/>
                <w:color w:val="000000"/>
                <w:szCs w:val="22"/>
              </w:rPr>
            </w:pPr>
            <w:r w:rsidRPr="005E6FAC">
              <w:rPr>
                <w:rFonts w:eastAsia="PMingLiU"/>
                <w:color w:val="000000"/>
                <w:szCs w:val="22"/>
              </w:rPr>
              <w:t>Software as a Service</w:t>
            </w:r>
          </w:p>
        </w:tc>
      </w:tr>
      <w:tr w:rsidR="00532B21" w:rsidRPr="005E6FAC" w14:paraId="6A941342"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8F93902" w14:textId="6BACA72D"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STI</w:t>
            </w:r>
          </w:p>
        </w:tc>
        <w:tc>
          <w:tcPr>
            <w:tcW w:w="3513" w:type="pct"/>
            <w:tcBorders>
              <w:top w:val="single" w:sz="4" w:space="0" w:color="7F7F7F"/>
              <w:left w:val="single" w:sz="4" w:space="0" w:color="7F7F7F"/>
              <w:bottom w:val="single" w:sz="4" w:space="0" w:color="7F7F7F"/>
              <w:right w:val="single" w:sz="4" w:space="0" w:color="7F7F7F"/>
            </w:tcBorders>
          </w:tcPr>
          <w:p w14:paraId="0C0D0561" w14:textId="13B6FC4A"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Shared Trader Interface</w:t>
            </w:r>
          </w:p>
        </w:tc>
      </w:tr>
      <w:tr w:rsidR="001D5AFE" w:rsidRPr="005E6FAC" w14:paraId="7CBA0B19"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52C310F" w14:textId="033E6DF0" w:rsidR="00726A31" w:rsidRPr="005E6FAC" w:rsidRDefault="00726A31" w:rsidP="005E6FAC">
            <w:pPr>
              <w:spacing w:after="0" w:line="276" w:lineRule="auto"/>
              <w:jc w:val="left"/>
              <w:rPr>
                <w:rFonts w:eastAsia="PMingLiU"/>
                <w:color w:val="000000"/>
                <w:szCs w:val="22"/>
              </w:rPr>
            </w:pPr>
            <w:r w:rsidRPr="005E6FAC">
              <w:rPr>
                <w:rFonts w:eastAsia="PMingLiU"/>
                <w:color w:val="000000"/>
                <w:szCs w:val="22"/>
              </w:rPr>
              <w:t>STP</w:t>
            </w:r>
          </w:p>
        </w:tc>
        <w:tc>
          <w:tcPr>
            <w:tcW w:w="3513" w:type="pct"/>
            <w:tcBorders>
              <w:top w:val="single" w:sz="4" w:space="0" w:color="7F7F7F"/>
              <w:left w:val="single" w:sz="4" w:space="0" w:color="7F7F7F"/>
              <w:bottom w:val="single" w:sz="4" w:space="0" w:color="7F7F7F"/>
              <w:right w:val="single" w:sz="4" w:space="0" w:color="7F7F7F"/>
            </w:tcBorders>
          </w:tcPr>
          <w:p w14:paraId="3B631289" w14:textId="343DE36D" w:rsidR="00726A31" w:rsidRPr="005E6FAC" w:rsidRDefault="00726A31" w:rsidP="005E6FAC">
            <w:pPr>
              <w:spacing w:after="0" w:line="276" w:lineRule="auto"/>
              <w:jc w:val="left"/>
              <w:rPr>
                <w:rFonts w:eastAsia="PMingLiU"/>
                <w:color w:val="000000"/>
                <w:szCs w:val="22"/>
              </w:rPr>
            </w:pPr>
            <w:r w:rsidRPr="005E6FAC">
              <w:rPr>
                <w:rFonts w:eastAsia="PMingLiU"/>
                <w:color w:val="000000"/>
                <w:szCs w:val="22"/>
              </w:rPr>
              <w:t>Specific Trader Portal</w:t>
            </w:r>
          </w:p>
        </w:tc>
      </w:tr>
      <w:tr w:rsidR="00586BE2" w:rsidRPr="005E6FAC" w14:paraId="52EB8EF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876D95D" w14:textId="76CDABAD" w:rsidR="00586BE2" w:rsidRPr="005E6FAC" w:rsidRDefault="00586BE2" w:rsidP="005E6FAC">
            <w:pPr>
              <w:spacing w:after="0" w:line="276" w:lineRule="auto"/>
              <w:jc w:val="left"/>
              <w:rPr>
                <w:rFonts w:eastAsia="PMingLiU"/>
                <w:color w:val="000000"/>
                <w:szCs w:val="22"/>
              </w:rPr>
            </w:pPr>
            <w:r>
              <w:rPr>
                <w:rFonts w:eastAsia="PMingLiU"/>
                <w:color w:val="000000"/>
                <w:szCs w:val="22"/>
              </w:rPr>
              <w:t>S2S</w:t>
            </w:r>
          </w:p>
        </w:tc>
        <w:tc>
          <w:tcPr>
            <w:tcW w:w="3513" w:type="pct"/>
            <w:tcBorders>
              <w:top w:val="single" w:sz="4" w:space="0" w:color="7F7F7F"/>
              <w:left w:val="single" w:sz="4" w:space="0" w:color="7F7F7F"/>
              <w:bottom w:val="single" w:sz="4" w:space="0" w:color="7F7F7F"/>
              <w:right w:val="single" w:sz="4" w:space="0" w:color="7F7F7F"/>
            </w:tcBorders>
          </w:tcPr>
          <w:p w14:paraId="727D7B2E" w14:textId="1683E6CF" w:rsidR="00586BE2" w:rsidRPr="005E6FAC" w:rsidRDefault="00586BE2" w:rsidP="005E6FAC">
            <w:pPr>
              <w:spacing w:after="0" w:line="276" w:lineRule="auto"/>
              <w:jc w:val="left"/>
              <w:rPr>
                <w:rFonts w:eastAsia="PMingLiU"/>
                <w:color w:val="000000"/>
                <w:szCs w:val="22"/>
              </w:rPr>
            </w:pPr>
            <w:r w:rsidRPr="00586BE2">
              <w:rPr>
                <w:rFonts w:eastAsia="PMingLiU"/>
                <w:color w:val="000000"/>
                <w:szCs w:val="22"/>
              </w:rPr>
              <w:t>System-to-System</w:t>
            </w:r>
          </w:p>
        </w:tc>
      </w:tr>
      <w:tr w:rsidR="00532B21" w:rsidRPr="005E6FAC" w14:paraId="09B24BF5"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1454FB7" w14:textId="376671A9"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TAPAS</w:t>
            </w:r>
          </w:p>
        </w:tc>
        <w:tc>
          <w:tcPr>
            <w:tcW w:w="3513" w:type="pct"/>
            <w:tcBorders>
              <w:top w:val="single" w:sz="4" w:space="0" w:color="7F7F7F"/>
              <w:left w:val="single" w:sz="4" w:space="0" w:color="7F7F7F"/>
              <w:bottom w:val="single" w:sz="4" w:space="0" w:color="7F7F7F"/>
              <w:right w:val="single" w:sz="4" w:space="0" w:color="7F7F7F"/>
            </w:tcBorders>
          </w:tcPr>
          <w:p w14:paraId="5B0FD6DA" w14:textId="2938B108"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DG TAXUD Access Point for AS4 System</w:t>
            </w:r>
          </w:p>
        </w:tc>
      </w:tr>
      <w:tr w:rsidR="00532B21" w:rsidRPr="005E6FAC" w14:paraId="51690725"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D03DD5C" w14:textId="08848D8D"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TES</w:t>
            </w:r>
          </w:p>
        </w:tc>
        <w:tc>
          <w:tcPr>
            <w:tcW w:w="3513" w:type="pct"/>
            <w:tcBorders>
              <w:top w:val="single" w:sz="4" w:space="0" w:color="7F7F7F"/>
              <w:left w:val="single" w:sz="4" w:space="0" w:color="7F7F7F"/>
              <w:bottom w:val="single" w:sz="4" w:space="0" w:color="7F7F7F"/>
              <w:right w:val="single" w:sz="4" w:space="0" w:color="7F7F7F"/>
            </w:tcBorders>
          </w:tcPr>
          <w:p w14:paraId="185008A9" w14:textId="37D21935"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Trans-European Systems</w:t>
            </w:r>
          </w:p>
        </w:tc>
      </w:tr>
      <w:tr w:rsidR="00532B21" w:rsidRPr="005E6FAC" w14:paraId="66EB8B23"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6A3A9FA6" w14:textId="7067A593"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UI</w:t>
            </w:r>
          </w:p>
        </w:tc>
        <w:tc>
          <w:tcPr>
            <w:tcW w:w="3513" w:type="pct"/>
            <w:tcBorders>
              <w:top w:val="single" w:sz="4" w:space="0" w:color="7F7F7F"/>
              <w:left w:val="single" w:sz="4" w:space="0" w:color="7F7F7F"/>
              <w:bottom w:val="single" w:sz="4" w:space="0" w:color="7F7F7F"/>
              <w:right w:val="single" w:sz="4" w:space="0" w:color="7F7F7F"/>
            </w:tcBorders>
          </w:tcPr>
          <w:p w14:paraId="660B9F4F" w14:textId="2F2506E9"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User Interface</w:t>
            </w:r>
          </w:p>
        </w:tc>
      </w:tr>
      <w:tr w:rsidR="00315DBB" w:rsidRPr="005E6FAC" w14:paraId="642E67B2"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BD9D6CF" w14:textId="3B6E3F58" w:rsidR="00315DBB" w:rsidRPr="005E6FAC" w:rsidRDefault="00315DBB" w:rsidP="005E6FAC">
            <w:pPr>
              <w:spacing w:after="0" w:line="276" w:lineRule="auto"/>
              <w:jc w:val="left"/>
              <w:rPr>
                <w:rFonts w:eastAsia="PMingLiU"/>
                <w:color w:val="000000"/>
                <w:szCs w:val="22"/>
              </w:rPr>
            </w:pPr>
            <w:r w:rsidRPr="005E6FAC">
              <w:rPr>
                <w:rFonts w:eastAsia="PMingLiU"/>
                <w:color w:val="000000"/>
                <w:szCs w:val="22"/>
              </w:rPr>
              <w:t>UTC</w:t>
            </w:r>
          </w:p>
        </w:tc>
        <w:tc>
          <w:tcPr>
            <w:tcW w:w="3513" w:type="pct"/>
            <w:tcBorders>
              <w:top w:val="single" w:sz="4" w:space="0" w:color="7F7F7F"/>
              <w:left w:val="single" w:sz="4" w:space="0" w:color="7F7F7F"/>
              <w:bottom w:val="single" w:sz="4" w:space="0" w:color="7F7F7F"/>
              <w:right w:val="single" w:sz="4" w:space="0" w:color="7F7F7F"/>
            </w:tcBorders>
          </w:tcPr>
          <w:p w14:paraId="5F1282BD" w14:textId="6FF0F5AF" w:rsidR="00315DBB" w:rsidRPr="005E6FAC" w:rsidRDefault="00315DBB" w:rsidP="005E6FAC">
            <w:pPr>
              <w:spacing w:after="0" w:line="276" w:lineRule="auto"/>
              <w:jc w:val="left"/>
              <w:rPr>
                <w:szCs w:val="22"/>
              </w:rPr>
            </w:pPr>
            <w:r w:rsidRPr="005E6FAC">
              <w:rPr>
                <w:szCs w:val="22"/>
              </w:rPr>
              <w:t>Coordinated Universal Time</w:t>
            </w:r>
          </w:p>
        </w:tc>
      </w:tr>
      <w:tr w:rsidR="00532B21" w:rsidRPr="005E6FAC" w14:paraId="35CF974B"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CAEFD2C" w14:textId="26B39E9E"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UUM&amp;DS</w:t>
            </w:r>
          </w:p>
        </w:tc>
        <w:tc>
          <w:tcPr>
            <w:tcW w:w="3513" w:type="pct"/>
            <w:tcBorders>
              <w:top w:val="single" w:sz="4" w:space="0" w:color="7F7F7F"/>
              <w:left w:val="single" w:sz="4" w:space="0" w:color="7F7F7F"/>
              <w:bottom w:val="single" w:sz="4" w:space="0" w:color="7F7F7F"/>
              <w:right w:val="single" w:sz="4" w:space="0" w:color="7F7F7F"/>
            </w:tcBorders>
          </w:tcPr>
          <w:p w14:paraId="30332999" w14:textId="2783E9AC" w:rsidR="00532B21" w:rsidRPr="005E6FAC" w:rsidRDefault="00532B21" w:rsidP="005E6FAC">
            <w:pPr>
              <w:spacing w:after="0" w:line="276" w:lineRule="auto"/>
              <w:jc w:val="left"/>
              <w:rPr>
                <w:rFonts w:eastAsia="PMingLiU"/>
                <w:color w:val="000000"/>
                <w:szCs w:val="22"/>
              </w:rPr>
            </w:pPr>
            <w:r w:rsidRPr="005E6FAC">
              <w:rPr>
                <w:szCs w:val="22"/>
              </w:rPr>
              <w:t>Unified User Management and Digital Signatures</w:t>
            </w:r>
          </w:p>
        </w:tc>
      </w:tr>
      <w:tr w:rsidR="00586BE2" w:rsidRPr="005E6FAC" w14:paraId="0E2927C7"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06C52CB" w14:textId="409F384B" w:rsidR="00586BE2" w:rsidRPr="005E6FAC" w:rsidRDefault="00586BE2" w:rsidP="005E6FAC">
            <w:pPr>
              <w:spacing w:after="0" w:line="276" w:lineRule="auto"/>
              <w:jc w:val="left"/>
              <w:rPr>
                <w:rFonts w:eastAsia="PMingLiU"/>
                <w:color w:val="000000"/>
                <w:szCs w:val="22"/>
              </w:rPr>
            </w:pPr>
            <w:r>
              <w:rPr>
                <w:rFonts w:eastAsia="PMingLiU"/>
                <w:color w:val="000000"/>
                <w:szCs w:val="22"/>
              </w:rPr>
              <w:t>U2S</w:t>
            </w:r>
          </w:p>
        </w:tc>
        <w:tc>
          <w:tcPr>
            <w:tcW w:w="3513" w:type="pct"/>
            <w:tcBorders>
              <w:top w:val="single" w:sz="4" w:space="0" w:color="7F7F7F"/>
              <w:left w:val="single" w:sz="4" w:space="0" w:color="7F7F7F"/>
              <w:bottom w:val="single" w:sz="4" w:space="0" w:color="7F7F7F"/>
              <w:right w:val="single" w:sz="4" w:space="0" w:color="7F7F7F"/>
            </w:tcBorders>
          </w:tcPr>
          <w:p w14:paraId="46B0F80F" w14:textId="368BB9C1" w:rsidR="00586BE2" w:rsidRPr="005E6FAC" w:rsidRDefault="00586BE2" w:rsidP="005E6FAC">
            <w:pPr>
              <w:spacing w:after="0" w:line="276" w:lineRule="auto"/>
              <w:jc w:val="left"/>
              <w:rPr>
                <w:szCs w:val="22"/>
              </w:rPr>
            </w:pPr>
            <w:r w:rsidRPr="00586BE2">
              <w:rPr>
                <w:szCs w:val="22"/>
              </w:rPr>
              <w:t>User To System</w:t>
            </w:r>
          </w:p>
        </w:tc>
      </w:tr>
      <w:tr w:rsidR="00532B21" w:rsidRPr="005E6FAC" w14:paraId="229F1FFA"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6F1D0FD" w14:textId="3D143818"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XI</w:t>
            </w:r>
          </w:p>
        </w:tc>
        <w:tc>
          <w:tcPr>
            <w:tcW w:w="3513" w:type="pct"/>
            <w:tcBorders>
              <w:top w:val="single" w:sz="4" w:space="0" w:color="7F7F7F"/>
              <w:left w:val="single" w:sz="4" w:space="0" w:color="7F7F7F"/>
              <w:bottom w:val="single" w:sz="4" w:space="0" w:color="7F7F7F"/>
              <w:right w:val="single" w:sz="4" w:space="0" w:color="7F7F7F"/>
            </w:tcBorders>
          </w:tcPr>
          <w:p w14:paraId="35EB656F" w14:textId="5D0480AF" w:rsidR="00532B21" w:rsidRPr="005E6FAC" w:rsidRDefault="00532B21" w:rsidP="005E6FAC">
            <w:pPr>
              <w:spacing w:after="0" w:line="276" w:lineRule="auto"/>
              <w:jc w:val="left"/>
              <w:rPr>
                <w:szCs w:val="22"/>
              </w:rPr>
            </w:pPr>
            <w:r w:rsidRPr="005E6FAC">
              <w:rPr>
                <w:szCs w:val="22"/>
              </w:rPr>
              <w:t>United Kingdom (Northern Ireland)</w:t>
            </w:r>
          </w:p>
        </w:tc>
      </w:tr>
      <w:tr w:rsidR="00586BE2" w:rsidRPr="005E6FAC" w14:paraId="301CFDEF"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A52F4AB" w14:textId="6B753F6A" w:rsidR="00586BE2" w:rsidRPr="005E6FAC" w:rsidRDefault="00586BE2" w:rsidP="005E6FAC">
            <w:pPr>
              <w:spacing w:after="0" w:line="276" w:lineRule="auto"/>
              <w:jc w:val="left"/>
              <w:rPr>
                <w:rFonts w:eastAsia="PMingLiU"/>
                <w:color w:val="000000"/>
                <w:szCs w:val="22"/>
              </w:rPr>
            </w:pPr>
            <w:r>
              <w:rPr>
                <w:rFonts w:eastAsia="PMingLiU"/>
                <w:color w:val="000000"/>
                <w:szCs w:val="22"/>
              </w:rPr>
              <w:t>XML</w:t>
            </w:r>
          </w:p>
        </w:tc>
        <w:tc>
          <w:tcPr>
            <w:tcW w:w="3513" w:type="pct"/>
            <w:tcBorders>
              <w:top w:val="single" w:sz="4" w:space="0" w:color="7F7F7F"/>
              <w:left w:val="single" w:sz="4" w:space="0" w:color="7F7F7F"/>
              <w:bottom w:val="single" w:sz="4" w:space="0" w:color="7F7F7F"/>
              <w:right w:val="single" w:sz="4" w:space="0" w:color="7F7F7F"/>
            </w:tcBorders>
          </w:tcPr>
          <w:p w14:paraId="4B810801" w14:textId="3D1FECC5" w:rsidR="00586BE2" w:rsidRPr="005E6FAC" w:rsidRDefault="00586BE2" w:rsidP="00586BE2">
            <w:pPr>
              <w:tabs>
                <w:tab w:val="left" w:pos="948"/>
              </w:tabs>
              <w:spacing w:after="0" w:line="276" w:lineRule="auto"/>
              <w:jc w:val="left"/>
              <w:rPr>
                <w:szCs w:val="22"/>
              </w:rPr>
            </w:pPr>
            <w:r w:rsidRPr="00586BE2">
              <w:rPr>
                <w:szCs w:val="22"/>
              </w:rPr>
              <w:t>Extensible Markup Language</w:t>
            </w:r>
          </w:p>
        </w:tc>
      </w:tr>
      <w:tr w:rsidR="008610A8" w:rsidRPr="005E6FAC" w14:paraId="218D2A5A"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245C28C" w14:textId="71C07BAE" w:rsidR="008610A8" w:rsidRPr="005E6FAC" w:rsidRDefault="008610A8" w:rsidP="005E6FAC">
            <w:pPr>
              <w:spacing w:after="0" w:line="276" w:lineRule="auto"/>
              <w:jc w:val="left"/>
              <w:rPr>
                <w:rFonts w:eastAsia="PMingLiU"/>
                <w:color w:val="000000"/>
                <w:szCs w:val="22"/>
              </w:rPr>
            </w:pPr>
            <w:r w:rsidRPr="005E6FAC">
              <w:rPr>
                <w:rFonts w:eastAsia="PMingLiU"/>
                <w:color w:val="000000"/>
                <w:szCs w:val="22"/>
              </w:rPr>
              <w:t>WAYF</w:t>
            </w:r>
          </w:p>
        </w:tc>
        <w:tc>
          <w:tcPr>
            <w:tcW w:w="3513" w:type="pct"/>
            <w:tcBorders>
              <w:top w:val="single" w:sz="4" w:space="0" w:color="7F7F7F"/>
              <w:left w:val="single" w:sz="4" w:space="0" w:color="7F7F7F"/>
              <w:bottom w:val="single" w:sz="4" w:space="0" w:color="7F7F7F"/>
              <w:right w:val="single" w:sz="4" w:space="0" w:color="7F7F7F"/>
            </w:tcBorders>
          </w:tcPr>
          <w:p w14:paraId="694545A1" w14:textId="7AD38E68" w:rsidR="008610A8" w:rsidRPr="005E6FAC" w:rsidRDefault="00412703" w:rsidP="005E6FAC">
            <w:pPr>
              <w:keepNext/>
              <w:spacing w:after="0" w:line="276" w:lineRule="auto"/>
              <w:jc w:val="left"/>
              <w:rPr>
                <w:szCs w:val="22"/>
              </w:rPr>
            </w:pPr>
            <w:r w:rsidRPr="005E6FAC">
              <w:rPr>
                <w:szCs w:val="22"/>
              </w:rPr>
              <w:t>Where Are You From</w:t>
            </w:r>
          </w:p>
        </w:tc>
      </w:tr>
      <w:tr w:rsidR="00532B21" w:rsidRPr="005E6FAC" w14:paraId="10521B9F"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FACB807" w14:textId="6E1311FF"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WSDL</w:t>
            </w:r>
          </w:p>
        </w:tc>
        <w:tc>
          <w:tcPr>
            <w:tcW w:w="3513" w:type="pct"/>
            <w:tcBorders>
              <w:top w:val="single" w:sz="4" w:space="0" w:color="7F7F7F"/>
              <w:left w:val="single" w:sz="4" w:space="0" w:color="7F7F7F"/>
              <w:bottom w:val="single" w:sz="4" w:space="0" w:color="7F7F7F"/>
              <w:right w:val="single" w:sz="4" w:space="0" w:color="7F7F7F"/>
            </w:tcBorders>
          </w:tcPr>
          <w:p w14:paraId="201CEA38" w14:textId="443953BA" w:rsidR="00532B21" w:rsidRPr="005E6FAC" w:rsidRDefault="00532B21" w:rsidP="005E6FAC">
            <w:pPr>
              <w:keepNext/>
              <w:spacing w:after="0" w:line="276" w:lineRule="auto"/>
              <w:jc w:val="left"/>
              <w:rPr>
                <w:szCs w:val="22"/>
              </w:rPr>
            </w:pPr>
            <w:r w:rsidRPr="005E6FAC">
              <w:rPr>
                <w:szCs w:val="22"/>
              </w:rPr>
              <w:t>Web Services Description Language</w:t>
            </w:r>
          </w:p>
        </w:tc>
      </w:tr>
    </w:tbl>
    <w:p w14:paraId="5D53AC61" w14:textId="39299087" w:rsidR="005E6FAC" w:rsidRPr="005E6FAC" w:rsidRDefault="002C06A3" w:rsidP="00112655">
      <w:pPr>
        <w:pStyle w:val="Beschriftung"/>
        <w:rPr>
          <w:noProof/>
        </w:rPr>
      </w:pPr>
      <w:bookmarkStart w:id="41" w:name="_Reference_Documents"/>
      <w:bookmarkStart w:id="42" w:name="_Toc182582839"/>
      <w:bookmarkStart w:id="43" w:name="_Toc11335282"/>
      <w:bookmarkEnd w:id="41"/>
      <w:r w:rsidRPr="007555A7">
        <w:t xml:space="preserve">Table </w:t>
      </w:r>
      <w:fldSimple w:instr=" SEQ Table \* ARABIC ">
        <w:r w:rsidR="006018B5">
          <w:rPr>
            <w:noProof/>
          </w:rPr>
          <w:t>3</w:t>
        </w:r>
      </w:fldSimple>
      <w:r w:rsidRPr="007555A7">
        <w:rPr>
          <w:noProof/>
        </w:rPr>
        <w:t>: Abbreviations and acronyms</w:t>
      </w:r>
      <w:bookmarkEnd w:id="42"/>
    </w:p>
    <w:p w14:paraId="700A2941" w14:textId="0E7F8601" w:rsidR="001F03D8" w:rsidRPr="007555A7" w:rsidRDefault="001F03D8" w:rsidP="004B137F">
      <w:pPr>
        <w:pStyle w:val="berschrift2"/>
      </w:pPr>
      <w:bookmarkStart w:id="44" w:name="_Toc182582745"/>
      <w:bookmarkEnd w:id="43"/>
      <w:r w:rsidRPr="007555A7">
        <w:t>Definitions</w:t>
      </w:r>
      <w:bookmarkEnd w:id="44"/>
    </w:p>
    <w:p w14:paraId="52BCFF8E" w14:textId="4BDF8D5D" w:rsidR="003D661F" w:rsidRPr="007555A7" w:rsidRDefault="003D661F" w:rsidP="004B137F">
      <w:r w:rsidRPr="007555A7">
        <w:t>For a better understanding of the present document, the following table provides a list of the principal terms used.</w:t>
      </w:r>
    </w:p>
    <w:p w14:paraId="2620C831" w14:textId="3A19AF07" w:rsidR="001F03D8" w:rsidRPr="007555A7" w:rsidRDefault="001F03D8" w:rsidP="004B137F">
      <w:pPr>
        <w:pStyle w:val="Textkrper"/>
        <w:jc w:val="both"/>
        <w:rPr>
          <w:sz w:val="22"/>
          <w:szCs w:val="22"/>
        </w:rPr>
      </w:pPr>
      <w:r w:rsidRPr="007555A7">
        <w:rPr>
          <w:sz w:val="22"/>
          <w:szCs w:val="22"/>
        </w:rPr>
        <w:lastRenderedPageBreak/>
        <w:t xml:space="preserve">See also the </w:t>
      </w:r>
      <w:r w:rsidR="002F51DA" w:rsidRPr="007555A7">
        <w:rPr>
          <w:sz w:val="22"/>
          <w:szCs w:val="22"/>
        </w:rPr>
        <w:t>‘</w:t>
      </w:r>
      <w:r w:rsidRPr="007555A7">
        <w:rPr>
          <w:sz w:val="22"/>
          <w:szCs w:val="22"/>
        </w:rPr>
        <w:t>glossary</w:t>
      </w:r>
      <w:r w:rsidR="002F51DA" w:rsidRPr="007555A7">
        <w:rPr>
          <w:sz w:val="22"/>
          <w:szCs w:val="22"/>
        </w:rPr>
        <w:t>’</w:t>
      </w:r>
      <w:r w:rsidRPr="007555A7">
        <w:rPr>
          <w:sz w:val="22"/>
          <w:szCs w:val="22"/>
        </w:rPr>
        <w:t xml:space="preserve"> on TEMPO.</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65"/>
        <w:gridCol w:w="6998"/>
      </w:tblGrid>
      <w:tr w:rsidR="00ED5791" w:rsidRPr="001B2955" w14:paraId="28869248" w14:textId="77777777" w:rsidTr="005E6FAC">
        <w:trPr>
          <w:tblHeader/>
          <w:jc w:val="center"/>
        </w:trPr>
        <w:tc>
          <w:tcPr>
            <w:tcW w:w="1139"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7C953A9E" w14:textId="77777777" w:rsidR="00ED5791" w:rsidRPr="001B2955" w:rsidRDefault="00ED5791" w:rsidP="001B2955">
            <w:pPr>
              <w:spacing w:after="0" w:line="276" w:lineRule="auto"/>
              <w:jc w:val="left"/>
              <w:rPr>
                <w:rFonts w:eastAsia="PMingLiU"/>
                <w:b/>
                <w:bCs/>
                <w:color w:val="000000"/>
              </w:rPr>
            </w:pPr>
            <w:r w:rsidRPr="001B2955">
              <w:rPr>
                <w:rFonts w:eastAsia="PMingLiU"/>
                <w:b/>
                <w:bCs/>
                <w:color w:val="000000"/>
              </w:rPr>
              <w:t>Term</w:t>
            </w:r>
          </w:p>
        </w:tc>
        <w:tc>
          <w:tcPr>
            <w:tcW w:w="386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03F6A78E" w14:textId="77777777" w:rsidR="00ED5791" w:rsidRPr="001B2955" w:rsidRDefault="00ED5791" w:rsidP="001B2955">
            <w:pPr>
              <w:spacing w:after="0" w:line="276" w:lineRule="auto"/>
              <w:jc w:val="left"/>
              <w:rPr>
                <w:rFonts w:eastAsia="Calibri"/>
                <w:b/>
                <w:bCs/>
                <w:color w:val="000000"/>
              </w:rPr>
            </w:pPr>
            <w:r w:rsidRPr="001B2955">
              <w:rPr>
                <w:rFonts w:eastAsia="Calibri"/>
                <w:b/>
                <w:bCs/>
                <w:color w:val="000000"/>
              </w:rPr>
              <w:t>Definition</w:t>
            </w:r>
          </w:p>
        </w:tc>
      </w:tr>
      <w:tr w:rsidR="008B4688" w:rsidRPr="001B2955" w14:paraId="23C3D077" w14:textId="77777777" w:rsidTr="005E6FAC">
        <w:trPr>
          <w:trHeight w:val="61"/>
          <w:jc w:val="center"/>
        </w:trPr>
        <w:tc>
          <w:tcPr>
            <w:tcW w:w="1139" w:type="pct"/>
            <w:tcBorders>
              <w:top w:val="single" w:sz="4" w:space="0" w:color="7F7F7F"/>
              <w:left w:val="single" w:sz="4" w:space="0" w:color="7F7F7F"/>
              <w:bottom w:val="single" w:sz="4" w:space="0" w:color="7F7F7F"/>
              <w:right w:val="single" w:sz="4" w:space="0" w:color="7F7F7F"/>
            </w:tcBorders>
          </w:tcPr>
          <w:p w14:paraId="44AE206D" w14:textId="09684E3A" w:rsidR="008B4688" w:rsidRPr="001B2955" w:rsidRDefault="00E05A16" w:rsidP="001B2955">
            <w:pPr>
              <w:spacing w:after="0" w:line="276" w:lineRule="auto"/>
              <w:jc w:val="left"/>
              <w:rPr>
                <w:rFonts w:eastAsia="PMingLiU"/>
                <w:color w:val="000000"/>
              </w:rPr>
            </w:pPr>
            <w:r w:rsidRPr="001B2955">
              <w:rPr>
                <w:rFonts w:eastAsia="PMingLiU"/>
                <w:color w:val="000000"/>
              </w:rPr>
              <w:t>AS4</w:t>
            </w:r>
          </w:p>
        </w:tc>
        <w:tc>
          <w:tcPr>
            <w:tcW w:w="3861" w:type="pct"/>
            <w:tcBorders>
              <w:top w:val="single" w:sz="4" w:space="0" w:color="7F7F7F"/>
              <w:left w:val="single" w:sz="4" w:space="0" w:color="7F7F7F"/>
              <w:bottom w:val="single" w:sz="4" w:space="0" w:color="7F7F7F"/>
              <w:right w:val="single" w:sz="4" w:space="0" w:color="7F7F7F"/>
            </w:tcBorders>
          </w:tcPr>
          <w:p w14:paraId="671ECDA3" w14:textId="40B79DE3" w:rsidR="008B4688" w:rsidRPr="001B2955" w:rsidRDefault="00AF0EF2" w:rsidP="001B2955">
            <w:pPr>
              <w:spacing w:after="0" w:line="276" w:lineRule="auto"/>
              <w:jc w:val="left"/>
              <w:rPr>
                <w:rFonts w:eastAsia="PMingLiU"/>
                <w:color w:val="000000"/>
              </w:rPr>
            </w:pPr>
            <w:r w:rsidRPr="001B2955">
              <w:rPr>
                <w:rFonts w:eastAsia="PMingLiU"/>
                <w:color w:val="000000"/>
              </w:rPr>
              <w:t xml:space="preserve">AS4 (Applicability Statement 4) is a Conformance Profile of the OASIS ebMS 3.0 specification and represents an open standard for the secure and payload-agnostic exchange of </w:t>
            </w:r>
            <w:r w:rsidR="004E2475" w:rsidRPr="001B2955">
              <w:rPr>
                <w:rFonts w:eastAsia="PMingLiU"/>
                <w:color w:val="000000"/>
              </w:rPr>
              <w:t>b</w:t>
            </w:r>
            <w:r w:rsidRPr="001B2955">
              <w:rPr>
                <w:rFonts w:eastAsia="PMingLiU"/>
                <w:color w:val="000000"/>
              </w:rPr>
              <w:t xml:space="preserve">usiness-to-business documents using </w:t>
            </w:r>
            <w:r w:rsidR="004E2475" w:rsidRPr="001B2955">
              <w:rPr>
                <w:rFonts w:eastAsia="PMingLiU"/>
                <w:color w:val="000000"/>
              </w:rPr>
              <w:t>w</w:t>
            </w:r>
            <w:r w:rsidRPr="001B2955">
              <w:rPr>
                <w:rFonts w:eastAsia="PMingLiU"/>
                <w:color w:val="000000"/>
              </w:rPr>
              <w:t>eb services.</w:t>
            </w:r>
          </w:p>
        </w:tc>
      </w:tr>
      <w:tr w:rsidR="008B4688" w:rsidRPr="001B2955" w14:paraId="419E467A" w14:textId="77777777" w:rsidTr="005E6FAC">
        <w:trPr>
          <w:trHeight w:val="61"/>
          <w:jc w:val="center"/>
        </w:trPr>
        <w:tc>
          <w:tcPr>
            <w:tcW w:w="1139" w:type="pct"/>
            <w:tcBorders>
              <w:top w:val="single" w:sz="4" w:space="0" w:color="7F7F7F"/>
              <w:left w:val="single" w:sz="4" w:space="0" w:color="7F7F7F"/>
              <w:bottom w:val="single" w:sz="4" w:space="0" w:color="7F7F7F"/>
              <w:right w:val="single" w:sz="4" w:space="0" w:color="7F7F7F"/>
            </w:tcBorders>
          </w:tcPr>
          <w:p w14:paraId="3CDD8848" w14:textId="2F529856" w:rsidR="008B4688" w:rsidRPr="001B2955" w:rsidRDefault="004962AA" w:rsidP="001B2955">
            <w:pPr>
              <w:spacing w:after="0" w:line="276" w:lineRule="auto"/>
              <w:jc w:val="left"/>
              <w:rPr>
                <w:rFonts w:eastAsia="PMingLiU"/>
                <w:color w:val="000000"/>
              </w:rPr>
            </w:pPr>
            <w:r w:rsidRPr="001B2955">
              <w:rPr>
                <w:rFonts w:eastAsia="PMingLiU"/>
                <w:color w:val="000000"/>
              </w:rPr>
              <w:t>AS4 access point</w:t>
            </w:r>
          </w:p>
        </w:tc>
        <w:tc>
          <w:tcPr>
            <w:tcW w:w="3861" w:type="pct"/>
            <w:tcBorders>
              <w:top w:val="single" w:sz="4" w:space="0" w:color="7F7F7F"/>
              <w:left w:val="single" w:sz="4" w:space="0" w:color="7F7F7F"/>
              <w:bottom w:val="single" w:sz="4" w:space="0" w:color="7F7F7F"/>
              <w:right w:val="single" w:sz="4" w:space="0" w:color="7F7F7F"/>
            </w:tcBorders>
          </w:tcPr>
          <w:p w14:paraId="19C1F9F1" w14:textId="38DB408A" w:rsidR="008B4688" w:rsidRPr="001B2955" w:rsidRDefault="005872DA" w:rsidP="001B2955">
            <w:pPr>
              <w:spacing w:after="0" w:line="276" w:lineRule="auto"/>
              <w:jc w:val="left"/>
              <w:rPr>
                <w:rFonts w:eastAsia="PMingLiU"/>
                <w:color w:val="000000"/>
              </w:rPr>
            </w:pPr>
            <w:r w:rsidRPr="001B2955">
              <w:rPr>
                <w:rFonts w:eastAsia="PMingLiU"/>
                <w:color w:val="000000"/>
              </w:rPr>
              <w:t>An AS4 access point is an operational IT component that implements the AS4 specifications for the exchange of information with other AS4 access points, be it a Trader Interface (STI/NTI) or an access point used by an Economic Operator (EO).</w:t>
            </w:r>
          </w:p>
        </w:tc>
      </w:tr>
      <w:tr w:rsidR="00544894" w:rsidRPr="001B2955" w14:paraId="55BC861D" w14:textId="77777777" w:rsidTr="005E6FAC">
        <w:trPr>
          <w:trHeight w:val="61"/>
          <w:jc w:val="center"/>
        </w:trPr>
        <w:tc>
          <w:tcPr>
            <w:tcW w:w="1139" w:type="pct"/>
            <w:tcBorders>
              <w:top w:val="single" w:sz="4" w:space="0" w:color="7F7F7F"/>
              <w:left w:val="single" w:sz="4" w:space="0" w:color="7F7F7F"/>
              <w:bottom w:val="single" w:sz="4" w:space="0" w:color="7F7F7F"/>
              <w:right w:val="single" w:sz="4" w:space="0" w:color="7F7F7F"/>
            </w:tcBorders>
          </w:tcPr>
          <w:p w14:paraId="508B5B9B" w14:textId="30859AE3" w:rsidR="00544894" w:rsidRPr="001B2955" w:rsidRDefault="006677B4" w:rsidP="001B2955">
            <w:pPr>
              <w:spacing w:after="0" w:line="276" w:lineRule="auto"/>
              <w:jc w:val="left"/>
              <w:rPr>
                <w:rFonts w:eastAsia="PMingLiU"/>
                <w:color w:val="000000"/>
              </w:rPr>
            </w:pPr>
            <w:r w:rsidRPr="001B2955">
              <w:rPr>
                <w:rFonts w:eastAsia="PMingLiU"/>
                <w:color w:val="000000"/>
              </w:rPr>
              <w:t>Certificate Authority</w:t>
            </w:r>
          </w:p>
        </w:tc>
        <w:tc>
          <w:tcPr>
            <w:tcW w:w="3861" w:type="pct"/>
            <w:tcBorders>
              <w:top w:val="single" w:sz="4" w:space="0" w:color="7F7F7F"/>
              <w:left w:val="single" w:sz="4" w:space="0" w:color="7F7F7F"/>
              <w:bottom w:val="single" w:sz="4" w:space="0" w:color="7F7F7F"/>
              <w:right w:val="single" w:sz="4" w:space="0" w:color="7F7F7F"/>
            </w:tcBorders>
          </w:tcPr>
          <w:p w14:paraId="0D461C68" w14:textId="4F7D01A0" w:rsidR="00544894" w:rsidRPr="001B2955" w:rsidRDefault="00544894" w:rsidP="001B2955">
            <w:pPr>
              <w:spacing w:after="0" w:line="276" w:lineRule="auto"/>
              <w:jc w:val="left"/>
              <w:rPr>
                <w:rFonts w:eastAsia="PMingLiU"/>
                <w:color w:val="000000"/>
              </w:rPr>
            </w:pPr>
            <w:r w:rsidRPr="001B2955">
              <w:rPr>
                <w:rFonts w:eastAsia="PMingLiU"/>
                <w:color w:val="000000"/>
              </w:rPr>
              <w:t>A Certificate Authority (CA) is an entity that issues digital certificates. A digital certificate certifies the ownership of a public key by the named subject of the certificate. This allows others (relying parties) to rely upon signatures or on assertions made about the private key that corresponds to the certified public key. A CA acts as a trusted third party—trusted both by the subject (owner) of the certificate and by the party relying upon the certificate. The format of these certificates is specified by the X.509 standard.</w:t>
            </w:r>
          </w:p>
        </w:tc>
      </w:tr>
      <w:tr w:rsidR="009E5DBE" w:rsidRPr="001B2955" w14:paraId="0B084463" w14:textId="77777777" w:rsidTr="005E6FAC">
        <w:trPr>
          <w:trHeight w:val="61"/>
          <w:jc w:val="center"/>
        </w:trPr>
        <w:tc>
          <w:tcPr>
            <w:tcW w:w="1139" w:type="pct"/>
            <w:tcBorders>
              <w:top w:val="single" w:sz="4" w:space="0" w:color="7F7F7F"/>
              <w:left w:val="single" w:sz="4" w:space="0" w:color="7F7F7F"/>
              <w:bottom w:val="single" w:sz="4" w:space="0" w:color="7F7F7F"/>
              <w:right w:val="single" w:sz="4" w:space="0" w:color="7F7F7F"/>
            </w:tcBorders>
          </w:tcPr>
          <w:p w14:paraId="4DA6A7A0" w14:textId="59E1A084" w:rsidR="009E5DBE" w:rsidRPr="001B2955" w:rsidRDefault="009E5DBE" w:rsidP="001B2955">
            <w:pPr>
              <w:spacing w:after="0" w:line="276" w:lineRule="auto"/>
              <w:jc w:val="left"/>
              <w:rPr>
                <w:rFonts w:eastAsia="PMingLiU"/>
                <w:color w:val="000000"/>
              </w:rPr>
            </w:pPr>
            <w:r w:rsidRPr="001B2955">
              <w:rPr>
                <w:rFonts w:eastAsia="PMingLiU"/>
                <w:color w:val="000000"/>
              </w:rPr>
              <w:t>Conformance Testing</w:t>
            </w:r>
          </w:p>
        </w:tc>
        <w:tc>
          <w:tcPr>
            <w:tcW w:w="3861" w:type="pct"/>
            <w:tcBorders>
              <w:top w:val="single" w:sz="4" w:space="0" w:color="7F7F7F"/>
              <w:left w:val="single" w:sz="4" w:space="0" w:color="7F7F7F"/>
              <w:bottom w:val="single" w:sz="4" w:space="0" w:color="7F7F7F"/>
              <w:right w:val="single" w:sz="4" w:space="0" w:color="7F7F7F"/>
            </w:tcBorders>
          </w:tcPr>
          <w:p w14:paraId="0D798C4E" w14:textId="69CE2911" w:rsidR="009E5DBE" w:rsidRPr="001B2955" w:rsidRDefault="009E5DBE" w:rsidP="001B2955">
            <w:pPr>
              <w:spacing w:after="0" w:line="276" w:lineRule="auto"/>
              <w:jc w:val="left"/>
              <w:rPr>
                <w:rFonts w:eastAsia="PMingLiU"/>
                <w:color w:val="000000"/>
              </w:rPr>
            </w:pPr>
            <w:r w:rsidRPr="001B2955">
              <w:rPr>
                <w:rFonts w:eastAsia="PMingLiU"/>
                <w:color w:val="000000"/>
              </w:rPr>
              <w:t>This testing is done to obtain technical assurance that a National Administration</w:t>
            </w:r>
            <w:r w:rsidR="00B82A5D" w:rsidRPr="001B2955">
              <w:rPr>
                <w:rFonts w:eastAsia="PMingLiU"/>
                <w:color w:val="000000"/>
              </w:rPr>
              <w:t xml:space="preserve"> or an Economic Operator</w:t>
            </w:r>
            <w:r w:rsidRPr="001B2955">
              <w:rPr>
                <w:rFonts w:eastAsia="PMingLiU"/>
                <w:color w:val="000000"/>
              </w:rPr>
              <w:t xml:space="preserve"> is ready to enter the Trans-European System without risk of disturbing the parties already in operation in the system.</w:t>
            </w:r>
          </w:p>
        </w:tc>
      </w:tr>
      <w:tr w:rsidR="00C30AA3" w:rsidRPr="001B2955" w14:paraId="2095E412" w14:textId="77777777" w:rsidTr="005E6FAC">
        <w:trPr>
          <w:jc w:val="center"/>
        </w:trPr>
        <w:tc>
          <w:tcPr>
            <w:tcW w:w="1139" w:type="pct"/>
            <w:tcBorders>
              <w:top w:val="single" w:sz="4" w:space="0" w:color="7F7F7F"/>
              <w:left w:val="single" w:sz="4" w:space="0" w:color="7F7F7F"/>
              <w:bottom w:val="single" w:sz="4" w:space="0" w:color="7F7F7F"/>
              <w:right w:val="single" w:sz="4" w:space="0" w:color="7F7F7F"/>
            </w:tcBorders>
          </w:tcPr>
          <w:p w14:paraId="05E73D40" w14:textId="0F1B4C3B" w:rsidR="00C30AA3" w:rsidRPr="001B2955" w:rsidRDefault="00074DEF" w:rsidP="001B2955">
            <w:pPr>
              <w:spacing w:after="0" w:line="276" w:lineRule="auto"/>
              <w:jc w:val="left"/>
              <w:rPr>
                <w:szCs w:val="22"/>
              </w:rPr>
            </w:pPr>
            <w:r w:rsidRPr="001B2955">
              <w:rPr>
                <w:szCs w:val="22"/>
              </w:rPr>
              <w:t>Electronic Certificate</w:t>
            </w:r>
          </w:p>
        </w:tc>
        <w:tc>
          <w:tcPr>
            <w:tcW w:w="3861" w:type="pct"/>
            <w:tcBorders>
              <w:top w:val="single" w:sz="4" w:space="0" w:color="7F7F7F"/>
              <w:left w:val="single" w:sz="4" w:space="0" w:color="7F7F7F"/>
              <w:bottom w:val="single" w:sz="4" w:space="0" w:color="7F7F7F"/>
              <w:right w:val="single" w:sz="4" w:space="0" w:color="7F7F7F"/>
            </w:tcBorders>
          </w:tcPr>
          <w:p w14:paraId="13257F6B" w14:textId="70413D5D" w:rsidR="00C30AA3" w:rsidRPr="001B2955" w:rsidRDefault="00C30AA3" w:rsidP="001B2955">
            <w:pPr>
              <w:spacing w:after="0" w:line="276" w:lineRule="auto"/>
              <w:jc w:val="left"/>
              <w:rPr>
                <w:szCs w:val="22"/>
              </w:rPr>
            </w:pPr>
            <w:r w:rsidRPr="001B2955">
              <w:rPr>
                <w:szCs w:val="22"/>
              </w:rPr>
              <w:t>An electronic or digital certificate is an attachment to an electronic message used for security purposes. The most common use of a digital certificate is to verify that a user sending a message is who he or she claims to be, and to provide the receiver with the means to encode a reply. An individual wishing to send an encrypted message applies for a digital certificate from a Certificate Authority (CA). The CA issues an encrypted digital certificate containing the applicant's public key and a variety of other identification information. The CA makes its own public key readily available through print publicity or perhaps on the Internet.</w:t>
            </w:r>
          </w:p>
        </w:tc>
      </w:tr>
      <w:tr w:rsidR="00074DEF" w:rsidRPr="001B2955" w14:paraId="13FF8525" w14:textId="77777777" w:rsidTr="005E6FAC">
        <w:trPr>
          <w:jc w:val="center"/>
        </w:trPr>
        <w:tc>
          <w:tcPr>
            <w:tcW w:w="1139" w:type="pct"/>
            <w:tcBorders>
              <w:top w:val="single" w:sz="4" w:space="0" w:color="7F7F7F"/>
              <w:left w:val="single" w:sz="4" w:space="0" w:color="7F7F7F"/>
              <w:bottom w:val="single" w:sz="4" w:space="0" w:color="7F7F7F"/>
              <w:right w:val="single" w:sz="4" w:space="0" w:color="7F7F7F"/>
            </w:tcBorders>
          </w:tcPr>
          <w:p w14:paraId="690734E5" w14:textId="091D1F59" w:rsidR="00074DEF" w:rsidRPr="001B2955" w:rsidRDefault="00F52CDA" w:rsidP="001B2955">
            <w:pPr>
              <w:spacing w:after="0" w:line="276" w:lineRule="auto"/>
              <w:jc w:val="left"/>
              <w:rPr>
                <w:szCs w:val="22"/>
              </w:rPr>
            </w:pPr>
            <w:r w:rsidRPr="001B2955">
              <w:rPr>
                <w:szCs w:val="22"/>
              </w:rPr>
              <w:t>Electronic seal</w:t>
            </w:r>
          </w:p>
        </w:tc>
        <w:tc>
          <w:tcPr>
            <w:tcW w:w="3861" w:type="pct"/>
            <w:tcBorders>
              <w:top w:val="single" w:sz="4" w:space="0" w:color="7F7F7F"/>
              <w:left w:val="single" w:sz="4" w:space="0" w:color="7F7F7F"/>
              <w:bottom w:val="single" w:sz="4" w:space="0" w:color="7F7F7F"/>
              <w:right w:val="single" w:sz="4" w:space="0" w:color="7F7F7F"/>
            </w:tcBorders>
          </w:tcPr>
          <w:p w14:paraId="54852C40" w14:textId="1ADF2502" w:rsidR="00074DEF" w:rsidRPr="001B2955" w:rsidRDefault="002238B2" w:rsidP="001B2955">
            <w:pPr>
              <w:spacing w:after="0" w:line="276" w:lineRule="auto"/>
              <w:jc w:val="left"/>
              <w:rPr>
                <w:szCs w:val="22"/>
              </w:rPr>
            </w:pPr>
            <w:r w:rsidRPr="001B2955">
              <w:rPr>
                <w:szCs w:val="22"/>
              </w:rPr>
              <w:t>According to the eIDAS regulation, an electronic seal is a piece of data attached to an electronic document or other data, which ensures data origin and integrity. Technically similar to digital signatures, electronic seals serve as evidence that an electronic document was issued by a specific legal entity, not a natural person.</w:t>
            </w:r>
          </w:p>
        </w:tc>
      </w:tr>
      <w:tr w:rsidR="009E5DBE" w:rsidRPr="001B2955" w14:paraId="20D01709" w14:textId="77777777" w:rsidTr="005E6FAC">
        <w:trPr>
          <w:jc w:val="center"/>
        </w:trPr>
        <w:tc>
          <w:tcPr>
            <w:tcW w:w="1139" w:type="pct"/>
            <w:tcBorders>
              <w:top w:val="single" w:sz="4" w:space="0" w:color="7F7F7F"/>
              <w:left w:val="single" w:sz="4" w:space="0" w:color="7F7F7F"/>
              <w:bottom w:val="single" w:sz="4" w:space="0" w:color="7F7F7F"/>
              <w:right w:val="single" w:sz="4" w:space="0" w:color="7F7F7F"/>
            </w:tcBorders>
          </w:tcPr>
          <w:p w14:paraId="57343858" w14:textId="73AE833D" w:rsidR="009E5DBE" w:rsidRPr="001B2955" w:rsidRDefault="009E5DBE" w:rsidP="001B2955">
            <w:pPr>
              <w:spacing w:after="0" w:line="276" w:lineRule="auto"/>
              <w:jc w:val="left"/>
              <w:rPr>
                <w:rFonts w:eastAsia="PMingLiU"/>
                <w:color w:val="000000"/>
              </w:rPr>
            </w:pPr>
            <w:r w:rsidRPr="001B2955">
              <w:rPr>
                <w:szCs w:val="22"/>
              </w:rPr>
              <w:t>ITSM Contractor</w:t>
            </w:r>
          </w:p>
        </w:tc>
        <w:tc>
          <w:tcPr>
            <w:tcW w:w="3861" w:type="pct"/>
            <w:tcBorders>
              <w:top w:val="single" w:sz="4" w:space="0" w:color="7F7F7F"/>
              <w:left w:val="single" w:sz="4" w:space="0" w:color="7F7F7F"/>
              <w:bottom w:val="single" w:sz="4" w:space="0" w:color="7F7F7F"/>
              <w:right w:val="single" w:sz="4" w:space="0" w:color="7F7F7F"/>
            </w:tcBorders>
          </w:tcPr>
          <w:p w14:paraId="09627285" w14:textId="3CE38C43" w:rsidR="009E5DBE" w:rsidRPr="001B2955" w:rsidRDefault="009E5DBE" w:rsidP="001B2955">
            <w:pPr>
              <w:spacing w:after="0" w:line="276" w:lineRule="auto"/>
              <w:jc w:val="left"/>
              <w:rPr>
                <w:rFonts w:eastAsia="PMingLiU"/>
                <w:color w:val="000000"/>
              </w:rPr>
            </w:pPr>
            <w:r w:rsidRPr="001B2955">
              <w:rPr>
                <w:szCs w:val="22"/>
              </w:rPr>
              <w:t>DG TAXUD contractor (ITSM3</w:t>
            </w:r>
            <w:r w:rsidR="00121E36" w:rsidRPr="001B2955">
              <w:rPr>
                <w:szCs w:val="22"/>
              </w:rPr>
              <w:t>-</w:t>
            </w:r>
            <w:r w:rsidRPr="001B2955">
              <w:rPr>
                <w:szCs w:val="22"/>
              </w:rPr>
              <w:t>OPS, ITSM3</w:t>
            </w:r>
            <w:r w:rsidR="00121E36" w:rsidRPr="001B2955">
              <w:rPr>
                <w:szCs w:val="22"/>
              </w:rPr>
              <w:t>-</w:t>
            </w:r>
            <w:r w:rsidRPr="001B2955">
              <w:rPr>
                <w:szCs w:val="22"/>
              </w:rPr>
              <w:t>TES) responsible for operating the central services and testing the centrally developed applications.</w:t>
            </w:r>
          </w:p>
        </w:tc>
      </w:tr>
    </w:tbl>
    <w:p w14:paraId="2D76E275" w14:textId="3A4699D7" w:rsidR="00A623DC" w:rsidRDefault="001F03D8" w:rsidP="00A60F76">
      <w:pPr>
        <w:pStyle w:val="Beschriftung"/>
        <w:spacing w:after="0"/>
      </w:pPr>
      <w:bookmarkStart w:id="45" w:name="_Toc4422374"/>
      <w:bookmarkStart w:id="46" w:name="_Toc3887743"/>
      <w:bookmarkStart w:id="47" w:name="_Toc11335283"/>
      <w:bookmarkStart w:id="48" w:name="_Toc182582840"/>
      <w:r w:rsidRPr="007555A7">
        <w:t xml:space="preserve">Table </w:t>
      </w:r>
      <w:fldSimple w:instr=" SEQ Table \* ARABIC ">
        <w:r w:rsidR="006018B5">
          <w:rPr>
            <w:noProof/>
          </w:rPr>
          <w:t>4</w:t>
        </w:r>
      </w:fldSimple>
      <w:r w:rsidRPr="007555A7">
        <w:t xml:space="preserve">: </w:t>
      </w:r>
      <w:bookmarkEnd w:id="45"/>
      <w:bookmarkEnd w:id="46"/>
      <w:r w:rsidRPr="007555A7">
        <w:t>Definitions</w:t>
      </w:r>
      <w:bookmarkEnd w:id="47"/>
      <w:bookmarkEnd w:id="48"/>
    </w:p>
    <w:p w14:paraId="520FB989" w14:textId="06BF6900" w:rsidR="001B2955" w:rsidRPr="001B2955" w:rsidRDefault="001B2955" w:rsidP="001B2955">
      <w:pPr>
        <w:spacing w:after="0" w:line="240" w:lineRule="auto"/>
        <w:jc w:val="left"/>
      </w:pPr>
      <w:r>
        <w:br w:type="page"/>
      </w:r>
    </w:p>
    <w:p w14:paraId="3669FFB4" w14:textId="46EA2D49" w:rsidR="00C43437" w:rsidRPr="007555A7" w:rsidRDefault="00371636" w:rsidP="004B137F">
      <w:pPr>
        <w:pStyle w:val="berschrift1"/>
      </w:pPr>
      <w:bookmarkStart w:id="49" w:name="_Ref12275444"/>
      <w:bookmarkStart w:id="50" w:name="_Toc182582746"/>
      <w:r w:rsidRPr="007555A7">
        <w:lastRenderedPageBreak/>
        <w:t xml:space="preserve">Operational </w:t>
      </w:r>
      <w:r w:rsidR="00B365C1" w:rsidRPr="007555A7">
        <w:t>Frequently Asked Questions (FAQ)</w:t>
      </w:r>
      <w:bookmarkEnd w:id="49"/>
      <w:bookmarkEnd w:id="50"/>
    </w:p>
    <w:p w14:paraId="03F80FE5" w14:textId="10EE819A" w:rsidR="00424542" w:rsidRPr="007555A7" w:rsidRDefault="00B365C1" w:rsidP="004B137F">
      <w:pPr>
        <w:pStyle w:val="berschrift2"/>
      </w:pPr>
      <w:bookmarkStart w:id="51" w:name="_Toc182582747"/>
      <w:r w:rsidRPr="007555A7">
        <w:t xml:space="preserve">FAQ related to </w:t>
      </w:r>
      <w:r w:rsidR="00F253B5" w:rsidRPr="007555A7">
        <w:t>C</w:t>
      </w:r>
      <w:r w:rsidR="00595125" w:rsidRPr="007555A7">
        <w:t>entral</w:t>
      </w:r>
      <w:r w:rsidR="00F253B5" w:rsidRPr="007555A7">
        <w:t xml:space="preserve"> </w:t>
      </w:r>
      <w:r w:rsidR="00E74635" w:rsidRPr="007555A7">
        <w:t>s</w:t>
      </w:r>
      <w:r w:rsidR="00595125" w:rsidRPr="007555A7">
        <w:t>ide</w:t>
      </w:r>
      <w:bookmarkEnd w:id="51"/>
    </w:p>
    <w:p w14:paraId="507434CE" w14:textId="77777777" w:rsidR="00F0527D" w:rsidRPr="007555A7" w:rsidRDefault="00F0527D" w:rsidP="004B137F">
      <w:pPr>
        <w:pStyle w:val="berschrift3"/>
        <w:rPr>
          <w:szCs w:val="26"/>
          <w:lang w:val="en-GB"/>
        </w:rPr>
      </w:pPr>
      <w:bookmarkStart w:id="52" w:name="_Toc182582748"/>
      <w:r w:rsidRPr="007555A7">
        <w:rPr>
          <w:szCs w:val="26"/>
          <w:lang w:val="en-GB"/>
        </w:rPr>
        <w:t>What are the URLs for ICS2 CR User Interface?</w:t>
      </w:r>
      <w:bookmarkEnd w:id="52"/>
    </w:p>
    <w:p w14:paraId="1433EC46" w14:textId="77777777" w:rsidR="00A623DC" w:rsidRPr="007555A7" w:rsidRDefault="00F0527D" w:rsidP="004B137F">
      <w:pPr>
        <w:spacing w:after="0"/>
        <w:rPr>
          <w:lang w:eastAsia="en-US"/>
        </w:rPr>
      </w:pPr>
      <w:r w:rsidRPr="007555A7">
        <w:rPr>
          <w:lang w:eastAsia="en-US"/>
        </w:rPr>
        <w:t>Conformance:</w:t>
      </w:r>
      <w:hyperlink r:id="rId29" w:history="1">
        <w:r w:rsidR="00A623DC" w:rsidRPr="007555A7">
          <w:rPr>
            <w:rStyle w:val="Hyperlink"/>
            <w:lang w:eastAsia="en-US"/>
          </w:rPr>
          <w:t>https://u2s.conf.ccn2.taxud/ics2-cr-web-ccn2/index.jsp</w:t>
        </w:r>
      </w:hyperlink>
    </w:p>
    <w:p w14:paraId="3BE7A8C4" w14:textId="0460E4BD" w:rsidR="00F0527D" w:rsidRPr="007555A7" w:rsidRDefault="00F0527D" w:rsidP="004B137F">
      <w:pPr>
        <w:spacing w:after="0"/>
        <w:rPr>
          <w:lang w:eastAsia="en-US"/>
        </w:rPr>
      </w:pPr>
      <w:r w:rsidRPr="007555A7">
        <w:rPr>
          <w:lang w:eastAsia="en-US"/>
        </w:rPr>
        <w:t xml:space="preserve">Production: </w:t>
      </w:r>
      <w:hyperlink r:id="rId30" w:history="1">
        <w:r w:rsidR="007971E8" w:rsidRPr="007555A7">
          <w:rPr>
            <w:rStyle w:val="Hyperlink"/>
            <w:lang w:eastAsia="en-US"/>
          </w:rPr>
          <w:t>https://u2s.prod.ccn2.taxud/ics2-cr-web-ccn2/index.jsp</w:t>
        </w:r>
      </w:hyperlink>
    </w:p>
    <w:p w14:paraId="1DB65570" w14:textId="66732321" w:rsidR="00F0527D" w:rsidRPr="007555A7" w:rsidRDefault="00F0527D" w:rsidP="004B137F">
      <w:pPr>
        <w:pStyle w:val="berschrift3"/>
        <w:rPr>
          <w:szCs w:val="26"/>
          <w:lang w:val="en-GB"/>
        </w:rPr>
      </w:pPr>
      <w:bookmarkStart w:id="53" w:name="_Toc182582749"/>
      <w:r w:rsidRPr="007555A7">
        <w:rPr>
          <w:szCs w:val="26"/>
          <w:lang w:val="en-GB"/>
        </w:rPr>
        <w:t xml:space="preserve">What are the URLs for </w:t>
      </w:r>
      <w:bookmarkStart w:id="54" w:name="_Hlk70591898"/>
      <w:r w:rsidR="005F6728" w:rsidRPr="007555A7">
        <w:rPr>
          <w:szCs w:val="26"/>
          <w:lang w:val="en-GB"/>
        </w:rPr>
        <w:t xml:space="preserve">ICS2 </w:t>
      </w:r>
      <w:r w:rsidR="00BA3978" w:rsidRPr="007555A7">
        <w:rPr>
          <w:szCs w:val="26"/>
          <w:lang w:val="en-GB"/>
        </w:rPr>
        <w:t>Monitoring &amp;</w:t>
      </w:r>
      <w:r w:rsidR="005F6728" w:rsidRPr="007555A7">
        <w:rPr>
          <w:szCs w:val="26"/>
          <w:lang w:val="en-GB"/>
        </w:rPr>
        <w:t xml:space="preserve"> Business Statistics tool</w:t>
      </w:r>
      <w:bookmarkEnd w:id="54"/>
      <w:r w:rsidRPr="007555A7">
        <w:rPr>
          <w:szCs w:val="26"/>
          <w:lang w:val="en-GB"/>
        </w:rPr>
        <w:t>?</w:t>
      </w:r>
      <w:bookmarkEnd w:id="53"/>
    </w:p>
    <w:p w14:paraId="76F85AC3" w14:textId="28BFE779" w:rsidR="00F0527D" w:rsidRPr="00915B30" w:rsidRDefault="00F0527D" w:rsidP="004B137F">
      <w:pPr>
        <w:spacing w:after="0"/>
        <w:rPr>
          <w:lang w:val="pt-BR" w:eastAsia="en-US"/>
        </w:rPr>
      </w:pPr>
      <w:r w:rsidRPr="00915B30">
        <w:rPr>
          <w:lang w:val="pt-BR" w:eastAsia="en-US"/>
        </w:rPr>
        <w:t xml:space="preserve">Conformance: </w:t>
      </w:r>
      <w:hyperlink r:id="rId31" w:history="1">
        <w:r w:rsidR="007971E8" w:rsidRPr="00915B30">
          <w:rPr>
            <w:rStyle w:val="Hyperlink"/>
            <w:lang w:val="pt-BR" w:eastAsia="en-US"/>
          </w:rPr>
          <w:t>https://u2s.conf.ccn2.taxud/ics2-mon/index.html</w:t>
        </w:r>
      </w:hyperlink>
    </w:p>
    <w:p w14:paraId="30BEEA12" w14:textId="175CC5B0" w:rsidR="00F0527D" w:rsidRPr="007555A7" w:rsidRDefault="00F0527D" w:rsidP="004B137F">
      <w:pPr>
        <w:spacing w:after="0"/>
        <w:rPr>
          <w:lang w:eastAsia="en-US"/>
        </w:rPr>
      </w:pPr>
      <w:r w:rsidRPr="007555A7">
        <w:rPr>
          <w:lang w:eastAsia="en-US"/>
        </w:rPr>
        <w:t xml:space="preserve">Production: </w:t>
      </w:r>
      <w:hyperlink r:id="rId32" w:history="1">
        <w:r w:rsidR="007971E8" w:rsidRPr="007555A7">
          <w:rPr>
            <w:rStyle w:val="Hyperlink"/>
            <w:lang w:eastAsia="en-US"/>
          </w:rPr>
          <w:t>https://u2s.prod.ccn2.taxud/ics2-mon/index.html</w:t>
        </w:r>
      </w:hyperlink>
    </w:p>
    <w:p w14:paraId="4B0D8B66" w14:textId="27945191" w:rsidR="00D9593D" w:rsidRDefault="00D9593D" w:rsidP="00D9593D">
      <w:pPr>
        <w:pStyle w:val="berschrift3"/>
      </w:pPr>
      <w:bookmarkStart w:id="55" w:name="_Toc182582750"/>
      <w:r w:rsidRPr="00D9593D">
        <w:t>What are the URLs for ICS2 STI-STP User Interface?</w:t>
      </w:r>
      <w:bookmarkEnd w:id="55"/>
    </w:p>
    <w:p w14:paraId="4D69E059" w14:textId="73749240" w:rsidR="00D9593D" w:rsidRPr="00915B30" w:rsidRDefault="00D9593D" w:rsidP="00C51156">
      <w:pPr>
        <w:spacing w:after="0"/>
        <w:jc w:val="left"/>
        <w:rPr>
          <w:rStyle w:val="Hyperlink"/>
          <w:lang w:val="pt-BR"/>
        </w:rPr>
      </w:pPr>
      <w:r w:rsidRPr="00915B30">
        <w:rPr>
          <w:lang w:val="pt-BR" w:eastAsia="en-US"/>
        </w:rPr>
        <w:t>Conformance:</w:t>
      </w:r>
      <w:r w:rsidRPr="00915B30">
        <w:rPr>
          <w:rStyle w:val="Hyperlink"/>
          <w:lang w:val="pt-BR"/>
        </w:rPr>
        <w:t xml:space="preserve"> </w:t>
      </w:r>
      <w:hyperlink r:id="rId33" w:history="1">
        <w:r w:rsidRPr="00915B30">
          <w:rPr>
            <w:rStyle w:val="Hyperlink"/>
            <w:lang w:val="pt-BR"/>
          </w:rPr>
          <w:t>https://conformance.customs.ec.europa.eu/euctp</w:t>
        </w:r>
      </w:hyperlink>
    </w:p>
    <w:p w14:paraId="71D09C15" w14:textId="530A6EE8" w:rsidR="00D9593D" w:rsidRPr="00BB381A" w:rsidRDefault="00D9593D" w:rsidP="00C51156">
      <w:pPr>
        <w:spacing w:after="0"/>
        <w:jc w:val="left"/>
        <w:rPr>
          <w:lang w:eastAsia="en-US"/>
        </w:rPr>
      </w:pPr>
      <w:r w:rsidRPr="00BB381A">
        <w:rPr>
          <w:lang w:eastAsia="en-US"/>
        </w:rPr>
        <w:t xml:space="preserve">Production: </w:t>
      </w:r>
      <w:hyperlink r:id="rId34" w:history="1">
        <w:r w:rsidR="00201A06" w:rsidRPr="00201A06">
          <w:rPr>
            <w:rStyle w:val="Hyperlink"/>
            <w:lang w:eastAsia="en-US"/>
          </w:rPr>
          <w:t>https://customs.ec.europa.eu/gtp/</w:t>
        </w:r>
      </w:hyperlink>
      <w:r w:rsidR="00201A06">
        <w:rPr>
          <w:rStyle w:val="Funotenzeichen"/>
          <w:lang w:eastAsia="en-US"/>
        </w:rPr>
        <w:footnoteReference w:id="2"/>
      </w:r>
    </w:p>
    <w:p w14:paraId="32FF929E" w14:textId="026C3131" w:rsidR="00F0527D" w:rsidRPr="007555A7" w:rsidRDefault="00D15ED1" w:rsidP="004B137F">
      <w:pPr>
        <w:pStyle w:val="berschrift3"/>
        <w:rPr>
          <w:szCs w:val="26"/>
          <w:lang w:val="en-GB"/>
        </w:rPr>
      </w:pPr>
      <w:bookmarkStart w:id="56" w:name="_Toc182582751"/>
      <w:r>
        <w:rPr>
          <w:szCs w:val="26"/>
          <w:lang w:val="en-GB"/>
        </w:rPr>
        <w:t>What is the proper communication channel for the MS requests about the value of timer in production?</w:t>
      </w:r>
      <w:bookmarkEnd w:id="56"/>
    </w:p>
    <w:p w14:paraId="11A88CD2" w14:textId="76583021" w:rsidR="00F0527D" w:rsidRPr="007555A7" w:rsidRDefault="00F0527D" w:rsidP="004B137F">
      <w:pPr>
        <w:rPr>
          <w:lang w:eastAsia="en-US"/>
        </w:rPr>
      </w:pPr>
      <w:r w:rsidRPr="007555A7">
        <w:rPr>
          <w:lang w:eastAsia="en-US"/>
        </w:rPr>
        <w:t>A</w:t>
      </w:r>
      <w:r w:rsidR="00BC5E7D">
        <w:rPr>
          <w:lang w:eastAsia="en-US"/>
        </w:rPr>
        <w:t xml:space="preserve"> </w:t>
      </w:r>
      <w:r w:rsidR="00BC5E7D" w:rsidRPr="00BC5E7D">
        <w:rPr>
          <w:lang w:eastAsia="en-US"/>
        </w:rPr>
        <w:t>Member State (MS)</w:t>
      </w:r>
      <w:r w:rsidRPr="007555A7">
        <w:rPr>
          <w:lang w:eastAsia="en-US"/>
        </w:rPr>
        <w:t xml:space="preserve"> must address any request around value of timer in production directly to DG TAXUD via secure email. It is highlighted that such information </w:t>
      </w:r>
      <w:r w:rsidR="007200C7">
        <w:rPr>
          <w:lang w:eastAsia="en-US"/>
        </w:rPr>
        <w:t>must not</w:t>
      </w:r>
      <w:r w:rsidR="007200C7" w:rsidRPr="007555A7">
        <w:rPr>
          <w:lang w:eastAsia="en-US"/>
        </w:rPr>
        <w:t xml:space="preserve"> </w:t>
      </w:r>
      <w:r w:rsidRPr="007555A7">
        <w:rPr>
          <w:lang w:eastAsia="en-US"/>
        </w:rPr>
        <w:t xml:space="preserve">be shared </w:t>
      </w:r>
      <w:r w:rsidR="00B82A5D" w:rsidRPr="007555A7">
        <w:rPr>
          <w:lang w:eastAsia="en-US"/>
        </w:rPr>
        <w:t xml:space="preserve">with </w:t>
      </w:r>
      <w:r w:rsidRPr="007555A7">
        <w:rPr>
          <w:lang w:eastAsia="en-US"/>
        </w:rPr>
        <w:t>EO.</w:t>
      </w:r>
    </w:p>
    <w:p w14:paraId="1DFCCA5E" w14:textId="66530989" w:rsidR="00F0527D" w:rsidRPr="007555A7" w:rsidRDefault="00F0527D" w:rsidP="004B137F">
      <w:pPr>
        <w:pStyle w:val="berschrift3"/>
        <w:rPr>
          <w:szCs w:val="26"/>
          <w:lang w:val="en-GB"/>
        </w:rPr>
      </w:pPr>
      <w:bookmarkStart w:id="57" w:name="_Toc182582752"/>
      <w:r w:rsidRPr="007555A7">
        <w:rPr>
          <w:szCs w:val="26"/>
          <w:lang w:val="en-GB"/>
        </w:rPr>
        <w:t xml:space="preserve">What process should be followed </w:t>
      </w:r>
      <w:r w:rsidR="00580C2F" w:rsidRPr="007555A7">
        <w:rPr>
          <w:szCs w:val="26"/>
          <w:lang w:val="en-GB"/>
        </w:rPr>
        <w:t>for</w:t>
      </w:r>
      <w:r w:rsidRPr="007555A7">
        <w:rPr>
          <w:szCs w:val="26"/>
          <w:lang w:val="en-GB"/>
        </w:rPr>
        <w:t xml:space="preserve"> a</w:t>
      </w:r>
      <w:r w:rsidR="0086457D" w:rsidRPr="007555A7">
        <w:rPr>
          <w:szCs w:val="26"/>
          <w:lang w:val="en-GB"/>
        </w:rPr>
        <w:t>n</w:t>
      </w:r>
      <w:r w:rsidRPr="007555A7">
        <w:rPr>
          <w:szCs w:val="26"/>
          <w:lang w:val="en-GB"/>
        </w:rPr>
        <w:t xml:space="preserve"> MS to enter ICS2 Operations</w:t>
      </w:r>
      <w:r w:rsidR="0010141D">
        <w:rPr>
          <w:szCs w:val="26"/>
          <w:lang w:val="en-GB"/>
        </w:rPr>
        <w:t>?</w:t>
      </w:r>
      <w:bookmarkEnd w:id="57"/>
    </w:p>
    <w:p w14:paraId="272E7444" w14:textId="130385C4" w:rsidR="00F0527D" w:rsidRPr="007555A7" w:rsidRDefault="00F0527D" w:rsidP="004B137F">
      <w:r w:rsidRPr="007555A7">
        <w:rPr>
          <w:lang w:eastAsia="en-US"/>
        </w:rPr>
        <w:t xml:space="preserve">After </w:t>
      </w:r>
      <w:r w:rsidR="00580C2F" w:rsidRPr="007555A7">
        <w:rPr>
          <w:lang w:eastAsia="en-US"/>
        </w:rPr>
        <w:t>the</w:t>
      </w:r>
      <w:r w:rsidRPr="007555A7">
        <w:rPr>
          <w:lang w:eastAsia="en-US"/>
        </w:rPr>
        <w:t xml:space="preserve"> successful completion of </w:t>
      </w:r>
      <w:r w:rsidR="00580C2F" w:rsidRPr="007555A7">
        <w:rPr>
          <w:lang w:eastAsia="en-US"/>
        </w:rPr>
        <w:t>the</w:t>
      </w:r>
      <w:r w:rsidRPr="007555A7">
        <w:rPr>
          <w:lang w:eastAsia="en-US"/>
        </w:rPr>
        <w:t xml:space="preserve"> CT</w:t>
      </w:r>
      <w:r w:rsidR="00580C2F" w:rsidRPr="007555A7">
        <w:rPr>
          <w:lang w:eastAsia="en-US"/>
        </w:rPr>
        <w:t xml:space="preserve"> activities</w:t>
      </w:r>
      <w:r w:rsidRPr="007555A7">
        <w:rPr>
          <w:lang w:eastAsia="en-US"/>
        </w:rPr>
        <w:t xml:space="preserve">, a ticket should be registered in order </w:t>
      </w:r>
      <w:r w:rsidR="0001428B">
        <w:rPr>
          <w:lang w:eastAsia="en-US"/>
        </w:rPr>
        <w:t xml:space="preserve">for </w:t>
      </w:r>
      <w:r w:rsidRPr="007555A7">
        <w:rPr>
          <w:lang w:eastAsia="en-US"/>
        </w:rPr>
        <w:t>the CL717 filter to be updated in CS/RD2 PROD. The CL717 - Country code (ICS2 MS) must include the country code of the MS who is going to enter ICS2 operations. Afterwards, a change should be implemented by ITSM3</w:t>
      </w:r>
      <w:r w:rsidR="00121E36">
        <w:rPr>
          <w:lang w:eastAsia="en-US"/>
        </w:rPr>
        <w:t>-</w:t>
      </w:r>
      <w:r w:rsidR="00322AE8" w:rsidRPr="007555A7">
        <w:rPr>
          <w:lang w:eastAsia="en-US"/>
        </w:rPr>
        <w:t>OPS</w:t>
      </w:r>
      <w:r w:rsidRPr="007555A7">
        <w:rPr>
          <w:lang w:eastAsia="en-US"/>
        </w:rPr>
        <w:t xml:space="preserve"> in order </w:t>
      </w:r>
      <w:r w:rsidR="00B82A5D" w:rsidRPr="007555A7">
        <w:rPr>
          <w:lang w:eastAsia="en-US"/>
        </w:rPr>
        <w:t xml:space="preserve">for the </w:t>
      </w:r>
      <w:r w:rsidRPr="007555A7">
        <w:rPr>
          <w:lang w:eastAsia="en-US"/>
        </w:rPr>
        <w:t xml:space="preserve">country code to be added from CS/RD2 in ICS2 Coherence Cache Memory in PROD. </w:t>
      </w:r>
      <w:r w:rsidR="007C07DA">
        <w:rPr>
          <w:lang w:eastAsia="en-US"/>
        </w:rPr>
        <w:t xml:space="preserve">The </w:t>
      </w:r>
      <w:r w:rsidRPr="007555A7">
        <w:rPr>
          <w:lang w:eastAsia="en-US"/>
        </w:rPr>
        <w:t xml:space="preserve">actions </w:t>
      </w:r>
      <w:r w:rsidR="007C07DA">
        <w:t xml:space="preserve">described above </w:t>
      </w:r>
      <w:r w:rsidR="00231BB3">
        <w:t>need to have been completed</w:t>
      </w:r>
      <w:r w:rsidRPr="007555A7">
        <w:rPr>
          <w:lang w:eastAsia="en-US"/>
        </w:rPr>
        <w:t xml:space="preserve"> at least one day before the planned GO live date for the NA.</w:t>
      </w:r>
    </w:p>
    <w:p w14:paraId="1D31D5D5" w14:textId="2F9E1FCC" w:rsidR="00F0527D" w:rsidRPr="007555A7" w:rsidRDefault="00F0527D" w:rsidP="004B137F">
      <w:pPr>
        <w:pStyle w:val="berschrift3"/>
        <w:rPr>
          <w:szCs w:val="26"/>
          <w:lang w:val="en-GB"/>
        </w:rPr>
      </w:pPr>
      <w:bookmarkStart w:id="58" w:name="_Toc182582753"/>
      <w:r w:rsidRPr="007555A7">
        <w:rPr>
          <w:szCs w:val="26"/>
          <w:lang w:val="en-GB"/>
        </w:rPr>
        <w:t xml:space="preserve">Who is responsible for the registration of the national web services in the </w:t>
      </w:r>
      <w:r w:rsidR="0008610A">
        <w:rPr>
          <w:szCs w:val="26"/>
          <w:lang w:val="en-GB"/>
        </w:rPr>
        <w:t>CCN2ng</w:t>
      </w:r>
      <w:r w:rsidRPr="007555A7">
        <w:rPr>
          <w:szCs w:val="26"/>
          <w:lang w:val="en-GB"/>
        </w:rPr>
        <w:t xml:space="preserve"> platform?</w:t>
      </w:r>
      <w:bookmarkEnd w:id="58"/>
    </w:p>
    <w:p w14:paraId="1BE51CEE" w14:textId="1CB3C912" w:rsidR="00F0527D" w:rsidRPr="007555A7" w:rsidRDefault="00F0527D" w:rsidP="004B137F">
      <w:r w:rsidRPr="007555A7">
        <w:t>ITSM3</w:t>
      </w:r>
      <w:r w:rsidR="00121E36">
        <w:t>-</w:t>
      </w:r>
      <w:r w:rsidRPr="007555A7">
        <w:t xml:space="preserve">OPS is responsible to register the WSDL files for the national web services in the </w:t>
      </w:r>
      <w:r w:rsidR="0008610A">
        <w:t>CCN2ng</w:t>
      </w:r>
      <w:r w:rsidRPr="007555A7">
        <w:t xml:space="preserve"> platform. However, the corresponding WSDL files </w:t>
      </w:r>
      <w:r w:rsidR="007200C7">
        <w:t>have to</w:t>
      </w:r>
      <w:r w:rsidR="007200C7" w:rsidRPr="007555A7">
        <w:t xml:space="preserve"> </w:t>
      </w:r>
      <w:r w:rsidRPr="007555A7">
        <w:t>be submitted to ITSM3</w:t>
      </w:r>
      <w:r w:rsidR="00121E36">
        <w:t>-</w:t>
      </w:r>
      <w:r w:rsidRPr="007555A7">
        <w:t xml:space="preserve">OPS by the </w:t>
      </w:r>
      <w:r w:rsidR="007200C7">
        <w:t xml:space="preserve">respective </w:t>
      </w:r>
      <w:r w:rsidR="008073F1" w:rsidRPr="007555A7">
        <w:t>MS</w:t>
      </w:r>
      <w:r w:rsidRPr="007555A7">
        <w:t>.</w:t>
      </w:r>
      <w:r w:rsidR="0039701B">
        <w:t xml:space="preserve"> This is done by opening a Service request with CSD to SYNERGIA.</w:t>
      </w:r>
    </w:p>
    <w:p w14:paraId="248C2775" w14:textId="3835785A" w:rsidR="00F0527D" w:rsidRPr="007555A7" w:rsidRDefault="00F0527D" w:rsidP="004B137F">
      <w:pPr>
        <w:pStyle w:val="berschrift3"/>
        <w:rPr>
          <w:szCs w:val="26"/>
          <w:lang w:val="en-GB"/>
        </w:rPr>
      </w:pPr>
      <w:bookmarkStart w:id="59" w:name="_Toc182582754"/>
      <w:r w:rsidRPr="007555A7">
        <w:rPr>
          <w:szCs w:val="26"/>
          <w:lang w:val="en-GB"/>
        </w:rPr>
        <w:t xml:space="preserve">Which are the physical addresses of the NES partner endpoints that should be registered in the </w:t>
      </w:r>
      <w:r w:rsidR="0008610A">
        <w:rPr>
          <w:szCs w:val="26"/>
          <w:lang w:val="en-GB"/>
        </w:rPr>
        <w:t>CCN2ng</w:t>
      </w:r>
      <w:r w:rsidRPr="007555A7">
        <w:rPr>
          <w:szCs w:val="26"/>
          <w:lang w:val="en-GB"/>
        </w:rPr>
        <w:t xml:space="preserve"> platform?</w:t>
      </w:r>
      <w:bookmarkEnd w:id="59"/>
    </w:p>
    <w:p w14:paraId="2FD28314" w14:textId="138506AB" w:rsidR="00F0527D" w:rsidRPr="007555A7" w:rsidRDefault="00F0527D" w:rsidP="004B137F">
      <w:pPr>
        <w:rPr>
          <w:lang w:eastAsia="en-US"/>
        </w:rPr>
      </w:pPr>
      <w:r w:rsidRPr="007555A7">
        <w:rPr>
          <w:lang w:eastAsia="en-US"/>
        </w:rPr>
        <w:t xml:space="preserve">As per section 8.1 from </w:t>
      </w:r>
      <w:r w:rsidRPr="007555A7">
        <w:rPr>
          <w:szCs w:val="22"/>
          <w:lang w:eastAsia="en-US"/>
        </w:rPr>
        <w:t>the ICS2 Design Document [</w:t>
      </w:r>
      <w:r w:rsidRPr="007555A7">
        <w:rPr>
          <w:szCs w:val="22"/>
          <w:lang w:eastAsia="en-US"/>
        </w:rPr>
        <w:fldChar w:fldCharType="begin"/>
      </w:r>
      <w:r w:rsidRPr="007555A7">
        <w:rPr>
          <w:szCs w:val="22"/>
          <w:lang w:eastAsia="en-US"/>
        </w:rPr>
        <w:instrText xml:space="preserve"> REF ref_ddna \h </w:instrText>
      </w:r>
      <w:r w:rsidR="004B137F">
        <w:rPr>
          <w:szCs w:val="22"/>
          <w:lang w:eastAsia="en-US"/>
        </w:rPr>
        <w:instrText xml:space="preserve"> \* MERGEFORMAT </w:instrText>
      </w:r>
      <w:r w:rsidRPr="007555A7">
        <w:rPr>
          <w:szCs w:val="22"/>
          <w:lang w:eastAsia="en-US"/>
        </w:rPr>
      </w:r>
      <w:r w:rsidRPr="007555A7">
        <w:rPr>
          <w:szCs w:val="22"/>
          <w:lang w:eastAsia="en-US"/>
        </w:rPr>
        <w:fldChar w:fldCharType="separate"/>
      </w:r>
      <w:r w:rsidR="00CA3B04" w:rsidRPr="00CA3B04">
        <w:t>R01</w:t>
      </w:r>
      <w:r w:rsidRPr="007555A7">
        <w:rPr>
          <w:szCs w:val="22"/>
          <w:lang w:eastAsia="en-US"/>
        </w:rPr>
        <w:fldChar w:fldCharType="end"/>
      </w:r>
      <w:r w:rsidRPr="007555A7">
        <w:rPr>
          <w:szCs w:val="22"/>
          <w:lang w:eastAsia="en-US"/>
        </w:rPr>
        <w:t>], t</w:t>
      </w:r>
      <w:r w:rsidRPr="007555A7">
        <w:rPr>
          <w:lang w:eastAsia="en-US"/>
        </w:rPr>
        <w:t xml:space="preserve">he physical addresses of the NES partner endpoints to be registered in the </w:t>
      </w:r>
      <w:r w:rsidR="0008610A">
        <w:rPr>
          <w:lang w:eastAsia="en-US"/>
        </w:rPr>
        <w:t>CCN2ng</w:t>
      </w:r>
      <w:r w:rsidRPr="007555A7">
        <w:rPr>
          <w:lang w:eastAsia="en-US"/>
        </w:rPr>
        <w:t xml:space="preserve"> platform should respect the following format: </w:t>
      </w:r>
    </w:p>
    <w:p w14:paraId="39FB6C5C" w14:textId="77777777" w:rsidR="00F0527D" w:rsidRPr="007555A7" w:rsidRDefault="00F0527D" w:rsidP="004B137F">
      <w:pPr>
        <w:ind w:left="720"/>
        <w:rPr>
          <w:b/>
          <w:bCs/>
          <w:lang w:eastAsia="en-US"/>
        </w:rPr>
      </w:pPr>
      <w:r w:rsidRPr="007555A7">
        <w:rPr>
          <w:b/>
          <w:bCs/>
          <w:lang w:eastAsia="en-US"/>
        </w:rPr>
        <w:t>https://{host_IP}:{port}/{serviceURL}</w:t>
      </w:r>
    </w:p>
    <w:p w14:paraId="7D78D3F1" w14:textId="77777777" w:rsidR="00F0527D" w:rsidRPr="007555A7" w:rsidRDefault="00F0527D" w:rsidP="004B137F">
      <w:pPr>
        <w:rPr>
          <w:lang w:eastAsia="en-US"/>
        </w:rPr>
      </w:pPr>
      <w:r w:rsidRPr="007555A7">
        <w:rPr>
          <w:lang w:eastAsia="en-US"/>
        </w:rPr>
        <w:t>and should be supplied by each MS within separate WSDL file per NES service.</w:t>
      </w:r>
    </w:p>
    <w:p w14:paraId="1F67D28B" w14:textId="37F48DB0" w:rsidR="00F0527D" w:rsidRPr="007555A7" w:rsidRDefault="00F0527D" w:rsidP="004B137F">
      <w:pPr>
        <w:rPr>
          <w:lang w:eastAsia="en-US"/>
        </w:rPr>
      </w:pPr>
      <w:r w:rsidRPr="007555A7">
        <w:rPr>
          <w:lang w:eastAsia="en-US"/>
        </w:rPr>
        <w:lastRenderedPageBreak/>
        <w:t xml:space="preserve">The </w:t>
      </w:r>
      <w:r w:rsidRPr="007555A7">
        <w:rPr>
          <w:b/>
          <w:bCs/>
          <w:lang w:eastAsia="en-US"/>
        </w:rPr>
        <w:t>“https://{host_IP}:{port}”</w:t>
      </w:r>
      <w:r w:rsidRPr="007555A7">
        <w:rPr>
          <w:lang w:eastAsia="en-US"/>
        </w:rPr>
        <w:t xml:space="preserve"> will be common among one NES’s endpoints, allowing the Central CCN2 Team to establish the connectivity between the </w:t>
      </w:r>
      <w:r w:rsidR="0008610A">
        <w:rPr>
          <w:lang w:eastAsia="en-US"/>
        </w:rPr>
        <w:t>CCN2ng</w:t>
      </w:r>
      <w:r w:rsidRPr="007555A7">
        <w:rPr>
          <w:lang w:eastAsia="en-US"/>
        </w:rPr>
        <w:t xml:space="preserve"> platform and this NES.</w:t>
      </w:r>
    </w:p>
    <w:p w14:paraId="6D04DA10" w14:textId="77777777" w:rsidR="00F0527D" w:rsidRPr="007555A7" w:rsidRDefault="00F0527D" w:rsidP="004B137F">
      <w:pPr>
        <w:rPr>
          <w:lang w:eastAsia="en-US"/>
        </w:rPr>
      </w:pPr>
      <w:r w:rsidRPr="007555A7">
        <w:rPr>
          <w:lang w:eastAsia="en-US"/>
        </w:rPr>
        <w:t xml:space="preserve">However, an individual endpoint with unique </w:t>
      </w:r>
      <w:r w:rsidRPr="007555A7">
        <w:rPr>
          <w:b/>
          <w:bCs/>
          <w:lang w:eastAsia="en-US"/>
        </w:rPr>
        <w:t>“serviceURL”</w:t>
      </w:r>
      <w:r w:rsidRPr="007555A7">
        <w:rPr>
          <w:lang w:eastAsia="en-US"/>
        </w:rPr>
        <w:t xml:space="preserve"> will be defined for each NES service:</w:t>
      </w:r>
    </w:p>
    <w:p w14:paraId="6E2E8129" w14:textId="77777777" w:rsidR="00F0527D" w:rsidRPr="007555A7" w:rsidRDefault="00F0527D" w:rsidP="004B137F">
      <w:pPr>
        <w:pStyle w:val="Listenabsatz"/>
        <w:numPr>
          <w:ilvl w:val="0"/>
          <w:numId w:val="28"/>
        </w:numPr>
      </w:pPr>
      <w:r w:rsidRPr="007555A7">
        <w:t>CCN2.Service.Customs.EU.ICS.NESControlBAS;</w:t>
      </w:r>
    </w:p>
    <w:p w14:paraId="091DEAB9" w14:textId="77777777" w:rsidR="00F0527D" w:rsidRPr="007555A7" w:rsidRDefault="00F0527D" w:rsidP="004B137F">
      <w:pPr>
        <w:pStyle w:val="Listenabsatz"/>
        <w:numPr>
          <w:ilvl w:val="0"/>
          <w:numId w:val="28"/>
        </w:numPr>
      </w:pPr>
      <w:r w:rsidRPr="007555A7">
        <w:t>CCN2.Service.Customs.EU.ICS.NESErrorNotificationBAS;</w:t>
      </w:r>
    </w:p>
    <w:p w14:paraId="5BC2732D" w14:textId="77777777" w:rsidR="00F0527D" w:rsidRPr="007555A7" w:rsidRDefault="00F0527D" w:rsidP="004B137F">
      <w:pPr>
        <w:pStyle w:val="Listenabsatz"/>
        <w:numPr>
          <w:ilvl w:val="0"/>
          <w:numId w:val="28"/>
        </w:numPr>
      </w:pPr>
      <w:r w:rsidRPr="007555A7">
        <w:t>CCN2.Service.Customs.EU.ICS.NESNotificationBAS;</w:t>
      </w:r>
    </w:p>
    <w:p w14:paraId="4DC9797C" w14:textId="77777777" w:rsidR="00F0527D" w:rsidRPr="007555A7" w:rsidRDefault="00F0527D" w:rsidP="004B137F">
      <w:pPr>
        <w:pStyle w:val="Listenabsatz"/>
        <w:numPr>
          <w:ilvl w:val="0"/>
          <w:numId w:val="28"/>
        </w:numPr>
      </w:pPr>
      <w:r w:rsidRPr="007555A7">
        <w:t>CCN2.Service.Customs.EU.ICS.NESReferralBAS;</w:t>
      </w:r>
    </w:p>
    <w:p w14:paraId="454678B7" w14:textId="77777777" w:rsidR="00F0527D" w:rsidRPr="007555A7" w:rsidRDefault="00F0527D" w:rsidP="004B137F">
      <w:pPr>
        <w:pStyle w:val="Listenabsatz"/>
        <w:numPr>
          <w:ilvl w:val="0"/>
          <w:numId w:val="28"/>
        </w:numPr>
      </w:pPr>
      <w:r w:rsidRPr="007555A7">
        <w:t>CCN2.Service.Customs.EU.ICS.NESRiskAnalysisBAS.</w:t>
      </w:r>
    </w:p>
    <w:p w14:paraId="3B91E92F" w14:textId="729686A3" w:rsidR="00F0527D" w:rsidRPr="007555A7" w:rsidRDefault="00F0527D" w:rsidP="004B137F">
      <w:pPr>
        <w:rPr>
          <w:lang w:eastAsia="en-US"/>
        </w:rPr>
      </w:pPr>
      <w:r w:rsidRPr="007555A7">
        <w:rPr>
          <w:lang w:eastAsia="en-US"/>
        </w:rPr>
        <w:t xml:space="preserve">It is worth </w:t>
      </w:r>
      <w:r w:rsidR="00DF6A8D">
        <w:rPr>
          <w:lang w:eastAsia="en-US"/>
        </w:rPr>
        <w:t>clarifying</w:t>
      </w:r>
      <w:r w:rsidRPr="007555A7">
        <w:rPr>
          <w:lang w:eastAsia="en-US"/>
        </w:rPr>
        <w:t xml:space="preserve"> that although each web service holds its own physical address within the same NES, the Destination ID of the NES itself remains the same among all WSDL files and should respect the following naming convention: </w:t>
      </w:r>
    </w:p>
    <w:p w14:paraId="67AB8EB5" w14:textId="77777777" w:rsidR="00F0527D" w:rsidRPr="007555A7" w:rsidRDefault="00F0527D" w:rsidP="004B137F">
      <w:pPr>
        <w:ind w:left="720"/>
        <w:rPr>
          <w:b/>
          <w:bCs/>
        </w:rPr>
      </w:pPr>
      <w:r w:rsidRPr="007555A7">
        <w:rPr>
          <w:b/>
          <w:bCs/>
        </w:rPr>
        <w:t>CCN2.Partner.{Country Code}.Customs.TAXUD/ICS_NES.{ENV}</w:t>
      </w:r>
    </w:p>
    <w:p w14:paraId="3B8E9F67" w14:textId="5690151E" w:rsidR="00F0527D" w:rsidRPr="007555A7" w:rsidRDefault="00F0527D" w:rsidP="004B137F">
      <w:pPr>
        <w:rPr>
          <w:lang w:eastAsia="en-US"/>
        </w:rPr>
      </w:pPr>
      <w:r w:rsidRPr="007555A7">
        <w:rPr>
          <w:lang w:eastAsia="en-US"/>
        </w:rPr>
        <w:t xml:space="preserve">where the </w:t>
      </w:r>
      <w:r w:rsidRPr="007555A7">
        <w:rPr>
          <w:b/>
          <w:bCs/>
        </w:rPr>
        <w:t>{Country Code}</w:t>
      </w:r>
      <w:r w:rsidRPr="007555A7">
        <w:t xml:space="preserve"> placeholder is the country code of the NES's country (</w:t>
      </w:r>
      <w:r w:rsidR="00E17BB4" w:rsidRPr="007555A7">
        <w:t>i.e.,</w:t>
      </w:r>
      <w:r w:rsidRPr="007555A7">
        <w:t xml:space="preserve"> two-letter country codes with capital letters as per ISO 3166-1 alpha-2) </w:t>
      </w:r>
      <w:r w:rsidRPr="007555A7">
        <w:rPr>
          <w:lang w:eastAsia="en-US"/>
        </w:rPr>
        <w:t xml:space="preserve">and the </w:t>
      </w:r>
      <w:r w:rsidRPr="007555A7">
        <w:rPr>
          <w:b/>
          <w:bCs/>
          <w:lang w:eastAsia="en-US"/>
        </w:rPr>
        <w:t>{ENV}</w:t>
      </w:r>
      <w:r w:rsidRPr="007555A7">
        <w:rPr>
          <w:lang w:eastAsia="en-US"/>
        </w:rPr>
        <w:t xml:space="preserve"> placeholder depends on the environment with possible values:</w:t>
      </w:r>
    </w:p>
    <w:p w14:paraId="6986109A" w14:textId="0A6BC7AD" w:rsidR="00F0527D" w:rsidRPr="007555A7" w:rsidRDefault="00F0527D" w:rsidP="004B137F">
      <w:pPr>
        <w:pStyle w:val="Listenabsatz"/>
        <w:numPr>
          <w:ilvl w:val="0"/>
          <w:numId w:val="27"/>
        </w:numPr>
      </w:pPr>
      <w:r w:rsidRPr="007555A7">
        <w:t xml:space="preserve">CONF: for the Conformance Testing </w:t>
      </w:r>
      <w:r w:rsidR="00C2331D" w:rsidRPr="007555A7">
        <w:t>environment;</w:t>
      </w:r>
    </w:p>
    <w:p w14:paraId="5737CA25" w14:textId="77777777" w:rsidR="00F0527D" w:rsidRPr="007555A7" w:rsidRDefault="00F0527D" w:rsidP="004B137F">
      <w:pPr>
        <w:pStyle w:val="Listenabsatz"/>
        <w:numPr>
          <w:ilvl w:val="0"/>
          <w:numId w:val="27"/>
        </w:numPr>
      </w:pPr>
      <w:r w:rsidRPr="007555A7">
        <w:t>PROD: for the Production environment.</w:t>
      </w:r>
    </w:p>
    <w:p w14:paraId="1252E45B" w14:textId="77777777" w:rsidR="00F0527D" w:rsidRPr="007555A7" w:rsidRDefault="00F0527D" w:rsidP="004B137F">
      <w:r w:rsidRPr="007555A7">
        <w:t>For example, the Destination ID of the Austrian (AT) NES in CONF environment is the “CCN2.Partner.AT.Customs.TAXUD/ICS_NES.CONF”.</w:t>
      </w:r>
    </w:p>
    <w:p w14:paraId="15C8A486" w14:textId="77777777" w:rsidR="00F0527D" w:rsidRPr="007555A7" w:rsidRDefault="00F0527D" w:rsidP="004B137F">
      <w:pPr>
        <w:pStyle w:val="berschrift3"/>
        <w:rPr>
          <w:szCs w:val="26"/>
          <w:lang w:val="en-GB"/>
        </w:rPr>
      </w:pPr>
      <w:bookmarkStart w:id="60" w:name="_Toc103751018"/>
      <w:bookmarkStart w:id="61" w:name="_Toc103751019"/>
      <w:bookmarkStart w:id="62" w:name="_Toc103751020"/>
      <w:bookmarkStart w:id="63" w:name="_Toc103751021"/>
      <w:bookmarkStart w:id="64" w:name="_Toc103751022"/>
      <w:bookmarkStart w:id="65" w:name="_Toc103751023"/>
      <w:bookmarkStart w:id="66" w:name="_Toc103751024"/>
      <w:bookmarkStart w:id="67" w:name="_Toc103751025"/>
      <w:bookmarkStart w:id="68" w:name="_Toc103751026"/>
      <w:bookmarkStart w:id="69" w:name="_Toc103751027"/>
      <w:bookmarkStart w:id="70" w:name="_Toc103751028"/>
      <w:bookmarkStart w:id="71" w:name="_Toc103751029"/>
      <w:bookmarkStart w:id="72" w:name="_Toc103751030"/>
      <w:bookmarkStart w:id="73" w:name="_Toc103751031"/>
      <w:bookmarkStart w:id="74" w:name="_Toc182582755"/>
      <w:bookmarkEnd w:id="60"/>
      <w:bookmarkEnd w:id="61"/>
      <w:bookmarkEnd w:id="62"/>
      <w:bookmarkEnd w:id="63"/>
      <w:bookmarkEnd w:id="64"/>
      <w:bookmarkEnd w:id="65"/>
      <w:bookmarkEnd w:id="66"/>
      <w:bookmarkEnd w:id="67"/>
      <w:bookmarkEnd w:id="68"/>
      <w:bookmarkEnd w:id="69"/>
      <w:bookmarkEnd w:id="70"/>
      <w:bookmarkEnd w:id="71"/>
      <w:bookmarkEnd w:id="72"/>
      <w:bookmarkEnd w:id="73"/>
      <w:r w:rsidRPr="007555A7">
        <w:rPr>
          <w:szCs w:val="26"/>
          <w:lang w:val="en-GB"/>
        </w:rPr>
        <w:t>Which data elements should be used in XI and in GB?</w:t>
      </w:r>
      <w:bookmarkEnd w:id="74"/>
    </w:p>
    <w:p w14:paraId="4D5C6286" w14:textId="13B8205E" w:rsidR="00F0527D" w:rsidRPr="007555A7" w:rsidRDefault="00F0527D" w:rsidP="004B137F">
      <w:r w:rsidRPr="007555A7">
        <w:t>The country code XI (Northern Ireland) is only to be used for the</w:t>
      </w:r>
      <w:r w:rsidR="00D15ED1">
        <w:t xml:space="preserve"> addressed</w:t>
      </w:r>
      <w:r w:rsidRPr="007555A7">
        <w:t xml:space="preserve"> MS data element. In all other instances, GB should be used for any address or location referred to the United Kingdom, </w:t>
      </w:r>
      <w:r w:rsidR="0014694B">
        <w:t>regardless of</w:t>
      </w:r>
      <w:r w:rsidR="004E2475">
        <w:t xml:space="preserve"> whether</w:t>
      </w:r>
      <w:r w:rsidR="0039701B">
        <w:t xml:space="preserve"> </w:t>
      </w:r>
      <w:r w:rsidR="00375D1B" w:rsidRPr="007555A7">
        <w:t>it</w:t>
      </w:r>
      <w:r w:rsidRPr="007555A7">
        <w:t xml:space="preserve"> refers to Northern Ireland or any other location in the UK. </w:t>
      </w:r>
      <w:r w:rsidR="0039701B">
        <w:t>Even if the XI code is not used, in case of GB code</w:t>
      </w:r>
      <w:r w:rsidR="00F76184">
        <w:t>,</w:t>
      </w:r>
      <w:r w:rsidR="0039701B">
        <w:t xml:space="preserve"> the ICS2 checks the postal codes and for those that Northern Ireland post code is detected, XI is identified as IMS. </w:t>
      </w:r>
      <w:r w:rsidRPr="007555A7">
        <w:t>According to CLs that are used for each data element, in case of CL717 - Country code (ICS2 MS) applies, XI is used and in case of CL718 - Country code (ISO 3166) applies, GB is used.</w:t>
      </w:r>
    </w:p>
    <w:p w14:paraId="56BAB50E" w14:textId="2E528C25" w:rsidR="008C62A3" w:rsidRPr="007555A7" w:rsidRDefault="008C62A3" w:rsidP="004B137F">
      <w:pPr>
        <w:pStyle w:val="berschrift3"/>
        <w:rPr>
          <w:szCs w:val="26"/>
          <w:lang w:val="en-GB"/>
        </w:rPr>
      </w:pPr>
      <w:bookmarkStart w:id="75" w:name="_Toc182582756"/>
      <w:r w:rsidRPr="007555A7">
        <w:rPr>
          <w:szCs w:val="26"/>
          <w:lang w:val="en-GB"/>
        </w:rPr>
        <w:t>Which country codes can be used under the code list CL718?</w:t>
      </w:r>
      <w:bookmarkEnd w:id="75"/>
    </w:p>
    <w:p w14:paraId="38415BC0" w14:textId="4A8DC354" w:rsidR="003D58D3" w:rsidRPr="007555A7" w:rsidRDefault="008C62A3" w:rsidP="004B137F">
      <w:r w:rsidRPr="007555A7">
        <w:t>According to ICS2 DG TAXUD, the Country codes used in ICS2 are defined in ISO-3166 and COMMISSION IMPLEMENTING REGULATION (EU) 2020/1470. Country codes that are not subject of those two sources, cannot be added in CL718.</w:t>
      </w:r>
    </w:p>
    <w:p w14:paraId="35889A78" w14:textId="3A14307D" w:rsidR="00F253B5" w:rsidRPr="007555A7" w:rsidRDefault="00F253B5" w:rsidP="004B137F">
      <w:pPr>
        <w:pStyle w:val="berschrift2"/>
      </w:pPr>
      <w:bookmarkStart w:id="76" w:name="_Toc182582757"/>
      <w:r w:rsidRPr="007555A7">
        <w:t>FAQ related to MS</w:t>
      </w:r>
      <w:bookmarkEnd w:id="76"/>
    </w:p>
    <w:p w14:paraId="658B3102" w14:textId="5B9FDAEA" w:rsidR="00441A99" w:rsidRPr="007555A7" w:rsidRDefault="00441A99" w:rsidP="00441A99">
      <w:pPr>
        <w:pStyle w:val="berschrift3"/>
        <w:numPr>
          <w:ilvl w:val="0"/>
          <w:numId w:val="0"/>
        </w:numPr>
        <w:rPr>
          <w:lang w:val="en-GB"/>
        </w:rPr>
      </w:pPr>
      <w:bookmarkStart w:id="77" w:name="_Toc182582758"/>
      <w:r>
        <w:t>2.2.1</w:t>
      </w:r>
      <w:r>
        <w:tab/>
      </w:r>
      <w:r w:rsidRPr="007555A7">
        <w:rPr>
          <w:lang w:val="en-GB"/>
        </w:rPr>
        <w:t xml:space="preserve">What is the use of Synergia and how </w:t>
      </w:r>
      <w:r>
        <w:rPr>
          <w:lang w:val="en-GB"/>
        </w:rPr>
        <w:t>can a user</w:t>
      </w:r>
      <w:r w:rsidRPr="007555A7">
        <w:rPr>
          <w:lang w:val="en-GB"/>
        </w:rPr>
        <w:t xml:space="preserve"> obtain a Synergia account?</w:t>
      </w:r>
      <w:bookmarkEnd w:id="77"/>
    </w:p>
    <w:p w14:paraId="27E40660" w14:textId="77777777" w:rsidR="00441A99" w:rsidRPr="007555A7" w:rsidRDefault="00441A99" w:rsidP="00441A99">
      <w:pPr>
        <w:rPr>
          <w:color w:val="000000" w:themeColor="text1"/>
          <w:lang w:eastAsia="ko-KR"/>
        </w:rPr>
      </w:pPr>
      <w:r w:rsidRPr="007555A7">
        <w:rPr>
          <w:color w:val="000000" w:themeColor="text1"/>
          <w:lang w:eastAsia="ko-KR"/>
        </w:rPr>
        <w:t xml:space="preserve">For the purposes of </w:t>
      </w:r>
      <w:r>
        <w:rPr>
          <w:color w:val="000000" w:themeColor="text1"/>
          <w:lang w:eastAsia="ko-KR"/>
        </w:rPr>
        <w:t xml:space="preserve">the </w:t>
      </w:r>
      <w:r w:rsidRPr="007555A7">
        <w:rPr>
          <w:color w:val="000000" w:themeColor="text1"/>
          <w:lang w:eastAsia="ko-KR"/>
        </w:rPr>
        <w:t>CT campaign and later for the operations in production, the official platform to be used is the Synergia ESS</w:t>
      </w:r>
      <w:r>
        <w:rPr>
          <w:color w:val="000000" w:themeColor="text1"/>
          <w:lang w:eastAsia="ko-KR"/>
        </w:rPr>
        <w:t xml:space="preserve"> Portal (</w:t>
      </w:r>
      <w:hyperlink r:id="rId35" w:history="1">
        <w:r w:rsidRPr="0098054F">
          <w:rPr>
            <w:rStyle w:val="Hyperlink"/>
            <w:lang w:eastAsia="ko-KR"/>
          </w:rPr>
          <w:t>https://itsmtaxud.europa.eu/smt/ess.do</w:t>
        </w:r>
      </w:hyperlink>
      <w:r>
        <w:rPr>
          <w:color w:val="000000" w:themeColor="text1"/>
          <w:lang w:eastAsia="ko-KR"/>
        </w:rPr>
        <w:t>)</w:t>
      </w:r>
      <w:r w:rsidRPr="007555A7">
        <w:rPr>
          <w:color w:val="000000" w:themeColor="text1"/>
          <w:lang w:eastAsia="ko-KR"/>
        </w:rPr>
        <w:t xml:space="preserve">. </w:t>
      </w:r>
      <w:r>
        <w:rPr>
          <w:color w:val="000000" w:themeColor="text1"/>
          <w:lang w:eastAsia="ko-KR"/>
        </w:rPr>
        <w:t>This is the tool to log</w:t>
      </w:r>
      <w:r w:rsidRPr="007555A7">
        <w:rPr>
          <w:color w:val="000000" w:themeColor="text1"/>
          <w:lang w:eastAsia="ko-KR"/>
        </w:rPr>
        <w:t xml:space="preserve"> service requests</w:t>
      </w:r>
      <w:r>
        <w:rPr>
          <w:color w:val="000000" w:themeColor="text1"/>
          <w:lang w:eastAsia="ko-KR"/>
        </w:rPr>
        <w:t xml:space="preserve"> or</w:t>
      </w:r>
      <w:r w:rsidRPr="007555A7">
        <w:rPr>
          <w:color w:val="000000" w:themeColor="text1"/>
          <w:lang w:eastAsia="ko-KR"/>
        </w:rPr>
        <w:t xml:space="preserve"> requests for information, </w:t>
      </w:r>
      <w:r>
        <w:rPr>
          <w:color w:val="000000" w:themeColor="text1"/>
          <w:lang w:eastAsia="ko-KR"/>
        </w:rPr>
        <w:t xml:space="preserve">to send </w:t>
      </w:r>
      <w:r w:rsidRPr="007555A7">
        <w:rPr>
          <w:color w:val="000000" w:themeColor="text1"/>
          <w:lang w:eastAsia="ko-KR"/>
        </w:rPr>
        <w:t xml:space="preserve">notifications and </w:t>
      </w:r>
      <w:r>
        <w:rPr>
          <w:color w:val="000000" w:themeColor="text1"/>
          <w:lang w:eastAsia="ko-KR"/>
        </w:rPr>
        <w:t xml:space="preserve">create </w:t>
      </w:r>
      <w:r w:rsidRPr="007555A7">
        <w:rPr>
          <w:color w:val="000000" w:themeColor="text1"/>
          <w:lang w:eastAsia="ko-KR"/>
        </w:rPr>
        <w:t>incidents that might occur</w:t>
      </w:r>
      <w:r>
        <w:rPr>
          <w:color w:val="000000" w:themeColor="text1"/>
          <w:lang w:eastAsia="ko-KR"/>
        </w:rPr>
        <w:t>. It is also the tool to monitor</w:t>
      </w:r>
      <w:r w:rsidRPr="007555A7">
        <w:rPr>
          <w:color w:val="000000" w:themeColor="text1"/>
          <w:lang w:eastAsia="ko-KR"/>
        </w:rPr>
        <w:t xml:space="preserve"> investigation and resolutio</w:t>
      </w:r>
      <w:r>
        <w:rPr>
          <w:color w:val="000000" w:themeColor="text1"/>
          <w:lang w:eastAsia="ko-KR"/>
        </w:rPr>
        <w:t>n</w:t>
      </w:r>
      <w:r w:rsidRPr="007555A7">
        <w:rPr>
          <w:color w:val="000000" w:themeColor="text1"/>
          <w:lang w:eastAsia="ko-KR"/>
        </w:rPr>
        <w:t xml:space="preserve"> </w:t>
      </w:r>
      <w:r>
        <w:rPr>
          <w:color w:val="000000" w:themeColor="text1"/>
          <w:lang w:eastAsia="ko-KR"/>
        </w:rPr>
        <w:t>of</w:t>
      </w:r>
      <w:r w:rsidRPr="007555A7">
        <w:rPr>
          <w:color w:val="000000" w:themeColor="text1"/>
          <w:lang w:eastAsia="ko-KR"/>
        </w:rPr>
        <w:t xml:space="preserve"> issues or the problem</w:t>
      </w:r>
      <w:r>
        <w:rPr>
          <w:color w:val="000000" w:themeColor="text1"/>
          <w:lang w:eastAsia="ko-KR"/>
        </w:rPr>
        <w:t>s that are</w:t>
      </w:r>
      <w:r w:rsidRPr="007555A7">
        <w:rPr>
          <w:color w:val="000000" w:themeColor="text1"/>
          <w:lang w:eastAsia="ko-KR"/>
        </w:rPr>
        <w:t xml:space="preserve"> registered and handled via this ticketing system.</w:t>
      </w:r>
    </w:p>
    <w:p w14:paraId="71D552E2" w14:textId="77777777" w:rsidR="00441A99" w:rsidRDefault="00441A99" w:rsidP="00441A99">
      <w:pPr>
        <w:rPr>
          <w:color w:val="000000" w:themeColor="text1"/>
          <w:lang w:eastAsia="ko-KR"/>
        </w:rPr>
      </w:pPr>
      <w:r w:rsidRPr="007555A7">
        <w:rPr>
          <w:color w:val="000000" w:themeColor="text1"/>
          <w:lang w:eastAsia="ko-KR"/>
        </w:rPr>
        <w:lastRenderedPageBreak/>
        <w:t xml:space="preserve">As per MS </w:t>
      </w:r>
      <w:r w:rsidRPr="007555A7">
        <w:t xml:space="preserve">– </w:t>
      </w:r>
      <w:r w:rsidRPr="007555A7">
        <w:rPr>
          <w:color w:val="000000" w:themeColor="text1"/>
          <w:lang w:eastAsia="ko-KR"/>
        </w:rPr>
        <w:t>CTOD [</w:t>
      </w:r>
      <w:r>
        <w:rPr>
          <w:color w:val="000000" w:themeColor="text1"/>
          <w:lang w:eastAsia="ko-KR"/>
        </w:rPr>
        <w:fldChar w:fldCharType="begin"/>
      </w:r>
      <w:r>
        <w:rPr>
          <w:color w:val="000000" w:themeColor="text1"/>
          <w:lang w:eastAsia="ko-KR"/>
        </w:rPr>
        <w:instrText xml:space="preserve"> REF ref_ms_ctod \h </w:instrText>
      </w:r>
      <w:r>
        <w:rPr>
          <w:color w:val="000000" w:themeColor="text1"/>
          <w:lang w:eastAsia="ko-KR"/>
        </w:rPr>
      </w:r>
      <w:r>
        <w:rPr>
          <w:color w:val="000000" w:themeColor="text1"/>
          <w:lang w:eastAsia="ko-KR"/>
        </w:rPr>
        <w:fldChar w:fldCharType="separate"/>
      </w:r>
      <w:r>
        <w:rPr>
          <w:szCs w:val="22"/>
          <w:lang w:val="en-US"/>
        </w:rPr>
        <w:fldChar w:fldCharType="begin"/>
      </w:r>
      <w:r>
        <w:rPr>
          <w:color w:val="000000" w:themeColor="text1"/>
          <w:lang w:eastAsia="ko-KR"/>
        </w:rPr>
        <w:instrText xml:space="preserve"> REF ref_ms_ctod_R2 \h </w:instrText>
      </w:r>
      <w:r>
        <w:rPr>
          <w:szCs w:val="22"/>
          <w:lang w:val="en-US"/>
        </w:rPr>
      </w:r>
      <w:r>
        <w:rPr>
          <w:szCs w:val="22"/>
          <w:lang w:val="en-US"/>
        </w:rPr>
        <w:fldChar w:fldCharType="separate"/>
      </w:r>
      <w:r w:rsidRPr="00027853">
        <w:rPr>
          <w:szCs w:val="22"/>
          <w:lang w:val="en-US"/>
        </w:rPr>
        <w:t>R</w:t>
      </w:r>
      <w:r>
        <w:rPr>
          <w:szCs w:val="22"/>
          <w:lang w:val="en-US"/>
        </w:rPr>
        <w:t>12</w:t>
      </w:r>
      <w:r>
        <w:rPr>
          <w:szCs w:val="22"/>
          <w:lang w:val="en-US"/>
        </w:rPr>
        <w:fldChar w:fldCharType="end"/>
      </w:r>
      <w:r>
        <w:rPr>
          <w:color w:val="000000" w:themeColor="text1"/>
          <w:lang w:eastAsia="ko-KR"/>
        </w:rPr>
        <w:fldChar w:fldCharType="end"/>
      </w:r>
      <w:r>
        <w:rPr>
          <w:color w:val="000000" w:themeColor="text1"/>
          <w:lang w:eastAsia="ko-KR"/>
        </w:rPr>
        <w:t>]</w:t>
      </w:r>
      <w:r w:rsidRPr="007555A7">
        <w:rPr>
          <w:color w:val="000000" w:themeColor="text1"/>
          <w:lang w:eastAsia="ko-KR"/>
        </w:rPr>
        <w:t>, in order to obtain a Synergia account, the user shall navigate to ITSM Portal (</w:t>
      </w:r>
      <w:hyperlink r:id="rId36" w:history="1">
        <w:r w:rsidRPr="007555A7">
          <w:rPr>
            <w:rStyle w:val="Hyperlink"/>
            <w:lang w:eastAsia="ko-KR"/>
          </w:rPr>
          <w:t>https://itsmtaxud.europa.eu/sites/itsm-portal/home.html</w:t>
        </w:r>
      </w:hyperlink>
      <w:r w:rsidRPr="007555A7">
        <w:rPr>
          <w:rStyle w:val="Hyperlink"/>
          <w:color w:val="000000" w:themeColor="text1"/>
          <w:u w:val="none"/>
          <w:lang w:eastAsia="ko-KR"/>
        </w:rPr>
        <w:t>)</w:t>
      </w:r>
      <w:r w:rsidRPr="007555A7">
        <w:rPr>
          <w:color w:val="000000" w:themeColor="text1"/>
          <w:lang w:eastAsia="ko-KR"/>
        </w:rPr>
        <w:t xml:space="preserve"> and choose "Not registered yet?" and provide the filled-in and signed by NPTL form to ITSM Service Desk (</w:t>
      </w:r>
      <w:hyperlink r:id="rId37" w:history="1">
        <w:r w:rsidRPr="007555A7">
          <w:rPr>
            <w:rStyle w:val="Hyperlink"/>
            <w:lang w:eastAsia="ko-KR"/>
          </w:rPr>
          <w:t>support@itsmtaxud.europa.eu</w:t>
        </w:r>
      </w:hyperlink>
      <w:r w:rsidRPr="007555A7">
        <w:rPr>
          <w:color w:val="000000" w:themeColor="text1"/>
          <w:lang w:eastAsia="ko-KR"/>
        </w:rPr>
        <w:t>).</w:t>
      </w:r>
    </w:p>
    <w:p w14:paraId="1FD9A948" w14:textId="77777777" w:rsidR="00441A99" w:rsidRDefault="00441A99" w:rsidP="00441A99">
      <w:pPr>
        <w:rPr>
          <w:color w:val="000000" w:themeColor="text1"/>
          <w:lang w:eastAsia="ko-KR"/>
        </w:rPr>
      </w:pPr>
      <w:r>
        <w:rPr>
          <w:color w:val="000000" w:themeColor="text1"/>
          <w:lang w:eastAsia="ko-KR"/>
        </w:rPr>
        <w:t>After the creation of the Synergia account, the user’s account is linked with the National Assignment Group in Synergia (NA.XX ICS2). The user is able to create, edit and follow up the respective tickets on behalf of a Member State.</w:t>
      </w:r>
    </w:p>
    <w:p w14:paraId="296F0AF2" w14:textId="57A8EADF" w:rsidR="00475591" w:rsidRDefault="00441A99" w:rsidP="004D144E">
      <w:pPr>
        <w:pStyle w:val="berschrift3"/>
        <w:numPr>
          <w:ilvl w:val="2"/>
          <w:numId w:val="46"/>
        </w:numPr>
        <w:rPr>
          <w:szCs w:val="26"/>
          <w:lang w:val="en-GB"/>
        </w:rPr>
      </w:pPr>
      <w:bookmarkStart w:id="78" w:name="_Toc182582759"/>
      <w:r>
        <w:rPr>
          <w:szCs w:val="26"/>
          <w:lang w:val="en-GB"/>
        </w:rPr>
        <w:t>How can a MS user register a ticket through Synergia?</w:t>
      </w:r>
      <w:bookmarkEnd w:id="78"/>
    </w:p>
    <w:p w14:paraId="626BEDB8" w14:textId="633F3CAB" w:rsidR="00441A99" w:rsidRDefault="00441A99" w:rsidP="00441A99">
      <w:pPr>
        <w:rPr>
          <w:lang w:eastAsia="en-US"/>
        </w:rPr>
      </w:pPr>
      <w:r>
        <w:rPr>
          <w:lang w:eastAsia="en-US"/>
        </w:rPr>
        <w:t>The user should access in Synergia and perform the below actions in order to register a ticket:</w:t>
      </w:r>
    </w:p>
    <w:p w14:paraId="6B50EDF5" w14:textId="17D221DD" w:rsidR="00441A99" w:rsidRDefault="00441A99" w:rsidP="004D144E">
      <w:pPr>
        <w:pStyle w:val="Listenabsatz"/>
        <w:numPr>
          <w:ilvl w:val="0"/>
          <w:numId w:val="48"/>
        </w:numPr>
      </w:pPr>
      <w:r>
        <w:t>Go to “Service Desk” section and choose “Register new interaction”;</w:t>
      </w:r>
    </w:p>
    <w:p w14:paraId="1AC3FFA3" w14:textId="6DDED3DB" w:rsidR="00441A99" w:rsidRDefault="00441A99" w:rsidP="004D144E">
      <w:pPr>
        <w:pStyle w:val="Listenabsatz"/>
        <w:numPr>
          <w:ilvl w:val="0"/>
          <w:numId w:val="48"/>
        </w:numPr>
      </w:pPr>
      <w:r>
        <w:t>Go to “Apply Template” and choose a template dedicated to ICS2;</w:t>
      </w:r>
    </w:p>
    <w:p w14:paraId="3480E6FC" w14:textId="747DAC38" w:rsidR="00441A99" w:rsidRDefault="00441A99" w:rsidP="004D144E">
      <w:pPr>
        <w:pStyle w:val="Listenabsatz"/>
        <w:numPr>
          <w:ilvl w:val="0"/>
          <w:numId w:val="48"/>
        </w:numPr>
      </w:pPr>
      <w:r>
        <w:t>Choose one of the below templates:</w:t>
      </w:r>
    </w:p>
    <w:p w14:paraId="7933D0C3" w14:textId="77777777" w:rsidR="00441A99" w:rsidRPr="00441A99" w:rsidRDefault="00441A99" w:rsidP="004D144E">
      <w:pPr>
        <w:pStyle w:val="Listenabsatz"/>
        <w:numPr>
          <w:ilvl w:val="1"/>
          <w:numId w:val="48"/>
        </w:numPr>
      </w:pPr>
      <w:r w:rsidRPr="00441A99">
        <w:t>ICS2: Incident – template to report an IT incident;</w:t>
      </w:r>
    </w:p>
    <w:p w14:paraId="7BD4880E" w14:textId="443133CF" w:rsidR="00441A99" w:rsidRPr="00441A99" w:rsidRDefault="00441A99" w:rsidP="004D144E">
      <w:pPr>
        <w:pStyle w:val="Listenabsatz"/>
        <w:numPr>
          <w:ilvl w:val="1"/>
          <w:numId w:val="48"/>
        </w:numPr>
      </w:pPr>
      <w:r w:rsidRPr="00441A99">
        <w:t>ICS2: Service request – template to ask IT related question including questions on specification, actual behaviour of system component</w:t>
      </w:r>
      <w:r>
        <w:t>;</w:t>
      </w:r>
    </w:p>
    <w:p w14:paraId="079366BC" w14:textId="77777777" w:rsidR="00441A99" w:rsidRPr="00441A99" w:rsidRDefault="00441A99" w:rsidP="004D144E">
      <w:pPr>
        <w:pStyle w:val="Listenabsatz"/>
        <w:numPr>
          <w:ilvl w:val="1"/>
          <w:numId w:val="48"/>
        </w:numPr>
      </w:pPr>
      <w:r w:rsidRPr="00441A99">
        <w:t>ICS2: User interface – template to report an issue with ICS2 Common repository (CR), ICS2 Shared Trader Portal (STP) or ICS2 Monitoring and business Statistics (MON&amp;BS) user interface.</w:t>
      </w:r>
    </w:p>
    <w:p w14:paraId="02BE063A" w14:textId="223810B6" w:rsidR="005E0FC1" w:rsidRPr="00441A99" w:rsidRDefault="00441A99" w:rsidP="004D144E">
      <w:pPr>
        <w:pStyle w:val="Listenabsatz"/>
        <w:numPr>
          <w:ilvl w:val="0"/>
          <w:numId w:val="48"/>
        </w:numPr>
      </w:pPr>
      <w:r w:rsidRPr="00441A99">
        <w:t xml:space="preserve">Under “Service:” choose: ICS2 CR_STI, ICS2 CR_STI CONF, ICS2-STP PROD, ICS2-STP CONF, ICS2 MON or ICS2 MON CONF depending for which component </w:t>
      </w:r>
      <w:r w:rsidR="005E0FC1">
        <w:t>the user</w:t>
      </w:r>
      <w:r w:rsidRPr="00441A99">
        <w:t xml:space="preserve"> </w:t>
      </w:r>
      <w:r w:rsidR="00E14615" w:rsidRPr="00441A99">
        <w:t>wants</w:t>
      </w:r>
      <w:r w:rsidRPr="00441A99">
        <w:t xml:space="preserve"> to open an interaction</w:t>
      </w:r>
      <w:r w:rsidR="00E14615">
        <w:t>.</w:t>
      </w:r>
    </w:p>
    <w:p w14:paraId="779832AD" w14:textId="1E9E1D00" w:rsidR="00A81BC1" w:rsidRPr="007555A7" w:rsidRDefault="00A81BC1" w:rsidP="004B137F">
      <w:pPr>
        <w:pStyle w:val="berschrift3"/>
        <w:rPr>
          <w:szCs w:val="26"/>
          <w:lang w:val="en-GB"/>
        </w:rPr>
      </w:pPr>
      <w:bookmarkStart w:id="79" w:name="_Toc182582760"/>
      <w:r w:rsidRPr="007555A7">
        <w:rPr>
          <w:szCs w:val="26"/>
          <w:lang w:val="en-GB"/>
        </w:rPr>
        <w:t xml:space="preserve">How </w:t>
      </w:r>
      <w:r w:rsidR="00E25D93">
        <w:rPr>
          <w:szCs w:val="26"/>
          <w:lang w:val="en-GB"/>
        </w:rPr>
        <w:t>can a M</w:t>
      </w:r>
      <w:r w:rsidR="00622CE6">
        <w:rPr>
          <w:szCs w:val="26"/>
          <w:lang w:val="en-GB"/>
        </w:rPr>
        <w:t xml:space="preserve">S </w:t>
      </w:r>
      <w:r w:rsidR="00E25D93">
        <w:rPr>
          <w:szCs w:val="26"/>
          <w:lang w:val="en-GB"/>
        </w:rPr>
        <w:t>user</w:t>
      </w:r>
      <w:r w:rsidRPr="007555A7">
        <w:rPr>
          <w:szCs w:val="26"/>
          <w:lang w:val="en-GB"/>
        </w:rPr>
        <w:t xml:space="preserve"> access </w:t>
      </w:r>
      <w:r w:rsidR="00BA3978" w:rsidRPr="007555A7">
        <w:rPr>
          <w:szCs w:val="26"/>
          <w:lang w:val="en-GB"/>
        </w:rPr>
        <w:t>ICS2 Monitoring &amp; Business Statistics tool</w:t>
      </w:r>
      <w:r w:rsidRPr="007555A7">
        <w:rPr>
          <w:szCs w:val="26"/>
          <w:lang w:val="en-GB"/>
        </w:rPr>
        <w:t>?</w:t>
      </w:r>
      <w:bookmarkEnd w:id="79"/>
    </w:p>
    <w:p w14:paraId="24DD1601" w14:textId="19BE7803" w:rsidR="00A81BC1" w:rsidRPr="007555A7" w:rsidRDefault="00DF6A8D" w:rsidP="004B137F">
      <w:pPr>
        <w:rPr>
          <w:lang w:eastAsia="en-US"/>
        </w:rPr>
      </w:pPr>
      <w:r w:rsidRPr="007555A7">
        <w:rPr>
          <w:lang w:eastAsia="en-US"/>
        </w:rPr>
        <w:t>To</w:t>
      </w:r>
      <w:r w:rsidR="00A81BC1" w:rsidRPr="007555A7">
        <w:rPr>
          <w:lang w:eastAsia="en-US"/>
        </w:rPr>
        <w:t xml:space="preserve"> grant access in ICS2 Monitoring and Business statistics</w:t>
      </w:r>
      <w:r w:rsidR="00C04FCB" w:rsidRPr="007555A7">
        <w:rPr>
          <w:lang w:eastAsia="en-US"/>
        </w:rPr>
        <w:t xml:space="preserve"> tool</w:t>
      </w:r>
      <w:r w:rsidR="00A81BC1" w:rsidRPr="007555A7">
        <w:rPr>
          <w:lang w:eastAsia="en-US"/>
        </w:rPr>
        <w:t xml:space="preserve">, there are required CCN2 roles that needs to be assigned to the users by National </w:t>
      </w:r>
      <w:r w:rsidR="0008610A">
        <w:rPr>
          <w:lang w:eastAsia="en-US"/>
        </w:rPr>
        <w:t>CCN2ng</w:t>
      </w:r>
      <w:r w:rsidR="00A81BC1" w:rsidRPr="007555A7">
        <w:rPr>
          <w:lang w:eastAsia="en-US"/>
        </w:rPr>
        <w:t xml:space="preserve"> User Administrator.</w:t>
      </w:r>
    </w:p>
    <w:p w14:paraId="08796B54" w14:textId="32CB423F" w:rsidR="00F76184" w:rsidRDefault="00A81BC1" w:rsidP="004B137F">
      <w:pPr>
        <w:rPr>
          <w:lang w:eastAsia="en-US"/>
        </w:rPr>
      </w:pPr>
      <w:r w:rsidRPr="007555A7">
        <w:rPr>
          <w:lang w:eastAsia="en-US"/>
        </w:rPr>
        <w:t xml:space="preserve">More details about the CCN2 roles as well as </w:t>
      </w:r>
      <w:r w:rsidR="004E2475">
        <w:rPr>
          <w:lang w:eastAsia="en-US"/>
        </w:rPr>
        <w:t xml:space="preserve">general information regarding the ICS2 Monitoring &amp; Business Statistics tool can be found under the following </w:t>
      </w:r>
      <w:r w:rsidR="00072653">
        <w:rPr>
          <w:rStyle w:val="ui-provider"/>
        </w:rPr>
        <w:t>CIRCA BC</w:t>
      </w:r>
      <w:r w:rsidRPr="007555A7">
        <w:rPr>
          <w:lang w:eastAsia="en-US"/>
        </w:rPr>
        <w:t xml:space="preserve"> URL:  </w:t>
      </w:r>
    </w:p>
    <w:p w14:paraId="33950972" w14:textId="6F40F43E" w:rsidR="00A81BC1" w:rsidRPr="007555A7" w:rsidRDefault="0069481D" w:rsidP="004B137F">
      <w:pPr>
        <w:rPr>
          <w:lang w:eastAsia="en-US"/>
        </w:rPr>
      </w:pPr>
      <w:hyperlink r:id="rId38" w:history="1">
        <w:r w:rsidR="00072653">
          <w:rPr>
            <w:rStyle w:val="Hyperlink"/>
            <w:lang w:eastAsia="en-US"/>
          </w:rPr>
          <w:t>https://circabc.europa.eu/ui/group/b8247b4b-1208-4766-a9eb-d185643c49f3/library/ef4e0209-95af-4103-aac4-f3f4cefdf108/details</w:t>
        </w:r>
      </w:hyperlink>
      <w:r w:rsidR="00375D1B" w:rsidRPr="007555A7">
        <w:rPr>
          <w:lang w:eastAsia="en-US"/>
        </w:rPr>
        <w:t>.</w:t>
      </w:r>
    </w:p>
    <w:p w14:paraId="6530E517" w14:textId="29E6D999" w:rsidR="00A81BC1" w:rsidRPr="0027662C" w:rsidRDefault="00A81BC1" w:rsidP="004B137F">
      <w:pPr>
        <w:pStyle w:val="berschrift3"/>
        <w:rPr>
          <w:szCs w:val="26"/>
          <w:lang w:val="en-GB"/>
        </w:rPr>
      </w:pPr>
      <w:bookmarkStart w:id="80" w:name="_Toc182582761"/>
      <w:r w:rsidRPr="0027662C">
        <w:rPr>
          <w:szCs w:val="26"/>
          <w:lang w:val="en-GB"/>
        </w:rPr>
        <w:t>How may a MS register a planned unavailability?</w:t>
      </w:r>
      <w:bookmarkEnd w:id="80"/>
    </w:p>
    <w:p w14:paraId="1FD1801E" w14:textId="18368BCA" w:rsidR="00A81BC1" w:rsidRPr="007555A7" w:rsidRDefault="00A81BC1" w:rsidP="004B137F">
      <w:pPr>
        <w:rPr>
          <w:lang w:eastAsia="en-US"/>
        </w:rPr>
      </w:pPr>
      <w:r w:rsidRPr="007555A7">
        <w:rPr>
          <w:lang w:eastAsia="en-US"/>
        </w:rPr>
        <w:t>As per section 3.</w:t>
      </w:r>
      <w:r w:rsidR="00B964BE">
        <w:rPr>
          <w:lang w:eastAsia="en-US"/>
        </w:rPr>
        <w:t>10</w:t>
      </w:r>
      <w:r w:rsidRPr="007555A7">
        <w:rPr>
          <w:lang w:eastAsia="en-US"/>
        </w:rPr>
        <w:t xml:space="preserve"> of the Business Continuity Plan document [</w:t>
      </w:r>
      <w:r w:rsidRPr="007555A7">
        <w:rPr>
          <w:lang w:eastAsia="en-US"/>
        </w:rPr>
        <w:fldChar w:fldCharType="begin"/>
      </w:r>
      <w:r w:rsidRPr="007555A7">
        <w:rPr>
          <w:lang w:eastAsia="en-US"/>
        </w:rPr>
        <w:instrText xml:space="preserve"> REF ref_bcp_ms \h </w:instrText>
      </w:r>
      <w:r w:rsidR="004B137F">
        <w:rPr>
          <w:lang w:eastAsia="en-US"/>
        </w:rPr>
        <w:instrText xml:space="preserve"> \* MERGEFORMAT </w:instrText>
      </w:r>
      <w:r w:rsidRPr="007555A7">
        <w:rPr>
          <w:lang w:eastAsia="en-US"/>
        </w:rPr>
      </w:r>
      <w:r w:rsidRPr="007555A7">
        <w:rPr>
          <w:lang w:eastAsia="en-US"/>
        </w:rPr>
        <w:fldChar w:fldCharType="separate"/>
      </w:r>
      <w:r w:rsidR="00ED3AF7" w:rsidRPr="00ED3AF7">
        <w:t>R03</w:t>
      </w:r>
      <w:r w:rsidRPr="007555A7">
        <w:rPr>
          <w:lang w:eastAsia="en-US"/>
        </w:rPr>
        <w:fldChar w:fldCharType="end"/>
      </w:r>
      <w:r w:rsidRPr="007555A7">
        <w:rPr>
          <w:lang w:eastAsia="en-US"/>
        </w:rPr>
        <w:t xml:space="preserve">], also published on </w:t>
      </w:r>
      <w:r w:rsidR="00EE4207">
        <w:rPr>
          <w:lang w:eastAsia="en-US"/>
        </w:rPr>
        <w:t>CIRCA BC under E-customs interest group</w:t>
      </w:r>
      <w:r w:rsidRPr="007555A7">
        <w:rPr>
          <w:lang w:eastAsia="en-US"/>
        </w:rPr>
        <w:t xml:space="preserve">: </w:t>
      </w:r>
    </w:p>
    <w:p w14:paraId="1B737CC9" w14:textId="7F9D899D" w:rsidR="001916D3" w:rsidRPr="007555A7" w:rsidRDefault="0069481D" w:rsidP="004B137F">
      <w:pPr>
        <w:rPr>
          <w:lang w:eastAsia="en-US"/>
        </w:rPr>
      </w:pPr>
      <w:hyperlink r:id="rId39" w:history="1">
        <w:r w:rsidR="00EE4207" w:rsidRPr="00F83B4E">
          <w:rPr>
            <w:rStyle w:val="Hyperlink"/>
          </w:rPr>
          <w:t>https://circabc.europa.eu/ui/group/b8247b4b-1208-4766-a9eb-d185643c49f3/library/53ab273b-7cf0-4882-a4f2-eeab9301d599?p=1&amp;n=10&amp;sort=modified_DESC</w:t>
        </w:r>
      </w:hyperlink>
      <w:r w:rsidR="00EE4207">
        <w:tab/>
      </w:r>
      <w:r w:rsidR="00537096">
        <w:rPr>
          <w:lang w:eastAsia="en-US"/>
        </w:rPr>
        <w:t xml:space="preserve"> </w:t>
      </w:r>
    </w:p>
    <w:p w14:paraId="29C5E4DF" w14:textId="05CAACC5" w:rsidR="00A81BC1" w:rsidRPr="007555A7" w:rsidRDefault="00D15ED1" w:rsidP="004B137F">
      <w:pPr>
        <w:rPr>
          <w:lang w:eastAsia="en-US"/>
        </w:rPr>
      </w:pPr>
      <w:r>
        <w:rPr>
          <w:lang w:eastAsia="en-US"/>
        </w:rPr>
        <w:t>MSs</w:t>
      </w:r>
      <w:r w:rsidR="00450059">
        <w:rPr>
          <w:lang w:eastAsia="en-US"/>
        </w:rPr>
        <w:t xml:space="preserve"> </w:t>
      </w:r>
      <w:r w:rsidR="00A81BC1" w:rsidRPr="007555A7">
        <w:rPr>
          <w:lang w:eastAsia="en-US"/>
        </w:rPr>
        <w:t>shall use the ICS2 Business Statistics &amp; Monitoring tool (</w:t>
      </w:r>
      <w:hyperlink r:id="rId40" w:history="1">
        <w:r w:rsidR="007971E8" w:rsidRPr="007555A7">
          <w:rPr>
            <w:rStyle w:val="Hyperlink"/>
            <w:lang w:eastAsia="en-US"/>
          </w:rPr>
          <w:t>https://u2s.prod.ccn2.taxud/ics2-mon/index.html</w:t>
        </w:r>
      </w:hyperlink>
      <w:r w:rsidR="00A81BC1" w:rsidRPr="007555A7">
        <w:rPr>
          <w:lang w:eastAsia="en-US"/>
        </w:rPr>
        <w:t xml:space="preserve">) to register and notify each other about their planned </w:t>
      </w:r>
      <w:r w:rsidR="00A8054F" w:rsidRPr="007555A7">
        <w:rPr>
          <w:lang w:eastAsia="en-US"/>
        </w:rPr>
        <w:t>unavailability</w:t>
      </w:r>
      <w:r w:rsidR="00A81BC1" w:rsidRPr="007555A7">
        <w:rPr>
          <w:lang w:eastAsia="en-US"/>
        </w:rPr>
        <w:t>.</w:t>
      </w:r>
    </w:p>
    <w:p w14:paraId="27E9F57D" w14:textId="59B545F1" w:rsidR="00A81BC1" w:rsidRPr="0027662C" w:rsidRDefault="00A81BC1" w:rsidP="004B137F">
      <w:pPr>
        <w:pStyle w:val="berschrift3"/>
        <w:rPr>
          <w:szCs w:val="26"/>
          <w:lang w:val="en-GB"/>
        </w:rPr>
      </w:pPr>
      <w:bookmarkStart w:id="81" w:name="_Toc182582762"/>
      <w:r w:rsidRPr="0027662C">
        <w:rPr>
          <w:szCs w:val="26"/>
          <w:lang w:val="en-GB"/>
        </w:rPr>
        <w:t>How may a MS register an unplanned unavailability?</w:t>
      </w:r>
      <w:bookmarkEnd w:id="81"/>
    </w:p>
    <w:p w14:paraId="557B71E8" w14:textId="49A5E056" w:rsidR="00A81BC1" w:rsidRPr="007555A7" w:rsidRDefault="00A81BC1" w:rsidP="004B137F">
      <w:pPr>
        <w:rPr>
          <w:lang w:eastAsia="en-US"/>
        </w:rPr>
      </w:pPr>
      <w:r w:rsidRPr="007555A7">
        <w:rPr>
          <w:lang w:eastAsia="en-US"/>
        </w:rPr>
        <w:t xml:space="preserve">As per </w:t>
      </w:r>
      <w:r w:rsidR="008851C1">
        <w:rPr>
          <w:lang w:eastAsia="en-US"/>
        </w:rPr>
        <w:t>section 3.5 of the</w:t>
      </w:r>
      <w:r w:rsidRPr="007555A7">
        <w:rPr>
          <w:lang w:eastAsia="en-US"/>
        </w:rPr>
        <w:t xml:space="preserve"> Business Continuity Plan document [</w:t>
      </w:r>
      <w:r w:rsidRPr="007555A7">
        <w:rPr>
          <w:lang w:eastAsia="en-US"/>
        </w:rPr>
        <w:fldChar w:fldCharType="begin"/>
      </w:r>
      <w:r w:rsidRPr="007555A7">
        <w:rPr>
          <w:lang w:eastAsia="en-US"/>
        </w:rPr>
        <w:instrText xml:space="preserve"> REF ref_bcp_ms \h </w:instrText>
      </w:r>
      <w:r w:rsidR="004B137F">
        <w:rPr>
          <w:lang w:eastAsia="en-US"/>
        </w:rPr>
        <w:instrText xml:space="preserve"> \* MERGEFORMAT </w:instrText>
      </w:r>
      <w:r w:rsidRPr="007555A7">
        <w:rPr>
          <w:lang w:eastAsia="en-US"/>
        </w:rPr>
      </w:r>
      <w:r w:rsidRPr="007555A7">
        <w:rPr>
          <w:lang w:eastAsia="en-US"/>
        </w:rPr>
        <w:fldChar w:fldCharType="separate"/>
      </w:r>
      <w:r w:rsidR="00ED3AF7" w:rsidRPr="00ED3AF7">
        <w:t>R03</w:t>
      </w:r>
      <w:r w:rsidRPr="007555A7">
        <w:rPr>
          <w:lang w:eastAsia="en-US"/>
        </w:rPr>
        <w:fldChar w:fldCharType="end"/>
      </w:r>
      <w:r w:rsidRPr="007555A7">
        <w:rPr>
          <w:lang w:eastAsia="en-US"/>
        </w:rPr>
        <w:t xml:space="preserve">], </w:t>
      </w:r>
      <w:r w:rsidR="00FD7FD6">
        <w:rPr>
          <w:lang w:eastAsia="en-US"/>
        </w:rPr>
        <w:t>t</w:t>
      </w:r>
      <w:r w:rsidR="00FD7FD6" w:rsidRPr="00A56281">
        <w:rPr>
          <w:rFonts w:cstheme="minorHAnsi"/>
        </w:rPr>
        <w:t xml:space="preserve">he NSD </w:t>
      </w:r>
      <w:r w:rsidR="0085072D">
        <w:rPr>
          <w:rFonts w:cstheme="minorHAnsi"/>
        </w:rPr>
        <w:t xml:space="preserve">of the impacted MS </w:t>
      </w:r>
      <w:r w:rsidR="00FD7FD6" w:rsidRPr="00A56281">
        <w:rPr>
          <w:rFonts w:cstheme="minorHAnsi"/>
        </w:rPr>
        <w:t xml:space="preserve">records </w:t>
      </w:r>
      <w:r w:rsidR="0085072D">
        <w:rPr>
          <w:rFonts w:cstheme="minorHAnsi"/>
        </w:rPr>
        <w:t xml:space="preserve">the </w:t>
      </w:r>
      <w:r w:rsidR="00FD7FD6" w:rsidRPr="00A56281">
        <w:rPr>
          <w:rFonts w:cstheme="minorHAnsi"/>
        </w:rPr>
        <w:t xml:space="preserve">unavailability in </w:t>
      </w:r>
      <w:r w:rsidR="00747A52" w:rsidRPr="007555A7">
        <w:rPr>
          <w:lang w:eastAsia="en-US"/>
        </w:rPr>
        <w:t>ICS2 Business Statistics &amp; Monitoring tool</w:t>
      </w:r>
      <w:r w:rsidR="001E6933">
        <w:rPr>
          <w:rFonts w:cstheme="minorHAnsi"/>
        </w:rPr>
        <w:t xml:space="preserve">: </w:t>
      </w:r>
      <w:hyperlink r:id="rId41" w:history="1">
        <w:r w:rsidR="001E6933" w:rsidRPr="00845CCF">
          <w:rPr>
            <w:rStyle w:val="Hyperlink"/>
            <w:rFonts w:cstheme="minorHAnsi"/>
          </w:rPr>
          <w:t>https://u2s.prod.ccn2.taxud/ics2-mon/screen/unavailability</w:t>
        </w:r>
      </w:hyperlink>
      <w:r w:rsidR="001E6933">
        <w:rPr>
          <w:rFonts w:cstheme="minorHAnsi"/>
        </w:rPr>
        <w:t>.</w:t>
      </w:r>
    </w:p>
    <w:p w14:paraId="7BCDC5A4" w14:textId="7850F010" w:rsidR="00A81BC1" w:rsidRPr="007555A7" w:rsidRDefault="00A81BC1" w:rsidP="004B137F">
      <w:pPr>
        <w:pStyle w:val="berschrift3"/>
        <w:rPr>
          <w:szCs w:val="26"/>
          <w:lang w:val="en-GB"/>
        </w:rPr>
      </w:pPr>
      <w:bookmarkStart w:id="82" w:name="_Toc182582763"/>
      <w:r w:rsidRPr="007555A7">
        <w:rPr>
          <w:szCs w:val="26"/>
          <w:lang w:val="en-GB"/>
        </w:rPr>
        <w:lastRenderedPageBreak/>
        <w:t xml:space="preserve">What is the required role </w:t>
      </w:r>
      <w:r w:rsidR="00EF62E7" w:rsidRPr="007555A7">
        <w:rPr>
          <w:szCs w:val="26"/>
          <w:lang w:val="en-GB"/>
        </w:rPr>
        <w:t xml:space="preserve">for </w:t>
      </w:r>
      <w:r w:rsidRPr="007555A7">
        <w:rPr>
          <w:szCs w:val="26"/>
          <w:lang w:val="en-GB"/>
        </w:rPr>
        <w:t>a user to register a new unavailability?</w:t>
      </w:r>
      <w:bookmarkEnd w:id="82"/>
    </w:p>
    <w:p w14:paraId="20242828" w14:textId="66EF9EA7" w:rsidR="00A81BC1" w:rsidRPr="007555A7" w:rsidRDefault="00A81BC1" w:rsidP="004B137F">
      <w:pPr>
        <w:rPr>
          <w:lang w:eastAsia="en-US"/>
        </w:rPr>
      </w:pPr>
      <w:r w:rsidRPr="007555A7">
        <w:rPr>
          <w:lang w:eastAsia="en-US"/>
        </w:rPr>
        <w:t xml:space="preserve">The </w:t>
      </w:r>
      <w:r w:rsidR="00EF62E7" w:rsidRPr="007555A7">
        <w:rPr>
          <w:lang w:eastAsia="en-US"/>
        </w:rPr>
        <w:t>required user role</w:t>
      </w:r>
      <w:r w:rsidRPr="007555A7">
        <w:rPr>
          <w:lang w:eastAsia="en-US"/>
        </w:rPr>
        <w:t xml:space="preserve"> is the CCN2 role ''Member State Service Support – Availability Manager''. With this user role, a national CCN2 user can </w:t>
      </w:r>
      <w:r w:rsidR="00F07418">
        <w:rPr>
          <w:lang w:eastAsia="en-US"/>
        </w:rPr>
        <w:t>register unavailability.</w:t>
      </w:r>
    </w:p>
    <w:p w14:paraId="26253883" w14:textId="293EA369" w:rsidR="00A81BC1" w:rsidRPr="007555A7" w:rsidRDefault="00A81BC1" w:rsidP="004B137F">
      <w:pPr>
        <w:pStyle w:val="berschrift3"/>
        <w:rPr>
          <w:szCs w:val="26"/>
          <w:lang w:val="en-GB"/>
        </w:rPr>
      </w:pPr>
      <w:bookmarkStart w:id="83" w:name="_Toc182582764"/>
      <w:r w:rsidRPr="007555A7">
        <w:rPr>
          <w:szCs w:val="26"/>
          <w:lang w:val="en-GB"/>
        </w:rPr>
        <w:t>Which time zone shall</w:t>
      </w:r>
      <w:r w:rsidR="00A8054F" w:rsidRPr="007555A7">
        <w:rPr>
          <w:szCs w:val="26"/>
          <w:lang w:val="en-GB"/>
        </w:rPr>
        <w:t xml:space="preserve"> </w:t>
      </w:r>
      <w:r w:rsidRPr="007555A7">
        <w:rPr>
          <w:szCs w:val="26"/>
          <w:lang w:val="en-GB"/>
        </w:rPr>
        <w:t xml:space="preserve">MSs use to declare their </w:t>
      </w:r>
      <w:r w:rsidR="00A8054F" w:rsidRPr="007555A7">
        <w:rPr>
          <w:szCs w:val="26"/>
          <w:lang w:val="en-GB"/>
        </w:rPr>
        <w:t>unavailability</w:t>
      </w:r>
      <w:r w:rsidRPr="007555A7">
        <w:rPr>
          <w:szCs w:val="26"/>
          <w:lang w:val="en-GB"/>
        </w:rPr>
        <w:t xml:space="preserve"> in </w:t>
      </w:r>
      <w:r w:rsidR="00EB460E" w:rsidRPr="007555A7">
        <w:rPr>
          <w:szCs w:val="26"/>
          <w:lang w:val="en-GB"/>
        </w:rPr>
        <w:t>ICS2 Monitoring &amp; Business Statistics tool?</w:t>
      </w:r>
      <w:bookmarkEnd w:id="83"/>
    </w:p>
    <w:p w14:paraId="7CF5B2FB" w14:textId="11A66B86" w:rsidR="00A81BC1" w:rsidRPr="007555A7" w:rsidRDefault="00A81BC1" w:rsidP="004B137F">
      <w:pPr>
        <w:rPr>
          <w:lang w:eastAsia="en-US"/>
        </w:rPr>
      </w:pPr>
      <w:r w:rsidRPr="007555A7">
        <w:rPr>
          <w:lang w:eastAsia="en-US"/>
        </w:rPr>
        <w:t xml:space="preserve">MS users shall register their planned </w:t>
      </w:r>
      <w:r w:rsidR="00A8054F" w:rsidRPr="007555A7">
        <w:rPr>
          <w:lang w:eastAsia="en-US"/>
        </w:rPr>
        <w:t>unavailability</w:t>
      </w:r>
      <w:r w:rsidRPr="007555A7">
        <w:rPr>
          <w:lang w:eastAsia="en-US"/>
        </w:rPr>
        <w:t xml:space="preserve"> in their local time zone. The MON &amp; BS UI expects the date time of the planned unavailability always in the local time of the user. The notification e-mail that will follow the registration of the unavailability will convert the local time of the user </w:t>
      </w:r>
      <w:r w:rsidR="00F07418">
        <w:rPr>
          <w:lang w:eastAsia="en-US"/>
        </w:rPr>
        <w:t>into</w:t>
      </w:r>
      <w:r w:rsidRPr="007555A7">
        <w:rPr>
          <w:lang w:eastAsia="en-US"/>
        </w:rPr>
        <w:t xml:space="preserve"> CET.</w:t>
      </w:r>
    </w:p>
    <w:p w14:paraId="113046B0" w14:textId="79B9616A" w:rsidR="00F0527D" w:rsidRPr="007555A7" w:rsidRDefault="00F0527D" w:rsidP="004B137F">
      <w:pPr>
        <w:pStyle w:val="berschrift3"/>
        <w:rPr>
          <w:szCs w:val="26"/>
          <w:lang w:val="en-GB"/>
        </w:rPr>
      </w:pPr>
      <w:bookmarkStart w:id="84" w:name="_Toc182582765"/>
      <w:r w:rsidRPr="007555A7">
        <w:rPr>
          <w:szCs w:val="26"/>
          <w:lang w:val="en-GB"/>
        </w:rPr>
        <w:t xml:space="preserve">How may a user download a message from the </w:t>
      </w:r>
      <w:r w:rsidR="00C04FCB" w:rsidRPr="007555A7">
        <w:rPr>
          <w:szCs w:val="26"/>
          <w:lang w:val="en-GB"/>
        </w:rPr>
        <w:t>ICS2 Monitoring &amp; Business Statistics tool</w:t>
      </w:r>
      <w:r w:rsidRPr="007555A7">
        <w:rPr>
          <w:szCs w:val="26"/>
          <w:lang w:val="en-GB"/>
        </w:rPr>
        <w:t>?</w:t>
      </w:r>
      <w:bookmarkEnd w:id="84"/>
    </w:p>
    <w:p w14:paraId="0414871D" w14:textId="0338D2EA" w:rsidR="00F0527D" w:rsidRPr="007555A7" w:rsidRDefault="006D0076" w:rsidP="004B137F">
      <w:pPr>
        <w:rPr>
          <w:lang w:eastAsia="en-US"/>
        </w:rPr>
      </w:pPr>
      <w:r>
        <w:rPr>
          <w:lang w:eastAsia="en-US"/>
        </w:rPr>
        <w:t xml:space="preserve">With </w:t>
      </w:r>
      <w:r w:rsidR="00E45E51">
        <w:rPr>
          <w:lang w:eastAsia="en-US"/>
        </w:rPr>
        <w:t>the “</w:t>
      </w:r>
      <w:r w:rsidR="00E45E51" w:rsidRPr="00BE2C11">
        <w:t>Member State Service Support – Messages Operator</w:t>
      </w:r>
      <w:r w:rsidR="00B33AFF">
        <w:t>”</w:t>
      </w:r>
      <w:r w:rsidR="00E45E51">
        <w:rPr>
          <w:lang w:eastAsia="en-US"/>
        </w:rPr>
        <w:t xml:space="preserve"> role a</w:t>
      </w:r>
      <w:r w:rsidR="00F0527D" w:rsidRPr="007555A7">
        <w:rPr>
          <w:lang w:eastAsia="en-US"/>
        </w:rPr>
        <w:t xml:space="preserve"> user should access </w:t>
      </w:r>
      <w:r w:rsidR="00C04FCB" w:rsidRPr="007555A7">
        <w:rPr>
          <w:lang w:eastAsia="en-US"/>
        </w:rPr>
        <w:t>ICS2 Monitoring &amp; Business Statistics tool</w:t>
      </w:r>
      <w:r w:rsidR="00E45E51">
        <w:rPr>
          <w:lang w:eastAsia="en-US"/>
        </w:rPr>
        <w:t xml:space="preserve">. The user should </w:t>
      </w:r>
      <w:r w:rsidR="00E45E51" w:rsidRPr="00E45E51">
        <w:rPr>
          <w:lang w:eastAsia="en-US"/>
        </w:rPr>
        <w:t>access the webpage dedicated to the search of messages</w:t>
      </w:r>
      <w:r w:rsidR="00E45E51">
        <w:rPr>
          <w:lang w:eastAsia="en-US"/>
        </w:rPr>
        <w:t xml:space="preserve"> and enter the intended search criteria. The list of retrieved messages is </w:t>
      </w:r>
      <w:r w:rsidR="008A6DB2">
        <w:rPr>
          <w:lang w:eastAsia="en-US"/>
        </w:rPr>
        <w:t>displayed,</w:t>
      </w:r>
      <w:r w:rsidR="00E45E51">
        <w:rPr>
          <w:lang w:eastAsia="en-US"/>
        </w:rPr>
        <w:t xml:space="preserve"> and the user can </w:t>
      </w:r>
      <w:r w:rsidR="00F0527D" w:rsidRPr="007555A7">
        <w:rPr>
          <w:lang w:eastAsia="en-US"/>
        </w:rPr>
        <w:t xml:space="preserve">click on the message (text with blue characters) that would like to export. Then, a pop-up window will </w:t>
      </w:r>
      <w:r w:rsidR="00EF62E7" w:rsidRPr="007555A7">
        <w:rPr>
          <w:lang w:eastAsia="en-US"/>
        </w:rPr>
        <w:t xml:space="preserve">appear </w:t>
      </w:r>
      <w:r w:rsidR="00F0527D" w:rsidRPr="007555A7">
        <w:rPr>
          <w:lang w:eastAsia="en-US"/>
        </w:rPr>
        <w:t xml:space="preserve">with more details about this specific message. At the bottom of this pop-up window, user may find an ''Export'' button. By clicking on this ''Export'' button, the related message will start to be downloaded. </w:t>
      </w:r>
    </w:p>
    <w:p w14:paraId="5C7AFC08" w14:textId="23B230DF" w:rsidR="00A81BC1" w:rsidRPr="007555A7" w:rsidRDefault="00A81BC1" w:rsidP="004B137F">
      <w:pPr>
        <w:pStyle w:val="berschrift3"/>
        <w:rPr>
          <w:szCs w:val="26"/>
          <w:lang w:val="en-GB"/>
        </w:rPr>
      </w:pPr>
      <w:bookmarkStart w:id="85" w:name="_Toc103718389"/>
      <w:bookmarkStart w:id="86" w:name="_Toc103751041"/>
      <w:bookmarkStart w:id="87" w:name="_Toc182582766"/>
      <w:bookmarkEnd w:id="85"/>
      <w:bookmarkEnd w:id="86"/>
      <w:r w:rsidRPr="007555A7">
        <w:rPr>
          <w:szCs w:val="26"/>
          <w:lang w:val="en-GB"/>
        </w:rPr>
        <w:t xml:space="preserve">What </w:t>
      </w:r>
      <w:r w:rsidR="00231BB3">
        <w:rPr>
          <w:szCs w:val="26"/>
          <w:lang w:val="en-GB"/>
        </w:rPr>
        <w:t>should an MS</w:t>
      </w:r>
      <w:r w:rsidRPr="007555A7">
        <w:rPr>
          <w:szCs w:val="26"/>
          <w:lang w:val="en-GB"/>
        </w:rPr>
        <w:t xml:space="preserve"> take into consideration regarding S2S user for NES in </w:t>
      </w:r>
      <w:r w:rsidR="0008610A">
        <w:rPr>
          <w:szCs w:val="26"/>
          <w:lang w:val="en-GB"/>
        </w:rPr>
        <w:t>CCN2ng</w:t>
      </w:r>
      <w:r w:rsidRPr="007555A7">
        <w:rPr>
          <w:szCs w:val="26"/>
          <w:lang w:val="en-GB"/>
        </w:rPr>
        <w:t xml:space="preserve"> Oracle Identity Management?</w:t>
      </w:r>
      <w:bookmarkEnd w:id="87"/>
    </w:p>
    <w:p w14:paraId="084F123A" w14:textId="6B1E06AE" w:rsidR="00A81BC1" w:rsidRPr="007555A7" w:rsidRDefault="00A81BC1" w:rsidP="004B137F">
      <w:pPr>
        <w:rPr>
          <w:lang w:eastAsia="en-US"/>
        </w:rPr>
      </w:pPr>
      <w:r w:rsidRPr="007555A7">
        <w:rPr>
          <w:lang w:eastAsia="en-US"/>
        </w:rPr>
        <w:t xml:space="preserve">While creating the S2S user for NES in the </w:t>
      </w:r>
      <w:r w:rsidR="0008610A">
        <w:rPr>
          <w:lang w:eastAsia="en-US"/>
        </w:rPr>
        <w:t>CCN2ng</w:t>
      </w:r>
      <w:r w:rsidRPr="007555A7">
        <w:rPr>
          <w:lang w:eastAsia="en-US"/>
        </w:rPr>
        <w:t xml:space="preserve"> Oracle Identity Management (OIM) in production environment, the "User Login" and the "Common Name" fields should be identical and should be composed either of capital letters only or lower letters only, without any space character (</w:t>
      </w:r>
      <w:r w:rsidR="001B2955" w:rsidRPr="007555A7">
        <w:rPr>
          <w:lang w:eastAsia="en-US"/>
        </w:rPr>
        <w:t>e.g.,</w:t>
      </w:r>
      <w:r w:rsidRPr="007555A7">
        <w:rPr>
          <w:lang w:eastAsia="en-US"/>
        </w:rPr>
        <w:t xml:space="preserve"> “xxx.yyy” or “XXX.YYY”, but not something like “xXx YyY”).</w:t>
      </w:r>
    </w:p>
    <w:p w14:paraId="2D5B0987" w14:textId="46106C82" w:rsidR="00A81BC1" w:rsidRPr="007555A7" w:rsidRDefault="00A81BC1" w:rsidP="004B137F">
      <w:pPr>
        <w:pStyle w:val="berschrift3"/>
        <w:rPr>
          <w:szCs w:val="26"/>
          <w:lang w:val="en-GB"/>
        </w:rPr>
      </w:pPr>
      <w:bookmarkStart w:id="88" w:name="_Toc182582767"/>
      <w:r w:rsidRPr="007555A7">
        <w:rPr>
          <w:szCs w:val="26"/>
          <w:lang w:val="en-GB"/>
        </w:rPr>
        <w:t xml:space="preserve">What elements </w:t>
      </w:r>
      <w:r w:rsidR="00231BB3">
        <w:rPr>
          <w:szCs w:val="26"/>
          <w:lang w:val="en-GB"/>
        </w:rPr>
        <w:t>should an MS</w:t>
      </w:r>
      <w:r w:rsidRPr="007555A7">
        <w:rPr>
          <w:szCs w:val="26"/>
          <w:lang w:val="en-GB"/>
        </w:rPr>
        <w:t xml:space="preserve"> modify for the preparation of WSDL files to be uploaded on </w:t>
      </w:r>
      <w:r w:rsidR="0008610A">
        <w:rPr>
          <w:szCs w:val="26"/>
          <w:lang w:val="en-GB"/>
        </w:rPr>
        <w:t>CCN2ng</w:t>
      </w:r>
      <w:r w:rsidRPr="007555A7">
        <w:rPr>
          <w:szCs w:val="26"/>
          <w:lang w:val="en-GB"/>
        </w:rPr>
        <w:t xml:space="preserve"> Platform in production environment?</w:t>
      </w:r>
      <w:bookmarkEnd w:id="88"/>
    </w:p>
    <w:p w14:paraId="18893FBC" w14:textId="21D2A384" w:rsidR="00A81BC1" w:rsidRPr="007555A7" w:rsidRDefault="00A81BC1" w:rsidP="004B137F">
      <w:pPr>
        <w:rPr>
          <w:lang w:eastAsia="en-US"/>
        </w:rPr>
      </w:pPr>
      <w:r w:rsidRPr="007555A7">
        <w:rPr>
          <w:lang w:eastAsia="en-US"/>
        </w:rPr>
        <w:t xml:space="preserve">In general, it is suggested to use the same WSDL files that </w:t>
      </w:r>
      <w:r w:rsidR="00280A3F" w:rsidRPr="007555A7">
        <w:rPr>
          <w:lang w:eastAsia="en-US"/>
        </w:rPr>
        <w:t>were submitted</w:t>
      </w:r>
      <w:r w:rsidRPr="007555A7">
        <w:rPr>
          <w:lang w:eastAsia="en-US"/>
        </w:rPr>
        <w:t xml:space="preserve"> in the scope of the conformance </w:t>
      </w:r>
      <w:r w:rsidR="00117B4C" w:rsidRPr="007555A7">
        <w:rPr>
          <w:lang w:eastAsia="en-US"/>
        </w:rPr>
        <w:t>testing</w:t>
      </w:r>
      <w:r w:rsidR="00117B4C">
        <w:rPr>
          <w:lang w:eastAsia="en-US"/>
        </w:rPr>
        <w:t>;</w:t>
      </w:r>
      <w:r w:rsidR="008A6DB2">
        <w:rPr>
          <w:lang w:eastAsia="en-US"/>
        </w:rPr>
        <w:t xml:space="preserve"> </w:t>
      </w:r>
      <w:r w:rsidRPr="007555A7">
        <w:rPr>
          <w:lang w:eastAsia="en-US"/>
        </w:rPr>
        <w:t xml:space="preserve">however, </w:t>
      </w:r>
      <w:r w:rsidR="00E74635" w:rsidRPr="007555A7">
        <w:rPr>
          <w:lang w:eastAsia="en-US"/>
        </w:rPr>
        <w:t>MS</w:t>
      </w:r>
      <w:r w:rsidRPr="007555A7">
        <w:rPr>
          <w:lang w:eastAsia="en-US"/>
        </w:rPr>
        <w:t xml:space="preserve"> should consider modifying the following elements:</w:t>
      </w:r>
    </w:p>
    <w:p w14:paraId="645ED1E8" w14:textId="77777777" w:rsidR="00A81BC1" w:rsidRPr="007555A7" w:rsidRDefault="00A81BC1" w:rsidP="009F3C08">
      <w:pPr>
        <w:pStyle w:val="Listenabsatz"/>
        <w:numPr>
          <w:ilvl w:val="0"/>
          <w:numId w:val="29"/>
        </w:numPr>
        <w:spacing w:after="0"/>
      </w:pPr>
      <w:r w:rsidRPr="007555A7">
        <w:t>The name of the WSDL files should contain the term ‘’PROD’’ instead of ‘’CONF’’.</w:t>
      </w:r>
    </w:p>
    <w:p w14:paraId="24A79D7B" w14:textId="77777777" w:rsidR="00A81BC1" w:rsidRPr="007555A7" w:rsidRDefault="00A81BC1" w:rsidP="004B137F">
      <w:pPr>
        <w:spacing w:after="0"/>
        <w:ind w:left="1080"/>
        <w:rPr>
          <w:lang w:eastAsia="en-US"/>
        </w:rPr>
      </w:pPr>
      <w:r w:rsidRPr="007555A7">
        <w:rPr>
          <w:lang w:eastAsia="en-US"/>
        </w:rPr>
        <w:t>For example, the NES Control BAS WSDL file should be named after:</w:t>
      </w:r>
    </w:p>
    <w:p w14:paraId="4D513640" w14:textId="68AF2431" w:rsidR="00A81BC1" w:rsidRPr="007555A7" w:rsidRDefault="00A81BC1" w:rsidP="004B137F">
      <w:pPr>
        <w:ind w:left="1080"/>
        <w:rPr>
          <w:lang w:eastAsia="en-US"/>
        </w:rPr>
      </w:pPr>
      <w:r w:rsidRPr="007555A7">
        <w:rPr>
          <w:b/>
          <w:bCs/>
          <w:lang w:eastAsia="en-US"/>
        </w:rPr>
        <w:t>CCN2.Service.Customs.EU.ICS.NESControlBAS_1.0.0_CCN2.Partner.CC.Customs.TAXUD.ICS_NES.PROD_1.0.0.wsdl</w:t>
      </w:r>
      <w:r w:rsidR="00C05CDE">
        <w:rPr>
          <w:b/>
          <w:bCs/>
          <w:lang w:eastAsia="en-US"/>
        </w:rPr>
        <w:t>;</w:t>
      </w:r>
    </w:p>
    <w:p w14:paraId="3F9B026D" w14:textId="1D5CF1BD" w:rsidR="00A81BC1" w:rsidRPr="007555A7" w:rsidRDefault="00A81BC1" w:rsidP="009F3C08">
      <w:pPr>
        <w:pStyle w:val="Listenabsatz"/>
        <w:numPr>
          <w:ilvl w:val="0"/>
          <w:numId w:val="29"/>
        </w:numPr>
      </w:pPr>
      <w:r w:rsidRPr="007555A7">
        <w:t xml:space="preserve">The </w:t>
      </w:r>
      <w:r w:rsidR="002B3A84">
        <w:t>a</w:t>
      </w:r>
      <w:r w:rsidRPr="007555A7">
        <w:t xml:space="preserve">ddress parameter should be updated with the details where NES and </w:t>
      </w:r>
      <w:r w:rsidR="008C0D33">
        <w:t>a</w:t>
      </w:r>
      <w:r w:rsidRPr="007555A7">
        <w:t xml:space="preserve">cknowledgement services will be exposed in the production environment, according to the below format: </w:t>
      </w:r>
    </w:p>
    <w:p w14:paraId="38B8ECE2" w14:textId="77777777" w:rsidR="00A81BC1" w:rsidRPr="007555A7" w:rsidRDefault="00A81BC1" w:rsidP="004B137F">
      <w:pPr>
        <w:ind w:left="1080"/>
        <w:rPr>
          <w:b/>
          <w:bCs/>
          <w:lang w:eastAsia="en-US"/>
        </w:rPr>
      </w:pPr>
      <w:r w:rsidRPr="007555A7">
        <w:rPr>
          <w:b/>
          <w:bCs/>
          <w:lang w:eastAsia="en-US"/>
        </w:rPr>
        <w:t>http(s)://{Partner_Service_Host_IP}:{Partner_Service_Port}/{Partner_Service_url}</w:t>
      </w:r>
    </w:p>
    <w:p w14:paraId="29647969" w14:textId="77777777" w:rsidR="00A81BC1" w:rsidRPr="007555A7" w:rsidRDefault="00A81BC1" w:rsidP="009F3C08">
      <w:pPr>
        <w:pStyle w:val="Listenabsatz"/>
        <w:numPr>
          <w:ilvl w:val="0"/>
          <w:numId w:val="29"/>
        </w:numPr>
      </w:pPr>
      <w:r w:rsidRPr="007555A7">
        <w:t>The term ‘’CONF’’ should be replaced by ‘’PROD’’ in the Destination_ID parameter:</w:t>
      </w:r>
    </w:p>
    <w:p w14:paraId="0E928CC9" w14:textId="77777777" w:rsidR="00A81BC1" w:rsidRPr="007555A7" w:rsidRDefault="00A81BC1" w:rsidP="004B137F">
      <w:pPr>
        <w:spacing w:after="0"/>
        <w:ind w:left="1080"/>
        <w:rPr>
          <w:szCs w:val="22"/>
          <w:lang w:eastAsia="en-US"/>
        </w:rPr>
      </w:pPr>
      <w:r w:rsidRPr="007555A7">
        <w:rPr>
          <w:szCs w:val="22"/>
          <w:lang w:eastAsia="en-US"/>
        </w:rPr>
        <w:t>&lt;wsa:Metadata&gt;</w:t>
      </w:r>
    </w:p>
    <w:p w14:paraId="272FB41E" w14:textId="77777777" w:rsidR="00A81BC1" w:rsidRPr="007555A7" w:rsidRDefault="00A81BC1" w:rsidP="004B137F">
      <w:pPr>
        <w:spacing w:after="0"/>
        <w:ind w:left="1080"/>
        <w:rPr>
          <w:szCs w:val="22"/>
          <w:lang w:eastAsia="en-US"/>
        </w:rPr>
      </w:pPr>
      <w:r w:rsidRPr="007555A7">
        <w:rPr>
          <w:szCs w:val="22"/>
          <w:lang w:eastAsia="en-US"/>
        </w:rPr>
        <w:t xml:space="preserve">     &lt;ccn2:ServiceID&gt;CCN2.Service.Customs.EU.ICS.NESControlBAS&lt;/ccn2:ServiceID&gt;</w:t>
      </w:r>
    </w:p>
    <w:p w14:paraId="6C1DA61B" w14:textId="77777777" w:rsidR="00A81BC1" w:rsidRPr="008B5466" w:rsidRDefault="00A81BC1" w:rsidP="004B137F">
      <w:pPr>
        <w:spacing w:after="0"/>
        <w:ind w:left="1080"/>
        <w:rPr>
          <w:szCs w:val="22"/>
          <w:lang w:val="pt-PT" w:eastAsia="en-US"/>
        </w:rPr>
      </w:pPr>
      <w:r w:rsidRPr="007555A7">
        <w:rPr>
          <w:szCs w:val="22"/>
          <w:lang w:eastAsia="en-US"/>
        </w:rPr>
        <w:t xml:space="preserve">         </w:t>
      </w:r>
      <w:r w:rsidRPr="008B5466">
        <w:rPr>
          <w:szCs w:val="22"/>
          <w:lang w:val="pt-PT" w:eastAsia="en-US"/>
        </w:rPr>
        <w:t>&lt;ccn2:ServiceName&gt;CCN2 Service Customs EU ICS NESControlBAS&lt;/ccn2:ServiceName&gt;</w:t>
      </w:r>
    </w:p>
    <w:p w14:paraId="487A5763" w14:textId="77777777" w:rsidR="00A81BC1" w:rsidRPr="007555A7" w:rsidRDefault="00A81BC1" w:rsidP="004B137F">
      <w:pPr>
        <w:spacing w:after="0"/>
        <w:ind w:left="1080"/>
        <w:rPr>
          <w:szCs w:val="22"/>
          <w:lang w:eastAsia="en-US"/>
        </w:rPr>
      </w:pPr>
      <w:r w:rsidRPr="008B5466">
        <w:rPr>
          <w:szCs w:val="22"/>
          <w:lang w:val="pt-PT" w:eastAsia="en-US"/>
        </w:rPr>
        <w:lastRenderedPageBreak/>
        <w:t xml:space="preserve">         </w:t>
      </w:r>
      <w:r w:rsidRPr="007555A7">
        <w:rPr>
          <w:szCs w:val="22"/>
          <w:lang w:eastAsia="en-US"/>
        </w:rPr>
        <w:t>&lt;ccn2:ServiceDescription&gt;CCN2 Service Customs EU ICS NESControlBAS&lt;/ccn2:ServiceDescription&gt;</w:t>
      </w:r>
    </w:p>
    <w:p w14:paraId="18775B4A" w14:textId="77777777" w:rsidR="00A81BC1" w:rsidRPr="007555A7" w:rsidRDefault="00A81BC1" w:rsidP="004B137F">
      <w:pPr>
        <w:spacing w:after="0"/>
        <w:ind w:left="1080"/>
        <w:rPr>
          <w:szCs w:val="22"/>
          <w:lang w:eastAsia="en-US"/>
        </w:rPr>
      </w:pPr>
      <w:r w:rsidRPr="007555A7">
        <w:rPr>
          <w:szCs w:val="22"/>
          <w:lang w:eastAsia="en-US"/>
        </w:rPr>
        <w:t xml:space="preserve">         &lt;ccn2:ServiceVersion&gt;1.0&lt;/ccn2:ServiceVersion&gt;</w:t>
      </w:r>
    </w:p>
    <w:p w14:paraId="35F5F60F" w14:textId="77777777" w:rsidR="00A81BC1" w:rsidRPr="007555A7" w:rsidRDefault="00A81BC1" w:rsidP="004B137F">
      <w:pPr>
        <w:spacing w:after="0"/>
        <w:ind w:left="1080"/>
        <w:rPr>
          <w:szCs w:val="22"/>
          <w:lang w:eastAsia="en-US"/>
        </w:rPr>
      </w:pPr>
      <w:r w:rsidRPr="007555A7">
        <w:rPr>
          <w:szCs w:val="22"/>
          <w:lang w:eastAsia="en-US"/>
        </w:rPr>
        <w:t xml:space="preserve">         &lt;ccn2:DestinationID&gt;CCN2.Partner.{Country Code}.Customs.TAXUD/ICS_NES.PROD&lt;/ccn2:DestinationID&gt;</w:t>
      </w:r>
    </w:p>
    <w:p w14:paraId="37ED5E90" w14:textId="77777777" w:rsidR="00A81BC1" w:rsidRPr="007555A7" w:rsidRDefault="00A81BC1" w:rsidP="004B137F">
      <w:pPr>
        <w:spacing w:after="0"/>
        <w:ind w:left="1080"/>
        <w:rPr>
          <w:szCs w:val="22"/>
          <w:lang w:eastAsia="en-US"/>
        </w:rPr>
      </w:pPr>
      <w:r w:rsidRPr="007555A7">
        <w:rPr>
          <w:szCs w:val="22"/>
          <w:lang w:eastAsia="en-US"/>
        </w:rPr>
        <w:t xml:space="preserve">         &lt;ccn2:XMLValidation&gt;false&lt;/ccn2:XMLValidation&gt;</w:t>
      </w:r>
    </w:p>
    <w:p w14:paraId="28518E3C" w14:textId="77777777" w:rsidR="00A81BC1" w:rsidRPr="007555A7" w:rsidRDefault="00A81BC1" w:rsidP="004B137F">
      <w:pPr>
        <w:ind w:left="1080"/>
        <w:rPr>
          <w:szCs w:val="22"/>
          <w:lang w:eastAsia="en-US"/>
        </w:rPr>
      </w:pPr>
      <w:r w:rsidRPr="007555A7">
        <w:rPr>
          <w:szCs w:val="22"/>
          <w:lang w:eastAsia="en-US"/>
        </w:rPr>
        <w:t>&lt;/wsa:Metadata&gt;</w:t>
      </w:r>
    </w:p>
    <w:p w14:paraId="5BCA580E" w14:textId="7A242464" w:rsidR="00A81BC1" w:rsidRPr="007555A7" w:rsidRDefault="00A81BC1" w:rsidP="009F3C08">
      <w:pPr>
        <w:pStyle w:val="Listenabsatz"/>
        <w:numPr>
          <w:ilvl w:val="0"/>
          <w:numId w:val="29"/>
        </w:numPr>
      </w:pPr>
      <w:r w:rsidRPr="007555A7">
        <w:t xml:space="preserve">In case that </w:t>
      </w:r>
      <w:r w:rsidR="00117B4C">
        <w:t xml:space="preserve">a </w:t>
      </w:r>
      <w:r w:rsidR="00E74635" w:rsidRPr="007555A7">
        <w:t>MS</w:t>
      </w:r>
      <w:r w:rsidRPr="007555A7">
        <w:t xml:space="preserve"> will be using "https" communication, before the upload of the WSDL files, it is required to provide a certificate (signed by your </w:t>
      </w:r>
      <w:r w:rsidR="008C0D33">
        <w:t>i</w:t>
      </w:r>
      <w:r w:rsidRPr="007555A7">
        <w:t xml:space="preserve">nternal or external Certificate Authority) for </w:t>
      </w:r>
      <w:r w:rsidR="00E74635" w:rsidRPr="007555A7">
        <w:t>MS</w:t>
      </w:r>
      <w:r w:rsidRPr="007555A7">
        <w:t xml:space="preserve"> ICS2 application. In this certificate, the Subject Alternative Name (SAN) should contain the Mapped IP (MIP) address. The MIP will be communicated by the Central Network Team to </w:t>
      </w:r>
      <w:r w:rsidR="00E74635" w:rsidRPr="007555A7">
        <w:t>MS</w:t>
      </w:r>
      <w:r w:rsidRPr="007555A7">
        <w:t xml:space="preserve"> through the related ticket and afterwards NA should share the certificate. The WSDL files will be uploaded only after the connectivity is set in place and the certificate is received from </w:t>
      </w:r>
      <w:r w:rsidR="00FE3DE2" w:rsidRPr="007555A7">
        <w:t>the</w:t>
      </w:r>
      <w:r w:rsidRPr="007555A7">
        <w:t xml:space="preserve"> </w:t>
      </w:r>
      <w:r w:rsidR="00E74635" w:rsidRPr="007555A7">
        <w:t>MS</w:t>
      </w:r>
      <w:r w:rsidRPr="007555A7">
        <w:t>.</w:t>
      </w:r>
    </w:p>
    <w:p w14:paraId="04FD4723" w14:textId="65FD67FC" w:rsidR="00A958A6" w:rsidRPr="007555A7" w:rsidRDefault="008C0D33" w:rsidP="004B137F">
      <w:pPr>
        <w:pStyle w:val="berschrift3"/>
        <w:rPr>
          <w:szCs w:val="26"/>
          <w:lang w:val="en-GB"/>
        </w:rPr>
      </w:pPr>
      <w:bookmarkStart w:id="89" w:name="_Toc182582768"/>
      <w:r>
        <w:rPr>
          <w:szCs w:val="26"/>
          <w:lang w:val="en-GB"/>
        </w:rPr>
        <w:t>Are</w:t>
      </w:r>
      <w:r w:rsidR="00A958A6" w:rsidRPr="007555A7">
        <w:rPr>
          <w:szCs w:val="26"/>
          <w:lang w:val="en-GB"/>
        </w:rPr>
        <w:t xml:space="preserve"> there specific message types (IExxxx) where large messages from CR can be expected?</w:t>
      </w:r>
      <w:bookmarkEnd w:id="89"/>
    </w:p>
    <w:p w14:paraId="37FB684B" w14:textId="7B9C1283" w:rsidR="00A958A6" w:rsidRDefault="00AB2E65" w:rsidP="004B137F">
      <w:pPr>
        <w:rPr>
          <w:lang w:eastAsia="en-US"/>
        </w:rPr>
      </w:pPr>
      <w:r w:rsidRPr="007555A7">
        <w:rPr>
          <w:lang w:eastAsia="en-US"/>
        </w:rPr>
        <w:t xml:space="preserve">According to CCN2 Functional </w:t>
      </w:r>
      <w:r w:rsidR="008C0D33">
        <w:rPr>
          <w:lang w:eastAsia="en-US"/>
        </w:rPr>
        <w:t xml:space="preserve">System </w:t>
      </w:r>
      <w:r w:rsidRPr="007555A7">
        <w:rPr>
          <w:lang w:eastAsia="en-US"/>
        </w:rPr>
        <w:t>Specifications [</w:t>
      </w:r>
      <w:r w:rsidR="0038218E" w:rsidRPr="007555A7">
        <w:rPr>
          <w:lang w:eastAsia="en-US"/>
        </w:rPr>
        <w:fldChar w:fldCharType="begin"/>
      </w:r>
      <w:r w:rsidR="0038218E" w:rsidRPr="007555A7">
        <w:rPr>
          <w:lang w:eastAsia="en-US"/>
        </w:rPr>
        <w:instrText xml:space="preserve"> REF ref_ccn2_cfss \h </w:instrText>
      </w:r>
      <w:r w:rsidR="004B137F">
        <w:rPr>
          <w:lang w:eastAsia="en-US"/>
        </w:rPr>
        <w:instrText xml:space="preserve"> \* MERGEFORMAT </w:instrText>
      </w:r>
      <w:r w:rsidR="0038218E" w:rsidRPr="007555A7">
        <w:rPr>
          <w:lang w:eastAsia="en-US"/>
        </w:rPr>
      </w:r>
      <w:r w:rsidR="0038218E" w:rsidRPr="007555A7">
        <w:rPr>
          <w:lang w:eastAsia="en-US"/>
        </w:rPr>
        <w:fldChar w:fldCharType="separate"/>
      </w:r>
      <w:r w:rsidR="00ED3AF7" w:rsidRPr="00ED3AF7">
        <w:t>R06</w:t>
      </w:r>
      <w:r w:rsidR="0038218E" w:rsidRPr="007555A7">
        <w:rPr>
          <w:lang w:eastAsia="en-US"/>
        </w:rPr>
        <w:fldChar w:fldCharType="end"/>
      </w:r>
      <w:r w:rsidRPr="007555A7">
        <w:rPr>
          <w:lang w:eastAsia="en-US"/>
        </w:rPr>
        <w:t xml:space="preserve">] the maximum size of a message that is sent through </w:t>
      </w:r>
      <w:r w:rsidR="0008610A">
        <w:rPr>
          <w:lang w:eastAsia="en-US"/>
        </w:rPr>
        <w:t>CCN2ng</w:t>
      </w:r>
      <w:r w:rsidRPr="007555A7">
        <w:rPr>
          <w:lang w:eastAsia="en-US"/>
        </w:rPr>
        <w:t xml:space="preserve"> is 20MB. If a message exceeds this size, CCN2 will return an error message of </w:t>
      </w:r>
      <w:r w:rsidR="00C05CDE">
        <w:rPr>
          <w:lang w:eastAsia="en-US"/>
        </w:rPr>
        <w:t xml:space="preserve">the </w:t>
      </w:r>
      <w:r w:rsidRPr="007555A7">
        <w:rPr>
          <w:lang w:eastAsia="en-US"/>
        </w:rPr>
        <w:t>type CCN2-VAL-1005</w:t>
      </w:r>
      <w:r w:rsidR="00AE4E87">
        <w:rPr>
          <w:lang w:eastAsia="en-US"/>
        </w:rPr>
        <w:t xml:space="preserve">. </w:t>
      </w:r>
      <w:r w:rsidR="008C0D33" w:rsidRPr="007555A7">
        <w:rPr>
          <w:lang w:eastAsia="en-US"/>
        </w:rPr>
        <w:t>A</w:t>
      </w:r>
      <w:r w:rsidR="008C0D33">
        <w:rPr>
          <w:lang w:eastAsia="en-US"/>
        </w:rPr>
        <w:t>s</w:t>
      </w:r>
      <w:r w:rsidR="008C0D33" w:rsidRPr="007555A7">
        <w:rPr>
          <w:lang w:eastAsia="en-US"/>
        </w:rPr>
        <w:t xml:space="preserve"> </w:t>
      </w:r>
      <w:r w:rsidRPr="007555A7">
        <w:rPr>
          <w:lang w:eastAsia="en-US"/>
        </w:rPr>
        <w:t>observ</w:t>
      </w:r>
      <w:r w:rsidR="008C0D33">
        <w:rPr>
          <w:lang w:eastAsia="en-US"/>
        </w:rPr>
        <w:t>ed</w:t>
      </w:r>
      <w:r w:rsidRPr="007555A7">
        <w:rPr>
          <w:lang w:eastAsia="en-US"/>
        </w:rPr>
        <w:t xml:space="preserve"> </w:t>
      </w:r>
      <w:r w:rsidR="008C0D33">
        <w:rPr>
          <w:lang w:eastAsia="en-US"/>
        </w:rPr>
        <w:t>i</w:t>
      </w:r>
      <w:r w:rsidRPr="007555A7">
        <w:rPr>
          <w:lang w:eastAsia="en-US"/>
        </w:rPr>
        <w:t>n</w:t>
      </w:r>
      <w:r w:rsidR="00A958A6" w:rsidRPr="007555A7">
        <w:rPr>
          <w:lang w:eastAsia="en-US"/>
        </w:rPr>
        <w:t xml:space="preserve"> the message exchange process, the average byte size of the IE4Q02, IE4Q01 and IE4N05 messages </w:t>
      </w:r>
      <w:r w:rsidR="0039701B">
        <w:rPr>
          <w:lang w:eastAsia="en-US"/>
        </w:rPr>
        <w:t xml:space="preserve">is 20KB or less except </w:t>
      </w:r>
      <w:r w:rsidR="00C05CDE">
        <w:rPr>
          <w:lang w:eastAsia="en-US"/>
        </w:rPr>
        <w:t xml:space="preserve">for </w:t>
      </w:r>
      <w:r w:rsidR="0039701B">
        <w:rPr>
          <w:lang w:eastAsia="en-US"/>
        </w:rPr>
        <w:t>the IE4R02 message.</w:t>
      </w:r>
      <w:r w:rsidR="0038218E" w:rsidRPr="007555A7">
        <w:rPr>
          <w:lang w:eastAsia="en-US"/>
        </w:rPr>
        <w:t xml:space="preserve"> As a general rule, a NES should be able to receive </w:t>
      </w:r>
      <w:r w:rsidR="0039701B">
        <w:rPr>
          <w:lang w:eastAsia="en-US"/>
        </w:rPr>
        <w:t>messages up to the defined maximum size of 20MB, since this is the specified size limit.</w:t>
      </w:r>
      <w:r w:rsidR="0035635F">
        <w:rPr>
          <w:lang w:eastAsia="en-US"/>
        </w:rPr>
        <w:t xml:space="preserve"> Additional information on the physical </w:t>
      </w:r>
      <w:r w:rsidR="00F34897">
        <w:rPr>
          <w:lang w:eastAsia="en-US"/>
        </w:rPr>
        <w:t>attachment,</w:t>
      </w:r>
      <w:r w:rsidR="0035635F">
        <w:rPr>
          <w:lang w:eastAsia="en-US"/>
        </w:rPr>
        <w:t xml:space="preserve"> which is stored in CR, is provided in </w:t>
      </w:r>
      <w:hyperlink w:anchor="_Toc102548405" w:history="1">
        <w:r w:rsidR="00BC5E7D">
          <w:rPr>
            <w:rStyle w:val="Hyperlink"/>
            <w:lang w:eastAsia="en-US"/>
          </w:rPr>
          <w:t>2.2.12</w:t>
        </w:r>
      </w:hyperlink>
      <w:r w:rsidR="0035635F">
        <w:rPr>
          <w:lang w:eastAsia="en-US"/>
        </w:rPr>
        <w:t>.</w:t>
      </w:r>
    </w:p>
    <w:p w14:paraId="0F9661CF" w14:textId="3AA83360" w:rsidR="000517A9" w:rsidRDefault="00836FAC" w:rsidP="000517A9">
      <w:pPr>
        <w:pStyle w:val="berschrift3"/>
      </w:pPr>
      <w:bookmarkStart w:id="90" w:name="_Toc102548405"/>
      <w:bookmarkStart w:id="91" w:name="_Toc102548490"/>
      <w:bookmarkStart w:id="92" w:name="_Toc102548406"/>
      <w:bookmarkStart w:id="93" w:name="_Toc102548491"/>
      <w:bookmarkStart w:id="94" w:name="_In_Release_2,"/>
      <w:bookmarkStart w:id="95" w:name="_Toc182582769"/>
      <w:bookmarkEnd w:id="90"/>
      <w:bookmarkEnd w:id="91"/>
      <w:bookmarkEnd w:id="92"/>
      <w:bookmarkEnd w:id="93"/>
      <w:bookmarkEnd w:id="94"/>
      <w:r>
        <w:t>As of ICS2 Release 2, i</w:t>
      </w:r>
      <w:r w:rsidR="000517A9">
        <w:t>n</w:t>
      </w:r>
      <w:r w:rsidR="0013401D">
        <w:t xml:space="preserve"> </w:t>
      </w:r>
      <w:r w:rsidR="000517A9">
        <w:t>the messages sent from CR (such as IE4R02/IE4R03)</w:t>
      </w:r>
      <w:r w:rsidR="008C0D33">
        <w:t>, is</w:t>
      </w:r>
      <w:r w:rsidR="000517A9">
        <w:t xml:space="preserve"> the </w:t>
      </w:r>
      <w:r w:rsidR="008C0D33">
        <w:t xml:space="preserve">hyperlink </w:t>
      </w:r>
      <w:r w:rsidR="000517A9">
        <w:t>field URI</w:t>
      </w:r>
      <w:r w:rsidR="008C0D33">
        <w:t xml:space="preserve"> </w:t>
      </w:r>
      <w:r w:rsidR="000517A9" w:rsidRPr="000517A9">
        <w:t xml:space="preserve">a link to an external website or to a physical attachment located within the </w:t>
      </w:r>
      <w:r w:rsidR="0039701B">
        <w:t>ICS2</w:t>
      </w:r>
      <w:r w:rsidR="000517A9" w:rsidRPr="000517A9">
        <w:t xml:space="preserve"> CR?</w:t>
      </w:r>
      <w:bookmarkEnd w:id="95"/>
    </w:p>
    <w:p w14:paraId="1E946674" w14:textId="77777777" w:rsidR="000517A9" w:rsidRPr="00B6592D" w:rsidRDefault="000517A9" w:rsidP="000517A9">
      <w:pPr>
        <w:rPr>
          <w:lang w:val="en" w:eastAsia="en-US"/>
        </w:rPr>
      </w:pPr>
      <w:r w:rsidRPr="00B6592D">
        <w:rPr>
          <w:lang w:val="en" w:eastAsia="en-US"/>
        </w:rPr>
        <w:t>The URI is a link to a CR UI page. The received physical attachment is stored within the CR database, and when the MS recipient wants to retrieve it via a URI, then the CR system generates a URI and populates it in the outgoing message.</w:t>
      </w:r>
    </w:p>
    <w:p w14:paraId="3E2B351C" w14:textId="3790D625" w:rsidR="000517A9" w:rsidRPr="00B6592D" w:rsidRDefault="000517A9" w:rsidP="000517A9">
      <w:pPr>
        <w:rPr>
          <w:lang w:val="en" w:eastAsia="en-US"/>
        </w:rPr>
      </w:pPr>
      <w:r w:rsidRPr="00B6592D">
        <w:rPr>
          <w:lang w:val="en" w:eastAsia="en-US"/>
        </w:rPr>
        <w:t>The URI generated by the CR system has the following indicative format: “/screen/ensdata/binaryattachment?uuid={UUID}”</w:t>
      </w:r>
      <w:r w:rsidR="000C61F8">
        <w:rPr>
          <w:lang w:val="en" w:eastAsia="en-US"/>
        </w:rPr>
        <w:t>.</w:t>
      </w:r>
    </w:p>
    <w:p w14:paraId="1AA139DF" w14:textId="60995B13" w:rsidR="000517A9" w:rsidRPr="00B6592D" w:rsidRDefault="000517A9" w:rsidP="000517A9">
      <w:pPr>
        <w:rPr>
          <w:lang w:val="en" w:eastAsia="en-US"/>
        </w:rPr>
      </w:pPr>
      <w:r w:rsidRPr="00B6592D">
        <w:rPr>
          <w:lang w:val="en" w:eastAsia="en-US"/>
        </w:rPr>
        <w:t xml:space="preserve">The member state is responsible to add the CR UI context path. With a final result like: </w:t>
      </w:r>
      <w:r w:rsidR="00257899">
        <w:rPr>
          <w:lang w:val="en" w:eastAsia="en-US"/>
        </w:rPr>
        <w:t>“</w:t>
      </w:r>
      <w:hyperlink r:id="rId42" w:anchor="/screen/binaryattachment?attachment?uuid={UUID}" w:history="1">
        <w:r w:rsidR="002345E2" w:rsidRPr="00FB7BE4">
          <w:rPr>
            <w:rStyle w:val="Hyperlink"/>
            <w:lang w:val="en" w:eastAsia="en-US"/>
          </w:rPr>
          <w:t>https://ics2domain/ics2-cr-web-ccn2/#/screen/binaryattachment?attachment?uuid={UUID}</w:t>
        </w:r>
      </w:hyperlink>
      <w:r w:rsidR="00B33AFF">
        <w:rPr>
          <w:lang w:val="en" w:eastAsia="en-US"/>
        </w:rPr>
        <w:t>”</w:t>
      </w:r>
      <w:r w:rsidR="000C61F8">
        <w:rPr>
          <w:lang w:val="en" w:eastAsia="en-US"/>
        </w:rPr>
        <w:t>.</w:t>
      </w:r>
    </w:p>
    <w:p w14:paraId="3635CEC5" w14:textId="3535B5B7" w:rsidR="000517A9" w:rsidRPr="00B6592D" w:rsidRDefault="000517A9" w:rsidP="00B33AFF">
      <w:pPr>
        <w:jc w:val="left"/>
        <w:rPr>
          <w:lang w:val="en" w:eastAsia="en-US"/>
        </w:rPr>
      </w:pPr>
      <w:r w:rsidRPr="00B6592D">
        <w:rPr>
          <w:lang w:val="en" w:eastAsia="en-US"/>
        </w:rPr>
        <w:t>Indicative example would be: “https://ics2domain/ics2-cr-web-ccn2/#/screen/ensdata/binaryattachment?uuid=HRCM-e35003266956-4091-82d9-0f5a7c7fa9b0”</w:t>
      </w:r>
      <w:r w:rsidR="000C61F8">
        <w:rPr>
          <w:lang w:val="en" w:eastAsia="en-US"/>
        </w:rPr>
        <w:t>.</w:t>
      </w:r>
    </w:p>
    <w:p w14:paraId="2090BE44" w14:textId="4EE84280" w:rsidR="000517A9" w:rsidRDefault="000517A9" w:rsidP="000517A9">
      <w:pPr>
        <w:rPr>
          <w:lang w:val="en" w:eastAsia="en-US"/>
        </w:rPr>
      </w:pPr>
      <w:r w:rsidRPr="00B6592D">
        <w:rPr>
          <w:lang w:val="en" w:eastAsia="en-US"/>
        </w:rPr>
        <w:t>When the user visits this URI in the CR UI and has the access rights, they will automatically download the attachment.</w:t>
      </w:r>
    </w:p>
    <w:p w14:paraId="1AEEB0C7" w14:textId="21C3BFB6" w:rsidR="000517A9" w:rsidRDefault="000517A9" w:rsidP="000517A9">
      <w:pPr>
        <w:pStyle w:val="berschrift3"/>
      </w:pPr>
      <w:bookmarkStart w:id="96" w:name="_Toc182582770"/>
      <w:r>
        <w:t xml:space="preserve">Which roles </w:t>
      </w:r>
      <w:r w:rsidR="00F07418">
        <w:t>does the user need to</w:t>
      </w:r>
      <w:r w:rsidR="00B85E0A">
        <w:t xml:space="preserve"> </w:t>
      </w:r>
      <w:r>
        <w:t>have to download the attachment from CR UI?</w:t>
      </w:r>
      <w:bookmarkEnd w:id="96"/>
    </w:p>
    <w:p w14:paraId="09E56A1F" w14:textId="2B706418" w:rsidR="000517A9" w:rsidRPr="00B6592D" w:rsidRDefault="000517A9" w:rsidP="000517A9">
      <w:pPr>
        <w:rPr>
          <w:lang w:val="en" w:eastAsia="en-US"/>
        </w:rPr>
      </w:pPr>
      <w:r w:rsidRPr="00B6592D">
        <w:rPr>
          <w:lang w:val="en" w:eastAsia="en-US"/>
        </w:rPr>
        <w:t xml:space="preserve">Related to the Security Protection, the logged in user </w:t>
      </w:r>
      <w:r w:rsidR="00726A31">
        <w:rPr>
          <w:lang w:val="en" w:eastAsia="en-US"/>
        </w:rPr>
        <w:t xml:space="preserve">allowed to download </w:t>
      </w:r>
      <w:r w:rsidRPr="00B6592D">
        <w:rPr>
          <w:lang w:val="en" w:eastAsia="en-US"/>
        </w:rPr>
        <w:t xml:space="preserve">the attachment </w:t>
      </w:r>
      <w:r w:rsidR="00726A31">
        <w:rPr>
          <w:lang w:val="en" w:eastAsia="en-US"/>
        </w:rPr>
        <w:t xml:space="preserve">are, </w:t>
      </w:r>
      <w:r w:rsidRPr="00B6592D">
        <w:rPr>
          <w:lang w:val="en" w:eastAsia="en-US"/>
        </w:rPr>
        <w:t>according to Security Plan:</w:t>
      </w:r>
    </w:p>
    <w:p w14:paraId="4124D3D8" w14:textId="065C812C" w:rsidR="000517A9" w:rsidRPr="00F13D19" w:rsidRDefault="000517A9" w:rsidP="004D144E">
      <w:pPr>
        <w:pStyle w:val="Listenabsatz"/>
        <w:numPr>
          <w:ilvl w:val="0"/>
          <w:numId w:val="38"/>
        </w:numPr>
        <w:rPr>
          <w:lang w:val="en"/>
        </w:rPr>
      </w:pPr>
      <w:r w:rsidRPr="00F13D19">
        <w:rPr>
          <w:lang w:val="en"/>
        </w:rPr>
        <w:t>Member State – Customer Risk Analyst</w:t>
      </w:r>
      <w:r w:rsidR="000C61F8">
        <w:rPr>
          <w:lang w:val="en"/>
        </w:rPr>
        <w:t>;</w:t>
      </w:r>
    </w:p>
    <w:p w14:paraId="3CDFE23B" w14:textId="25D43786" w:rsidR="000517A9" w:rsidRPr="00F13D19" w:rsidRDefault="000517A9" w:rsidP="004D144E">
      <w:pPr>
        <w:pStyle w:val="Listenabsatz"/>
        <w:numPr>
          <w:ilvl w:val="0"/>
          <w:numId w:val="38"/>
        </w:numPr>
        <w:rPr>
          <w:lang w:val="en"/>
        </w:rPr>
      </w:pPr>
      <w:r w:rsidRPr="00F13D19">
        <w:rPr>
          <w:lang w:val="en"/>
        </w:rPr>
        <w:lastRenderedPageBreak/>
        <w:t>Member State – Customs Risk Management Official</w:t>
      </w:r>
      <w:r w:rsidR="000C61F8">
        <w:rPr>
          <w:lang w:val="en"/>
        </w:rPr>
        <w:t>;</w:t>
      </w:r>
    </w:p>
    <w:p w14:paraId="73F6C653" w14:textId="5962CE8B" w:rsidR="000517A9" w:rsidRPr="00F13D19" w:rsidRDefault="000517A9" w:rsidP="004D144E">
      <w:pPr>
        <w:pStyle w:val="Listenabsatz"/>
        <w:numPr>
          <w:ilvl w:val="0"/>
          <w:numId w:val="38"/>
        </w:numPr>
        <w:rPr>
          <w:lang w:val="en"/>
        </w:rPr>
      </w:pPr>
      <w:r w:rsidRPr="00F13D19">
        <w:rPr>
          <w:lang w:val="en"/>
        </w:rPr>
        <w:t>Member State – Customs Control and Clearance Officer</w:t>
      </w:r>
      <w:r w:rsidR="000C61F8">
        <w:rPr>
          <w:lang w:val="en"/>
        </w:rPr>
        <w:t>;</w:t>
      </w:r>
    </w:p>
    <w:p w14:paraId="5D2356A3" w14:textId="3E9A938C" w:rsidR="000517A9" w:rsidRPr="00F13D19" w:rsidRDefault="000517A9" w:rsidP="004D144E">
      <w:pPr>
        <w:pStyle w:val="Listenabsatz"/>
        <w:numPr>
          <w:ilvl w:val="0"/>
          <w:numId w:val="38"/>
        </w:numPr>
        <w:rPr>
          <w:lang w:val="en"/>
        </w:rPr>
      </w:pPr>
      <w:r w:rsidRPr="00F13D19">
        <w:rPr>
          <w:lang w:val="en"/>
        </w:rPr>
        <w:t>Member State – Customs Control and Clearance Manager</w:t>
      </w:r>
      <w:r w:rsidR="000C61F8">
        <w:rPr>
          <w:lang w:val="en"/>
        </w:rPr>
        <w:t>;</w:t>
      </w:r>
    </w:p>
    <w:p w14:paraId="2FBF880D" w14:textId="4B1B2EA9" w:rsidR="000517A9" w:rsidRPr="00F13D19" w:rsidRDefault="000517A9" w:rsidP="004D144E">
      <w:pPr>
        <w:pStyle w:val="Listenabsatz"/>
        <w:numPr>
          <w:ilvl w:val="0"/>
          <w:numId w:val="38"/>
        </w:numPr>
        <w:spacing w:after="0"/>
        <w:rPr>
          <w:lang w:val="en"/>
        </w:rPr>
      </w:pPr>
      <w:r w:rsidRPr="00F13D19">
        <w:rPr>
          <w:lang w:val="en"/>
        </w:rPr>
        <w:t>Member State – Business Process Analyst</w:t>
      </w:r>
      <w:r w:rsidR="000C61F8">
        <w:rPr>
          <w:lang w:val="en"/>
        </w:rPr>
        <w:t>.</w:t>
      </w:r>
    </w:p>
    <w:p w14:paraId="61D33695" w14:textId="77777777" w:rsidR="000517A9" w:rsidRPr="00B6592D" w:rsidRDefault="000517A9" w:rsidP="000517A9">
      <w:pPr>
        <w:rPr>
          <w:lang w:val="en" w:eastAsia="en-US"/>
        </w:rPr>
      </w:pPr>
    </w:p>
    <w:p w14:paraId="5D059C97" w14:textId="0F570D70" w:rsidR="000517A9" w:rsidRPr="000517A9" w:rsidRDefault="000517A9" w:rsidP="000517A9">
      <w:pPr>
        <w:rPr>
          <w:lang w:val="en" w:eastAsia="en-US"/>
        </w:rPr>
      </w:pPr>
      <w:r w:rsidRPr="00B6592D">
        <w:rPr>
          <w:lang w:val="en" w:eastAsia="en-US"/>
        </w:rPr>
        <w:t>More specifically, every user with any of the above roles is able to download the attachment in case the</w:t>
      </w:r>
      <w:r w:rsidR="00726A31">
        <w:rPr>
          <w:lang w:val="en" w:eastAsia="en-US"/>
        </w:rPr>
        <w:t xml:space="preserve"> respective NES of the national user</w:t>
      </w:r>
      <w:r w:rsidRPr="00B6592D">
        <w:rPr>
          <w:lang w:val="en" w:eastAsia="en-US"/>
        </w:rPr>
        <w:t xml:space="preserve"> ha</w:t>
      </w:r>
      <w:r w:rsidR="00726A31">
        <w:rPr>
          <w:lang w:val="en" w:eastAsia="en-US"/>
        </w:rPr>
        <w:t>s</w:t>
      </w:r>
      <w:r w:rsidRPr="00B6592D">
        <w:rPr>
          <w:lang w:val="en" w:eastAsia="en-US"/>
        </w:rPr>
        <w:t xml:space="preserve"> received this URI.</w:t>
      </w:r>
    </w:p>
    <w:p w14:paraId="6576037B" w14:textId="0BE05185" w:rsidR="000517A9" w:rsidRDefault="0013401D" w:rsidP="000517A9">
      <w:pPr>
        <w:pStyle w:val="berschrift3"/>
      </w:pPr>
      <w:bookmarkStart w:id="97" w:name="_Toc182582771"/>
      <w:r>
        <w:t xml:space="preserve">As of </w:t>
      </w:r>
      <w:r w:rsidR="00280D63">
        <w:t>ICS2 Release 2</w:t>
      </w:r>
      <w:r w:rsidR="00280D63" w:rsidRPr="00280D63">
        <w:t xml:space="preserve"> a new 'URI' field has been added. </w:t>
      </w:r>
      <w:r w:rsidR="000517A9">
        <w:t>The filename field is still mandatory</w:t>
      </w:r>
      <w:r w:rsidR="0091440A">
        <w:t>.</w:t>
      </w:r>
      <w:r w:rsidR="000517A9">
        <w:t xml:space="preserve"> </w:t>
      </w:r>
      <w:r w:rsidR="0091440A">
        <w:t>F</w:t>
      </w:r>
      <w:r w:rsidR="000517A9">
        <w:t>or an attachment this would be the file name, for a URI, would this be the file path?</w:t>
      </w:r>
      <w:bookmarkEnd w:id="97"/>
    </w:p>
    <w:p w14:paraId="2FE3EE4B" w14:textId="6341DF27" w:rsidR="000517A9" w:rsidRPr="00B6592D" w:rsidRDefault="000517A9" w:rsidP="000517A9">
      <w:pPr>
        <w:rPr>
          <w:lang w:val="en" w:eastAsia="en-US"/>
        </w:rPr>
      </w:pPr>
      <w:r w:rsidRPr="00B6592D">
        <w:rPr>
          <w:lang w:val="en" w:eastAsia="en-US"/>
        </w:rPr>
        <w:t>The filename field will remain the same in both cases, as it is populated from the incoming message that contains the attachment.</w:t>
      </w:r>
    </w:p>
    <w:p w14:paraId="56397F5F" w14:textId="4AE46C26" w:rsidR="000517A9" w:rsidRPr="00B6592D" w:rsidRDefault="000517A9" w:rsidP="000517A9">
      <w:pPr>
        <w:rPr>
          <w:lang w:val="en" w:eastAsia="en-US"/>
        </w:rPr>
      </w:pPr>
      <w:r w:rsidRPr="00B6592D">
        <w:rPr>
          <w:lang w:val="en" w:eastAsia="en-US"/>
        </w:rPr>
        <w:t xml:space="preserve">As the CR application is currently implemented, it expects in the </w:t>
      </w:r>
      <w:r w:rsidR="0077395F">
        <w:rPr>
          <w:lang w:val="en" w:eastAsia="en-US"/>
        </w:rPr>
        <w:t>i</w:t>
      </w:r>
      <w:r w:rsidRPr="00B6592D">
        <w:rPr>
          <w:lang w:val="en" w:eastAsia="en-US"/>
        </w:rPr>
        <w:t>ncoming messages (</w:t>
      </w:r>
      <w:r w:rsidR="00117B4C" w:rsidRPr="00B6592D">
        <w:rPr>
          <w:lang w:val="en" w:eastAsia="en-US"/>
        </w:rPr>
        <w:t>e.g.,</w:t>
      </w:r>
      <w:r w:rsidRPr="00B6592D">
        <w:rPr>
          <w:lang w:val="en" w:eastAsia="en-US"/>
        </w:rPr>
        <w:t xml:space="preserve"> IExxx) to include inside the Binary </w:t>
      </w:r>
      <w:r w:rsidR="00726A31">
        <w:rPr>
          <w:lang w:val="en" w:eastAsia="en-US"/>
        </w:rPr>
        <w:t>a</w:t>
      </w:r>
      <w:r w:rsidRPr="00B6592D">
        <w:rPr>
          <w:lang w:val="en" w:eastAsia="en-US"/>
        </w:rPr>
        <w:t xml:space="preserve">ttachment at least the FileName, the BinaryObject and the MIME type. </w:t>
      </w:r>
    </w:p>
    <w:p w14:paraId="337D4C57" w14:textId="6FE7463B" w:rsidR="000517A9" w:rsidRPr="000517A9" w:rsidRDefault="000517A9" w:rsidP="000517A9">
      <w:pPr>
        <w:rPr>
          <w:lang w:val="en" w:eastAsia="en-US"/>
        </w:rPr>
      </w:pPr>
      <w:r w:rsidRPr="00B6592D">
        <w:rPr>
          <w:lang w:val="en" w:eastAsia="en-US"/>
        </w:rPr>
        <w:t xml:space="preserve">In case the incoming message contains a URI, this will be ignored, since only the CR </w:t>
      </w:r>
      <w:r w:rsidR="0008610A">
        <w:rPr>
          <w:lang w:val="en" w:eastAsia="en-US"/>
        </w:rPr>
        <w:t>a</w:t>
      </w:r>
      <w:r w:rsidR="0008610A" w:rsidRPr="00B6592D">
        <w:rPr>
          <w:lang w:val="en" w:eastAsia="en-US"/>
        </w:rPr>
        <w:t xml:space="preserve">pplication </w:t>
      </w:r>
      <w:r w:rsidRPr="00B6592D">
        <w:rPr>
          <w:lang w:val="en" w:eastAsia="en-US"/>
        </w:rPr>
        <w:t>generates the URI for the outgoing message (</w:t>
      </w:r>
      <w:r w:rsidR="00117B4C" w:rsidRPr="00B6592D">
        <w:rPr>
          <w:lang w:val="en" w:eastAsia="en-US"/>
        </w:rPr>
        <w:t>e.g.,</w:t>
      </w:r>
      <w:r w:rsidRPr="00B6592D">
        <w:rPr>
          <w:lang w:val="en" w:eastAsia="en-US"/>
        </w:rPr>
        <w:t xml:space="preserve"> IE4Q02).</w:t>
      </w:r>
    </w:p>
    <w:p w14:paraId="2D34A7FD" w14:textId="77777777" w:rsidR="007E0E97" w:rsidRPr="006B3C1D" w:rsidRDefault="007E0E97" w:rsidP="004B137F">
      <w:pPr>
        <w:rPr>
          <w:b/>
          <w:bCs/>
        </w:rPr>
      </w:pPr>
    </w:p>
    <w:p w14:paraId="1ADAF9FB" w14:textId="77777777" w:rsidR="003B3ABE" w:rsidRDefault="003B3ABE" w:rsidP="003B3ABE">
      <w:pPr>
        <w:pStyle w:val="berschrift3"/>
      </w:pPr>
      <w:bookmarkStart w:id="98" w:name="_Toc182582772"/>
      <w:r w:rsidRPr="003B3ABE">
        <w:t>How MS can support EOs issues in STP system configuration and setup of notifications preferences?</w:t>
      </w:r>
      <w:bookmarkEnd w:id="98"/>
    </w:p>
    <w:p w14:paraId="4D64CB4A" w14:textId="77777777" w:rsidR="00664A2A" w:rsidRPr="007A5331" w:rsidRDefault="00664A2A" w:rsidP="00664A2A">
      <w:pPr>
        <w:rPr>
          <w:lang w:val="en" w:eastAsia="en-US"/>
        </w:rPr>
      </w:pPr>
      <w:r>
        <w:rPr>
          <w:lang w:val="en" w:eastAsia="en-US"/>
        </w:rPr>
        <w:t xml:space="preserve">MSs’ user on behalf of EOs user, could </w:t>
      </w:r>
      <w:r w:rsidRPr="007A5331">
        <w:rPr>
          <w:lang w:val="en" w:eastAsia="en-US"/>
        </w:rPr>
        <w:t xml:space="preserve">configure the following information </w:t>
      </w:r>
      <w:r>
        <w:rPr>
          <w:lang w:val="en" w:eastAsia="en-US"/>
        </w:rPr>
        <w:t>via the MON&amp;BS</w:t>
      </w:r>
      <w:r w:rsidRPr="007A5331">
        <w:rPr>
          <w:lang w:val="en" w:eastAsia="en-US"/>
        </w:rPr>
        <w:t>:</w:t>
      </w:r>
    </w:p>
    <w:p w14:paraId="2ED7BAD0" w14:textId="77777777" w:rsidR="00664A2A" w:rsidRPr="007F631C" w:rsidRDefault="00664A2A" w:rsidP="004D144E">
      <w:pPr>
        <w:pStyle w:val="Listenabsatz"/>
        <w:numPr>
          <w:ilvl w:val="0"/>
          <w:numId w:val="40"/>
        </w:numPr>
        <w:rPr>
          <w:lang w:val="en"/>
        </w:rPr>
      </w:pPr>
      <w:r w:rsidRPr="007F631C">
        <w:rPr>
          <w:lang w:val="en"/>
        </w:rPr>
        <w:t>Trader information;</w:t>
      </w:r>
    </w:p>
    <w:p w14:paraId="25268ABE" w14:textId="77777777" w:rsidR="00664A2A" w:rsidRPr="007F631C" w:rsidRDefault="00664A2A" w:rsidP="004D144E">
      <w:pPr>
        <w:pStyle w:val="Listenabsatz"/>
        <w:numPr>
          <w:ilvl w:val="0"/>
          <w:numId w:val="40"/>
        </w:numPr>
        <w:rPr>
          <w:lang w:val="en"/>
        </w:rPr>
      </w:pPr>
      <w:r w:rsidRPr="007F631C">
        <w:rPr>
          <w:lang w:val="en"/>
        </w:rPr>
        <w:t>Notification preferences;</w:t>
      </w:r>
    </w:p>
    <w:p w14:paraId="52A551F2" w14:textId="77777777" w:rsidR="00664A2A" w:rsidRPr="007F631C" w:rsidRDefault="00664A2A" w:rsidP="004D144E">
      <w:pPr>
        <w:pStyle w:val="Listenabsatz"/>
        <w:numPr>
          <w:ilvl w:val="0"/>
          <w:numId w:val="40"/>
        </w:numPr>
        <w:rPr>
          <w:lang w:val="en"/>
        </w:rPr>
      </w:pPr>
      <w:r w:rsidRPr="007F631C">
        <w:rPr>
          <w:lang w:val="en"/>
        </w:rPr>
        <w:t>System configuration, which contains the trader’s AS4 AP preferences (if information is configured for the trader);</w:t>
      </w:r>
    </w:p>
    <w:p w14:paraId="2B459039" w14:textId="77777777" w:rsidR="00664A2A" w:rsidRDefault="00664A2A" w:rsidP="004D144E">
      <w:pPr>
        <w:pStyle w:val="Listenabsatz"/>
        <w:numPr>
          <w:ilvl w:val="0"/>
          <w:numId w:val="40"/>
        </w:numPr>
        <w:rPr>
          <w:lang w:val="en"/>
        </w:rPr>
      </w:pPr>
      <w:r w:rsidRPr="007F631C">
        <w:rPr>
          <w:lang w:val="en"/>
        </w:rPr>
        <w:t>Default communication path.</w:t>
      </w:r>
    </w:p>
    <w:p w14:paraId="26BAB659" w14:textId="77777777" w:rsidR="00664A2A" w:rsidRPr="007F631C" w:rsidRDefault="00664A2A" w:rsidP="00664A2A">
      <w:pPr>
        <w:rPr>
          <w:lang w:val="en"/>
        </w:rPr>
      </w:pPr>
      <w:r>
        <w:rPr>
          <w:lang w:val="en"/>
        </w:rPr>
        <w:t>This is recommended in the scenario that EOs have issues in UUM&amp;DS or with STP access.</w:t>
      </w:r>
    </w:p>
    <w:p w14:paraId="57D9FDB8" w14:textId="3970034D" w:rsidR="001111EA" w:rsidRPr="007555A7" w:rsidRDefault="001111EA" w:rsidP="004B137F">
      <w:pPr>
        <w:pStyle w:val="berschrift2"/>
      </w:pPr>
      <w:bookmarkStart w:id="99" w:name="_Toc182582773"/>
      <w:r w:rsidRPr="007555A7">
        <w:t>FAQ related to EO</w:t>
      </w:r>
      <w:bookmarkEnd w:id="99"/>
    </w:p>
    <w:p w14:paraId="07C6A111" w14:textId="77777777" w:rsidR="00A81BC1" w:rsidRPr="007555A7" w:rsidRDefault="00A81BC1" w:rsidP="004B137F">
      <w:pPr>
        <w:pStyle w:val="berschrift3"/>
        <w:rPr>
          <w:szCs w:val="26"/>
          <w:lang w:val="en-GB"/>
        </w:rPr>
      </w:pPr>
      <w:bookmarkStart w:id="100" w:name="_Toc182582774"/>
      <w:r w:rsidRPr="007555A7">
        <w:rPr>
          <w:szCs w:val="26"/>
          <w:lang w:val="en-GB"/>
        </w:rPr>
        <w:t>What is the process in case an EO would like to add further good items within an existing ENS filling?</w:t>
      </w:r>
      <w:bookmarkEnd w:id="100"/>
    </w:p>
    <w:p w14:paraId="6A1DB3E2" w14:textId="1A491CC6" w:rsidR="00A81BC1" w:rsidRPr="007555A7" w:rsidRDefault="00A81BC1" w:rsidP="004B137F">
      <w:pPr>
        <w:rPr>
          <w:lang w:eastAsia="en-US"/>
        </w:rPr>
      </w:pPr>
      <w:r w:rsidRPr="007555A7">
        <w:rPr>
          <w:lang w:eastAsia="en-US"/>
        </w:rPr>
        <w:t xml:space="preserve">It is not possible </w:t>
      </w:r>
      <w:r w:rsidR="00EF62E7" w:rsidRPr="007555A7">
        <w:rPr>
          <w:lang w:eastAsia="en-US"/>
        </w:rPr>
        <w:t xml:space="preserve">for </w:t>
      </w:r>
      <w:r w:rsidRPr="007555A7">
        <w:rPr>
          <w:lang w:eastAsia="en-US"/>
        </w:rPr>
        <w:t xml:space="preserve">new good items to be added to an existing ENS filling. The EO must invalidate the initial ENS filling and </w:t>
      </w:r>
      <w:r w:rsidR="00EE4207">
        <w:rPr>
          <w:lang w:eastAsia="en-US"/>
        </w:rPr>
        <w:t>must</w:t>
      </w:r>
      <w:r w:rsidR="00EE4207" w:rsidRPr="007555A7">
        <w:rPr>
          <w:lang w:eastAsia="en-US"/>
        </w:rPr>
        <w:t xml:space="preserve"> </w:t>
      </w:r>
      <w:r w:rsidRPr="007555A7">
        <w:rPr>
          <w:lang w:eastAsia="en-US"/>
        </w:rPr>
        <w:t>lodge a new one including the new good items.</w:t>
      </w:r>
    </w:p>
    <w:p w14:paraId="4C5AFACA" w14:textId="396EE6F0" w:rsidR="00A46DFF" w:rsidRPr="007555A7" w:rsidRDefault="00A46DFF" w:rsidP="004B137F">
      <w:pPr>
        <w:pStyle w:val="berschrift3"/>
        <w:rPr>
          <w:szCs w:val="26"/>
          <w:lang w:val="en-GB"/>
        </w:rPr>
      </w:pPr>
      <w:bookmarkStart w:id="101" w:name="_Toc182582775"/>
      <w:r w:rsidRPr="007555A7">
        <w:rPr>
          <w:szCs w:val="26"/>
          <w:lang w:val="en-GB"/>
        </w:rPr>
        <w:t>In case an EO (sender) ask</w:t>
      </w:r>
      <w:r w:rsidR="00EF62E7" w:rsidRPr="007555A7">
        <w:rPr>
          <w:szCs w:val="26"/>
          <w:lang w:val="en-GB"/>
        </w:rPr>
        <w:t>s</w:t>
      </w:r>
      <w:r w:rsidRPr="007555A7">
        <w:rPr>
          <w:szCs w:val="26"/>
          <w:lang w:val="en-GB"/>
        </w:rPr>
        <w:t xml:space="preserve"> for </w:t>
      </w:r>
      <w:r w:rsidR="00E74635" w:rsidRPr="007555A7">
        <w:rPr>
          <w:szCs w:val="26"/>
          <w:lang w:val="en-GB"/>
        </w:rPr>
        <w:t xml:space="preserve">a </w:t>
      </w:r>
      <w:r w:rsidRPr="007555A7">
        <w:rPr>
          <w:szCs w:val="26"/>
          <w:lang w:val="en-GB"/>
        </w:rPr>
        <w:t xml:space="preserve">message with specific LRN, what is the process </w:t>
      </w:r>
      <w:r w:rsidR="00595125" w:rsidRPr="007555A7">
        <w:rPr>
          <w:szCs w:val="26"/>
          <w:lang w:val="en-GB"/>
        </w:rPr>
        <w:t xml:space="preserve">for detecting </w:t>
      </w:r>
      <w:r w:rsidR="00E74635" w:rsidRPr="007555A7">
        <w:rPr>
          <w:szCs w:val="26"/>
          <w:lang w:val="en-GB"/>
        </w:rPr>
        <w:t xml:space="preserve">such </w:t>
      </w:r>
      <w:r w:rsidR="00595125" w:rsidRPr="007555A7">
        <w:rPr>
          <w:szCs w:val="26"/>
          <w:lang w:val="en-GB"/>
        </w:rPr>
        <w:t>message</w:t>
      </w:r>
      <w:r w:rsidR="00E74635" w:rsidRPr="007555A7">
        <w:rPr>
          <w:szCs w:val="26"/>
          <w:lang w:val="en-GB"/>
        </w:rPr>
        <w:t xml:space="preserve"> at central side?</w:t>
      </w:r>
      <w:bookmarkEnd w:id="101"/>
    </w:p>
    <w:p w14:paraId="73B96F9B" w14:textId="75989751" w:rsidR="007A36E7" w:rsidRDefault="007A36E7" w:rsidP="009F3C08">
      <w:pPr>
        <w:pStyle w:val="Listenabsatz"/>
        <w:numPr>
          <w:ilvl w:val="0"/>
          <w:numId w:val="29"/>
        </w:numPr>
      </w:pPr>
      <w:r>
        <w:t xml:space="preserve">The EO should raise this request to its respective </w:t>
      </w:r>
      <w:r w:rsidR="00B85E0A">
        <w:t>NSD</w:t>
      </w:r>
      <w:r>
        <w:t xml:space="preserve"> for further investigation.</w:t>
      </w:r>
      <w:r w:rsidR="00B85E0A">
        <w:t xml:space="preserve"> If needed, the NSD will raise this issue to the CSD</w:t>
      </w:r>
      <w:r w:rsidR="00F34897">
        <w:t>;</w:t>
      </w:r>
    </w:p>
    <w:p w14:paraId="3B1F91B8" w14:textId="221DFE81" w:rsidR="00A46DFF" w:rsidRPr="007555A7" w:rsidRDefault="00A46DFF" w:rsidP="009F3C08">
      <w:pPr>
        <w:pStyle w:val="Listenabsatz"/>
        <w:numPr>
          <w:ilvl w:val="0"/>
          <w:numId w:val="29"/>
        </w:numPr>
      </w:pPr>
      <w:r w:rsidRPr="007555A7">
        <w:t>ITSM3</w:t>
      </w:r>
      <w:r w:rsidR="00121E36">
        <w:t>-</w:t>
      </w:r>
      <w:r w:rsidRPr="007555A7">
        <w:t xml:space="preserve">TES will search on </w:t>
      </w:r>
      <w:r w:rsidR="00EB460E" w:rsidRPr="007555A7">
        <w:t>ICS2 Monitoring &amp; Business Statistics tool</w:t>
      </w:r>
      <w:r w:rsidRPr="007555A7">
        <w:t>. In case the message cannot be detected</w:t>
      </w:r>
      <w:r w:rsidR="00E74635" w:rsidRPr="007555A7">
        <w:t>, TES</w:t>
      </w:r>
      <w:r w:rsidRPr="007555A7">
        <w:t xml:space="preserve"> will extend the search to Kibana</w:t>
      </w:r>
      <w:r w:rsidR="0001199E" w:rsidRPr="007555A7">
        <w:t>;</w:t>
      </w:r>
    </w:p>
    <w:p w14:paraId="64F2A96F" w14:textId="7319F577" w:rsidR="00A46DFF" w:rsidRPr="007555A7" w:rsidRDefault="00A46DFF" w:rsidP="009F3C08">
      <w:pPr>
        <w:pStyle w:val="Listenabsatz"/>
        <w:numPr>
          <w:ilvl w:val="0"/>
          <w:numId w:val="29"/>
        </w:numPr>
      </w:pPr>
      <w:r w:rsidRPr="007555A7">
        <w:t xml:space="preserve">In case no message </w:t>
      </w:r>
      <w:r w:rsidR="00D15ED1">
        <w:t xml:space="preserve">is </w:t>
      </w:r>
      <w:r w:rsidRPr="007555A7">
        <w:t xml:space="preserve">detected, </w:t>
      </w:r>
      <w:r w:rsidR="00595125" w:rsidRPr="007555A7">
        <w:t>ITSM3</w:t>
      </w:r>
      <w:r w:rsidR="00121E36">
        <w:t>-</w:t>
      </w:r>
      <w:r w:rsidR="00595125" w:rsidRPr="007555A7">
        <w:t xml:space="preserve">TES </w:t>
      </w:r>
      <w:r w:rsidRPr="007555A7">
        <w:t>will address the LRN to ITSM3</w:t>
      </w:r>
      <w:r w:rsidR="00121E36">
        <w:t>-</w:t>
      </w:r>
      <w:r w:rsidR="001262B8" w:rsidRPr="007555A7">
        <w:t xml:space="preserve">OPS </w:t>
      </w:r>
      <w:r w:rsidR="00595125" w:rsidRPr="007555A7">
        <w:t xml:space="preserve">TAPAS </w:t>
      </w:r>
      <w:r w:rsidRPr="007555A7">
        <w:t>Team in order to check at TAPAS level</w:t>
      </w:r>
      <w:r w:rsidR="0001199E" w:rsidRPr="007555A7">
        <w:t>;</w:t>
      </w:r>
    </w:p>
    <w:p w14:paraId="69915715" w14:textId="3FA76C2B" w:rsidR="00A81BC1" w:rsidRPr="007555A7" w:rsidRDefault="00E74635" w:rsidP="009F3C08">
      <w:pPr>
        <w:pStyle w:val="Listenabsatz"/>
        <w:numPr>
          <w:ilvl w:val="0"/>
          <w:numId w:val="29"/>
        </w:numPr>
      </w:pPr>
      <w:r w:rsidRPr="007555A7">
        <w:lastRenderedPageBreak/>
        <w:t>If no</w:t>
      </w:r>
      <w:r w:rsidR="00595125" w:rsidRPr="007555A7">
        <w:t xml:space="preserve"> message has been </w:t>
      </w:r>
      <w:r w:rsidRPr="007555A7">
        <w:t>identified</w:t>
      </w:r>
      <w:r w:rsidR="00595125" w:rsidRPr="007555A7">
        <w:t xml:space="preserve"> </w:t>
      </w:r>
      <w:r w:rsidR="00D15ED1">
        <w:t xml:space="preserve">following </w:t>
      </w:r>
      <w:r w:rsidR="00595125" w:rsidRPr="007555A7">
        <w:t xml:space="preserve">above </w:t>
      </w:r>
      <w:r w:rsidRPr="007555A7">
        <w:t>actions</w:t>
      </w:r>
      <w:r w:rsidR="00595125" w:rsidRPr="007555A7">
        <w:t>, the LRN will be addressed to ITSM3</w:t>
      </w:r>
      <w:r w:rsidR="00121E36">
        <w:t>-</w:t>
      </w:r>
      <w:r w:rsidR="00322AE8" w:rsidRPr="007555A7">
        <w:t xml:space="preserve">OPS </w:t>
      </w:r>
      <w:r w:rsidR="00595125" w:rsidRPr="007555A7">
        <w:t>Network Team to search on F5 logs.</w:t>
      </w:r>
    </w:p>
    <w:p w14:paraId="3074EA85" w14:textId="4A0CA209" w:rsidR="00FC4FAB" w:rsidRPr="007555A7" w:rsidRDefault="00231BB3" w:rsidP="004B137F">
      <w:pPr>
        <w:pStyle w:val="berschrift3"/>
        <w:rPr>
          <w:szCs w:val="26"/>
          <w:lang w:val="en-GB"/>
        </w:rPr>
      </w:pPr>
      <w:bookmarkStart w:id="102" w:name="_Toc182582776"/>
      <w:r>
        <w:rPr>
          <w:szCs w:val="26"/>
          <w:lang w:val="en-GB"/>
        </w:rPr>
        <w:t>How are the phone numbers included</w:t>
      </w:r>
      <w:r w:rsidR="00FC4FAB" w:rsidRPr="007555A7">
        <w:rPr>
          <w:szCs w:val="26"/>
          <w:lang w:val="en-GB"/>
        </w:rPr>
        <w:t xml:space="preserve"> in the ENS Filings (sent by the EOs) </w:t>
      </w:r>
      <w:r>
        <w:rPr>
          <w:szCs w:val="26"/>
          <w:lang w:val="en-GB"/>
        </w:rPr>
        <w:t>validated from STI</w:t>
      </w:r>
      <w:r w:rsidR="00EF62E7" w:rsidRPr="007555A7">
        <w:rPr>
          <w:szCs w:val="26"/>
          <w:lang w:val="en-GB"/>
        </w:rPr>
        <w:t>?</w:t>
      </w:r>
      <w:r w:rsidR="00FC4FAB" w:rsidRPr="007555A7">
        <w:rPr>
          <w:szCs w:val="26"/>
          <w:lang w:val="en-GB"/>
        </w:rPr>
        <w:t xml:space="preserve"> Please also include some examples.</w:t>
      </w:r>
      <w:bookmarkEnd w:id="102"/>
    </w:p>
    <w:p w14:paraId="1055AF69" w14:textId="0AF443BE" w:rsidR="00FC4FAB" w:rsidRPr="007555A7" w:rsidRDefault="00FC4FAB" w:rsidP="004B137F">
      <w:pPr>
        <w:spacing w:after="0"/>
      </w:pPr>
      <w:r w:rsidRPr="007555A7">
        <w:t xml:space="preserve">In the </w:t>
      </w:r>
      <w:r w:rsidR="00F07418">
        <w:t>STI</w:t>
      </w:r>
      <w:r w:rsidRPr="007555A7">
        <w:t>, when the communication type is “TE”, it is validated against rule R3006.</w:t>
      </w:r>
    </w:p>
    <w:p w14:paraId="4237005F" w14:textId="2E12A367" w:rsidR="00FC4FAB" w:rsidRPr="007555A7" w:rsidRDefault="00FC4FAB" w:rsidP="004B137F">
      <w:pPr>
        <w:spacing w:after="0"/>
      </w:pPr>
      <w:r w:rsidRPr="007555A7">
        <w:t>The pattern</w:t>
      </w:r>
      <w:r w:rsidR="00445E44" w:rsidRPr="007555A7">
        <w:t>,</w:t>
      </w:r>
      <w:r w:rsidRPr="007555A7">
        <w:t xml:space="preserve"> which the rule is checking is the following one:</w:t>
      </w:r>
    </w:p>
    <w:p w14:paraId="53162350" w14:textId="52B604F8" w:rsidR="00FC4FAB" w:rsidRPr="007555A7" w:rsidRDefault="00FC4FAB" w:rsidP="004B137F">
      <w:pPr>
        <w:spacing w:after="0"/>
      </w:pPr>
      <w:r w:rsidRPr="007555A7">
        <w:t>ITU_E123_PATTERN = "^\\+(?:[0-9] ?){6,14}[0-9]$”</w:t>
      </w:r>
    </w:p>
    <w:p w14:paraId="2BE975B0" w14:textId="77777777" w:rsidR="007B1F82" w:rsidRPr="007555A7" w:rsidRDefault="007B1F82" w:rsidP="004B137F">
      <w:pPr>
        <w:spacing w:after="0"/>
        <w:ind w:left="720"/>
      </w:pPr>
    </w:p>
    <w:p w14:paraId="67BFC1CE" w14:textId="427AE52F" w:rsidR="007B1F82" w:rsidRPr="007555A7" w:rsidRDefault="00FC4FAB" w:rsidP="004B137F">
      <w:pPr>
        <w:spacing w:after="0"/>
        <w:rPr>
          <w:lang w:eastAsia="en-US"/>
        </w:rPr>
      </w:pPr>
      <w:r w:rsidRPr="007555A7">
        <w:rPr>
          <w:lang w:eastAsia="en-US"/>
        </w:rPr>
        <w:t>The pattern ^\+(?:[[0-9]] ?){6,14}[[0-9]]$ can be explained as three parts:</w:t>
      </w:r>
    </w:p>
    <w:p w14:paraId="55681A9F" w14:textId="46DD988B" w:rsidR="00FC4FAB" w:rsidRPr="007555A7" w:rsidRDefault="00FC4FAB" w:rsidP="009F3C08">
      <w:pPr>
        <w:pStyle w:val="Listenabsatz"/>
        <w:numPr>
          <w:ilvl w:val="0"/>
          <w:numId w:val="32"/>
        </w:numPr>
        <w:spacing w:after="0"/>
      </w:pPr>
      <w:r w:rsidRPr="007555A7">
        <w:t>A string is required in which the first character must be '+' (pattern part: \+)</w:t>
      </w:r>
      <w:r w:rsidR="00445E44" w:rsidRPr="007555A7">
        <w:t>;</w:t>
      </w:r>
    </w:p>
    <w:p w14:paraId="15D22E70" w14:textId="3E31DEFE" w:rsidR="00FC4FAB" w:rsidRPr="007555A7" w:rsidRDefault="00FC4FAB" w:rsidP="009F3C08">
      <w:pPr>
        <w:pStyle w:val="Listenabsatz"/>
        <w:numPr>
          <w:ilvl w:val="0"/>
          <w:numId w:val="32"/>
        </w:numPr>
        <w:spacing w:after="0"/>
      </w:pPr>
      <w:r w:rsidRPr="007555A7">
        <w:t>Then, a digit from 0-9 followed by a space character can be repeated minimum 6 times and maximum 14 times (pattern part: (?:[[0-9]] ?){6,14}).</w:t>
      </w:r>
    </w:p>
    <w:p w14:paraId="3B4C4F03" w14:textId="19BF75DF" w:rsidR="00FC4FAB" w:rsidRPr="007555A7" w:rsidRDefault="00FC4FAB" w:rsidP="004B137F">
      <w:pPr>
        <w:spacing w:after="0"/>
        <w:rPr>
          <w:lang w:eastAsia="en-US"/>
        </w:rPr>
      </w:pPr>
      <w:r w:rsidRPr="007555A7">
        <w:rPr>
          <w:lang w:eastAsia="en-US"/>
        </w:rPr>
        <w:t>Note that space character after a digit is not mandatory and can appear only one time</w:t>
      </w:r>
      <w:r w:rsidR="001B2955">
        <w:rPr>
          <w:lang w:eastAsia="en-US"/>
        </w:rPr>
        <w:t>;</w:t>
      </w:r>
    </w:p>
    <w:p w14:paraId="797FF523" w14:textId="1A448F97" w:rsidR="00FC4FAB" w:rsidRPr="007555A7" w:rsidRDefault="00FC4FAB" w:rsidP="009F3C08">
      <w:pPr>
        <w:pStyle w:val="Listenabsatz"/>
        <w:numPr>
          <w:ilvl w:val="0"/>
          <w:numId w:val="32"/>
        </w:numPr>
        <w:spacing w:after="0"/>
      </w:pPr>
      <w:r w:rsidRPr="007555A7">
        <w:t>After that, a digit from 0-9 is required (pattern part: [[0-9]]).</w:t>
      </w:r>
    </w:p>
    <w:p w14:paraId="1BBC612A" w14:textId="77777777" w:rsidR="00445E44" w:rsidRPr="007555A7" w:rsidRDefault="00445E44" w:rsidP="004B137F">
      <w:pPr>
        <w:spacing w:after="0"/>
        <w:ind w:left="360"/>
      </w:pPr>
    </w:p>
    <w:p w14:paraId="3CEC31C2" w14:textId="77777777" w:rsidR="00FC4FAB" w:rsidRPr="007555A7" w:rsidRDefault="00FC4FAB" w:rsidP="004B137F">
      <w:pPr>
        <w:spacing w:after="0"/>
        <w:rPr>
          <w:lang w:eastAsia="en-US"/>
        </w:rPr>
      </w:pPr>
      <w:r w:rsidRPr="007555A7">
        <w:rPr>
          <w:lang w:eastAsia="en-US"/>
        </w:rPr>
        <w:t>Please find below some valid and invalid examples:</w:t>
      </w:r>
    </w:p>
    <w:p w14:paraId="4C3DA4A3" w14:textId="5C1C95ED" w:rsidR="00FC4FAB" w:rsidRPr="007555A7" w:rsidRDefault="00FC4FAB" w:rsidP="004B137F">
      <w:pPr>
        <w:spacing w:after="0"/>
        <w:rPr>
          <w:lang w:eastAsia="en-US"/>
        </w:rPr>
      </w:pPr>
      <w:r w:rsidRPr="007555A7">
        <w:rPr>
          <w:lang w:eastAsia="en-US"/>
        </w:rPr>
        <w:t>+3067493493</w:t>
      </w:r>
      <w:r w:rsidR="007B1F82" w:rsidRPr="007555A7">
        <w:rPr>
          <w:lang w:eastAsia="en-US"/>
        </w:rPr>
        <w:t xml:space="preserve"> </w:t>
      </w:r>
      <w:r w:rsidRPr="007555A7">
        <w:rPr>
          <w:lang w:eastAsia="en-US"/>
        </w:rPr>
        <w:t>valid</w:t>
      </w:r>
    </w:p>
    <w:p w14:paraId="73E1CDCA" w14:textId="3337A3D6" w:rsidR="00FC4FAB" w:rsidRPr="007555A7" w:rsidRDefault="00FC4FAB" w:rsidP="004B137F">
      <w:pPr>
        <w:spacing w:after="0"/>
        <w:rPr>
          <w:lang w:eastAsia="en-US"/>
        </w:rPr>
      </w:pPr>
      <w:r w:rsidRPr="007555A7">
        <w:rPr>
          <w:lang w:eastAsia="en-US"/>
        </w:rPr>
        <w:t>+30 67493493</w:t>
      </w:r>
      <w:r w:rsidR="007B1F82" w:rsidRPr="007555A7">
        <w:rPr>
          <w:lang w:eastAsia="en-US"/>
        </w:rPr>
        <w:t xml:space="preserve"> </w:t>
      </w:r>
      <w:r w:rsidRPr="007555A7">
        <w:rPr>
          <w:lang w:eastAsia="en-US"/>
        </w:rPr>
        <w:t>valid</w:t>
      </w:r>
    </w:p>
    <w:p w14:paraId="38A0B0A6" w14:textId="6358F1EF" w:rsidR="00FC4FAB" w:rsidRPr="007555A7" w:rsidRDefault="00FC4FAB" w:rsidP="004B137F">
      <w:pPr>
        <w:spacing w:after="0"/>
        <w:rPr>
          <w:lang w:eastAsia="en-US"/>
        </w:rPr>
      </w:pPr>
      <w:r w:rsidRPr="007555A7">
        <w:rPr>
          <w:lang w:eastAsia="en-US"/>
        </w:rPr>
        <w:t>+3 0 5 6 7 8 3 valid</w:t>
      </w:r>
    </w:p>
    <w:p w14:paraId="07A5AA4C" w14:textId="77777777" w:rsidR="00FC4FAB" w:rsidRPr="007555A7" w:rsidRDefault="00FC4FAB" w:rsidP="004B137F">
      <w:pPr>
        <w:spacing w:after="0"/>
        <w:rPr>
          <w:lang w:eastAsia="en-US"/>
        </w:rPr>
      </w:pPr>
      <w:r w:rsidRPr="007555A7">
        <w:rPr>
          <w:lang w:eastAsia="en-US"/>
        </w:rPr>
        <w:t>+ 30 67493493 invalid (space character after '+')</w:t>
      </w:r>
    </w:p>
    <w:p w14:paraId="7982DEDA" w14:textId="4E17ECD3" w:rsidR="00FC4FAB" w:rsidRPr="007555A7" w:rsidRDefault="00FC4FAB" w:rsidP="004B137F">
      <w:pPr>
        <w:spacing w:after="0"/>
        <w:rPr>
          <w:lang w:eastAsia="en-US"/>
        </w:rPr>
      </w:pPr>
      <w:r w:rsidRPr="007555A7">
        <w:rPr>
          <w:lang w:eastAsia="en-US"/>
        </w:rPr>
        <w:t>+30 6743 invalid (digits after '+' are 5 and not 6, space is counted as one repeti</w:t>
      </w:r>
      <w:r w:rsidR="00E23C4F" w:rsidRPr="007555A7">
        <w:rPr>
          <w:lang w:eastAsia="en-US"/>
        </w:rPr>
        <w:t>ti</w:t>
      </w:r>
      <w:r w:rsidRPr="007555A7">
        <w:rPr>
          <w:lang w:eastAsia="en-US"/>
        </w:rPr>
        <w:t>on with digit 0)</w:t>
      </w:r>
    </w:p>
    <w:p w14:paraId="2CAC48B5" w14:textId="0E6FBB44" w:rsidR="00FC4FAB" w:rsidRPr="007555A7" w:rsidRDefault="00FC4FAB" w:rsidP="004B137F">
      <w:pPr>
        <w:spacing w:after="0"/>
        <w:rPr>
          <w:lang w:eastAsia="en-US"/>
        </w:rPr>
      </w:pPr>
      <w:r w:rsidRPr="007555A7">
        <w:rPr>
          <w:lang w:eastAsia="en-US"/>
        </w:rPr>
        <w:t xml:space="preserve">+30 1234567891011123 invalid (characters after '+' are </w:t>
      </w:r>
      <w:r w:rsidR="00827BA4" w:rsidRPr="007555A7">
        <w:rPr>
          <w:lang w:eastAsia="en-US"/>
        </w:rPr>
        <w:t>17</w:t>
      </w:r>
      <w:r w:rsidRPr="007555A7">
        <w:rPr>
          <w:lang w:eastAsia="en-US"/>
        </w:rPr>
        <w:t>, maximum length exceeded)</w:t>
      </w:r>
    </w:p>
    <w:p w14:paraId="686E16CD" w14:textId="01E192D4" w:rsidR="00FC4FAB" w:rsidRPr="007555A7" w:rsidRDefault="00FC4FAB" w:rsidP="004B137F">
      <w:pPr>
        <w:spacing w:after="0"/>
        <w:rPr>
          <w:lang w:eastAsia="en-US"/>
        </w:rPr>
      </w:pPr>
      <w:r w:rsidRPr="007555A7">
        <w:rPr>
          <w:lang w:eastAsia="en-US"/>
        </w:rPr>
        <w:t xml:space="preserve">General note: Regardless the pattern, a valid international phone has the following format: +XX NNN XXXXXXX where XX = country code, NNN = </w:t>
      </w:r>
      <w:r w:rsidR="00EE4207">
        <w:rPr>
          <w:lang w:eastAsia="en-US"/>
        </w:rPr>
        <w:t>area</w:t>
      </w:r>
      <w:r w:rsidR="00EE4207" w:rsidRPr="007555A7">
        <w:rPr>
          <w:lang w:eastAsia="en-US"/>
        </w:rPr>
        <w:t xml:space="preserve"> </w:t>
      </w:r>
      <w:r w:rsidRPr="007555A7">
        <w:rPr>
          <w:lang w:eastAsia="en-US"/>
        </w:rPr>
        <w:t>code, XXXXXXX = number.</w:t>
      </w:r>
    </w:p>
    <w:p w14:paraId="547D62FF" w14:textId="77777777" w:rsidR="00A336ED" w:rsidRPr="007555A7" w:rsidRDefault="00A336ED" w:rsidP="004B137F">
      <w:pPr>
        <w:spacing w:after="0"/>
        <w:rPr>
          <w:lang w:eastAsia="en-US"/>
        </w:rPr>
      </w:pPr>
    </w:p>
    <w:p w14:paraId="0D55BC83" w14:textId="1944D67F" w:rsidR="00176BBC" w:rsidRPr="007555A7" w:rsidRDefault="00176BBC" w:rsidP="004B137F">
      <w:pPr>
        <w:pStyle w:val="berschrift3"/>
        <w:rPr>
          <w:szCs w:val="26"/>
          <w:lang w:val="en-GB"/>
        </w:rPr>
      </w:pPr>
      <w:bookmarkStart w:id="103" w:name="_Hlk86846139"/>
      <w:bookmarkStart w:id="104" w:name="_Toc182582777"/>
      <w:r w:rsidRPr="007555A7">
        <w:rPr>
          <w:szCs w:val="26"/>
          <w:lang w:val="en-GB"/>
        </w:rPr>
        <w:t>Is there any alert triggered before the expiration of the registered certificates in the UUM&amp;DS system?</w:t>
      </w:r>
      <w:bookmarkEnd w:id="103"/>
      <w:bookmarkEnd w:id="104"/>
    </w:p>
    <w:p w14:paraId="682605E9" w14:textId="41B77289" w:rsidR="00FC4FAB" w:rsidRDefault="00176BBC" w:rsidP="004B137F">
      <w:r w:rsidRPr="007555A7">
        <w:t>The user can subscribe to the notifications via ADMIN-EXT</w:t>
      </w:r>
      <w:r w:rsidR="00101603">
        <w:t>, in</w:t>
      </w:r>
      <w:r w:rsidR="00E37130">
        <w:t xml:space="preserve"> “</w:t>
      </w:r>
      <w:r w:rsidRPr="007555A7">
        <w:t>Dashboard</w:t>
      </w:r>
      <w:r w:rsidR="00E37130">
        <w:t>” section, select “</w:t>
      </w:r>
      <w:r w:rsidRPr="007555A7">
        <w:t>My Notifications</w:t>
      </w:r>
      <w:r w:rsidR="00E37130">
        <w:t>”</w:t>
      </w:r>
      <w:r w:rsidRPr="007555A7">
        <w:t xml:space="preserve"> </w:t>
      </w:r>
      <w:r w:rsidR="00E37130">
        <w:t>and then select “</w:t>
      </w:r>
      <w:r w:rsidRPr="007555A7">
        <w:t>Expiring user certificate</w:t>
      </w:r>
      <w:r w:rsidR="00E37130">
        <w:t>”</w:t>
      </w:r>
      <w:r w:rsidRPr="007555A7">
        <w:t>.</w:t>
      </w:r>
    </w:p>
    <w:p w14:paraId="2C430D75" w14:textId="750DA6F3" w:rsidR="002D05DE" w:rsidRDefault="00A27078" w:rsidP="004B137F">
      <w:r>
        <w:t>The user</w:t>
      </w:r>
      <w:r w:rsidR="002D05DE">
        <w:t xml:space="preserve"> should check in due time that the certificate is active</w:t>
      </w:r>
      <w:r w:rsidR="008F384E">
        <w:t>,</w:t>
      </w:r>
      <w:r w:rsidR="002D05DE">
        <w:t xml:space="preserve"> also</w:t>
      </w:r>
      <w:r w:rsidR="00DA734E">
        <w:t xml:space="preserve"> the user</w:t>
      </w:r>
      <w:r w:rsidR="008F384E">
        <w:t xml:space="preserve"> </w:t>
      </w:r>
      <w:r>
        <w:t>is responsible</w:t>
      </w:r>
      <w:r w:rsidR="002D05DE">
        <w:t xml:space="preserve"> to renew it before its expiration date. This will ensure that there will be no interruption in </w:t>
      </w:r>
      <w:r w:rsidR="00391DDD">
        <w:t>o</w:t>
      </w:r>
      <w:r w:rsidR="002D05DE">
        <w:t>perations due to certificate expiration.</w:t>
      </w:r>
    </w:p>
    <w:p w14:paraId="0050AF27" w14:textId="086B084E" w:rsidR="00A24087" w:rsidRPr="004B137F" w:rsidRDefault="00A24087" w:rsidP="00A24087">
      <w:pPr>
        <w:pStyle w:val="berschrift3"/>
      </w:pPr>
      <w:bookmarkStart w:id="105" w:name="_Toc182582778"/>
      <w:r>
        <w:t xml:space="preserve">Will there be </w:t>
      </w:r>
      <w:r w:rsidR="00FC64D1">
        <w:t xml:space="preserve">a </w:t>
      </w:r>
      <w:r>
        <w:t>possibility for EOs with few movements to lodge ENS via a GUI, as it will not be feasible for these EOs to develop a full-fledged ICS2 system-to-system application?</w:t>
      </w:r>
      <w:bookmarkEnd w:id="105"/>
    </w:p>
    <w:p w14:paraId="325C18BA" w14:textId="1FA6F9B1" w:rsidR="00A24087" w:rsidRPr="00B6592D" w:rsidRDefault="00A24087" w:rsidP="00A24087">
      <w:pPr>
        <w:rPr>
          <w:lang w:val="en"/>
        </w:rPr>
      </w:pPr>
      <w:r w:rsidRPr="00B6592D">
        <w:rPr>
          <w:lang w:val="en"/>
        </w:rPr>
        <w:t>It will be feasible for the EOs to lodge the ENS using EU Customs Trader Portal ICS2 Shared Trader Portal (</w:t>
      </w:r>
      <w:r w:rsidR="00726A31">
        <w:rPr>
          <w:lang w:val="en"/>
        </w:rPr>
        <w:t>STI-STP</w:t>
      </w:r>
      <w:r w:rsidRPr="00B6592D">
        <w:rPr>
          <w:lang w:val="en"/>
        </w:rPr>
        <w:t>): EO needs to have EORI number, EO needs to successfully log into EUCTP (</w:t>
      </w:r>
      <w:r w:rsidR="00726A31">
        <w:rPr>
          <w:lang w:val="en"/>
        </w:rPr>
        <w:t>STI-STP</w:t>
      </w:r>
      <w:r w:rsidRPr="00B6592D">
        <w:rPr>
          <w:lang w:val="en"/>
        </w:rPr>
        <w:t xml:space="preserve">) via UUM&amp;DS authentication and identification. The EO needs to fill all data required for ICS2 ENS filings as per Common Functional Technical Specification. </w:t>
      </w:r>
    </w:p>
    <w:p w14:paraId="122D5BD6" w14:textId="63C5C939" w:rsidR="00A24087" w:rsidRDefault="00A24087" w:rsidP="00A24087">
      <w:pPr>
        <w:rPr>
          <w:lang w:val="en"/>
        </w:rPr>
      </w:pPr>
      <w:r w:rsidRPr="00B6592D">
        <w:rPr>
          <w:lang w:val="en"/>
        </w:rPr>
        <w:t xml:space="preserve">Using </w:t>
      </w:r>
      <w:r w:rsidR="00726A31">
        <w:rPr>
          <w:lang w:val="en"/>
        </w:rPr>
        <w:t>STI-</w:t>
      </w:r>
      <w:r w:rsidRPr="00B6592D">
        <w:rPr>
          <w:lang w:val="en"/>
        </w:rPr>
        <w:t>STP EO can also verify the status of their submission, make amendments to submitted ENSs, configure preferences related to notifications and check notifications.</w:t>
      </w:r>
    </w:p>
    <w:p w14:paraId="0F607792" w14:textId="4B28B0A6" w:rsidR="00037507" w:rsidRPr="007A3FE1" w:rsidRDefault="00FC64D1" w:rsidP="00037507">
      <w:pPr>
        <w:pStyle w:val="berschrift3"/>
      </w:pPr>
      <w:bookmarkStart w:id="106" w:name="_Toc102548417"/>
      <w:bookmarkStart w:id="107" w:name="_Toc102548502"/>
      <w:bookmarkStart w:id="108" w:name="_Toc182582779"/>
      <w:bookmarkEnd w:id="106"/>
      <w:bookmarkEnd w:id="107"/>
      <w:r>
        <w:lastRenderedPageBreak/>
        <w:t xml:space="preserve">Are there any actions </w:t>
      </w:r>
      <w:r w:rsidR="00EE4207">
        <w:t xml:space="preserve">that </w:t>
      </w:r>
      <w:r w:rsidR="00293F8A">
        <w:t>an EO</w:t>
      </w:r>
      <w:r>
        <w:t xml:space="preserve"> needs to perform</w:t>
      </w:r>
      <w:r w:rsidR="00037507">
        <w:t xml:space="preserve"> in order to announce an IT</w:t>
      </w:r>
      <w:r w:rsidR="00CE517F">
        <w:t xml:space="preserve">SP </w:t>
      </w:r>
      <w:r w:rsidR="00037507">
        <w:t>being the technical connection</w:t>
      </w:r>
      <w:r w:rsidR="00037507" w:rsidRPr="007A3FE1">
        <w:t>?</w:t>
      </w:r>
      <w:bookmarkEnd w:id="108"/>
    </w:p>
    <w:p w14:paraId="4C6CABB7" w14:textId="2633097F" w:rsidR="00037507" w:rsidRPr="00B6592D" w:rsidRDefault="00037507" w:rsidP="00037507">
      <w:pPr>
        <w:rPr>
          <w:lang w:val="en-US" w:eastAsia="en-US"/>
        </w:rPr>
      </w:pPr>
      <w:r w:rsidRPr="00B6592D">
        <w:rPr>
          <w:lang w:val="en-US" w:eastAsia="en-US"/>
        </w:rPr>
        <w:t xml:space="preserve">There is no </w:t>
      </w:r>
      <w:r w:rsidR="00F07418">
        <w:rPr>
          <w:lang w:val="en-US" w:eastAsia="en-US"/>
        </w:rPr>
        <w:t xml:space="preserve">need </w:t>
      </w:r>
      <w:r w:rsidR="008A77C6">
        <w:rPr>
          <w:lang w:val="en-US" w:eastAsia="en-US"/>
        </w:rPr>
        <w:t xml:space="preserve">to </w:t>
      </w:r>
      <w:r w:rsidR="00F07418">
        <w:rPr>
          <w:lang w:val="en-US" w:eastAsia="en-US"/>
        </w:rPr>
        <w:t>register the IT service supplier. The ITSP acts as Sender who is delivering the messages to STI on behalf of its clients.</w:t>
      </w:r>
    </w:p>
    <w:p w14:paraId="0004572A" w14:textId="7D52437F" w:rsidR="00037507" w:rsidRPr="00B6592D" w:rsidRDefault="00037507" w:rsidP="00037507">
      <w:pPr>
        <w:rPr>
          <w:lang w:val="en-US" w:eastAsia="en-US"/>
        </w:rPr>
      </w:pPr>
      <w:r w:rsidRPr="00B6592D">
        <w:rPr>
          <w:lang w:val="en-US" w:eastAsia="en-US"/>
        </w:rPr>
        <w:t xml:space="preserve">The relation between the Economic Operator (Airline) and IT Service Provider does not need to be registered </w:t>
      </w:r>
      <w:r w:rsidR="0084380F">
        <w:rPr>
          <w:lang w:val="en-US" w:eastAsia="en-US"/>
        </w:rPr>
        <w:t>anywhere</w:t>
      </w:r>
      <w:r w:rsidRPr="00B6592D">
        <w:rPr>
          <w:lang w:val="en-US" w:eastAsia="en-US"/>
        </w:rPr>
        <w:t xml:space="preserve">. </w:t>
      </w:r>
    </w:p>
    <w:p w14:paraId="27F6A958" w14:textId="0F692A19" w:rsidR="00037507" w:rsidRDefault="00037507" w:rsidP="00037507">
      <w:pPr>
        <w:rPr>
          <w:lang w:val="en-US" w:eastAsia="en-US"/>
        </w:rPr>
      </w:pPr>
      <w:r w:rsidRPr="00B6592D">
        <w:rPr>
          <w:lang w:val="en-US" w:eastAsia="en-US"/>
        </w:rPr>
        <w:t>On the other hand, in case of any legal dispute</w:t>
      </w:r>
      <w:r w:rsidR="0084380F">
        <w:rPr>
          <w:lang w:val="en-US" w:eastAsia="en-US"/>
        </w:rPr>
        <w:t>,</w:t>
      </w:r>
      <w:r w:rsidRPr="00B6592D">
        <w:rPr>
          <w:lang w:val="en-US" w:eastAsia="en-US"/>
        </w:rPr>
        <w:t xml:space="preserve"> IT Service Provider needs to </w:t>
      </w:r>
      <w:r w:rsidR="0084380F">
        <w:rPr>
          <w:lang w:val="en-US" w:eastAsia="en-US"/>
        </w:rPr>
        <w:t>prove</w:t>
      </w:r>
      <w:r w:rsidRPr="00B6592D">
        <w:rPr>
          <w:lang w:val="en-US" w:eastAsia="en-US"/>
        </w:rPr>
        <w:t xml:space="preserve"> to Customs Authorities that such relation was established during the period when messages were sent to ICS2.</w:t>
      </w:r>
    </w:p>
    <w:p w14:paraId="075B56B7" w14:textId="19F7F621" w:rsidR="00037507" w:rsidRDefault="00037507" w:rsidP="00037507">
      <w:pPr>
        <w:pStyle w:val="berschrift3"/>
      </w:pPr>
      <w:bookmarkStart w:id="109" w:name="_Toc182582780"/>
      <w:r>
        <w:t>What should be the business content of messages</w:t>
      </w:r>
      <w:r w:rsidR="00CE517F">
        <w:t xml:space="preserve"> if</w:t>
      </w:r>
      <w:r>
        <w:t xml:space="preserve"> the user of the services of an ITSP is a GHA (Ground Handling Agent)</w:t>
      </w:r>
      <w:r w:rsidR="00CE517F">
        <w:t xml:space="preserve"> that represents multiple Airline Companies?</w:t>
      </w:r>
      <w:bookmarkEnd w:id="109"/>
    </w:p>
    <w:p w14:paraId="393A2735" w14:textId="64C72B77" w:rsidR="00CE517F" w:rsidRPr="00B6592D" w:rsidRDefault="00CE517F" w:rsidP="00CE517F">
      <w:pPr>
        <w:rPr>
          <w:lang w:val="en" w:eastAsia="en-US"/>
        </w:rPr>
      </w:pPr>
      <w:r w:rsidRPr="00B6592D">
        <w:rPr>
          <w:lang w:val="en" w:eastAsia="en-US"/>
        </w:rPr>
        <w:t>The business content of messages will have to include both the Airline EORI number and GHA</w:t>
      </w:r>
      <w:r w:rsidR="007A3FE1" w:rsidRPr="00B6592D">
        <w:rPr>
          <w:lang w:val="en" w:eastAsia="en-US"/>
        </w:rPr>
        <w:t xml:space="preserve"> </w:t>
      </w:r>
      <w:r w:rsidRPr="00B6592D">
        <w:rPr>
          <w:lang w:val="en" w:eastAsia="en-US"/>
        </w:rPr>
        <w:t>(Ground Handling Agent) EORI number in respective ENS messages attributes, in this case:</w:t>
      </w:r>
    </w:p>
    <w:p w14:paraId="06FEE384" w14:textId="7EFA9A70" w:rsidR="00CE517F" w:rsidRPr="00B6592D" w:rsidRDefault="00CE517F" w:rsidP="004D144E">
      <w:pPr>
        <w:pStyle w:val="Listenabsatz"/>
        <w:numPr>
          <w:ilvl w:val="0"/>
          <w:numId w:val="37"/>
        </w:numPr>
        <w:rPr>
          <w:lang w:val="en"/>
        </w:rPr>
      </w:pPr>
      <w:r w:rsidRPr="00B6592D">
        <w:rPr>
          <w:lang w:val="en"/>
        </w:rPr>
        <w:t>Airline Company - would be declarant</w:t>
      </w:r>
      <w:r w:rsidR="007A3FE1" w:rsidRPr="00B6592D">
        <w:rPr>
          <w:lang w:val="en"/>
        </w:rPr>
        <w:t>;</w:t>
      </w:r>
    </w:p>
    <w:p w14:paraId="7B6AE876" w14:textId="48C3DB5C" w:rsidR="00CE517F" w:rsidRPr="00B6592D" w:rsidRDefault="00CE517F" w:rsidP="004D144E">
      <w:pPr>
        <w:pStyle w:val="Listenabsatz"/>
        <w:numPr>
          <w:ilvl w:val="0"/>
          <w:numId w:val="37"/>
        </w:numPr>
        <w:rPr>
          <w:lang w:val="en"/>
        </w:rPr>
      </w:pPr>
      <w:r w:rsidRPr="00B6592D">
        <w:rPr>
          <w:lang w:val="en"/>
        </w:rPr>
        <w:t>Ground Handling Agent – would be representative</w:t>
      </w:r>
      <w:r w:rsidR="007A3FE1" w:rsidRPr="00B6592D">
        <w:rPr>
          <w:lang w:val="en"/>
        </w:rPr>
        <w:t>;</w:t>
      </w:r>
    </w:p>
    <w:p w14:paraId="31E2AD35" w14:textId="597D2843" w:rsidR="0099029E" w:rsidRPr="0099029E" w:rsidRDefault="00CE517F" w:rsidP="004D144E">
      <w:pPr>
        <w:pStyle w:val="Listenabsatz"/>
        <w:numPr>
          <w:ilvl w:val="0"/>
          <w:numId w:val="37"/>
        </w:numPr>
        <w:rPr>
          <w:lang w:val="en"/>
        </w:rPr>
      </w:pPr>
      <w:r w:rsidRPr="00B6592D">
        <w:rPr>
          <w:lang w:val="en"/>
        </w:rPr>
        <w:t xml:space="preserve">ITSP would </w:t>
      </w:r>
      <w:r w:rsidR="0077395F">
        <w:rPr>
          <w:lang w:val="en"/>
        </w:rPr>
        <w:t xml:space="preserve">be </w:t>
      </w:r>
      <w:r w:rsidRPr="00B6592D">
        <w:rPr>
          <w:lang w:val="en"/>
        </w:rPr>
        <w:t>technical sender only in AS4 message</w:t>
      </w:r>
      <w:r w:rsidR="007A3FE1" w:rsidRPr="007A3FE1">
        <w:rPr>
          <w:lang w:val="en"/>
        </w:rPr>
        <w:t>.</w:t>
      </w:r>
      <w:bookmarkStart w:id="110" w:name="_Toc102548420"/>
      <w:bookmarkStart w:id="111" w:name="_Toc102548505"/>
      <w:bookmarkStart w:id="112" w:name="_Ref82425472"/>
      <w:bookmarkEnd w:id="110"/>
      <w:bookmarkEnd w:id="111"/>
    </w:p>
    <w:p w14:paraId="5295FBD8" w14:textId="3E9DCA4C" w:rsidR="00405A92" w:rsidRDefault="00CF09B5" w:rsidP="004D241D">
      <w:pPr>
        <w:pStyle w:val="berschrift3"/>
      </w:pPr>
      <w:bookmarkStart w:id="113" w:name="_Ref150950480"/>
      <w:bookmarkStart w:id="114" w:name="_Toc182582781"/>
      <w:r>
        <w:t>What an EO should do to be able to receive notifications</w:t>
      </w:r>
      <w:r w:rsidR="001F73D0" w:rsidRPr="00E00440">
        <w:rPr>
          <w:bCs/>
          <w:szCs w:val="26"/>
        </w:rPr>
        <w:t>?</w:t>
      </w:r>
      <w:bookmarkEnd w:id="113"/>
      <w:bookmarkEnd w:id="114"/>
    </w:p>
    <w:p w14:paraId="745487E9" w14:textId="04895309" w:rsidR="001F73D0" w:rsidRDefault="001F73D0" w:rsidP="001F73D0">
      <w:pPr>
        <w:rPr>
          <w:lang w:eastAsia="en-US"/>
        </w:rPr>
      </w:pPr>
      <w:r>
        <w:rPr>
          <w:lang w:eastAsia="en-US"/>
        </w:rPr>
        <w:t>The EO who wants to receive notifications will have to perform specific actions in STP (p</w:t>
      </w:r>
      <w:r w:rsidRPr="00446B9D">
        <w:rPr>
          <w:lang w:eastAsia="en-US"/>
        </w:rPr>
        <w:t>lease bear in mind that to access and use the STP, any EO needs to be registered in UUM&amp;DS</w:t>
      </w:r>
      <w:r>
        <w:rPr>
          <w:lang w:eastAsia="en-US"/>
        </w:rPr>
        <w:t xml:space="preserve"> (see also</w:t>
      </w:r>
      <w:r w:rsidR="005F209D">
        <w:rPr>
          <w:lang w:eastAsia="en-US"/>
        </w:rPr>
        <w:t xml:space="preserve"> </w:t>
      </w:r>
      <w:r w:rsidR="005F209D" w:rsidRPr="005F209D">
        <w:rPr>
          <w:lang w:eastAsia="en-US"/>
        </w:rPr>
        <w:fldChar w:fldCharType="begin"/>
      </w:r>
      <w:r w:rsidR="005F209D" w:rsidRPr="005F209D">
        <w:rPr>
          <w:lang w:eastAsia="en-US"/>
        </w:rPr>
        <w:instrText xml:space="preserve"> REF _Ref150954407 \r \h </w:instrText>
      </w:r>
      <w:r w:rsidR="005F209D" w:rsidRPr="0087431B">
        <w:rPr>
          <w:lang w:eastAsia="en-US"/>
        </w:rPr>
        <w:instrText xml:space="preserve"> \* MERGEFORMAT </w:instrText>
      </w:r>
      <w:r w:rsidR="005F209D" w:rsidRPr="005F209D">
        <w:rPr>
          <w:lang w:eastAsia="en-US"/>
        </w:rPr>
      </w:r>
      <w:r w:rsidR="005F209D" w:rsidRPr="005F209D">
        <w:rPr>
          <w:lang w:eastAsia="en-US"/>
        </w:rPr>
        <w:fldChar w:fldCharType="separate"/>
      </w:r>
      <w:r w:rsidR="005F209D" w:rsidRPr="005F209D">
        <w:rPr>
          <w:lang w:eastAsia="en-US"/>
        </w:rPr>
        <w:t>2.3.12</w:t>
      </w:r>
      <w:r w:rsidR="005F209D" w:rsidRPr="005F209D">
        <w:rPr>
          <w:lang w:eastAsia="en-US"/>
        </w:rPr>
        <w:fldChar w:fldCharType="end"/>
      </w:r>
      <w:r w:rsidRPr="00446B9D">
        <w:rPr>
          <w:lang w:eastAsia="en-US"/>
        </w:rPr>
        <w:t>)</w:t>
      </w:r>
      <w:r>
        <w:rPr>
          <w:lang w:eastAsia="en-US"/>
        </w:rPr>
        <w:t>) depending on both, its role on the ICS2 business process and the IT tool used for ICS2.</w:t>
      </w:r>
    </w:p>
    <w:p w14:paraId="69EEE4C3" w14:textId="503D01D5" w:rsidR="001F73D0" w:rsidRDefault="001F73D0" w:rsidP="001F73D0">
      <w:pPr>
        <w:rPr>
          <w:lang w:eastAsia="en-US"/>
        </w:rPr>
      </w:pPr>
      <w:r>
        <w:rPr>
          <w:lang w:eastAsia="en-US"/>
        </w:rPr>
        <w:t xml:space="preserve">The main cases are described in </w:t>
      </w:r>
      <w:r w:rsidR="00E74476" w:rsidRPr="00BC3A25">
        <w:rPr>
          <w:b/>
          <w:bCs/>
          <w:lang w:eastAsia="en-US"/>
        </w:rPr>
        <w:fldChar w:fldCharType="begin"/>
      </w:r>
      <w:r w:rsidR="00E74476" w:rsidRPr="00BC3A25">
        <w:rPr>
          <w:b/>
          <w:bCs/>
          <w:lang w:eastAsia="en-US"/>
        </w:rPr>
        <w:instrText xml:space="preserve"> REF _Ref150951963 \h </w:instrText>
      </w:r>
      <w:r w:rsidR="00BC3A25">
        <w:rPr>
          <w:b/>
          <w:bCs/>
          <w:lang w:eastAsia="en-US"/>
        </w:rPr>
        <w:instrText xml:space="preserve"> \* MERGEFORMAT </w:instrText>
      </w:r>
      <w:r w:rsidR="00E74476" w:rsidRPr="00BC3A25">
        <w:rPr>
          <w:b/>
          <w:bCs/>
          <w:lang w:eastAsia="en-US"/>
        </w:rPr>
      </w:r>
      <w:r w:rsidR="00E74476" w:rsidRPr="00BC3A25">
        <w:rPr>
          <w:b/>
          <w:bCs/>
          <w:lang w:eastAsia="en-US"/>
        </w:rPr>
        <w:fldChar w:fldCharType="separate"/>
      </w:r>
      <w:r w:rsidR="00E74476" w:rsidRPr="00BC3A25">
        <w:rPr>
          <w:b/>
          <w:bCs/>
        </w:rPr>
        <w:t xml:space="preserve">Table </w:t>
      </w:r>
      <w:r w:rsidR="00E74476" w:rsidRPr="00BC3A25">
        <w:rPr>
          <w:b/>
          <w:bCs/>
          <w:noProof/>
        </w:rPr>
        <w:t>5</w:t>
      </w:r>
      <w:r w:rsidR="00E74476" w:rsidRPr="00BC3A25">
        <w:rPr>
          <w:b/>
          <w:bCs/>
          <w:lang w:eastAsia="en-US"/>
        </w:rPr>
        <w:fldChar w:fldCharType="end"/>
      </w:r>
      <w:r>
        <w:rPr>
          <w:lang w:eastAsia="en-US"/>
        </w:rPr>
        <w:t xml:space="preserve"> below.</w:t>
      </w:r>
    </w:p>
    <w:p w14:paraId="0CCAF512" w14:textId="77777777" w:rsidR="001F73D0" w:rsidRDefault="001F73D0" w:rsidP="001F73D0">
      <w:pPr>
        <w:rPr>
          <w:lang w:eastAsia="en-US"/>
        </w:rPr>
      </w:pPr>
      <w:r>
        <w:rPr>
          <w:lang w:eastAsia="en-US"/>
        </w:rPr>
        <w:t xml:space="preserve">For example: </w:t>
      </w:r>
    </w:p>
    <w:p w14:paraId="61285A0D" w14:textId="4AA07995" w:rsidR="001F73D0" w:rsidRDefault="001F73D0" w:rsidP="004D144E">
      <w:pPr>
        <w:pStyle w:val="Listenabsatz"/>
        <w:numPr>
          <w:ilvl w:val="0"/>
          <w:numId w:val="44"/>
        </w:numPr>
      </w:pPr>
      <w:r>
        <w:t xml:space="preserve">If the EO is acting as a person filing and </w:t>
      </w:r>
      <w:r w:rsidR="00BC3A25">
        <w:rPr>
          <w:lang w:val="en-US"/>
        </w:rPr>
        <w:t>using</w:t>
      </w:r>
      <w:r w:rsidR="00BC3A25">
        <w:t xml:space="preserve"> </w:t>
      </w:r>
      <w:r>
        <w:t xml:space="preserve">the EO system (system developed and maintained by EO itself) to lodge the ENS, the EO will have to access STP to configure its access point. </w:t>
      </w:r>
      <w:r w:rsidR="00BC3A25">
        <w:t xml:space="preserve">This </w:t>
      </w:r>
      <w:r>
        <w:t xml:space="preserve">person filing </w:t>
      </w:r>
      <w:r w:rsidR="00BC3A25">
        <w:t>will receive</w:t>
      </w:r>
      <w:r>
        <w:t xml:space="preserve"> </w:t>
      </w:r>
      <w:r w:rsidR="00BC3A25">
        <w:t xml:space="preserve">by default all </w:t>
      </w:r>
      <w:r>
        <w:t>the notifications. In order to disable some / all notifications</w:t>
      </w:r>
      <w:r w:rsidR="00BC3A25">
        <w:t>,</w:t>
      </w:r>
      <w:r>
        <w:t xml:space="preserve"> the user </w:t>
      </w:r>
      <w:r w:rsidR="00BC3A25">
        <w:t xml:space="preserve">can </w:t>
      </w:r>
      <w:r>
        <w:t>manage its notifications preferences by switching off the related buttons via the STP Manage preferences menu – Notifications section.</w:t>
      </w:r>
    </w:p>
    <w:p w14:paraId="64138C7F" w14:textId="5AE020AD" w:rsidR="001F73D0" w:rsidRDefault="001F73D0" w:rsidP="004D144E">
      <w:pPr>
        <w:pStyle w:val="Listenabsatz"/>
        <w:numPr>
          <w:ilvl w:val="0"/>
          <w:numId w:val="44"/>
        </w:numPr>
      </w:pPr>
      <w:r>
        <w:t>If the EO is acting as a carrier</w:t>
      </w:r>
      <w:r w:rsidR="00BC3A25">
        <w:t>,</w:t>
      </w:r>
      <w:r>
        <w:t xml:space="preserve"> not being in</w:t>
      </w:r>
      <w:r w:rsidR="00BC3A25">
        <w:t xml:space="preserve"> the</w:t>
      </w:r>
      <w:r>
        <w:t xml:space="preserve"> role of person filing (e.g. carrier that has been indicated by house level filer in house ENS filing as carrier) and uses the EO system (S2S) to get notifications, the carrier will have to access STP to configure its access point and default communication path to specify to which system the notifications are sent (EO system or STP). In this case, the notifications will not be sent by default. Hence, in order to receive some / all notifications the user sh</w:t>
      </w:r>
      <w:r w:rsidR="00D02DA2">
        <w:t>all</w:t>
      </w:r>
      <w:r>
        <w:t xml:space="preserve"> switch on all needed </w:t>
      </w:r>
      <w:r w:rsidRPr="00701B2A">
        <w:t xml:space="preserve">notification(s) </w:t>
      </w:r>
      <w:r>
        <w:t>via</w:t>
      </w:r>
      <w:r w:rsidRPr="00701B2A">
        <w:t xml:space="preserve"> STP Manage preferences menu - Notifications section</w:t>
      </w:r>
      <w:r>
        <w:t>.</w:t>
      </w:r>
      <w:r w:rsidRPr="00701B2A">
        <w:t xml:space="preserve"> </w:t>
      </w:r>
    </w:p>
    <w:p w14:paraId="5D01D3EE" w14:textId="635279CB" w:rsidR="001F73D0" w:rsidRDefault="001F73D0" w:rsidP="004D144E">
      <w:pPr>
        <w:pStyle w:val="Listenabsatz"/>
        <w:numPr>
          <w:ilvl w:val="0"/>
          <w:numId w:val="44"/>
        </w:numPr>
      </w:pPr>
      <w:r>
        <w:t xml:space="preserve">If the EO is acting as a carrier not being in </w:t>
      </w:r>
      <w:r w:rsidR="00D02DA2">
        <w:t xml:space="preserve">the </w:t>
      </w:r>
      <w:r>
        <w:t xml:space="preserve">role of person filing and makes use of an ITSP (IT service provider – technical sender of ICS2 messages), the user of ITSP will have to access </w:t>
      </w:r>
      <w:r w:rsidR="00D02DA2">
        <w:t xml:space="preserve">to </w:t>
      </w:r>
      <w:r>
        <w:t xml:space="preserve">STP to configure its access point (register his </w:t>
      </w:r>
      <w:r w:rsidR="00E74476">
        <w:t>P</w:t>
      </w:r>
      <w:r>
        <w:t>artyID to ICS2). After that, the user of the carrier (not being in</w:t>
      </w:r>
      <w:r w:rsidR="00D02DA2">
        <w:t xml:space="preserve"> the</w:t>
      </w:r>
      <w:r>
        <w:t xml:space="preserve"> role of person filing) will need to login </w:t>
      </w:r>
      <w:r w:rsidR="00D02DA2">
        <w:t>into</w:t>
      </w:r>
      <w:r>
        <w:t xml:space="preserve"> </w:t>
      </w:r>
      <w:r w:rsidR="00D02DA2">
        <w:t xml:space="preserve">the </w:t>
      </w:r>
      <w:r>
        <w:t>STP and set the Default Communication path. The Default Communication path will be used to specify to which system the notifications are sent. In particular:</w:t>
      </w:r>
    </w:p>
    <w:p w14:paraId="2A2C2B9A" w14:textId="03A9BCB6" w:rsidR="001F73D0" w:rsidRDefault="00EE4207" w:rsidP="004D144E">
      <w:pPr>
        <w:pStyle w:val="Listenabsatz"/>
        <w:numPr>
          <w:ilvl w:val="1"/>
          <w:numId w:val="44"/>
        </w:numPr>
      </w:pPr>
      <w:r>
        <w:t xml:space="preserve">To </w:t>
      </w:r>
      <w:r w:rsidR="001F73D0">
        <w:t xml:space="preserve">get notifications in the </w:t>
      </w:r>
      <w:r w:rsidR="001F73D0" w:rsidRPr="00EF53BC">
        <w:t xml:space="preserve">ITSP system in </w:t>
      </w:r>
      <w:r w:rsidR="001F73D0">
        <w:t>D</w:t>
      </w:r>
      <w:r w:rsidR="001F73D0" w:rsidRPr="00EF53BC">
        <w:t xml:space="preserve">efault </w:t>
      </w:r>
      <w:r w:rsidR="001F73D0">
        <w:t>C</w:t>
      </w:r>
      <w:r w:rsidR="001F73D0" w:rsidRPr="00EF53BC">
        <w:t xml:space="preserve">ommunication path </w:t>
      </w:r>
      <w:r w:rsidR="001F73D0">
        <w:t>the user of the c</w:t>
      </w:r>
      <w:r w:rsidR="001F73D0" w:rsidRPr="00EF53BC">
        <w:t>arrier has</w:t>
      </w:r>
      <w:r w:rsidR="001F73D0">
        <w:t xml:space="preserve"> to</w:t>
      </w:r>
      <w:r w:rsidR="001F73D0" w:rsidRPr="00EF53BC">
        <w:t xml:space="preserve"> configure </w:t>
      </w:r>
      <w:r w:rsidR="001F73D0" w:rsidRPr="003B6DCD">
        <w:rPr>
          <w:b/>
          <w:bCs/>
        </w:rPr>
        <w:t>S2S</w:t>
      </w:r>
      <w:r w:rsidR="001F73D0" w:rsidRPr="00EF53BC">
        <w:t xml:space="preserve"> for that specific business domain</w:t>
      </w:r>
      <w:r w:rsidR="001F73D0">
        <w:t>. When the user of the carrier configures the Default Communication path, the party ID of the ITSP will have to be specified.</w:t>
      </w:r>
    </w:p>
    <w:p w14:paraId="7B917A20" w14:textId="21B94FB6" w:rsidR="001F73D0" w:rsidRDefault="00EE4207" w:rsidP="004D144E">
      <w:pPr>
        <w:pStyle w:val="Listenabsatz"/>
        <w:numPr>
          <w:ilvl w:val="1"/>
          <w:numId w:val="44"/>
        </w:numPr>
      </w:pPr>
      <w:r>
        <w:lastRenderedPageBreak/>
        <w:t xml:space="preserve">To </w:t>
      </w:r>
      <w:r w:rsidR="001F73D0">
        <w:t xml:space="preserve">get notifications in the STP in Default Communication path the user of the carrier has to configure </w:t>
      </w:r>
      <w:r w:rsidR="001F73D0">
        <w:rPr>
          <w:b/>
          <w:bCs/>
        </w:rPr>
        <w:t>U2S</w:t>
      </w:r>
      <w:r w:rsidR="001F73D0">
        <w:t xml:space="preserve"> for that specific business domain. In this case no party ID will be requested.</w:t>
      </w:r>
    </w:p>
    <w:p w14:paraId="17070CE5" w14:textId="77777777" w:rsidR="001F73D0" w:rsidRDefault="001F73D0" w:rsidP="001F73D0">
      <w:pPr>
        <w:ind w:left="1080"/>
      </w:pPr>
      <w:r>
        <w:t>In both cases c</w:t>
      </w:r>
      <w:r w:rsidRPr="00E46358">
        <w:t>hosen notification(s) should be switched on in STP Manage preferences menu - Notifications section</w:t>
      </w:r>
    </w:p>
    <w:p w14:paraId="04867CFE" w14:textId="77777777" w:rsidR="001F73D0" w:rsidRDefault="001F73D0" w:rsidP="001F73D0">
      <w:pPr>
        <w:ind w:left="1080"/>
      </w:pPr>
      <w:r>
        <w:t>Default Communication path should be configured for each business domain.</w:t>
      </w:r>
    </w:p>
    <w:p w14:paraId="3675E0E9" w14:textId="6C02CBAE" w:rsidR="001F73D0" w:rsidRDefault="001F73D0" w:rsidP="001F73D0">
      <w:pPr>
        <w:rPr>
          <w:lang w:eastAsia="en-US"/>
        </w:rPr>
      </w:pPr>
      <w:r>
        <w:rPr>
          <w:lang w:eastAsia="en-US"/>
        </w:rPr>
        <w:t>Please keep in mind that for the person filing (PF) notifications, the notification will be routed to the sender access point without considering the default communication path (ICD-HTI section 3.3.2.3 –</w:t>
      </w:r>
      <w:r w:rsidR="00C41A5F">
        <w:rPr>
          <w:lang w:eastAsia="en-US"/>
        </w:rPr>
        <w:t xml:space="preserve"> </w:t>
      </w:r>
      <w:hyperlink r:id="rId43" w:history="1">
        <w:r w:rsidR="00C62BB0" w:rsidRPr="00C62BB0">
          <w:rPr>
            <w:rStyle w:val="Hyperlink"/>
            <w:lang w:eastAsia="en-US"/>
          </w:rPr>
          <w:t>CIRCABC - EU Advance Cargo Information System (ICS2) - ICS2 CTSS</w:t>
        </w:r>
      </w:hyperlink>
      <w:r>
        <w:rPr>
          <w:lang w:eastAsia="en-US"/>
        </w:rPr>
        <w:t xml:space="preserve">). The default communication path is for other EOs notifications only (carriers </w:t>
      </w:r>
      <w:r>
        <w:t>not being in role person filing</w:t>
      </w:r>
      <w:r>
        <w:rPr>
          <w:lang w:eastAsia="en-US"/>
        </w:rPr>
        <w:t>, supplementary declarants, notified parties etc.).</w:t>
      </w:r>
    </w:p>
    <w:p w14:paraId="4A4384E2" w14:textId="77777777" w:rsidR="001F73D0" w:rsidRDefault="001F73D0" w:rsidP="001F73D0">
      <w:pPr>
        <w:rPr>
          <w:lang w:eastAsia="en-US"/>
        </w:rPr>
      </w:pPr>
    </w:p>
    <w:tbl>
      <w:tblPr>
        <w:tblStyle w:val="Tabellenraster"/>
        <w:tblW w:w="5000" w:type="pct"/>
        <w:tblLayout w:type="fixed"/>
        <w:tblLook w:val="04A0" w:firstRow="1" w:lastRow="0" w:firstColumn="1" w:lastColumn="0" w:noHBand="0" w:noVBand="1"/>
      </w:tblPr>
      <w:tblGrid>
        <w:gridCol w:w="1371"/>
        <w:gridCol w:w="1099"/>
        <w:gridCol w:w="2197"/>
        <w:gridCol w:w="2199"/>
        <w:gridCol w:w="2197"/>
      </w:tblGrid>
      <w:tr w:rsidR="001F73D0" w14:paraId="50029CBD" w14:textId="77777777" w:rsidTr="0087431B">
        <w:trPr>
          <w:cnfStyle w:val="100000000000" w:firstRow="1" w:lastRow="0" w:firstColumn="0" w:lastColumn="0" w:oddVBand="0" w:evenVBand="0" w:oddHBand="0" w:evenHBand="0" w:firstRowFirstColumn="0" w:firstRowLastColumn="0" w:lastRowFirstColumn="0" w:lastRowLastColumn="0"/>
          <w:trHeight w:val="557"/>
          <w:tblHeader/>
        </w:trPr>
        <w:tc>
          <w:tcPr>
            <w:tcW w:w="756"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6283C8D" w14:textId="77777777" w:rsidR="001F73D0" w:rsidRDefault="001F73D0" w:rsidP="009B3947">
            <w:pPr>
              <w:spacing w:after="0" w:line="240" w:lineRule="auto"/>
              <w:jc w:val="center"/>
              <w:rPr>
                <w:b w:val="0"/>
                <w:bCs/>
                <w:szCs w:val="22"/>
                <w:lang w:eastAsia="en-US"/>
              </w:rPr>
            </w:pPr>
            <w:r>
              <w:rPr>
                <w:bCs/>
              </w:rPr>
              <w:t>Type of person/role in ICS2 business process</w:t>
            </w:r>
          </w:p>
        </w:tc>
        <w:tc>
          <w:tcPr>
            <w:tcW w:w="606"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0A7D239" w14:textId="77777777" w:rsidR="001F73D0" w:rsidRDefault="001F73D0" w:rsidP="009B3947">
            <w:pPr>
              <w:spacing w:after="0" w:line="240" w:lineRule="auto"/>
              <w:jc w:val="center"/>
              <w:rPr>
                <w:b w:val="0"/>
                <w:bCs/>
              </w:rPr>
            </w:pPr>
            <w:r>
              <w:rPr>
                <w:bCs/>
              </w:rPr>
              <w:t xml:space="preserve">IT tool used for ICS2 </w:t>
            </w:r>
            <w:r w:rsidRPr="0045036E">
              <w:rPr>
                <w:bCs/>
              </w:rPr>
              <w:t xml:space="preserve">to </w:t>
            </w:r>
            <w:r>
              <w:rPr>
                <w:bCs/>
              </w:rPr>
              <w:t>exchange messages</w:t>
            </w:r>
          </w:p>
        </w:tc>
        <w:tc>
          <w:tcPr>
            <w:tcW w:w="121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138CF38" w14:textId="77777777" w:rsidR="001F73D0" w:rsidRDefault="001F73D0" w:rsidP="009B3947">
            <w:pPr>
              <w:spacing w:after="0" w:line="240" w:lineRule="auto"/>
              <w:jc w:val="center"/>
              <w:rPr>
                <w:b w:val="0"/>
                <w:bCs/>
              </w:rPr>
            </w:pPr>
            <w:r>
              <w:rPr>
                <w:bCs/>
              </w:rPr>
              <w:t>Configuration via STP</w:t>
            </w:r>
          </w:p>
        </w:tc>
        <w:tc>
          <w:tcPr>
            <w:tcW w:w="1213"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B724A26" w14:textId="77777777" w:rsidR="001F73D0" w:rsidRDefault="001F73D0" w:rsidP="009B3947">
            <w:pPr>
              <w:spacing w:after="0" w:line="240" w:lineRule="auto"/>
              <w:jc w:val="center"/>
              <w:rPr>
                <w:b w:val="0"/>
                <w:bCs/>
              </w:rPr>
            </w:pPr>
            <w:r>
              <w:rPr>
                <w:bCs/>
              </w:rPr>
              <w:t>Notifications in EO/ITSP system</w:t>
            </w:r>
          </w:p>
        </w:tc>
        <w:tc>
          <w:tcPr>
            <w:tcW w:w="121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A934D21" w14:textId="77777777" w:rsidR="001F73D0" w:rsidRDefault="001F73D0" w:rsidP="009B3947">
            <w:pPr>
              <w:spacing w:after="0" w:line="240" w:lineRule="auto"/>
              <w:jc w:val="center"/>
              <w:rPr>
                <w:b w:val="0"/>
                <w:bCs/>
              </w:rPr>
            </w:pPr>
            <w:r>
              <w:rPr>
                <w:bCs/>
              </w:rPr>
              <w:t>Notifications in STP</w:t>
            </w:r>
          </w:p>
        </w:tc>
      </w:tr>
      <w:tr w:rsidR="001F73D0" w14:paraId="45255CF0" w14:textId="77777777" w:rsidTr="0087431B">
        <w:tc>
          <w:tcPr>
            <w:tcW w:w="756" w:type="pct"/>
            <w:vMerge w:val="restart"/>
            <w:tcBorders>
              <w:top w:val="single" w:sz="4" w:space="0" w:color="auto"/>
              <w:left w:val="single" w:sz="4" w:space="0" w:color="auto"/>
              <w:bottom w:val="single" w:sz="4" w:space="0" w:color="auto"/>
              <w:right w:val="single" w:sz="4" w:space="0" w:color="auto"/>
            </w:tcBorders>
            <w:hideMark/>
          </w:tcPr>
          <w:p w14:paraId="0F43EFE1" w14:textId="77777777" w:rsidR="001F73D0" w:rsidRDefault="001F73D0" w:rsidP="0087431B">
            <w:pPr>
              <w:spacing w:after="0" w:line="240" w:lineRule="auto"/>
              <w:jc w:val="left"/>
            </w:pPr>
            <w:r>
              <w:t>Person filing / person notifying arrival</w:t>
            </w:r>
          </w:p>
        </w:tc>
        <w:tc>
          <w:tcPr>
            <w:tcW w:w="606" w:type="pct"/>
            <w:tcBorders>
              <w:top w:val="single" w:sz="4" w:space="0" w:color="auto"/>
              <w:left w:val="single" w:sz="4" w:space="0" w:color="auto"/>
              <w:bottom w:val="single" w:sz="4" w:space="0" w:color="auto"/>
              <w:right w:val="single" w:sz="4" w:space="0" w:color="auto"/>
            </w:tcBorders>
            <w:hideMark/>
          </w:tcPr>
          <w:p w14:paraId="3C564FD3" w14:textId="77777777" w:rsidR="001F73D0" w:rsidRDefault="001F73D0" w:rsidP="0087431B">
            <w:pPr>
              <w:spacing w:after="0" w:line="240" w:lineRule="auto"/>
              <w:jc w:val="left"/>
            </w:pPr>
            <w:r>
              <w:t>EO system – S2S</w:t>
            </w:r>
          </w:p>
        </w:tc>
        <w:tc>
          <w:tcPr>
            <w:tcW w:w="1212" w:type="pct"/>
            <w:tcBorders>
              <w:top w:val="single" w:sz="4" w:space="0" w:color="auto"/>
              <w:left w:val="single" w:sz="4" w:space="0" w:color="auto"/>
              <w:bottom w:val="single" w:sz="4" w:space="0" w:color="auto"/>
              <w:right w:val="single" w:sz="4" w:space="0" w:color="auto"/>
            </w:tcBorders>
            <w:hideMark/>
          </w:tcPr>
          <w:p w14:paraId="56411742" w14:textId="0CCA972F" w:rsidR="001F73D0" w:rsidRDefault="001F73D0" w:rsidP="004D144E">
            <w:pPr>
              <w:pStyle w:val="Listenabsatz"/>
              <w:numPr>
                <w:ilvl w:val="0"/>
                <w:numId w:val="45"/>
              </w:numPr>
              <w:spacing w:after="0"/>
              <w:ind w:left="175" w:hanging="218"/>
              <w:jc w:val="left"/>
            </w:pPr>
            <w:r>
              <w:t xml:space="preserve">Access point </w:t>
            </w:r>
            <w:r w:rsidR="0083410B">
              <w:t xml:space="preserve">of the </w:t>
            </w:r>
            <w:r>
              <w:t xml:space="preserve">user </w:t>
            </w:r>
            <w:r w:rsidR="0083410B">
              <w:t xml:space="preserve">as </w:t>
            </w:r>
            <w:r>
              <w:t>person filing;</w:t>
            </w:r>
          </w:p>
          <w:p w14:paraId="1A26355E" w14:textId="3A00293C" w:rsidR="001F73D0" w:rsidRDefault="001F73D0" w:rsidP="004D144E">
            <w:pPr>
              <w:pStyle w:val="Listenabsatz"/>
              <w:numPr>
                <w:ilvl w:val="0"/>
                <w:numId w:val="45"/>
              </w:numPr>
              <w:spacing w:after="0"/>
              <w:ind w:left="175" w:hanging="218"/>
              <w:jc w:val="left"/>
            </w:pPr>
            <w:r>
              <w:t xml:space="preserve">By default </w:t>
            </w:r>
            <w:r w:rsidR="00D02DA2">
              <w:t xml:space="preserve">the </w:t>
            </w:r>
            <w:r>
              <w:t xml:space="preserve">person filing will get all the notifications – </w:t>
            </w:r>
            <w:r w:rsidR="003A2D5F">
              <w:t>functionality of switch on/off available</w:t>
            </w:r>
            <w:r>
              <w:t xml:space="preserve"> (</w:t>
            </w:r>
            <w:r w:rsidR="003A2D5F">
              <w:t xml:space="preserve">wherever </w:t>
            </w:r>
            <w:r>
              <w:t>possible</w:t>
            </w:r>
            <w:r w:rsidR="00D02DA2">
              <w:t>,</w:t>
            </w:r>
            <w:r>
              <w:t xml:space="preserve"> as for IE3R01 </w:t>
            </w:r>
            <w:r w:rsidR="00D02DA2">
              <w:t>those are</w:t>
            </w:r>
            <w:r>
              <w:t xml:space="preserve"> always switched on).</w:t>
            </w:r>
          </w:p>
        </w:tc>
        <w:tc>
          <w:tcPr>
            <w:tcW w:w="1213" w:type="pct"/>
            <w:tcBorders>
              <w:top w:val="single" w:sz="4" w:space="0" w:color="auto"/>
              <w:left w:val="single" w:sz="4" w:space="0" w:color="auto"/>
              <w:bottom w:val="single" w:sz="4" w:space="0" w:color="auto"/>
              <w:right w:val="single" w:sz="4" w:space="0" w:color="auto"/>
            </w:tcBorders>
            <w:hideMark/>
          </w:tcPr>
          <w:p w14:paraId="46DA0A53" w14:textId="77777777" w:rsidR="001F73D0" w:rsidRDefault="001F73D0" w:rsidP="0087431B">
            <w:pPr>
              <w:spacing w:after="0" w:line="240" w:lineRule="auto"/>
              <w:jc w:val="left"/>
            </w:pPr>
            <w:r>
              <w:t>No further actions required – notifications delivered to EO system.</w:t>
            </w:r>
          </w:p>
        </w:tc>
        <w:tc>
          <w:tcPr>
            <w:tcW w:w="1212" w:type="pct"/>
            <w:tcBorders>
              <w:top w:val="single" w:sz="4" w:space="0" w:color="auto"/>
              <w:left w:val="single" w:sz="4" w:space="0" w:color="auto"/>
              <w:bottom w:val="single" w:sz="4" w:space="0" w:color="auto"/>
              <w:right w:val="single" w:sz="4" w:space="0" w:color="auto"/>
            </w:tcBorders>
            <w:hideMark/>
          </w:tcPr>
          <w:p w14:paraId="35CAEE51" w14:textId="77777777" w:rsidR="001F73D0" w:rsidRDefault="001F73D0" w:rsidP="0087431B">
            <w:pPr>
              <w:spacing w:after="0" w:line="240" w:lineRule="auto"/>
              <w:jc w:val="left"/>
            </w:pPr>
            <w:r>
              <w:t>No further actions required – by default EO will get optional duplicate notifications via STP.</w:t>
            </w:r>
          </w:p>
        </w:tc>
      </w:tr>
      <w:tr w:rsidR="001F73D0" w14:paraId="765A226F" w14:textId="77777777" w:rsidTr="0087431B">
        <w:tc>
          <w:tcPr>
            <w:tcW w:w="756" w:type="pct"/>
            <w:vMerge/>
            <w:tcBorders>
              <w:top w:val="single" w:sz="4" w:space="0" w:color="auto"/>
              <w:left w:val="single" w:sz="4" w:space="0" w:color="auto"/>
              <w:bottom w:val="single" w:sz="4" w:space="0" w:color="auto"/>
              <w:right w:val="single" w:sz="4" w:space="0" w:color="auto"/>
            </w:tcBorders>
            <w:vAlign w:val="center"/>
            <w:hideMark/>
          </w:tcPr>
          <w:p w14:paraId="456B2FEA" w14:textId="77777777" w:rsidR="001F73D0" w:rsidRDefault="001F73D0" w:rsidP="009B3947">
            <w:pPr>
              <w:spacing w:after="0" w:line="240" w:lineRule="auto"/>
              <w:rPr>
                <w:szCs w:val="22"/>
                <w:lang w:eastAsia="en-US"/>
              </w:rPr>
            </w:pPr>
          </w:p>
        </w:tc>
        <w:tc>
          <w:tcPr>
            <w:tcW w:w="606" w:type="pct"/>
            <w:tcBorders>
              <w:top w:val="single" w:sz="4" w:space="0" w:color="auto"/>
              <w:left w:val="single" w:sz="4" w:space="0" w:color="auto"/>
              <w:bottom w:val="single" w:sz="4" w:space="0" w:color="auto"/>
              <w:right w:val="single" w:sz="4" w:space="0" w:color="auto"/>
            </w:tcBorders>
            <w:hideMark/>
          </w:tcPr>
          <w:p w14:paraId="3C19FDD9" w14:textId="77777777" w:rsidR="001F73D0" w:rsidRDefault="001F73D0" w:rsidP="0087431B">
            <w:pPr>
              <w:spacing w:after="0" w:line="240" w:lineRule="auto"/>
              <w:jc w:val="left"/>
            </w:pPr>
            <w:r>
              <w:t>ITSP system – S2S</w:t>
            </w:r>
          </w:p>
        </w:tc>
        <w:tc>
          <w:tcPr>
            <w:tcW w:w="1212" w:type="pct"/>
            <w:tcBorders>
              <w:top w:val="single" w:sz="4" w:space="0" w:color="auto"/>
              <w:left w:val="single" w:sz="4" w:space="0" w:color="auto"/>
              <w:bottom w:val="single" w:sz="4" w:space="0" w:color="auto"/>
              <w:right w:val="single" w:sz="4" w:space="0" w:color="auto"/>
            </w:tcBorders>
            <w:hideMark/>
          </w:tcPr>
          <w:p w14:paraId="4C2C3F81" w14:textId="77777777" w:rsidR="001F73D0" w:rsidRDefault="001F73D0" w:rsidP="004D144E">
            <w:pPr>
              <w:pStyle w:val="Listenabsatz"/>
              <w:numPr>
                <w:ilvl w:val="0"/>
                <w:numId w:val="45"/>
              </w:numPr>
              <w:spacing w:after="0"/>
              <w:ind w:left="175" w:hanging="218"/>
              <w:jc w:val="left"/>
            </w:pPr>
            <w:r>
              <w:t>Access point by user of ITSP;</w:t>
            </w:r>
          </w:p>
          <w:p w14:paraId="588D1140" w14:textId="6FD3A5D7" w:rsidR="001F73D0" w:rsidRDefault="001F73D0" w:rsidP="004D144E">
            <w:pPr>
              <w:pStyle w:val="Listenabsatz"/>
              <w:numPr>
                <w:ilvl w:val="0"/>
                <w:numId w:val="45"/>
              </w:numPr>
              <w:spacing w:after="0"/>
              <w:ind w:left="175" w:hanging="218"/>
              <w:jc w:val="left"/>
            </w:pPr>
            <w:r>
              <w:t xml:space="preserve">Default communication path by person filing </w:t>
            </w:r>
            <w:r w:rsidR="00D02DA2">
              <w:t xml:space="preserve">in </w:t>
            </w:r>
            <w:r>
              <w:t xml:space="preserve">via STP – </w:t>
            </w:r>
            <w:r w:rsidR="0083410B">
              <w:t xml:space="preserve">This </w:t>
            </w:r>
            <w:r>
              <w:t>will be ignored when</w:t>
            </w:r>
            <w:r w:rsidR="0083410B">
              <w:t xml:space="preserve"> n</w:t>
            </w:r>
            <w:r>
              <w:t>otifications will be sent to ITSP system;</w:t>
            </w:r>
          </w:p>
          <w:p w14:paraId="36DBB8D7" w14:textId="58AB7AB1" w:rsidR="001F73D0" w:rsidRDefault="001F73D0" w:rsidP="004D144E">
            <w:pPr>
              <w:pStyle w:val="Listenabsatz"/>
              <w:numPr>
                <w:ilvl w:val="0"/>
                <w:numId w:val="45"/>
              </w:numPr>
              <w:spacing w:after="0"/>
              <w:ind w:left="175" w:hanging="218"/>
              <w:jc w:val="left"/>
            </w:pPr>
            <w:r>
              <w:t xml:space="preserve">By default </w:t>
            </w:r>
            <w:r w:rsidR="00D02DA2">
              <w:t xml:space="preserve">the </w:t>
            </w:r>
            <w:r>
              <w:t xml:space="preserve">person filing will get all the notifications – </w:t>
            </w:r>
            <w:r w:rsidR="00D02DA2">
              <w:t>functionality of switch on/off available</w:t>
            </w:r>
            <w:r>
              <w:t xml:space="preserve"> (</w:t>
            </w:r>
            <w:r w:rsidR="003A2D5F">
              <w:t>wherever</w:t>
            </w:r>
            <w:r>
              <w:t xml:space="preserve"> possible</w:t>
            </w:r>
            <w:r w:rsidR="003A2D5F">
              <w:t>,</w:t>
            </w:r>
            <w:r>
              <w:t xml:space="preserve"> as for </w:t>
            </w:r>
            <w:r>
              <w:lastRenderedPageBreak/>
              <w:t>IE3R01 it is always switched on).</w:t>
            </w:r>
          </w:p>
        </w:tc>
        <w:tc>
          <w:tcPr>
            <w:tcW w:w="1213" w:type="pct"/>
            <w:tcBorders>
              <w:top w:val="single" w:sz="4" w:space="0" w:color="auto"/>
              <w:left w:val="single" w:sz="4" w:space="0" w:color="auto"/>
              <w:bottom w:val="single" w:sz="4" w:space="0" w:color="auto"/>
              <w:right w:val="single" w:sz="4" w:space="0" w:color="auto"/>
            </w:tcBorders>
            <w:hideMark/>
          </w:tcPr>
          <w:p w14:paraId="264EDBDC" w14:textId="77777777" w:rsidR="001F73D0" w:rsidRDefault="001F73D0" w:rsidP="0087431B">
            <w:pPr>
              <w:spacing w:after="0" w:line="240" w:lineRule="auto"/>
              <w:jc w:val="left"/>
            </w:pPr>
            <w:r>
              <w:lastRenderedPageBreak/>
              <w:t>No further actions required – notifications delivered to ITSP system.</w:t>
            </w:r>
          </w:p>
        </w:tc>
        <w:tc>
          <w:tcPr>
            <w:tcW w:w="1212" w:type="pct"/>
            <w:tcBorders>
              <w:top w:val="single" w:sz="4" w:space="0" w:color="auto"/>
              <w:left w:val="single" w:sz="4" w:space="0" w:color="auto"/>
              <w:bottom w:val="single" w:sz="4" w:space="0" w:color="auto"/>
              <w:right w:val="single" w:sz="4" w:space="0" w:color="auto"/>
            </w:tcBorders>
            <w:hideMark/>
          </w:tcPr>
          <w:p w14:paraId="3A5552E6" w14:textId="77777777" w:rsidR="001F73D0" w:rsidRDefault="001F73D0" w:rsidP="0087431B">
            <w:pPr>
              <w:spacing w:after="0" w:line="240" w:lineRule="auto"/>
              <w:jc w:val="left"/>
            </w:pPr>
            <w:r>
              <w:t>No further actions required – by default EO will get optional duplicate notifications via STP.</w:t>
            </w:r>
          </w:p>
        </w:tc>
      </w:tr>
      <w:tr w:rsidR="001F73D0" w14:paraId="53AAEDD5" w14:textId="77777777" w:rsidTr="0087431B">
        <w:tc>
          <w:tcPr>
            <w:tcW w:w="756" w:type="pct"/>
            <w:vMerge/>
            <w:tcBorders>
              <w:top w:val="single" w:sz="4" w:space="0" w:color="auto"/>
              <w:left w:val="single" w:sz="4" w:space="0" w:color="auto"/>
              <w:bottom w:val="single" w:sz="4" w:space="0" w:color="auto"/>
              <w:right w:val="single" w:sz="4" w:space="0" w:color="auto"/>
            </w:tcBorders>
            <w:vAlign w:val="center"/>
            <w:hideMark/>
          </w:tcPr>
          <w:p w14:paraId="7AE7F734" w14:textId="77777777" w:rsidR="001F73D0" w:rsidRDefault="001F73D0" w:rsidP="009B3947">
            <w:pPr>
              <w:spacing w:after="0" w:line="240" w:lineRule="auto"/>
              <w:rPr>
                <w:szCs w:val="22"/>
                <w:lang w:eastAsia="en-US"/>
              </w:rPr>
            </w:pPr>
          </w:p>
        </w:tc>
        <w:tc>
          <w:tcPr>
            <w:tcW w:w="606" w:type="pct"/>
            <w:tcBorders>
              <w:top w:val="single" w:sz="4" w:space="0" w:color="auto"/>
              <w:left w:val="single" w:sz="4" w:space="0" w:color="auto"/>
              <w:bottom w:val="single" w:sz="4" w:space="0" w:color="auto"/>
              <w:right w:val="single" w:sz="4" w:space="0" w:color="auto"/>
            </w:tcBorders>
            <w:hideMark/>
          </w:tcPr>
          <w:p w14:paraId="300381E6" w14:textId="77777777" w:rsidR="001F73D0" w:rsidRDefault="001F73D0" w:rsidP="0087431B">
            <w:pPr>
              <w:spacing w:after="0" w:line="240" w:lineRule="auto"/>
              <w:jc w:val="left"/>
            </w:pPr>
            <w:r>
              <w:t>STP – U2S</w:t>
            </w:r>
          </w:p>
        </w:tc>
        <w:tc>
          <w:tcPr>
            <w:tcW w:w="1212" w:type="pct"/>
            <w:tcBorders>
              <w:top w:val="single" w:sz="4" w:space="0" w:color="auto"/>
              <w:left w:val="single" w:sz="4" w:space="0" w:color="auto"/>
              <w:bottom w:val="single" w:sz="4" w:space="0" w:color="auto"/>
              <w:right w:val="single" w:sz="4" w:space="0" w:color="auto"/>
            </w:tcBorders>
            <w:hideMark/>
          </w:tcPr>
          <w:p w14:paraId="119B1FB6" w14:textId="77777777" w:rsidR="001F73D0" w:rsidRDefault="001F73D0" w:rsidP="004D144E">
            <w:pPr>
              <w:pStyle w:val="Listenabsatz"/>
              <w:numPr>
                <w:ilvl w:val="0"/>
                <w:numId w:val="45"/>
              </w:numPr>
              <w:spacing w:after="0"/>
              <w:ind w:left="175" w:hanging="218"/>
              <w:jc w:val="left"/>
            </w:pPr>
            <w:r>
              <w:t>No further actions required;</w:t>
            </w:r>
          </w:p>
          <w:p w14:paraId="071C43B7" w14:textId="458EB42A" w:rsidR="001F73D0" w:rsidRDefault="001F73D0" w:rsidP="004D144E">
            <w:pPr>
              <w:pStyle w:val="Listenabsatz"/>
              <w:numPr>
                <w:ilvl w:val="0"/>
                <w:numId w:val="45"/>
              </w:numPr>
              <w:spacing w:after="0"/>
              <w:ind w:left="175" w:hanging="218"/>
              <w:jc w:val="left"/>
            </w:pPr>
            <w:r>
              <w:t>By default</w:t>
            </w:r>
            <w:r w:rsidR="003A2D5F">
              <w:t xml:space="preserve"> the</w:t>
            </w:r>
            <w:r>
              <w:t xml:space="preserve"> person filing will get all the notifications – </w:t>
            </w:r>
            <w:r w:rsidR="003A2D5F">
              <w:t>functionality of switch on/off available</w:t>
            </w:r>
            <w:r>
              <w:t xml:space="preserve"> (where possible as for IE3R01 it is always switched on).</w:t>
            </w:r>
          </w:p>
        </w:tc>
        <w:tc>
          <w:tcPr>
            <w:tcW w:w="1213" w:type="pct"/>
            <w:tcBorders>
              <w:top w:val="single" w:sz="4" w:space="0" w:color="auto"/>
              <w:left w:val="single" w:sz="4" w:space="0" w:color="auto"/>
              <w:bottom w:val="single" w:sz="4" w:space="0" w:color="auto"/>
              <w:right w:val="single" w:sz="4" w:space="0" w:color="auto"/>
            </w:tcBorders>
            <w:hideMark/>
          </w:tcPr>
          <w:p w14:paraId="625E789A" w14:textId="77777777" w:rsidR="001F73D0" w:rsidRDefault="001F73D0" w:rsidP="0087431B">
            <w:pPr>
              <w:spacing w:after="0" w:line="240" w:lineRule="auto"/>
              <w:jc w:val="left"/>
            </w:pPr>
            <w:r>
              <w:t>Not applicable – all the notifications will be sent only to STP.</w:t>
            </w:r>
          </w:p>
        </w:tc>
        <w:tc>
          <w:tcPr>
            <w:tcW w:w="1212" w:type="pct"/>
            <w:tcBorders>
              <w:top w:val="single" w:sz="4" w:space="0" w:color="auto"/>
              <w:left w:val="single" w:sz="4" w:space="0" w:color="auto"/>
              <w:bottom w:val="single" w:sz="4" w:space="0" w:color="auto"/>
              <w:right w:val="single" w:sz="4" w:space="0" w:color="auto"/>
            </w:tcBorders>
            <w:hideMark/>
          </w:tcPr>
          <w:p w14:paraId="5D45A3D4" w14:textId="77777777" w:rsidR="001F73D0" w:rsidRDefault="001F73D0" w:rsidP="0087431B">
            <w:pPr>
              <w:spacing w:after="0" w:line="240" w:lineRule="auto"/>
              <w:jc w:val="left"/>
            </w:pPr>
            <w:r>
              <w:t>No further actions required – all the notifications are sent only to STP.</w:t>
            </w:r>
          </w:p>
        </w:tc>
      </w:tr>
      <w:tr w:rsidR="001F73D0" w14:paraId="032E4A77" w14:textId="77777777" w:rsidTr="0087431B">
        <w:tc>
          <w:tcPr>
            <w:tcW w:w="756" w:type="pct"/>
            <w:vMerge w:val="restart"/>
            <w:tcBorders>
              <w:top w:val="single" w:sz="4" w:space="0" w:color="auto"/>
              <w:left w:val="single" w:sz="4" w:space="0" w:color="auto"/>
              <w:bottom w:val="single" w:sz="4" w:space="0" w:color="auto"/>
              <w:right w:val="single" w:sz="4" w:space="0" w:color="auto"/>
            </w:tcBorders>
            <w:hideMark/>
          </w:tcPr>
          <w:p w14:paraId="5F72DAD8" w14:textId="77777777" w:rsidR="001F73D0" w:rsidRDefault="001F73D0" w:rsidP="0087431B">
            <w:pPr>
              <w:spacing w:after="0" w:line="240" w:lineRule="auto"/>
              <w:jc w:val="left"/>
            </w:pPr>
            <w:r>
              <w:t>Carrier not being in role person filing / notify party / supplementary declarant / person that has not filed yet / …</w:t>
            </w:r>
          </w:p>
        </w:tc>
        <w:tc>
          <w:tcPr>
            <w:tcW w:w="606" w:type="pct"/>
            <w:tcBorders>
              <w:top w:val="single" w:sz="4" w:space="0" w:color="auto"/>
              <w:left w:val="single" w:sz="4" w:space="0" w:color="auto"/>
              <w:bottom w:val="single" w:sz="4" w:space="0" w:color="auto"/>
              <w:right w:val="single" w:sz="4" w:space="0" w:color="auto"/>
            </w:tcBorders>
            <w:hideMark/>
          </w:tcPr>
          <w:p w14:paraId="544281D6" w14:textId="77777777" w:rsidR="001F73D0" w:rsidRDefault="001F73D0" w:rsidP="0087431B">
            <w:pPr>
              <w:spacing w:after="0" w:line="240" w:lineRule="auto"/>
              <w:jc w:val="left"/>
            </w:pPr>
            <w:r>
              <w:t>EO system – S2S</w:t>
            </w:r>
          </w:p>
        </w:tc>
        <w:tc>
          <w:tcPr>
            <w:tcW w:w="1212" w:type="pct"/>
            <w:tcBorders>
              <w:top w:val="single" w:sz="4" w:space="0" w:color="auto"/>
              <w:left w:val="single" w:sz="4" w:space="0" w:color="auto"/>
              <w:bottom w:val="single" w:sz="4" w:space="0" w:color="auto"/>
              <w:right w:val="single" w:sz="4" w:space="0" w:color="auto"/>
            </w:tcBorders>
            <w:hideMark/>
          </w:tcPr>
          <w:p w14:paraId="167BC1C4" w14:textId="77777777" w:rsidR="001F73D0" w:rsidRDefault="001F73D0" w:rsidP="004D144E">
            <w:pPr>
              <w:pStyle w:val="Listenabsatz"/>
              <w:numPr>
                <w:ilvl w:val="0"/>
                <w:numId w:val="45"/>
              </w:numPr>
              <w:spacing w:after="0"/>
              <w:ind w:left="175" w:hanging="218"/>
              <w:jc w:val="left"/>
            </w:pPr>
            <w:r>
              <w:t>Access point by user of EO;</w:t>
            </w:r>
          </w:p>
          <w:p w14:paraId="24C53992" w14:textId="77777777" w:rsidR="001F73D0" w:rsidRDefault="001F73D0" w:rsidP="004D144E">
            <w:pPr>
              <w:pStyle w:val="Listenabsatz"/>
              <w:numPr>
                <w:ilvl w:val="0"/>
                <w:numId w:val="45"/>
              </w:numPr>
              <w:spacing w:after="0"/>
              <w:ind w:left="175" w:hanging="218"/>
              <w:jc w:val="left"/>
            </w:pPr>
            <w:r>
              <w:t>Default communication path by user of EO;</w:t>
            </w:r>
          </w:p>
          <w:p w14:paraId="3D3E66D0" w14:textId="77777777" w:rsidR="001F73D0" w:rsidRDefault="001F73D0" w:rsidP="004D144E">
            <w:pPr>
              <w:pStyle w:val="Listenabsatz"/>
              <w:numPr>
                <w:ilvl w:val="0"/>
                <w:numId w:val="45"/>
              </w:numPr>
              <w:spacing w:after="0"/>
              <w:ind w:left="175" w:hanging="218"/>
              <w:jc w:val="left"/>
            </w:pPr>
            <w:r>
              <w:t>Chosen notification(s) should be switched on in STP Manage preferences menu - Notifications section.</w:t>
            </w:r>
          </w:p>
        </w:tc>
        <w:tc>
          <w:tcPr>
            <w:tcW w:w="1213" w:type="pct"/>
            <w:tcBorders>
              <w:top w:val="single" w:sz="4" w:space="0" w:color="auto"/>
              <w:left w:val="single" w:sz="4" w:space="0" w:color="auto"/>
              <w:bottom w:val="single" w:sz="4" w:space="0" w:color="auto"/>
              <w:right w:val="single" w:sz="4" w:space="0" w:color="auto"/>
            </w:tcBorders>
            <w:hideMark/>
          </w:tcPr>
          <w:p w14:paraId="1DFB0C10" w14:textId="77777777" w:rsidR="001F73D0" w:rsidRDefault="001F73D0" w:rsidP="0087431B">
            <w:pPr>
              <w:spacing w:after="0" w:line="240" w:lineRule="auto"/>
              <w:jc w:val="left"/>
            </w:pPr>
            <w:r>
              <w:t xml:space="preserve">Will get notifications in EO system if in default communication path EO has configured </w:t>
            </w:r>
            <w:r>
              <w:rPr>
                <w:b/>
                <w:bCs/>
              </w:rPr>
              <w:t xml:space="preserve">S2S </w:t>
            </w:r>
            <w:r>
              <w:t>for that specific business domain.</w:t>
            </w:r>
          </w:p>
        </w:tc>
        <w:tc>
          <w:tcPr>
            <w:tcW w:w="1212" w:type="pct"/>
            <w:tcBorders>
              <w:top w:val="single" w:sz="4" w:space="0" w:color="auto"/>
              <w:left w:val="single" w:sz="4" w:space="0" w:color="auto"/>
              <w:bottom w:val="single" w:sz="4" w:space="0" w:color="auto"/>
              <w:right w:val="single" w:sz="4" w:space="0" w:color="auto"/>
            </w:tcBorders>
            <w:hideMark/>
          </w:tcPr>
          <w:p w14:paraId="430A74C4" w14:textId="77777777" w:rsidR="001F73D0" w:rsidRDefault="001F73D0" w:rsidP="0087431B">
            <w:pPr>
              <w:spacing w:after="0" w:line="240" w:lineRule="auto"/>
              <w:jc w:val="left"/>
            </w:pPr>
            <w:r>
              <w:t xml:space="preserve">Will get notifications in STP if in default communication path EO has configured </w:t>
            </w:r>
            <w:r>
              <w:rPr>
                <w:b/>
                <w:bCs/>
              </w:rPr>
              <w:t>U2S</w:t>
            </w:r>
            <w:r>
              <w:t xml:space="preserve"> for that specific business domain.</w:t>
            </w:r>
          </w:p>
        </w:tc>
      </w:tr>
      <w:tr w:rsidR="001F73D0" w14:paraId="40D8550E" w14:textId="77777777" w:rsidTr="0087431B">
        <w:tc>
          <w:tcPr>
            <w:tcW w:w="756" w:type="pct"/>
            <w:vMerge/>
            <w:tcBorders>
              <w:top w:val="single" w:sz="4" w:space="0" w:color="auto"/>
              <w:left w:val="single" w:sz="4" w:space="0" w:color="auto"/>
              <w:bottom w:val="single" w:sz="4" w:space="0" w:color="auto"/>
              <w:right w:val="single" w:sz="4" w:space="0" w:color="auto"/>
            </w:tcBorders>
            <w:vAlign w:val="center"/>
            <w:hideMark/>
          </w:tcPr>
          <w:p w14:paraId="21EB60BE" w14:textId="77777777" w:rsidR="001F73D0" w:rsidRDefault="001F73D0" w:rsidP="009B3947">
            <w:pPr>
              <w:spacing w:after="0" w:line="240" w:lineRule="auto"/>
              <w:rPr>
                <w:szCs w:val="22"/>
                <w:lang w:eastAsia="en-US"/>
              </w:rPr>
            </w:pPr>
          </w:p>
        </w:tc>
        <w:tc>
          <w:tcPr>
            <w:tcW w:w="606" w:type="pct"/>
            <w:tcBorders>
              <w:top w:val="single" w:sz="4" w:space="0" w:color="auto"/>
              <w:left w:val="single" w:sz="4" w:space="0" w:color="auto"/>
              <w:bottom w:val="single" w:sz="4" w:space="0" w:color="auto"/>
              <w:right w:val="single" w:sz="4" w:space="0" w:color="auto"/>
            </w:tcBorders>
            <w:hideMark/>
          </w:tcPr>
          <w:p w14:paraId="5DEB24A0" w14:textId="77777777" w:rsidR="001F73D0" w:rsidRDefault="001F73D0" w:rsidP="0087431B">
            <w:pPr>
              <w:spacing w:after="0" w:line="240" w:lineRule="auto"/>
              <w:jc w:val="left"/>
            </w:pPr>
            <w:r>
              <w:t>ITSP system – S2S</w:t>
            </w:r>
          </w:p>
        </w:tc>
        <w:tc>
          <w:tcPr>
            <w:tcW w:w="1212" w:type="pct"/>
            <w:tcBorders>
              <w:top w:val="single" w:sz="4" w:space="0" w:color="auto"/>
              <w:left w:val="single" w:sz="4" w:space="0" w:color="auto"/>
              <w:bottom w:val="single" w:sz="4" w:space="0" w:color="auto"/>
              <w:right w:val="single" w:sz="4" w:space="0" w:color="auto"/>
            </w:tcBorders>
            <w:hideMark/>
          </w:tcPr>
          <w:p w14:paraId="20E90989" w14:textId="77777777" w:rsidR="001F73D0" w:rsidRDefault="001F73D0" w:rsidP="004D144E">
            <w:pPr>
              <w:pStyle w:val="Listenabsatz"/>
              <w:numPr>
                <w:ilvl w:val="0"/>
                <w:numId w:val="45"/>
              </w:numPr>
              <w:spacing w:after="0"/>
              <w:ind w:left="175" w:hanging="218"/>
              <w:jc w:val="left"/>
            </w:pPr>
            <w:r>
              <w:t>Access point by user of ITSP;</w:t>
            </w:r>
          </w:p>
          <w:p w14:paraId="271F8677" w14:textId="77777777" w:rsidR="001F73D0" w:rsidRDefault="001F73D0" w:rsidP="004D144E">
            <w:pPr>
              <w:pStyle w:val="Listenabsatz"/>
              <w:numPr>
                <w:ilvl w:val="0"/>
                <w:numId w:val="45"/>
              </w:numPr>
              <w:spacing w:after="0"/>
              <w:ind w:left="175" w:hanging="218"/>
              <w:jc w:val="left"/>
            </w:pPr>
            <w:r>
              <w:t>Default communication path by user of EO via STP;</w:t>
            </w:r>
          </w:p>
          <w:p w14:paraId="7F7657D2" w14:textId="77777777" w:rsidR="001F73D0" w:rsidRDefault="001F73D0" w:rsidP="004D144E">
            <w:pPr>
              <w:pStyle w:val="Listenabsatz"/>
              <w:numPr>
                <w:ilvl w:val="0"/>
                <w:numId w:val="45"/>
              </w:numPr>
              <w:spacing w:after="0"/>
              <w:ind w:left="175" w:hanging="218"/>
              <w:jc w:val="left"/>
            </w:pPr>
            <w:r>
              <w:t>Chosen notification(s) should be switched on in STP Manage preferences menu - Notifications section.</w:t>
            </w:r>
          </w:p>
          <w:p w14:paraId="7A141643" w14:textId="77777777" w:rsidR="001F73D0" w:rsidRDefault="001F73D0" w:rsidP="00CE601E">
            <w:pPr>
              <w:pStyle w:val="Listenabsatz"/>
              <w:spacing w:after="0"/>
              <w:ind w:left="175"/>
              <w:jc w:val="left"/>
            </w:pPr>
          </w:p>
        </w:tc>
        <w:tc>
          <w:tcPr>
            <w:tcW w:w="1213" w:type="pct"/>
            <w:tcBorders>
              <w:top w:val="single" w:sz="4" w:space="0" w:color="auto"/>
              <w:left w:val="single" w:sz="4" w:space="0" w:color="auto"/>
              <w:bottom w:val="single" w:sz="4" w:space="0" w:color="auto"/>
              <w:right w:val="single" w:sz="4" w:space="0" w:color="auto"/>
            </w:tcBorders>
            <w:hideMark/>
          </w:tcPr>
          <w:p w14:paraId="6FA6F5A8" w14:textId="5C8CA3DF" w:rsidR="001F73D0" w:rsidRDefault="001F73D0" w:rsidP="0087431B">
            <w:pPr>
              <w:spacing w:after="0" w:line="240" w:lineRule="auto"/>
              <w:jc w:val="left"/>
            </w:pPr>
            <w:bookmarkStart w:id="115" w:name="_Hlk149297855"/>
            <w:r>
              <w:t>Will get notifications in ITSP system if in default</w:t>
            </w:r>
            <w:r w:rsidR="006018B5">
              <w:t xml:space="preserve"> </w:t>
            </w:r>
            <w:r>
              <w:t xml:space="preserve">communication path EO has configured </w:t>
            </w:r>
            <w:r>
              <w:rPr>
                <w:b/>
                <w:bCs/>
              </w:rPr>
              <w:t xml:space="preserve">S2S </w:t>
            </w:r>
            <w:r>
              <w:t>for that specific business domain;</w:t>
            </w:r>
          </w:p>
          <w:bookmarkEnd w:id="115"/>
          <w:p w14:paraId="732B2ED5" w14:textId="77777777" w:rsidR="001F73D0" w:rsidRDefault="001F73D0" w:rsidP="0087431B">
            <w:pPr>
              <w:spacing w:after="0" w:line="240" w:lineRule="auto"/>
              <w:jc w:val="left"/>
            </w:pPr>
            <w:r>
              <w:t>When EO configures default communication path, the party ID of the ITSP will have to be specified.</w:t>
            </w:r>
          </w:p>
        </w:tc>
        <w:tc>
          <w:tcPr>
            <w:tcW w:w="1212" w:type="pct"/>
            <w:tcBorders>
              <w:top w:val="single" w:sz="4" w:space="0" w:color="auto"/>
              <w:left w:val="single" w:sz="4" w:space="0" w:color="auto"/>
              <w:bottom w:val="single" w:sz="4" w:space="0" w:color="auto"/>
              <w:right w:val="single" w:sz="4" w:space="0" w:color="auto"/>
            </w:tcBorders>
            <w:hideMark/>
          </w:tcPr>
          <w:p w14:paraId="5AB08482" w14:textId="77777777" w:rsidR="001F73D0" w:rsidRDefault="001F73D0" w:rsidP="0087431B">
            <w:pPr>
              <w:spacing w:after="0" w:line="240" w:lineRule="auto"/>
              <w:jc w:val="left"/>
            </w:pPr>
            <w:r>
              <w:t xml:space="preserve">Will get notifications in STP if in default communication path EO has configured </w:t>
            </w:r>
            <w:r>
              <w:rPr>
                <w:b/>
                <w:bCs/>
              </w:rPr>
              <w:t>U2S</w:t>
            </w:r>
            <w:r>
              <w:t xml:space="preserve"> for that specific business domain.</w:t>
            </w:r>
          </w:p>
        </w:tc>
      </w:tr>
      <w:tr w:rsidR="001F73D0" w14:paraId="5AD5F056" w14:textId="77777777" w:rsidTr="0087431B">
        <w:tc>
          <w:tcPr>
            <w:tcW w:w="756" w:type="pct"/>
            <w:vMerge/>
            <w:tcBorders>
              <w:top w:val="single" w:sz="4" w:space="0" w:color="auto"/>
              <w:left w:val="single" w:sz="4" w:space="0" w:color="auto"/>
              <w:bottom w:val="single" w:sz="4" w:space="0" w:color="auto"/>
              <w:right w:val="single" w:sz="4" w:space="0" w:color="auto"/>
            </w:tcBorders>
            <w:vAlign w:val="center"/>
            <w:hideMark/>
          </w:tcPr>
          <w:p w14:paraId="4643CE28" w14:textId="77777777" w:rsidR="001F73D0" w:rsidRDefault="001F73D0" w:rsidP="009B3947">
            <w:pPr>
              <w:spacing w:after="0" w:line="240" w:lineRule="auto"/>
              <w:rPr>
                <w:szCs w:val="22"/>
                <w:lang w:eastAsia="en-US"/>
              </w:rPr>
            </w:pPr>
          </w:p>
        </w:tc>
        <w:tc>
          <w:tcPr>
            <w:tcW w:w="606" w:type="pct"/>
            <w:tcBorders>
              <w:top w:val="single" w:sz="4" w:space="0" w:color="auto"/>
              <w:left w:val="single" w:sz="4" w:space="0" w:color="auto"/>
              <w:bottom w:val="single" w:sz="4" w:space="0" w:color="auto"/>
              <w:right w:val="single" w:sz="4" w:space="0" w:color="auto"/>
            </w:tcBorders>
            <w:hideMark/>
          </w:tcPr>
          <w:p w14:paraId="3248A6BB" w14:textId="77777777" w:rsidR="001F73D0" w:rsidRDefault="001F73D0" w:rsidP="0087431B">
            <w:pPr>
              <w:spacing w:after="0" w:line="240" w:lineRule="auto"/>
              <w:jc w:val="left"/>
            </w:pPr>
            <w:r>
              <w:t>STP – U2S</w:t>
            </w:r>
          </w:p>
        </w:tc>
        <w:tc>
          <w:tcPr>
            <w:tcW w:w="1212" w:type="pct"/>
            <w:tcBorders>
              <w:top w:val="single" w:sz="4" w:space="0" w:color="auto"/>
              <w:left w:val="single" w:sz="4" w:space="0" w:color="auto"/>
              <w:bottom w:val="single" w:sz="4" w:space="0" w:color="auto"/>
              <w:right w:val="single" w:sz="4" w:space="0" w:color="auto"/>
            </w:tcBorders>
            <w:hideMark/>
          </w:tcPr>
          <w:p w14:paraId="28311160" w14:textId="77777777" w:rsidR="001F73D0" w:rsidRDefault="001F73D0" w:rsidP="004D144E">
            <w:pPr>
              <w:pStyle w:val="Listenabsatz"/>
              <w:numPr>
                <w:ilvl w:val="0"/>
                <w:numId w:val="45"/>
              </w:numPr>
              <w:spacing w:after="0"/>
              <w:ind w:left="175" w:hanging="218"/>
              <w:jc w:val="left"/>
            </w:pPr>
            <w:r>
              <w:t>Default communication path by user of EO;</w:t>
            </w:r>
          </w:p>
          <w:p w14:paraId="7D74679D" w14:textId="77777777" w:rsidR="001F73D0" w:rsidRDefault="001F73D0" w:rsidP="004D144E">
            <w:pPr>
              <w:pStyle w:val="Listenabsatz"/>
              <w:numPr>
                <w:ilvl w:val="0"/>
                <w:numId w:val="45"/>
              </w:numPr>
              <w:spacing w:after="0"/>
              <w:ind w:left="175" w:hanging="218"/>
              <w:jc w:val="left"/>
            </w:pPr>
            <w:r>
              <w:t xml:space="preserve">Chosen notification(s) should be switched </w:t>
            </w:r>
            <w:r>
              <w:lastRenderedPageBreak/>
              <w:t>on in STP Manage preferences menu - Notifications section.</w:t>
            </w:r>
          </w:p>
        </w:tc>
        <w:tc>
          <w:tcPr>
            <w:tcW w:w="1213" w:type="pct"/>
            <w:tcBorders>
              <w:top w:val="single" w:sz="4" w:space="0" w:color="auto"/>
              <w:left w:val="single" w:sz="4" w:space="0" w:color="auto"/>
              <w:bottom w:val="single" w:sz="4" w:space="0" w:color="auto"/>
              <w:right w:val="single" w:sz="4" w:space="0" w:color="auto"/>
            </w:tcBorders>
          </w:tcPr>
          <w:p w14:paraId="75B7E6C5" w14:textId="77777777" w:rsidR="001F73D0" w:rsidRDefault="001F73D0" w:rsidP="0087431B">
            <w:pPr>
              <w:spacing w:after="0" w:line="240" w:lineRule="auto"/>
              <w:jc w:val="left"/>
            </w:pPr>
            <w:r>
              <w:lastRenderedPageBreak/>
              <w:t>Not applicable – all the notifications will be sent only to STP.</w:t>
            </w:r>
          </w:p>
          <w:p w14:paraId="2B1D13C5" w14:textId="77777777" w:rsidR="001F73D0" w:rsidRDefault="001F73D0" w:rsidP="0087431B">
            <w:pPr>
              <w:spacing w:after="0" w:line="240" w:lineRule="auto"/>
              <w:jc w:val="left"/>
            </w:pPr>
          </w:p>
          <w:p w14:paraId="158C3E51" w14:textId="77777777" w:rsidR="001F73D0" w:rsidRDefault="001F73D0" w:rsidP="0087431B">
            <w:pPr>
              <w:spacing w:after="0" w:line="240" w:lineRule="auto"/>
              <w:jc w:val="left"/>
            </w:pPr>
          </w:p>
        </w:tc>
        <w:tc>
          <w:tcPr>
            <w:tcW w:w="1212" w:type="pct"/>
            <w:tcBorders>
              <w:top w:val="single" w:sz="4" w:space="0" w:color="auto"/>
              <w:left w:val="single" w:sz="4" w:space="0" w:color="auto"/>
              <w:bottom w:val="single" w:sz="4" w:space="0" w:color="auto"/>
              <w:right w:val="single" w:sz="4" w:space="0" w:color="auto"/>
            </w:tcBorders>
          </w:tcPr>
          <w:p w14:paraId="403F636C" w14:textId="77777777" w:rsidR="001F73D0" w:rsidRDefault="001F73D0" w:rsidP="0087431B">
            <w:pPr>
              <w:spacing w:after="0" w:line="240" w:lineRule="auto"/>
              <w:jc w:val="left"/>
            </w:pPr>
            <w:r>
              <w:t xml:space="preserve">Will get notifications in STP if in default communication path carrier has configured </w:t>
            </w:r>
            <w:r>
              <w:rPr>
                <w:b/>
                <w:bCs/>
              </w:rPr>
              <w:t>U2S</w:t>
            </w:r>
            <w:r>
              <w:t xml:space="preserve"> for that specific business domain.</w:t>
            </w:r>
          </w:p>
        </w:tc>
      </w:tr>
    </w:tbl>
    <w:p w14:paraId="742CAB1E" w14:textId="5EB593A1" w:rsidR="001F73D0" w:rsidRDefault="006018B5" w:rsidP="0087431B">
      <w:pPr>
        <w:pStyle w:val="Beschriftung"/>
        <w:tabs>
          <w:tab w:val="center" w:pos="4536"/>
          <w:tab w:val="left" w:pos="5370"/>
        </w:tabs>
        <w:jc w:val="left"/>
        <w:rPr>
          <w:lang w:eastAsia="en-US"/>
        </w:rPr>
      </w:pPr>
      <w:r>
        <w:tab/>
      </w:r>
      <w:bookmarkStart w:id="116" w:name="_Ref150951963"/>
      <w:bookmarkStart w:id="117" w:name="_Toc182582841"/>
      <w:r>
        <w:t xml:space="preserve">Table </w:t>
      </w:r>
      <w:fldSimple w:instr=" SEQ Table \* ARABIC ">
        <w:r>
          <w:rPr>
            <w:noProof/>
          </w:rPr>
          <w:t>5</w:t>
        </w:r>
      </w:fldSimple>
      <w:bookmarkEnd w:id="116"/>
      <w:r>
        <w:t xml:space="preserve">: </w:t>
      </w:r>
      <w:r w:rsidRPr="006018B5">
        <w:t xml:space="preserve">STP Configuration per </w:t>
      </w:r>
      <w:r>
        <w:t>t</w:t>
      </w:r>
      <w:r w:rsidRPr="006018B5">
        <w:t>ype of person/role in ICS2 business process</w:t>
      </w:r>
      <w:bookmarkEnd w:id="117"/>
    </w:p>
    <w:p w14:paraId="32817706" w14:textId="14C66D6E" w:rsidR="004D241D" w:rsidRPr="004D241D" w:rsidRDefault="004D241D" w:rsidP="004D241D">
      <w:pPr>
        <w:pStyle w:val="berschrift3"/>
      </w:pPr>
      <w:bookmarkStart w:id="118" w:name="_Toc150952221"/>
      <w:bookmarkStart w:id="119" w:name="_Toc150952222"/>
      <w:bookmarkStart w:id="120" w:name="_Toc150952223"/>
      <w:bookmarkStart w:id="121" w:name="_Toc182582782"/>
      <w:bookmarkEnd w:id="118"/>
      <w:bookmarkEnd w:id="119"/>
      <w:bookmarkEnd w:id="120"/>
      <w:r w:rsidRPr="004D241D">
        <w:t xml:space="preserve">If I am a carrier </w:t>
      </w:r>
      <w:r w:rsidR="003D2409" w:rsidRPr="003D2409">
        <w:t>acting as person filing of master level information, which notifications do I receive?</w:t>
      </w:r>
      <w:bookmarkEnd w:id="121"/>
    </w:p>
    <w:p w14:paraId="4E1959AD" w14:textId="0ECD105C" w:rsidR="003D2409" w:rsidRPr="00446B9D" w:rsidRDefault="00ED26B4" w:rsidP="003D2409">
      <w:pPr>
        <w:rPr>
          <w:lang w:eastAsia="en-US"/>
        </w:rPr>
      </w:pPr>
      <w:bookmarkStart w:id="122" w:name="_Hlk138414831"/>
      <w:r w:rsidRPr="004D241D">
        <w:rPr>
          <w:lang w:val="en" w:eastAsia="en-US"/>
        </w:rPr>
        <w:t xml:space="preserve">In the scenarios </w:t>
      </w:r>
      <w:r w:rsidR="003D2409">
        <w:rPr>
          <w:lang w:eastAsia="en-US"/>
        </w:rPr>
        <w:t xml:space="preserve">where </w:t>
      </w:r>
      <w:r w:rsidR="003D2409" w:rsidRPr="00446B9D">
        <w:rPr>
          <w:lang w:eastAsia="en-US"/>
        </w:rPr>
        <w:t xml:space="preserve">the carrier is acting as person filing, </w:t>
      </w:r>
      <w:r w:rsidR="003D2409">
        <w:rPr>
          <w:lang w:eastAsia="en-US"/>
        </w:rPr>
        <w:t xml:space="preserve">the notifications will be sent to the same system from where the ENS was lodged (for more details please see section </w:t>
      </w:r>
      <w:r w:rsidR="003D2409">
        <w:rPr>
          <w:lang w:eastAsia="en-US"/>
        </w:rPr>
        <w:fldChar w:fldCharType="begin"/>
      </w:r>
      <w:r w:rsidR="003D2409">
        <w:rPr>
          <w:lang w:eastAsia="en-US"/>
        </w:rPr>
        <w:instrText xml:space="preserve"> REF _Ref150950480 \r \h </w:instrText>
      </w:r>
      <w:r w:rsidR="003D2409">
        <w:rPr>
          <w:lang w:eastAsia="en-US"/>
        </w:rPr>
      </w:r>
      <w:r w:rsidR="003D2409">
        <w:rPr>
          <w:lang w:eastAsia="en-US"/>
        </w:rPr>
        <w:fldChar w:fldCharType="separate"/>
      </w:r>
      <w:r w:rsidR="00C11AB7">
        <w:rPr>
          <w:lang w:eastAsia="en-US"/>
        </w:rPr>
        <w:t>2.3.8</w:t>
      </w:r>
      <w:r w:rsidR="003D2409">
        <w:rPr>
          <w:lang w:eastAsia="en-US"/>
        </w:rPr>
        <w:fldChar w:fldCharType="end"/>
      </w:r>
      <w:r w:rsidR="003D2409">
        <w:rPr>
          <w:lang w:eastAsia="en-US"/>
        </w:rPr>
        <w:t>). The following notifications will be received:</w:t>
      </w:r>
    </w:p>
    <w:p w14:paraId="3D921B3D" w14:textId="77777777" w:rsidR="003D2409" w:rsidRPr="00446B9D" w:rsidRDefault="003D2409" w:rsidP="004D144E">
      <w:pPr>
        <w:pStyle w:val="Listenabsatz"/>
        <w:numPr>
          <w:ilvl w:val="0"/>
          <w:numId w:val="41"/>
        </w:numPr>
      </w:pPr>
      <w:r w:rsidRPr="00446B9D">
        <w:t>IE3R01 (ENS Registration Response)</w:t>
      </w:r>
      <w:r>
        <w:t>;</w:t>
      </w:r>
      <w:r w:rsidRPr="00446B9D">
        <w:t xml:space="preserve"> </w:t>
      </w:r>
    </w:p>
    <w:p w14:paraId="292BC163" w14:textId="77777777" w:rsidR="003D2409" w:rsidRPr="00446B9D" w:rsidRDefault="003D2409" w:rsidP="004D144E">
      <w:pPr>
        <w:pStyle w:val="Listenabsatz"/>
        <w:numPr>
          <w:ilvl w:val="0"/>
          <w:numId w:val="41"/>
        </w:numPr>
      </w:pPr>
      <w:r w:rsidRPr="00446B9D">
        <w:t>IE3R07 (Invalidation Acceptance Response)</w:t>
      </w:r>
      <w:r>
        <w:t>;</w:t>
      </w:r>
      <w:r w:rsidRPr="00446B9D">
        <w:t xml:space="preserve"> </w:t>
      </w:r>
    </w:p>
    <w:p w14:paraId="0EA6BEB8" w14:textId="77777777" w:rsidR="003D2409" w:rsidRPr="00446B9D" w:rsidRDefault="003D2409" w:rsidP="004D144E">
      <w:pPr>
        <w:pStyle w:val="Listenabsatz"/>
        <w:numPr>
          <w:ilvl w:val="0"/>
          <w:numId w:val="41"/>
        </w:numPr>
      </w:pPr>
      <w:r w:rsidRPr="00446B9D">
        <w:t>IE3R08 (ENS Consultation results)</w:t>
      </w:r>
      <w:r>
        <w:t>;</w:t>
      </w:r>
      <w:r w:rsidRPr="00446B9D">
        <w:t xml:space="preserve"> </w:t>
      </w:r>
    </w:p>
    <w:p w14:paraId="2DEF64D3" w14:textId="77777777" w:rsidR="003D2409" w:rsidRPr="00446B9D" w:rsidRDefault="003D2409" w:rsidP="004D144E">
      <w:pPr>
        <w:pStyle w:val="Listenabsatz"/>
        <w:numPr>
          <w:ilvl w:val="0"/>
          <w:numId w:val="41"/>
        </w:numPr>
      </w:pPr>
      <w:r w:rsidRPr="00446B9D">
        <w:t>IE3N01 (ENS lifecycle validation error notification)</w:t>
      </w:r>
      <w:r>
        <w:t>;</w:t>
      </w:r>
      <w:r w:rsidRPr="00446B9D">
        <w:t xml:space="preserve"> </w:t>
      </w:r>
    </w:p>
    <w:p w14:paraId="53FBAD2C" w14:textId="29CAA573" w:rsidR="003D2409" w:rsidRPr="00446B9D" w:rsidRDefault="003D2409" w:rsidP="004D144E">
      <w:pPr>
        <w:pStyle w:val="Listenabsatz"/>
        <w:numPr>
          <w:ilvl w:val="0"/>
          <w:numId w:val="41"/>
        </w:numPr>
      </w:pPr>
      <w:r w:rsidRPr="00446B9D">
        <w:t>IE3N02 (ENS not complete notification)</w:t>
      </w:r>
      <w:r>
        <w:t>;</w:t>
      </w:r>
      <w:r w:rsidR="00FE718A" w:rsidRPr="00FE718A">
        <w:rPr>
          <w:b/>
          <w:bCs/>
        </w:rPr>
        <w:t xml:space="preserve"> </w:t>
      </w:r>
      <w:r w:rsidR="00FE718A" w:rsidRPr="00446B9D">
        <w:rPr>
          <w:b/>
          <w:bCs/>
        </w:rPr>
        <w:t xml:space="preserve">applicable only to </w:t>
      </w:r>
      <w:r w:rsidR="00FE718A">
        <w:rPr>
          <w:b/>
          <w:bCs/>
        </w:rPr>
        <w:t xml:space="preserve">air &amp; </w:t>
      </w:r>
      <w:r w:rsidR="00FE718A" w:rsidRPr="00446B9D">
        <w:rPr>
          <w:b/>
          <w:bCs/>
        </w:rPr>
        <w:t>maritime</w:t>
      </w:r>
      <w:r w:rsidR="00FE718A" w:rsidRPr="00446B9D">
        <w:t>;</w:t>
      </w:r>
    </w:p>
    <w:p w14:paraId="792F4580" w14:textId="77777777" w:rsidR="003D2409" w:rsidRPr="00446B9D" w:rsidRDefault="003D2409" w:rsidP="004D144E">
      <w:pPr>
        <w:pStyle w:val="Listenabsatz"/>
        <w:numPr>
          <w:ilvl w:val="0"/>
          <w:numId w:val="41"/>
        </w:numPr>
      </w:pPr>
      <w:r w:rsidRPr="00446B9D">
        <w:t>IE3N03 (Assessment complete)</w:t>
      </w:r>
      <w:r>
        <w:t>;</w:t>
      </w:r>
    </w:p>
    <w:p w14:paraId="258A3B82" w14:textId="1ED0E062" w:rsidR="003D2409" w:rsidRPr="00446B9D" w:rsidRDefault="003D2409" w:rsidP="004D144E">
      <w:pPr>
        <w:pStyle w:val="Listenabsatz"/>
        <w:numPr>
          <w:ilvl w:val="0"/>
          <w:numId w:val="41"/>
        </w:numPr>
      </w:pPr>
      <w:r w:rsidRPr="00446B9D">
        <w:t xml:space="preserve">IE3N07 (House consignment in incorrect state notification) </w:t>
      </w:r>
      <w:r w:rsidRPr="00446B9D">
        <w:rPr>
          <w:b/>
          <w:bCs/>
        </w:rPr>
        <w:t xml:space="preserve">– applicable only to </w:t>
      </w:r>
      <w:r w:rsidR="00FE718A">
        <w:rPr>
          <w:b/>
          <w:bCs/>
        </w:rPr>
        <w:t xml:space="preserve">air &amp; </w:t>
      </w:r>
      <w:r w:rsidRPr="00446B9D">
        <w:rPr>
          <w:b/>
          <w:bCs/>
        </w:rPr>
        <w:t>maritime</w:t>
      </w:r>
      <w:r w:rsidRPr="00446B9D">
        <w:t>;</w:t>
      </w:r>
    </w:p>
    <w:p w14:paraId="4319B561" w14:textId="323BA04A" w:rsidR="003D2409" w:rsidRPr="00446B9D" w:rsidRDefault="003D2409" w:rsidP="004D144E">
      <w:pPr>
        <w:pStyle w:val="Listenabsatz"/>
        <w:numPr>
          <w:ilvl w:val="0"/>
          <w:numId w:val="41"/>
        </w:numPr>
      </w:pPr>
      <w:r w:rsidRPr="00446B9D">
        <w:t xml:space="preserve">IE3N08 (Control notification) </w:t>
      </w:r>
      <w:r w:rsidRPr="00446B9D">
        <w:rPr>
          <w:b/>
          <w:bCs/>
        </w:rPr>
        <w:t>–</w:t>
      </w:r>
      <w:r w:rsidR="00A40C59">
        <w:rPr>
          <w:b/>
          <w:bCs/>
        </w:rPr>
        <w:t xml:space="preserve"> </w:t>
      </w:r>
      <w:r w:rsidRPr="00446B9D">
        <w:rPr>
          <w:b/>
          <w:bCs/>
        </w:rPr>
        <w:t xml:space="preserve">applicable only to </w:t>
      </w:r>
      <w:r w:rsidR="00FE718A">
        <w:rPr>
          <w:b/>
          <w:bCs/>
        </w:rPr>
        <w:t xml:space="preserve">air &amp; </w:t>
      </w:r>
      <w:r w:rsidRPr="00446B9D">
        <w:rPr>
          <w:b/>
          <w:bCs/>
        </w:rPr>
        <w:t>maritime</w:t>
      </w:r>
      <w:r w:rsidRPr="00446B9D">
        <w:t>;</w:t>
      </w:r>
    </w:p>
    <w:p w14:paraId="4C502B32" w14:textId="77777777" w:rsidR="003D2409" w:rsidRPr="00446B9D" w:rsidRDefault="003D2409" w:rsidP="004D144E">
      <w:pPr>
        <w:pStyle w:val="Listenabsatz"/>
        <w:numPr>
          <w:ilvl w:val="0"/>
          <w:numId w:val="41"/>
        </w:numPr>
      </w:pPr>
      <w:r w:rsidRPr="00446B9D">
        <w:t>IE3N09 (Authorized Economic Operator control notification)</w:t>
      </w:r>
      <w:r>
        <w:t>;</w:t>
      </w:r>
      <w:r w:rsidRPr="00446B9D">
        <w:t xml:space="preserve"> </w:t>
      </w:r>
    </w:p>
    <w:p w14:paraId="3A95F8A7" w14:textId="77777777" w:rsidR="003D2409" w:rsidRPr="00446B9D" w:rsidRDefault="003D2409" w:rsidP="004D144E">
      <w:pPr>
        <w:pStyle w:val="Listenabsatz"/>
        <w:numPr>
          <w:ilvl w:val="0"/>
          <w:numId w:val="41"/>
        </w:numPr>
      </w:pPr>
      <w:r w:rsidRPr="00446B9D">
        <w:t>IE3N10 (Amendment Notification)</w:t>
      </w:r>
      <w:r>
        <w:t>;</w:t>
      </w:r>
      <w:r w:rsidRPr="00446B9D">
        <w:t xml:space="preserve"> </w:t>
      </w:r>
    </w:p>
    <w:p w14:paraId="2670F031" w14:textId="77777777" w:rsidR="003D2409" w:rsidRPr="00446B9D" w:rsidRDefault="003D2409" w:rsidP="004D144E">
      <w:pPr>
        <w:pStyle w:val="Listenabsatz"/>
        <w:numPr>
          <w:ilvl w:val="0"/>
          <w:numId w:val="41"/>
        </w:numPr>
      </w:pPr>
      <w:r w:rsidRPr="00446B9D">
        <w:t>IE3N99 (Error notification)</w:t>
      </w:r>
      <w:r>
        <w:t>;</w:t>
      </w:r>
    </w:p>
    <w:p w14:paraId="55BB5341" w14:textId="77777777" w:rsidR="003D2409" w:rsidRPr="00446B9D" w:rsidRDefault="003D2409" w:rsidP="004D144E">
      <w:pPr>
        <w:pStyle w:val="Listenabsatz"/>
        <w:numPr>
          <w:ilvl w:val="0"/>
          <w:numId w:val="41"/>
        </w:numPr>
      </w:pPr>
      <w:r w:rsidRPr="00446B9D">
        <w:t>IE3Q01 (Do Not Load request)</w:t>
      </w:r>
      <w:r>
        <w:t>;</w:t>
      </w:r>
    </w:p>
    <w:p w14:paraId="0E75BB15" w14:textId="77777777" w:rsidR="003D2409" w:rsidRPr="00446B9D" w:rsidRDefault="003D2409" w:rsidP="004D144E">
      <w:pPr>
        <w:pStyle w:val="Listenabsatz"/>
        <w:numPr>
          <w:ilvl w:val="0"/>
          <w:numId w:val="41"/>
        </w:numPr>
      </w:pPr>
      <w:r w:rsidRPr="00446B9D">
        <w:t>IE3Q02 (Additional information request)</w:t>
      </w:r>
      <w:r>
        <w:t>;</w:t>
      </w:r>
      <w:r w:rsidRPr="00446B9D">
        <w:t xml:space="preserve"> </w:t>
      </w:r>
    </w:p>
    <w:p w14:paraId="19ED3904" w14:textId="30937836" w:rsidR="00ED26B4" w:rsidRPr="00660898" w:rsidRDefault="003D2409" w:rsidP="00A104C3">
      <w:pPr>
        <w:pStyle w:val="Listenabsatz"/>
        <w:numPr>
          <w:ilvl w:val="0"/>
          <w:numId w:val="41"/>
        </w:numPr>
        <w:rPr>
          <w:lang w:val="en"/>
        </w:rPr>
      </w:pPr>
      <w:r w:rsidRPr="00446B9D">
        <w:t>IE3Q03 (High Risk Cargo &amp; Mail screening request)</w:t>
      </w:r>
      <w:r>
        <w:t>.</w:t>
      </w:r>
      <w:r w:rsidRPr="00446B9D">
        <w:t xml:space="preserve"> </w:t>
      </w:r>
      <w:bookmarkStart w:id="123" w:name="_Hlk138416330"/>
      <w:bookmarkEnd w:id="122"/>
    </w:p>
    <w:p w14:paraId="7EB0FE3B" w14:textId="326D3E22" w:rsidR="003D2409" w:rsidRDefault="003D2409">
      <w:pPr>
        <w:pStyle w:val="berschrift3"/>
      </w:pPr>
      <w:bookmarkStart w:id="124" w:name="_Toc182582783"/>
      <w:bookmarkStart w:id="125" w:name="_Toc141708264"/>
      <w:bookmarkStart w:id="126" w:name="_Ref150949635"/>
      <w:bookmarkEnd w:id="123"/>
      <w:r w:rsidRPr="003D2409">
        <w:t>If I am a carrier not acting as person filing, which notifications do I receive?</w:t>
      </w:r>
      <w:bookmarkEnd w:id="124"/>
    </w:p>
    <w:p w14:paraId="5AA00ACA" w14:textId="5F331884" w:rsidR="003D2409" w:rsidRPr="00446B9D" w:rsidRDefault="003D2409" w:rsidP="00651F79">
      <w:pPr>
        <w:spacing w:after="0"/>
        <w:rPr>
          <w:lang w:eastAsia="en-US"/>
        </w:rPr>
      </w:pPr>
      <w:r w:rsidRPr="003B6DCD">
        <w:rPr>
          <w:lang w:eastAsia="en-US"/>
        </w:rPr>
        <w:t xml:space="preserve">A carrier not acting as person filing, who wants to </w:t>
      </w:r>
      <w:r w:rsidRPr="00446B9D">
        <w:rPr>
          <w:lang w:eastAsia="en-US"/>
        </w:rPr>
        <w:t xml:space="preserve">receive notifications, should set up its </w:t>
      </w:r>
      <w:r>
        <w:rPr>
          <w:lang w:eastAsia="en-US"/>
        </w:rPr>
        <w:t xml:space="preserve">“notifications </w:t>
      </w:r>
      <w:r w:rsidRPr="00446B9D">
        <w:rPr>
          <w:lang w:eastAsia="en-US"/>
        </w:rPr>
        <w:t>preferences</w:t>
      </w:r>
      <w:r>
        <w:rPr>
          <w:lang w:eastAsia="en-US"/>
        </w:rPr>
        <w:t xml:space="preserve">”, </w:t>
      </w:r>
      <w:r w:rsidRPr="00446B9D">
        <w:rPr>
          <w:lang w:eastAsia="en-US"/>
        </w:rPr>
        <w:t xml:space="preserve">“Default Communication Path” </w:t>
      </w:r>
      <w:r>
        <w:rPr>
          <w:lang w:eastAsia="en-US"/>
        </w:rPr>
        <w:t>and “</w:t>
      </w:r>
      <w:r w:rsidRPr="00446B9D">
        <w:rPr>
          <w:lang w:eastAsia="en-US"/>
        </w:rPr>
        <w:t>access point</w:t>
      </w:r>
      <w:r>
        <w:rPr>
          <w:lang w:eastAsia="en-US"/>
        </w:rPr>
        <w:t xml:space="preserve"> configurations”</w:t>
      </w:r>
      <w:r w:rsidRPr="00446B9D">
        <w:rPr>
          <w:lang w:eastAsia="en-US"/>
        </w:rPr>
        <w:t xml:space="preserve"> through the STP, via “manage preferences” section. The </w:t>
      </w:r>
      <w:r>
        <w:rPr>
          <w:lang w:eastAsia="en-US"/>
        </w:rPr>
        <w:t>notifications</w:t>
      </w:r>
      <w:r w:rsidRPr="00446B9D">
        <w:rPr>
          <w:lang w:eastAsia="en-US"/>
        </w:rPr>
        <w:t xml:space="preserve"> can be </w:t>
      </w:r>
      <w:r>
        <w:rPr>
          <w:lang w:eastAsia="en-US"/>
        </w:rPr>
        <w:t>received via</w:t>
      </w:r>
      <w:r w:rsidRPr="00446B9D">
        <w:rPr>
          <w:lang w:eastAsia="en-US"/>
        </w:rPr>
        <w:t xml:space="preserve"> STP or </w:t>
      </w:r>
      <w:r>
        <w:rPr>
          <w:lang w:eastAsia="en-US"/>
        </w:rPr>
        <w:t>via</w:t>
      </w:r>
      <w:r w:rsidRPr="00446B9D">
        <w:rPr>
          <w:lang w:eastAsia="en-US"/>
        </w:rPr>
        <w:t xml:space="preserve"> S2S </w:t>
      </w:r>
      <w:r>
        <w:rPr>
          <w:lang w:eastAsia="en-US"/>
        </w:rPr>
        <w:t>depending o</w:t>
      </w:r>
      <w:r w:rsidR="00B666AF">
        <w:rPr>
          <w:lang w:eastAsia="en-US"/>
        </w:rPr>
        <w:t>n</w:t>
      </w:r>
      <w:r>
        <w:rPr>
          <w:lang w:eastAsia="en-US"/>
        </w:rPr>
        <w:t xml:space="preserve"> </w:t>
      </w:r>
      <w:r w:rsidR="00B666AF">
        <w:rPr>
          <w:lang w:eastAsia="en-US"/>
        </w:rPr>
        <w:t xml:space="preserve">the </w:t>
      </w:r>
      <w:r>
        <w:rPr>
          <w:lang w:eastAsia="en-US"/>
        </w:rPr>
        <w:t xml:space="preserve">configuration done in STP for </w:t>
      </w:r>
      <w:r w:rsidRPr="00446B9D">
        <w:rPr>
          <w:lang w:eastAsia="en-US"/>
        </w:rPr>
        <w:t>Default Communication Path</w:t>
      </w:r>
      <w:r>
        <w:rPr>
          <w:lang w:eastAsia="en-US"/>
        </w:rPr>
        <w:t xml:space="preserve"> (for more details please see section </w:t>
      </w:r>
      <w:r w:rsidR="00B666AF">
        <w:rPr>
          <w:lang w:eastAsia="en-US"/>
        </w:rPr>
        <w:fldChar w:fldCharType="begin"/>
      </w:r>
      <w:r w:rsidR="00B666AF">
        <w:rPr>
          <w:lang w:eastAsia="en-US"/>
        </w:rPr>
        <w:instrText xml:space="preserve"> REF _Ref150950480 \r \h </w:instrText>
      </w:r>
      <w:r w:rsidR="00B666AF">
        <w:rPr>
          <w:lang w:eastAsia="en-US"/>
        </w:rPr>
      </w:r>
      <w:r w:rsidR="00B666AF">
        <w:rPr>
          <w:lang w:eastAsia="en-US"/>
        </w:rPr>
        <w:fldChar w:fldCharType="separate"/>
      </w:r>
      <w:r w:rsidR="00B666AF">
        <w:rPr>
          <w:lang w:eastAsia="en-US"/>
        </w:rPr>
        <w:t>2.3.9</w:t>
      </w:r>
      <w:r w:rsidR="00B666AF">
        <w:rPr>
          <w:lang w:eastAsia="en-US"/>
        </w:rPr>
        <w:fldChar w:fldCharType="end"/>
      </w:r>
      <w:r>
        <w:rPr>
          <w:lang w:eastAsia="en-US"/>
        </w:rPr>
        <w:t>)</w:t>
      </w:r>
      <w:r w:rsidRPr="00446B9D">
        <w:rPr>
          <w:lang w:eastAsia="en-US"/>
        </w:rPr>
        <w:t xml:space="preserve">. </w:t>
      </w:r>
    </w:p>
    <w:p w14:paraId="48CACF29" w14:textId="0728B9CA" w:rsidR="003D2409" w:rsidRPr="00446B9D" w:rsidRDefault="003D2409" w:rsidP="004D144E">
      <w:pPr>
        <w:pStyle w:val="Listenabsatz"/>
        <w:numPr>
          <w:ilvl w:val="0"/>
          <w:numId w:val="41"/>
        </w:numPr>
        <w:spacing w:after="0"/>
      </w:pPr>
      <w:r>
        <w:t>The following notifications will be received:</w:t>
      </w:r>
      <w:r w:rsidR="00836FAC">
        <w:t xml:space="preserve"> </w:t>
      </w:r>
      <w:r w:rsidRPr="00446B9D">
        <w:t>IE3R01 (ENS Registration Response)</w:t>
      </w:r>
      <w:r>
        <w:t>;</w:t>
      </w:r>
      <w:r w:rsidRPr="00446B9D">
        <w:t xml:space="preserve"> </w:t>
      </w:r>
    </w:p>
    <w:p w14:paraId="277A2153" w14:textId="77777777" w:rsidR="003D2409" w:rsidRPr="00446B9D" w:rsidRDefault="003D2409" w:rsidP="004D144E">
      <w:pPr>
        <w:pStyle w:val="Listenabsatz"/>
        <w:numPr>
          <w:ilvl w:val="0"/>
          <w:numId w:val="41"/>
        </w:numPr>
      </w:pPr>
      <w:r w:rsidRPr="00446B9D">
        <w:t>IE3R08 (ENS Consultation results)</w:t>
      </w:r>
      <w:r>
        <w:t>;</w:t>
      </w:r>
    </w:p>
    <w:p w14:paraId="135D474B" w14:textId="77777777" w:rsidR="003D2409" w:rsidRPr="00446B9D" w:rsidRDefault="003D2409" w:rsidP="004D144E">
      <w:pPr>
        <w:pStyle w:val="Listenabsatz"/>
        <w:numPr>
          <w:ilvl w:val="0"/>
          <w:numId w:val="41"/>
        </w:numPr>
      </w:pPr>
      <w:r w:rsidRPr="00446B9D">
        <w:t>IE3N03 (Assessment complete)</w:t>
      </w:r>
      <w:r>
        <w:t>;</w:t>
      </w:r>
    </w:p>
    <w:p w14:paraId="7C84CF6D" w14:textId="77777777" w:rsidR="003D2409" w:rsidRPr="00446B9D" w:rsidRDefault="003D2409" w:rsidP="004D144E">
      <w:pPr>
        <w:pStyle w:val="Listenabsatz"/>
        <w:numPr>
          <w:ilvl w:val="0"/>
          <w:numId w:val="41"/>
        </w:numPr>
      </w:pPr>
      <w:r w:rsidRPr="00446B9D">
        <w:t>IE3N04 (Additional information request notification)</w:t>
      </w:r>
      <w:r>
        <w:t>;</w:t>
      </w:r>
      <w:r w:rsidRPr="00446B9D">
        <w:t xml:space="preserve"> </w:t>
      </w:r>
    </w:p>
    <w:p w14:paraId="0E1677DF" w14:textId="77777777" w:rsidR="003D2409" w:rsidRPr="00446B9D" w:rsidRDefault="003D2409" w:rsidP="004D144E">
      <w:pPr>
        <w:pStyle w:val="Listenabsatz"/>
        <w:numPr>
          <w:ilvl w:val="0"/>
          <w:numId w:val="41"/>
        </w:numPr>
      </w:pPr>
      <w:r w:rsidRPr="00446B9D">
        <w:t>IE3N05 (High Risk Cargo &amp; Mail screening request notification)</w:t>
      </w:r>
      <w:r>
        <w:t>;</w:t>
      </w:r>
      <w:r w:rsidRPr="00446B9D">
        <w:t xml:space="preserve"> </w:t>
      </w:r>
    </w:p>
    <w:p w14:paraId="0F014F73" w14:textId="77777777" w:rsidR="003D2409" w:rsidRPr="00446B9D" w:rsidRDefault="003D2409" w:rsidP="004D144E">
      <w:pPr>
        <w:pStyle w:val="Listenabsatz"/>
        <w:numPr>
          <w:ilvl w:val="0"/>
          <w:numId w:val="41"/>
        </w:numPr>
      </w:pPr>
      <w:r w:rsidRPr="00446B9D">
        <w:t>IE3N09 (Authorised Economic Operator control notification)</w:t>
      </w:r>
      <w:r>
        <w:t>;</w:t>
      </w:r>
      <w:r w:rsidRPr="00446B9D">
        <w:t xml:space="preserve"> </w:t>
      </w:r>
    </w:p>
    <w:p w14:paraId="4051B369" w14:textId="77777777" w:rsidR="003D2409" w:rsidRDefault="003D2409" w:rsidP="004D144E">
      <w:pPr>
        <w:pStyle w:val="Listenabsatz"/>
        <w:numPr>
          <w:ilvl w:val="0"/>
          <w:numId w:val="41"/>
        </w:numPr>
      </w:pPr>
      <w:r w:rsidRPr="00446B9D">
        <w:t>IE3Q01 (Do Not Load request)</w:t>
      </w:r>
      <w:r>
        <w:t>.</w:t>
      </w:r>
    </w:p>
    <w:p w14:paraId="3CB11663" w14:textId="77777777" w:rsidR="00ED26B4" w:rsidRDefault="00ED26B4" w:rsidP="00ED26B4">
      <w:pPr>
        <w:pStyle w:val="berschrift3"/>
      </w:pPr>
      <w:bookmarkStart w:id="127" w:name="_Ref150954407"/>
      <w:bookmarkStart w:id="128" w:name="_Toc182582784"/>
      <w:r>
        <w:t>How can the EO access STP?</w:t>
      </w:r>
      <w:bookmarkEnd w:id="125"/>
      <w:bookmarkEnd w:id="126"/>
      <w:bookmarkEnd w:id="127"/>
      <w:bookmarkEnd w:id="128"/>
    </w:p>
    <w:p w14:paraId="26361573" w14:textId="6718ED71" w:rsidR="00B666AF" w:rsidRDefault="00603D2B" w:rsidP="00B666AF">
      <w:pPr>
        <w:rPr>
          <w:lang w:val="en" w:eastAsia="en-US"/>
        </w:rPr>
      </w:pPr>
      <w:r w:rsidRPr="00603D2B">
        <w:rPr>
          <w:lang w:val="en" w:eastAsia="en-US"/>
        </w:rPr>
        <w:t xml:space="preserve">EOs need to be users of UUM&amp;DS to be able to access STP. They </w:t>
      </w:r>
      <w:r>
        <w:rPr>
          <w:lang w:val="en" w:eastAsia="en-US"/>
        </w:rPr>
        <w:t>must</w:t>
      </w:r>
      <w:r w:rsidRPr="00603D2B">
        <w:rPr>
          <w:lang w:val="en" w:eastAsia="en-US"/>
        </w:rPr>
        <w:t xml:space="preserve"> therefor</w:t>
      </w:r>
      <w:r>
        <w:rPr>
          <w:lang w:val="en" w:eastAsia="en-US"/>
        </w:rPr>
        <w:t>e</w:t>
      </w:r>
      <w:r w:rsidRPr="00603D2B">
        <w:rPr>
          <w:lang w:val="en" w:eastAsia="en-US"/>
        </w:rPr>
        <w:t xml:space="preserve"> contact the National Service Desk (NSD)</w:t>
      </w:r>
      <w:r w:rsidR="00B666AF">
        <w:rPr>
          <w:lang w:val="en" w:eastAsia="en-US"/>
        </w:rPr>
        <w:t>who grants ICS2 STP related roles.</w:t>
      </w:r>
    </w:p>
    <w:p w14:paraId="03E19B0C" w14:textId="77777777" w:rsidR="00B666AF" w:rsidRDefault="00B666AF" w:rsidP="00B666AF">
      <w:pPr>
        <w:rPr>
          <w:rStyle w:val="Hyperlink"/>
        </w:rPr>
      </w:pPr>
      <w:r>
        <w:rPr>
          <w:lang w:val="en-US"/>
        </w:rPr>
        <w:lastRenderedPageBreak/>
        <w:t>To learn more about UUM&amp;DS, it is possible to attend the online</w:t>
      </w:r>
      <w:r w:rsidRPr="0064714C">
        <w:rPr>
          <w:lang w:val="en-US"/>
        </w:rPr>
        <w:t xml:space="preserve"> course by accessing the following URL</w:t>
      </w:r>
      <w:hyperlink r:id="rId44" w:history="1">
        <w:r w:rsidRPr="0064714C">
          <w:rPr>
            <w:rStyle w:val="Hyperlink"/>
          </w:rPr>
          <w:t>: UUM&amp;DS system: Your passport to EU applications, Topic: en (europa.eu)</w:t>
        </w:r>
      </w:hyperlink>
    </w:p>
    <w:p w14:paraId="0105CCAB" w14:textId="77777777" w:rsidR="00B666AF" w:rsidRPr="00660898" w:rsidRDefault="00B666AF" w:rsidP="00B666AF">
      <w:pPr>
        <w:rPr>
          <w:lang w:val="en-US"/>
        </w:rPr>
      </w:pPr>
      <w:r w:rsidRPr="00660898">
        <w:rPr>
          <w:lang w:val="en-US"/>
        </w:rPr>
        <w:t>Following roles are defined for STP:</w:t>
      </w:r>
    </w:p>
    <w:p w14:paraId="56895D2A" w14:textId="77777777" w:rsidR="00B666AF" w:rsidRPr="00660898" w:rsidRDefault="00B666AF" w:rsidP="004D144E">
      <w:pPr>
        <w:pStyle w:val="Listenabsatz"/>
        <w:numPr>
          <w:ilvl w:val="0"/>
          <w:numId w:val="42"/>
        </w:numPr>
        <w:rPr>
          <w:lang w:val="en-US"/>
        </w:rPr>
      </w:pPr>
      <w:r w:rsidRPr="00660898">
        <w:rPr>
          <w:lang w:val="en-US" w:eastAsia="en-GB"/>
        </w:rPr>
        <w:t>Economic Operator Declarant (EO-DECL)</w:t>
      </w:r>
      <w:r>
        <w:rPr>
          <w:lang w:val="en-US" w:eastAsia="en-GB"/>
        </w:rPr>
        <w:t>;</w:t>
      </w:r>
    </w:p>
    <w:p w14:paraId="6EC7F211" w14:textId="77777777" w:rsidR="00B666AF" w:rsidRPr="00660898" w:rsidRDefault="00B666AF" w:rsidP="004D144E">
      <w:pPr>
        <w:pStyle w:val="Listenabsatz"/>
        <w:numPr>
          <w:ilvl w:val="0"/>
          <w:numId w:val="42"/>
        </w:numPr>
        <w:rPr>
          <w:lang w:val="en-US" w:eastAsia="en-GB"/>
        </w:rPr>
      </w:pPr>
      <w:r w:rsidRPr="00660898">
        <w:rPr>
          <w:lang w:val="en-US" w:eastAsia="en-GB"/>
        </w:rPr>
        <w:t>Economic Operator Representative (EO-REP)</w:t>
      </w:r>
      <w:r>
        <w:rPr>
          <w:lang w:val="en-US" w:eastAsia="en-GB"/>
        </w:rPr>
        <w:t>;</w:t>
      </w:r>
    </w:p>
    <w:p w14:paraId="079E6B5E" w14:textId="77777777" w:rsidR="00B666AF" w:rsidRPr="00660898" w:rsidRDefault="00B666AF" w:rsidP="004D144E">
      <w:pPr>
        <w:pStyle w:val="Listenabsatz"/>
        <w:numPr>
          <w:ilvl w:val="0"/>
          <w:numId w:val="42"/>
        </w:numPr>
        <w:rPr>
          <w:lang w:val="en-US" w:eastAsia="en-GB"/>
        </w:rPr>
      </w:pPr>
      <w:r w:rsidRPr="00660898">
        <w:rPr>
          <w:lang w:val="en-US" w:eastAsia="en-GB"/>
        </w:rPr>
        <w:t>Economic Operator Configurator (EO-CONF)</w:t>
      </w:r>
      <w:r>
        <w:rPr>
          <w:lang w:val="en-US" w:eastAsia="en-GB"/>
        </w:rPr>
        <w:t>;</w:t>
      </w:r>
    </w:p>
    <w:p w14:paraId="6389ABEB" w14:textId="77777777" w:rsidR="00B666AF" w:rsidRPr="00660898" w:rsidRDefault="00B666AF" w:rsidP="004D144E">
      <w:pPr>
        <w:pStyle w:val="Listenabsatz"/>
        <w:numPr>
          <w:ilvl w:val="0"/>
          <w:numId w:val="42"/>
        </w:numPr>
        <w:rPr>
          <w:lang w:val="en-US" w:eastAsia="en-GB"/>
        </w:rPr>
      </w:pPr>
      <w:r w:rsidRPr="00660898">
        <w:rPr>
          <w:lang w:val="en-US" w:eastAsia="en-GB"/>
        </w:rPr>
        <w:t>Person Notifying Arrival (EO-PNA)</w:t>
      </w:r>
      <w:r>
        <w:rPr>
          <w:lang w:val="en-US" w:eastAsia="en-GB"/>
        </w:rPr>
        <w:t>;</w:t>
      </w:r>
    </w:p>
    <w:p w14:paraId="33954E1C" w14:textId="77777777" w:rsidR="00B666AF" w:rsidRPr="00660898" w:rsidRDefault="00B666AF" w:rsidP="004D144E">
      <w:pPr>
        <w:pStyle w:val="Listenabsatz"/>
        <w:numPr>
          <w:ilvl w:val="0"/>
          <w:numId w:val="42"/>
        </w:numPr>
        <w:rPr>
          <w:lang w:val="en-US" w:eastAsia="en-GB"/>
        </w:rPr>
      </w:pPr>
      <w:r w:rsidRPr="00660898">
        <w:rPr>
          <w:lang w:val="en-US" w:eastAsia="en-GB"/>
        </w:rPr>
        <w:t>Notify Party (EO-NOP)</w:t>
      </w:r>
      <w:r>
        <w:rPr>
          <w:lang w:val="en-US" w:eastAsia="en-GB"/>
        </w:rPr>
        <w:t>.</w:t>
      </w:r>
    </w:p>
    <w:p w14:paraId="01E245B1" w14:textId="4F744D3D" w:rsidR="00B666AF" w:rsidRDefault="00B666AF" w:rsidP="00B666AF">
      <w:pPr>
        <w:pStyle w:val="Listenabsatz"/>
        <w:ind w:left="0"/>
        <w:rPr>
          <w:lang w:val="en-US"/>
        </w:rPr>
      </w:pPr>
      <w:r w:rsidRPr="00660898">
        <w:rPr>
          <w:lang w:val="en-US"/>
        </w:rPr>
        <w:br/>
      </w:r>
      <w:r w:rsidR="00603D2B">
        <w:rPr>
          <w:lang w:val="en-US"/>
        </w:rPr>
        <w:t>It is important to note</w:t>
      </w:r>
      <w:r>
        <w:rPr>
          <w:lang w:val="en-US"/>
        </w:rPr>
        <w:t xml:space="preserve"> that the NSD will support EOs who are having issues with their UUM&amp;DS account or STP access for the setup of system configuration and notification preferences.</w:t>
      </w:r>
    </w:p>
    <w:p w14:paraId="60984FA5" w14:textId="77777777" w:rsidR="00B666AF" w:rsidRDefault="00B666AF" w:rsidP="00B666AF">
      <w:pPr>
        <w:pStyle w:val="Listenabsatz"/>
        <w:ind w:left="0"/>
        <w:rPr>
          <w:lang w:val="en-US"/>
        </w:rPr>
      </w:pPr>
    </w:p>
    <w:p w14:paraId="4E345D8F" w14:textId="3BC3F534" w:rsidR="00B666AF" w:rsidRDefault="00B666AF" w:rsidP="00B666AF">
      <w:pPr>
        <w:pStyle w:val="Listenabsatz"/>
        <w:ind w:left="0"/>
        <w:rPr>
          <w:lang w:val="en-US"/>
        </w:rPr>
      </w:pPr>
      <w:r w:rsidRPr="00660898">
        <w:rPr>
          <w:lang w:val="en-US"/>
        </w:rPr>
        <w:t xml:space="preserve">For </w:t>
      </w:r>
      <w:r w:rsidR="00603D2B">
        <w:rPr>
          <w:lang w:val="en-US"/>
        </w:rPr>
        <w:t>any</w:t>
      </w:r>
      <w:r w:rsidR="00603D2B" w:rsidRPr="00660898">
        <w:rPr>
          <w:lang w:val="en-US"/>
        </w:rPr>
        <w:t xml:space="preserve"> </w:t>
      </w:r>
      <w:r w:rsidRPr="00660898">
        <w:rPr>
          <w:lang w:val="en-US"/>
        </w:rPr>
        <w:t xml:space="preserve">additional information please check related training video in </w:t>
      </w:r>
      <w:hyperlink r:id="rId45" w:history="1">
        <w:r w:rsidRPr="00BD5A66">
          <w:rPr>
            <w:rStyle w:val="Hyperlink"/>
            <w:lang w:val="en-US"/>
          </w:rPr>
          <w:t>CIRCA</w:t>
        </w:r>
        <w:r w:rsidR="00F67E14" w:rsidRPr="00BD5A66">
          <w:rPr>
            <w:rStyle w:val="Hyperlink"/>
            <w:lang w:val="en-US"/>
          </w:rPr>
          <w:t>BC</w:t>
        </w:r>
      </w:hyperlink>
    </w:p>
    <w:p w14:paraId="78BA9FBC" w14:textId="5D33B86E" w:rsidR="00ED26B4" w:rsidRDefault="006248FE" w:rsidP="00ED26B4">
      <w:pPr>
        <w:pStyle w:val="berschrift3"/>
      </w:pPr>
      <w:bookmarkStart w:id="129" w:name="_Toc150952227"/>
      <w:bookmarkStart w:id="130" w:name="_Toc150952228"/>
      <w:bookmarkStart w:id="131" w:name="_Toc150952229"/>
      <w:bookmarkStart w:id="132" w:name="_Toc150952230"/>
      <w:bookmarkStart w:id="133" w:name="_Toc150952231"/>
      <w:bookmarkStart w:id="134" w:name="_Toc150952232"/>
      <w:bookmarkStart w:id="135" w:name="_Toc150952233"/>
      <w:bookmarkStart w:id="136" w:name="_Toc150952234"/>
      <w:bookmarkStart w:id="137" w:name="_Toc150952235"/>
      <w:bookmarkStart w:id="138" w:name="_Toc150952236"/>
      <w:bookmarkStart w:id="139" w:name="_Toc150952237"/>
      <w:bookmarkStart w:id="140" w:name="_Toc150952238"/>
      <w:bookmarkStart w:id="141" w:name="_Toc141708265"/>
      <w:bookmarkStart w:id="142" w:name="_Toc182582785"/>
      <w:bookmarkStart w:id="143" w:name="_Hlk138416401"/>
      <w:bookmarkEnd w:id="129"/>
      <w:bookmarkEnd w:id="130"/>
      <w:bookmarkEnd w:id="131"/>
      <w:bookmarkEnd w:id="132"/>
      <w:bookmarkEnd w:id="133"/>
      <w:bookmarkEnd w:id="134"/>
      <w:bookmarkEnd w:id="135"/>
      <w:bookmarkEnd w:id="136"/>
      <w:bookmarkEnd w:id="137"/>
      <w:bookmarkEnd w:id="138"/>
      <w:bookmarkEnd w:id="139"/>
      <w:bookmarkEnd w:id="140"/>
      <w:r w:rsidRPr="006248FE">
        <w:t xml:space="preserve">How </w:t>
      </w:r>
      <w:r w:rsidR="00550D87">
        <w:t>will EO</w:t>
      </w:r>
      <w:r w:rsidRPr="006248FE">
        <w:t xml:space="preserve"> receive</w:t>
      </w:r>
      <w:r w:rsidR="00550D87">
        <w:t xml:space="preserve"> a</w:t>
      </w:r>
      <w:r w:rsidRPr="006248FE">
        <w:t xml:space="preserve"> DNL</w:t>
      </w:r>
      <w:r w:rsidR="00ED26B4" w:rsidRPr="004F73C7">
        <w:t>?</w:t>
      </w:r>
      <w:bookmarkEnd w:id="141"/>
      <w:bookmarkEnd w:id="142"/>
    </w:p>
    <w:p w14:paraId="2A8ED4FA" w14:textId="77653980" w:rsidR="00ED26B4" w:rsidRPr="003D7999" w:rsidRDefault="00ED26B4" w:rsidP="00ED26B4">
      <w:r>
        <w:rPr>
          <w:lang w:val="en" w:eastAsia="en-US"/>
        </w:rPr>
        <w:t xml:space="preserve">Both </w:t>
      </w:r>
      <w:r w:rsidR="00B666AF">
        <w:rPr>
          <w:lang w:val="en" w:eastAsia="en-US"/>
        </w:rPr>
        <w:t>t</w:t>
      </w:r>
      <w:r w:rsidR="00B666AF" w:rsidRPr="00F64CD8">
        <w:rPr>
          <w:lang w:val="en" w:eastAsia="en-US"/>
        </w:rPr>
        <w:t>he person filing and the carrier (if known to ICS2 system, meaning, if carrier is not person filing but has their preferences correctly set in the ICS2 STP</w:t>
      </w:r>
      <w:r w:rsidR="00B666AF">
        <w:rPr>
          <w:lang w:val="en" w:eastAsia="en-US"/>
        </w:rPr>
        <w:t xml:space="preserve"> (see </w:t>
      </w:r>
      <w:r w:rsidR="00CE601E">
        <w:rPr>
          <w:lang w:val="en" w:eastAsia="en-US"/>
        </w:rPr>
        <w:fldChar w:fldCharType="begin"/>
      </w:r>
      <w:r w:rsidR="00CE601E">
        <w:rPr>
          <w:lang w:val="en" w:eastAsia="en-US"/>
        </w:rPr>
        <w:instrText xml:space="preserve"> REF _Ref150950480 \r \h </w:instrText>
      </w:r>
      <w:r w:rsidR="00CE601E">
        <w:rPr>
          <w:lang w:val="en" w:eastAsia="en-US"/>
        </w:rPr>
      </w:r>
      <w:r w:rsidR="00CE601E">
        <w:rPr>
          <w:lang w:val="en" w:eastAsia="en-US"/>
        </w:rPr>
        <w:fldChar w:fldCharType="separate"/>
      </w:r>
      <w:r w:rsidR="00CE601E">
        <w:rPr>
          <w:lang w:val="en" w:eastAsia="en-US"/>
        </w:rPr>
        <w:t>2.3.9</w:t>
      </w:r>
      <w:r w:rsidR="00CE601E">
        <w:rPr>
          <w:lang w:val="en" w:eastAsia="en-US"/>
        </w:rPr>
        <w:fldChar w:fldCharType="end"/>
      </w:r>
      <w:r w:rsidR="00B666AF">
        <w:rPr>
          <w:lang w:val="en" w:eastAsia="en-US"/>
        </w:rPr>
        <w:t>)</w:t>
      </w:r>
      <w:r w:rsidR="00B666AF" w:rsidRPr="00F64CD8">
        <w:rPr>
          <w:lang w:val="en" w:eastAsia="en-US"/>
        </w:rPr>
        <w:t>) will always receive the DNL notifications (IE3Q01)</w:t>
      </w:r>
      <w:r w:rsidR="00B666AF">
        <w:rPr>
          <w:lang w:val="en" w:eastAsia="en-US"/>
        </w:rPr>
        <w:t>. Person filing will get DNL</w:t>
      </w:r>
      <w:r w:rsidR="00B666AF" w:rsidRPr="00F64CD8">
        <w:rPr>
          <w:lang w:val="en" w:eastAsia="en-US"/>
        </w:rPr>
        <w:t xml:space="preserve"> via the channel </w:t>
      </w:r>
      <w:r w:rsidR="00B666AF">
        <w:rPr>
          <w:lang w:val="en" w:eastAsia="en-US"/>
        </w:rPr>
        <w:t xml:space="preserve">it has </w:t>
      </w:r>
      <w:r w:rsidR="00B666AF" w:rsidRPr="00F64CD8">
        <w:rPr>
          <w:lang w:val="en" w:eastAsia="en-US"/>
        </w:rPr>
        <w:t xml:space="preserve">used to lodge the </w:t>
      </w:r>
      <w:r w:rsidR="00B666AF">
        <w:rPr>
          <w:lang w:val="en" w:eastAsia="en-US"/>
        </w:rPr>
        <w:t xml:space="preserve">ENS </w:t>
      </w:r>
      <w:r w:rsidR="00B666AF" w:rsidRPr="00F64CD8">
        <w:rPr>
          <w:lang w:val="en" w:eastAsia="en-US"/>
        </w:rPr>
        <w:t>filing</w:t>
      </w:r>
      <w:r w:rsidR="00B666AF">
        <w:rPr>
          <w:lang w:val="en" w:eastAsia="en-US"/>
        </w:rPr>
        <w:t xml:space="preserve"> and </w:t>
      </w:r>
      <w:r w:rsidR="00B666AF" w:rsidRPr="00F64CD8">
        <w:rPr>
          <w:lang w:val="en" w:eastAsia="en-US"/>
        </w:rPr>
        <w:t xml:space="preserve">the DNL </w:t>
      </w:r>
      <w:r w:rsidR="00B666AF">
        <w:rPr>
          <w:lang w:val="en" w:eastAsia="en-US"/>
        </w:rPr>
        <w:t xml:space="preserve">duplicate </w:t>
      </w:r>
      <w:r w:rsidR="00B666AF" w:rsidRPr="00F64CD8">
        <w:rPr>
          <w:lang w:val="en" w:eastAsia="en-US"/>
        </w:rPr>
        <w:t>notification will also be visible in STP</w:t>
      </w:r>
      <w:r w:rsidR="00B666AF">
        <w:rPr>
          <w:lang w:val="en" w:eastAsia="en-US"/>
        </w:rPr>
        <w:t xml:space="preserve"> while carrier not acting as</w:t>
      </w:r>
      <w:r w:rsidR="00B666AF" w:rsidRPr="00F64CD8">
        <w:rPr>
          <w:lang w:val="en" w:eastAsia="en-US"/>
        </w:rPr>
        <w:t xml:space="preserve"> person filing</w:t>
      </w:r>
      <w:r w:rsidR="00B666AF">
        <w:rPr>
          <w:lang w:val="en" w:eastAsia="en-US"/>
        </w:rPr>
        <w:t xml:space="preserve"> can choose where to get those notifications as per description in section </w:t>
      </w:r>
      <w:r w:rsidR="00B666AF">
        <w:rPr>
          <w:lang w:val="en" w:eastAsia="en-US"/>
        </w:rPr>
        <w:fldChar w:fldCharType="begin"/>
      </w:r>
      <w:r w:rsidR="00B666AF">
        <w:rPr>
          <w:lang w:val="en" w:eastAsia="en-US"/>
        </w:rPr>
        <w:instrText xml:space="preserve"> REF _Ref150950480 \r \h </w:instrText>
      </w:r>
      <w:r w:rsidR="00B666AF">
        <w:rPr>
          <w:lang w:val="en" w:eastAsia="en-US"/>
        </w:rPr>
      </w:r>
      <w:r w:rsidR="00B666AF">
        <w:rPr>
          <w:lang w:val="en" w:eastAsia="en-US"/>
        </w:rPr>
        <w:fldChar w:fldCharType="separate"/>
      </w:r>
      <w:r w:rsidR="00B666AF">
        <w:rPr>
          <w:lang w:val="en" w:eastAsia="en-US"/>
        </w:rPr>
        <w:t>2.3.9</w:t>
      </w:r>
      <w:r w:rsidR="00B666AF">
        <w:rPr>
          <w:lang w:val="en" w:eastAsia="en-US"/>
        </w:rPr>
        <w:fldChar w:fldCharType="end"/>
      </w:r>
      <w:r w:rsidR="00B666AF" w:rsidRPr="00F64CD8">
        <w:rPr>
          <w:lang w:val="en" w:eastAsia="en-US"/>
        </w:rPr>
        <w:t>.</w:t>
      </w:r>
      <w:r w:rsidR="00B666AF">
        <w:rPr>
          <w:lang w:val="en" w:eastAsia="en-US"/>
        </w:rPr>
        <w:t xml:space="preserve"> </w:t>
      </w:r>
    </w:p>
    <w:p w14:paraId="448D4107" w14:textId="24374076" w:rsidR="00ED26B4" w:rsidRDefault="00ED26B4" w:rsidP="00ED26B4">
      <w:pPr>
        <w:pStyle w:val="berschrift3"/>
      </w:pPr>
      <w:bookmarkStart w:id="144" w:name="_Toc141708266"/>
      <w:bookmarkStart w:id="145" w:name="_Toc182582786"/>
      <w:r w:rsidRPr="004F73C7">
        <w:t xml:space="preserve">How </w:t>
      </w:r>
      <w:r w:rsidR="00550D87">
        <w:t xml:space="preserve">will </w:t>
      </w:r>
      <w:r w:rsidRPr="004F73C7">
        <w:t>the ICS2 system know where to send the notifications?</w:t>
      </w:r>
      <w:bookmarkEnd w:id="144"/>
      <w:bookmarkEnd w:id="145"/>
    </w:p>
    <w:p w14:paraId="6E66621A" w14:textId="6DD49D39" w:rsidR="00CE601E" w:rsidRDefault="00ED26B4" w:rsidP="00CE601E">
      <w:pPr>
        <w:rPr>
          <w:lang w:val="en" w:eastAsia="en-US"/>
        </w:rPr>
      </w:pPr>
      <w:r>
        <w:rPr>
          <w:lang w:val="en" w:eastAsia="en-US"/>
        </w:rPr>
        <w:t xml:space="preserve">ICS2 </w:t>
      </w:r>
      <w:r w:rsidR="00CE601E">
        <w:rPr>
          <w:lang w:val="en" w:eastAsia="en-US"/>
        </w:rPr>
        <w:t>system needs to know the details of the EO to determine where to dispatch the messages or notifications. Person filing and person notifying the arrival by default will get the notifications via the channel that was used to lodge ENS filing or arrival notification. E.g., ICS2 will dispatch the messages and notifications to the EO via S2S if that was the way the ENS filing was lodged. Otherwise, will send the notifications via U2S if the U2S was the channel used by EO to lodge ENS filing.</w:t>
      </w:r>
    </w:p>
    <w:p w14:paraId="68CE65A5" w14:textId="315A27DA" w:rsidR="00CE601E" w:rsidRDefault="00CE601E" w:rsidP="00CE601E">
      <w:pPr>
        <w:rPr>
          <w:lang w:val="en" w:eastAsia="en-US"/>
        </w:rPr>
      </w:pPr>
      <w:r>
        <w:rPr>
          <w:lang w:val="en" w:eastAsia="en-US"/>
        </w:rPr>
        <w:t xml:space="preserve">For notifications for EO that are not the person filing, the system will act depending on the preferences set by the actor via the STP (for more details please see section </w:t>
      </w:r>
      <w:r>
        <w:rPr>
          <w:lang w:val="en" w:eastAsia="en-US"/>
        </w:rPr>
        <w:fldChar w:fldCharType="begin"/>
      </w:r>
      <w:r>
        <w:rPr>
          <w:lang w:val="en" w:eastAsia="en-US"/>
        </w:rPr>
        <w:instrText xml:space="preserve"> REF _Ref150950480 \r \h </w:instrText>
      </w:r>
      <w:r>
        <w:rPr>
          <w:lang w:val="en" w:eastAsia="en-US"/>
        </w:rPr>
      </w:r>
      <w:r>
        <w:rPr>
          <w:lang w:val="en" w:eastAsia="en-US"/>
        </w:rPr>
        <w:fldChar w:fldCharType="separate"/>
      </w:r>
      <w:r>
        <w:rPr>
          <w:lang w:val="en" w:eastAsia="en-US"/>
        </w:rPr>
        <w:t>2.3.9</w:t>
      </w:r>
      <w:r>
        <w:rPr>
          <w:lang w:val="en" w:eastAsia="en-US"/>
        </w:rPr>
        <w:fldChar w:fldCharType="end"/>
      </w:r>
      <w:r>
        <w:rPr>
          <w:lang w:val="en" w:eastAsia="en-US"/>
        </w:rPr>
        <w:t>).</w:t>
      </w:r>
    </w:p>
    <w:p w14:paraId="511E61DA" w14:textId="77777777" w:rsidR="00CE601E" w:rsidRDefault="00CE601E" w:rsidP="00CE601E">
      <w:pPr>
        <w:rPr>
          <w:lang w:val="en" w:eastAsia="en-US"/>
        </w:rPr>
      </w:pPr>
      <w:r>
        <w:rPr>
          <w:lang w:val="en" w:eastAsia="en-US"/>
        </w:rPr>
        <w:t>By default, following notifications are send to person filing via U2S:</w:t>
      </w:r>
    </w:p>
    <w:p w14:paraId="159CCC27" w14:textId="77777777" w:rsidR="00CE601E" w:rsidRPr="00363E98" w:rsidRDefault="00CE601E" w:rsidP="004D144E">
      <w:pPr>
        <w:pStyle w:val="Listenabsatz"/>
        <w:numPr>
          <w:ilvl w:val="0"/>
          <w:numId w:val="43"/>
        </w:numPr>
        <w:rPr>
          <w:lang w:val="en"/>
        </w:rPr>
      </w:pPr>
      <w:r w:rsidRPr="00363E98">
        <w:rPr>
          <w:lang w:val="en"/>
        </w:rPr>
        <w:t>IE3Q01 (Do Not Load request</w:t>
      </w:r>
      <w:r>
        <w:rPr>
          <w:lang w:val="en"/>
        </w:rPr>
        <w:t>)</w:t>
      </w:r>
      <w:r w:rsidRPr="00363E98">
        <w:rPr>
          <w:lang w:val="en"/>
        </w:rPr>
        <w:t>;</w:t>
      </w:r>
    </w:p>
    <w:p w14:paraId="3B50B37C" w14:textId="77777777" w:rsidR="00CE601E" w:rsidRPr="00363E98" w:rsidRDefault="00CE601E" w:rsidP="004D144E">
      <w:pPr>
        <w:pStyle w:val="Listenabsatz"/>
        <w:numPr>
          <w:ilvl w:val="0"/>
          <w:numId w:val="43"/>
        </w:numPr>
        <w:rPr>
          <w:lang w:val="en"/>
        </w:rPr>
      </w:pPr>
      <w:r w:rsidRPr="00363E98">
        <w:rPr>
          <w:lang w:val="en"/>
        </w:rPr>
        <w:t>IE3Q02 (Additional information request);</w:t>
      </w:r>
    </w:p>
    <w:p w14:paraId="2202622F" w14:textId="77777777" w:rsidR="00CE601E" w:rsidRPr="00660898" w:rsidRDefault="00CE601E" w:rsidP="004D144E">
      <w:pPr>
        <w:pStyle w:val="Listenabsatz"/>
        <w:numPr>
          <w:ilvl w:val="0"/>
          <w:numId w:val="43"/>
        </w:numPr>
        <w:rPr>
          <w:lang w:val="en"/>
        </w:rPr>
      </w:pPr>
      <w:r w:rsidRPr="00363E98">
        <w:rPr>
          <w:lang w:val="en"/>
        </w:rPr>
        <w:t>IE3Q03 (High Risk Cargo &amp; Mail screening request).</w:t>
      </w:r>
    </w:p>
    <w:p w14:paraId="566E4E68" w14:textId="0479EC13" w:rsidR="00CE601E" w:rsidRDefault="00CE601E" w:rsidP="00CE601E">
      <w:pPr>
        <w:pStyle w:val="berschrift3"/>
      </w:pPr>
      <w:bookmarkStart w:id="146" w:name="_Toc150952241"/>
      <w:bookmarkStart w:id="147" w:name="_Toc150952242"/>
      <w:bookmarkStart w:id="148" w:name="_Toc150952243"/>
      <w:bookmarkStart w:id="149" w:name="_Toc150952244"/>
      <w:bookmarkStart w:id="150" w:name="_Toc150952245"/>
      <w:bookmarkStart w:id="151" w:name="_Toc150952246"/>
      <w:bookmarkStart w:id="152" w:name="_Toc150952247"/>
      <w:bookmarkStart w:id="153" w:name="_Toc150952248"/>
      <w:bookmarkStart w:id="154" w:name="_Toc150952249"/>
      <w:bookmarkStart w:id="155" w:name="_Toc150952250"/>
      <w:bookmarkStart w:id="156" w:name="_Toc150952251"/>
      <w:bookmarkStart w:id="157" w:name="_Toc150952252"/>
      <w:bookmarkStart w:id="158" w:name="_Toc182582787"/>
      <w:bookmarkStart w:id="159" w:name="_Toc141708268"/>
      <w:bookmarkEnd w:id="143"/>
      <w:bookmarkEnd w:id="146"/>
      <w:bookmarkEnd w:id="147"/>
      <w:bookmarkEnd w:id="148"/>
      <w:bookmarkEnd w:id="149"/>
      <w:bookmarkEnd w:id="150"/>
      <w:bookmarkEnd w:id="151"/>
      <w:bookmarkEnd w:id="152"/>
      <w:bookmarkEnd w:id="153"/>
      <w:bookmarkEnd w:id="154"/>
      <w:bookmarkEnd w:id="155"/>
      <w:bookmarkEnd w:id="156"/>
      <w:bookmarkEnd w:id="157"/>
      <w:r w:rsidRPr="00CE601E">
        <w:t>If I am using an ITSP, which notifications do I get?</w:t>
      </w:r>
      <w:bookmarkEnd w:id="158"/>
    </w:p>
    <w:p w14:paraId="616DF54D" w14:textId="35255A76" w:rsidR="00CE601E" w:rsidRDefault="00CE601E" w:rsidP="00CE601E">
      <w:pPr>
        <w:rPr>
          <w:lang w:val="en" w:eastAsia="en-US"/>
        </w:rPr>
      </w:pPr>
      <w:r>
        <w:rPr>
          <w:lang w:val="en" w:eastAsia="en-US"/>
        </w:rPr>
        <w:t>The system will act depending on the preferences set by the EO via the STP (please refer to section</w:t>
      </w:r>
      <w:r w:rsidR="003C5FE2">
        <w:rPr>
          <w:lang w:val="en" w:eastAsia="en-US"/>
        </w:rPr>
        <w:t xml:space="preserve"> </w:t>
      </w:r>
      <w:r w:rsidR="003C5FE2">
        <w:rPr>
          <w:lang w:val="en" w:eastAsia="en-US"/>
        </w:rPr>
        <w:fldChar w:fldCharType="begin"/>
      </w:r>
      <w:r w:rsidR="003C5FE2">
        <w:rPr>
          <w:lang w:val="en" w:eastAsia="en-US"/>
        </w:rPr>
        <w:instrText xml:space="preserve"> REF _Ref150950480 \r \h </w:instrText>
      </w:r>
      <w:r w:rsidR="003C5FE2">
        <w:rPr>
          <w:lang w:val="en" w:eastAsia="en-US"/>
        </w:rPr>
      </w:r>
      <w:r w:rsidR="003C5FE2">
        <w:rPr>
          <w:lang w:val="en" w:eastAsia="en-US"/>
        </w:rPr>
        <w:fldChar w:fldCharType="separate"/>
      </w:r>
      <w:r w:rsidR="003C5FE2">
        <w:rPr>
          <w:lang w:val="en" w:eastAsia="en-US"/>
        </w:rPr>
        <w:t>2.3.9</w:t>
      </w:r>
      <w:r w:rsidR="003C5FE2">
        <w:rPr>
          <w:lang w:val="en" w:eastAsia="en-US"/>
        </w:rPr>
        <w:fldChar w:fldCharType="end"/>
      </w:r>
      <w:r>
        <w:rPr>
          <w:lang w:val="en" w:eastAsia="en-US"/>
        </w:rPr>
        <w:t>). If an ITSP sends messages on behalf of EO (House and/or Master ENS filer) then it is acting as a technical sender of ENS filings and its communication channel is set by default to S2S interface of ITSP. Duplicate notifications can be received via STP as well. In order an ITSP could receive notifications addressed e.g., to carrier that is not acting as person filing, that carrier should configure its default communication path in STP by indicating the PartyID of ITSP.</w:t>
      </w:r>
    </w:p>
    <w:p w14:paraId="054D2F99" w14:textId="750C293F" w:rsidR="00ED26B4" w:rsidRPr="008C6946" w:rsidRDefault="00ED26B4" w:rsidP="00ED26B4">
      <w:pPr>
        <w:pStyle w:val="berschrift3"/>
      </w:pPr>
      <w:bookmarkStart w:id="160" w:name="_Toc182582788"/>
      <w:r w:rsidRPr="00660898">
        <w:lastRenderedPageBreak/>
        <w:t xml:space="preserve">If </w:t>
      </w:r>
      <w:bookmarkStart w:id="161" w:name="_Hlk138416597"/>
      <w:r w:rsidRPr="00660898">
        <w:t xml:space="preserve">I use </w:t>
      </w:r>
      <w:r>
        <w:t xml:space="preserve">an </w:t>
      </w:r>
      <w:r w:rsidRPr="00660898">
        <w:t>ITSP</w:t>
      </w:r>
      <w:r>
        <w:t>,</w:t>
      </w:r>
      <w:r w:rsidRPr="00660898">
        <w:t xml:space="preserve"> do I need to access the STP to configure my default communication</w:t>
      </w:r>
      <w:r>
        <w:t xml:space="preserve"> </w:t>
      </w:r>
      <w:r w:rsidR="00CE601E">
        <w:t>path</w:t>
      </w:r>
      <w:r w:rsidRPr="00660898">
        <w:t>?</w:t>
      </w:r>
      <w:bookmarkEnd w:id="159"/>
      <w:bookmarkEnd w:id="160"/>
    </w:p>
    <w:p w14:paraId="79FC550C" w14:textId="2A7E2899" w:rsidR="00ED26B4" w:rsidRPr="00363E98" w:rsidRDefault="00ED26B4" w:rsidP="00CE601E">
      <w:r>
        <w:rPr>
          <w:lang w:val="en" w:eastAsia="en-US"/>
        </w:rPr>
        <w:t xml:space="preserve">The EO </w:t>
      </w:r>
      <w:r w:rsidR="00CE601E">
        <w:rPr>
          <w:lang w:val="en" w:eastAsia="en-US"/>
        </w:rPr>
        <w:t xml:space="preserve">should configure its preferences in STP to receive any notification via ITSP system, as the ICS2 system needs to know the PartyID and the communication channel preferred by the EO in order to dispatch them. For more details, please see section </w:t>
      </w:r>
      <w:r w:rsidR="00CE601E">
        <w:rPr>
          <w:lang w:val="en" w:eastAsia="en-US"/>
        </w:rPr>
        <w:fldChar w:fldCharType="begin"/>
      </w:r>
      <w:r w:rsidR="00CE601E">
        <w:rPr>
          <w:lang w:val="en" w:eastAsia="en-US"/>
        </w:rPr>
        <w:instrText xml:space="preserve"> REF _Ref150950480 \r \h </w:instrText>
      </w:r>
      <w:r w:rsidR="00CE601E">
        <w:rPr>
          <w:lang w:val="en" w:eastAsia="en-US"/>
        </w:rPr>
      </w:r>
      <w:r w:rsidR="00CE601E">
        <w:rPr>
          <w:lang w:val="en" w:eastAsia="en-US"/>
        </w:rPr>
        <w:fldChar w:fldCharType="separate"/>
      </w:r>
      <w:r w:rsidR="00CE601E">
        <w:rPr>
          <w:lang w:val="en" w:eastAsia="en-US"/>
        </w:rPr>
        <w:t>2.3.9</w:t>
      </w:r>
      <w:r w:rsidR="00CE601E">
        <w:rPr>
          <w:lang w:val="en" w:eastAsia="en-US"/>
        </w:rPr>
        <w:fldChar w:fldCharType="end"/>
      </w:r>
      <w:r w:rsidR="00CE601E">
        <w:rPr>
          <w:lang w:val="en" w:eastAsia="en-US"/>
        </w:rPr>
        <w:t>.</w:t>
      </w:r>
    </w:p>
    <w:p w14:paraId="605794AF" w14:textId="1C0B58A3" w:rsidR="00ED26B4" w:rsidRDefault="00ED26B4" w:rsidP="00CE601E">
      <w:pPr>
        <w:pStyle w:val="berschrift3"/>
      </w:pPr>
      <w:bookmarkStart w:id="162" w:name="_Toc141708269"/>
      <w:bookmarkStart w:id="163" w:name="_Toc182582789"/>
      <w:bookmarkStart w:id="164" w:name="_Hlk145421473"/>
      <w:r w:rsidRPr="007E5500">
        <w:t xml:space="preserve">Which </w:t>
      </w:r>
      <w:r w:rsidR="00CE601E" w:rsidRPr="00CE601E">
        <w:t>notifications can be sent to the Person filing not being in role of carrier?</w:t>
      </w:r>
      <w:bookmarkEnd w:id="162"/>
      <w:bookmarkEnd w:id="163"/>
    </w:p>
    <w:p w14:paraId="0E5D6A06" w14:textId="77777777" w:rsidR="00CE601E" w:rsidRPr="00446B9D" w:rsidRDefault="00CE601E" w:rsidP="00CE601E">
      <w:pPr>
        <w:rPr>
          <w:lang w:eastAsia="en-US"/>
        </w:rPr>
      </w:pPr>
      <w:r w:rsidRPr="00446B9D">
        <w:rPr>
          <w:lang w:eastAsia="en-US"/>
        </w:rPr>
        <w:t>The following messages will be sent to the person filing, when applicable:</w:t>
      </w:r>
    </w:p>
    <w:p w14:paraId="30B92DF0" w14:textId="77777777" w:rsidR="00CE601E" w:rsidRPr="00446B9D" w:rsidRDefault="00CE601E" w:rsidP="004D144E">
      <w:pPr>
        <w:pStyle w:val="Listenabsatz"/>
        <w:numPr>
          <w:ilvl w:val="0"/>
          <w:numId w:val="41"/>
        </w:numPr>
      </w:pPr>
      <w:r w:rsidRPr="00446B9D">
        <w:t>IE3R01 (ENS Registration Response)</w:t>
      </w:r>
      <w:r>
        <w:t>;</w:t>
      </w:r>
      <w:r w:rsidRPr="00446B9D">
        <w:t xml:space="preserve"> </w:t>
      </w:r>
    </w:p>
    <w:p w14:paraId="4B242E26" w14:textId="77777777" w:rsidR="00CE601E" w:rsidRPr="00446B9D" w:rsidRDefault="00CE601E" w:rsidP="004D144E">
      <w:pPr>
        <w:pStyle w:val="Listenabsatz"/>
        <w:numPr>
          <w:ilvl w:val="0"/>
          <w:numId w:val="41"/>
        </w:numPr>
      </w:pPr>
      <w:r w:rsidRPr="00446B9D">
        <w:t>IE3R07 (Invalidation Acceptance Response)</w:t>
      </w:r>
      <w:r>
        <w:t>;</w:t>
      </w:r>
      <w:r w:rsidRPr="00446B9D">
        <w:t xml:space="preserve"> </w:t>
      </w:r>
    </w:p>
    <w:p w14:paraId="460B391A" w14:textId="77777777" w:rsidR="00CE601E" w:rsidRPr="00446B9D" w:rsidRDefault="00CE601E" w:rsidP="004D144E">
      <w:pPr>
        <w:pStyle w:val="Listenabsatz"/>
        <w:numPr>
          <w:ilvl w:val="0"/>
          <w:numId w:val="41"/>
        </w:numPr>
      </w:pPr>
      <w:r w:rsidRPr="00446B9D">
        <w:t>IE3R08 (ENS Consultation results)</w:t>
      </w:r>
      <w:r>
        <w:t>;</w:t>
      </w:r>
      <w:r w:rsidRPr="00446B9D">
        <w:t xml:space="preserve"> </w:t>
      </w:r>
    </w:p>
    <w:p w14:paraId="379A775B" w14:textId="77777777" w:rsidR="00CE601E" w:rsidRPr="00446B9D" w:rsidRDefault="00CE601E" w:rsidP="004D144E">
      <w:pPr>
        <w:pStyle w:val="Listenabsatz"/>
        <w:numPr>
          <w:ilvl w:val="0"/>
          <w:numId w:val="41"/>
        </w:numPr>
      </w:pPr>
      <w:r w:rsidRPr="00446B9D">
        <w:t>IE3N01 (ENS lifecycle validation error notification)</w:t>
      </w:r>
      <w:r>
        <w:t>;</w:t>
      </w:r>
      <w:r w:rsidRPr="00446B9D">
        <w:t xml:space="preserve"> </w:t>
      </w:r>
    </w:p>
    <w:p w14:paraId="3BE1C0E4" w14:textId="77777777" w:rsidR="00CE601E" w:rsidRPr="00446B9D" w:rsidRDefault="00CE601E" w:rsidP="004D144E">
      <w:pPr>
        <w:pStyle w:val="Listenabsatz"/>
        <w:numPr>
          <w:ilvl w:val="0"/>
          <w:numId w:val="41"/>
        </w:numPr>
      </w:pPr>
      <w:r w:rsidRPr="00446B9D">
        <w:t>IE3N02 (ENS not complete notification)</w:t>
      </w:r>
      <w:r>
        <w:t>;</w:t>
      </w:r>
    </w:p>
    <w:p w14:paraId="5EB1B4B5" w14:textId="77777777" w:rsidR="00CE601E" w:rsidRPr="00446B9D" w:rsidRDefault="00CE601E" w:rsidP="004D144E">
      <w:pPr>
        <w:pStyle w:val="Listenabsatz"/>
        <w:numPr>
          <w:ilvl w:val="0"/>
          <w:numId w:val="41"/>
        </w:numPr>
      </w:pPr>
      <w:r w:rsidRPr="00446B9D">
        <w:t>IE3N03 (Assessment complete)</w:t>
      </w:r>
      <w:r>
        <w:t>;</w:t>
      </w:r>
    </w:p>
    <w:p w14:paraId="626E6156" w14:textId="77777777" w:rsidR="00CE601E" w:rsidRPr="00446B9D" w:rsidRDefault="00CE601E" w:rsidP="004D144E">
      <w:pPr>
        <w:pStyle w:val="Listenabsatz"/>
        <w:numPr>
          <w:ilvl w:val="0"/>
          <w:numId w:val="41"/>
        </w:numPr>
      </w:pPr>
      <w:r w:rsidRPr="00446B9D">
        <w:t>IE3N07 (House consignment in incorrect state notification)</w:t>
      </w:r>
      <w:r>
        <w:t>;</w:t>
      </w:r>
      <w:r w:rsidRPr="00446B9D">
        <w:t xml:space="preserve"> </w:t>
      </w:r>
    </w:p>
    <w:p w14:paraId="3F991B6D" w14:textId="6BA7E1D1" w:rsidR="00CE601E" w:rsidRPr="00446B9D" w:rsidRDefault="00CE601E" w:rsidP="004D144E">
      <w:pPr>
        <w:pStyle w:val="Listenabsatz"/>
        <w:numPr>
          <w:ilvl w:val="0"/>
          <w:numId w:val="41"/>
        </w:numPr>
      </w:pPr>
      <w:r w:rsidRPr="00446B9D">
        <w:t>IE3N08 (Control notification)</w:t>
      </w:r>
      <w:r w:rsidR="00432FAD">
        <w:t>;</w:t>
      </w:r>
    </w:p>
    <w:p w14:paraId="6FBDEFC0" w14:textId="77777777" w:rsidR="00CE601E" w:rsidRPr="00446B9D" w:rsidRDefault="00CE601E" w:rsidP="004D144E">
      <w:pPr>
        <w:pStyle w:val="Listenabsatz"/>
        <w:numPr>
          <w:ilvl w:val="0"/>
          <w:numId w:val="41"/>
        </w:numPr>
      </w:pPr>
      <w:r w:rsidRPr="00446B9D">
        <w:t>IE3N09 (Authorized Economic Operator control notification)</w:t>
      </w:r>
      <w:r>
        <w:t>;</w:t>
      </w:r>
      <w:r w:rsidRPr="00446B9D">
        <w:t xml:space="preserve"> </w:t>
      </w:r>
    </w:p>
    <w:p w14:paraId="64A379B5" w14:textId="77777777" w:rsidR="00CE601E" w:rsidRPr="00446B9D" w:rsidRDefault="00CE601E" w:rsidP="004D144E">
      <w:pPr>
        <w:pStyle w:val="Listenabsatz"/>
        <w:numPr>
          <w:ilvl w:val="0"/>
          <w:numId w:val="41"/>
        </w:numPr>
      </w:pPr>
      <w:r w:rsidRPr="00446B9D">
        <w:t>IE3N10 (Amendment Notification)</w:t>
      </w:r>
      <w:r>
        <w:t>;</w:t>
      </w:r>
      <w:r w:rsidRPr="00446B9D">
        <w:t xml:space="preserve"> </w:t>
      </w:r>
    </w:p>
    <w:p w14:paraId="6E80F064" w14:textId="77777777" w:rsidR="00CE601E" w:rsidRPr="00446B9D" w:rsidRDefault="00CE601E" w:rsidP="004D144E">
      <w:pPr>
        <w:pStyle w:val="Listenabsatz"/>
        <w:numPr>
          <w:ilvl w:val="0"/>
          <w:numId w:val="41"/>
        </w:numPr>
      </w:pPr>
      <w:r w:rsidRPr="00446B9D">
        <w:t>IE3N11 (ENS pending notification)</w:t>
      </w:r>
      <w:r>
        <w:t>;</w:t>
      </w:r>
    </w:p>
    <w:p w14:paraId="63930BC9" w14:textId="77777777" w:rsidR="00CE601E" w:rsidRPr="00446B9D" w:rsidRDefault="00CE601E" w:rsidP="004D144E">
      <w:pPr>
        <w:pStyle w:val="Listenabsatz"/>
        <w:numPr>
          <w:ilvl w:val="0"/>
          <w:numId w:val="41"/>
        </w:numPr>
      </w:pPr>
      <w:r w:rsidRPr="00446B9D">
        <w:t>IE3N99 (Error notification)</w:t>
      </w:r>
      <w:r>
        <w:t>;</w:t>
      </w:r>
    </w:p>
    <w:p w14:paraId="1B3807BF" w14:textId="77777777" w:rsidR="00CE601E" w:rsidRPr="00446B9D" w:rsidRDefault="00CE601E" w:rsidP="004D144E">
      <w:pPr>
        <w:pStyle w:val="Listenabsatz"/>
        <w:numPr>
          <w:ilvl w:val="0"/>
          <w:numId w:val="41"/>
        </w:numPr>
      </w:pPr>
      <w:r w:rsidRPr="00446B9D">
        <w:t>IE3Q01 (Do Not Load request)</w:t>
      </w:r>
      <w:r>
        <w:t>;</w:t>
      </w:r>
    </w:p>
    <w:p w14:paraId="4F8DE92D" w14:textId="77777777" w:rsidR="00CE601E" w:rsidRPr="00446B9D" w:rsidRDefault="00CE601E" w:rsidP="004D144E">
      <w:pPr>
        <w:pStyle w:val="Listenabsatz"/>
        <w:numPr>
          <w:ilvl w:val="0"/>
          <w:numId w:val="41"/>
        </w:numPr>
      </w:pPr>
      <w:r w:rsidRPr="00446B9D">
        <w:t>IE3Q02 (Additional information request)</w:t>
      </w:r>
      <w:r>
        <w:t>;</w:t>
      </w:r>
      <w:r w:rsidRPr="00446B9D">
        <w:t xml:space="preserve"> </w:t>
      </w:r>
    </w:p>
    <w:p w14:paraId="156595F3" w14:textId="5790A59E" w:rsidR="00407A71" w:rsidRPr="00CE601E" w:rsidRDefault="00CE601E" w:rsidP="004D144E">
      <w:pPr>
        <w:pStyle w:val="Listenabsatz"/>
        <w:numPr>
          <w:ilvl w:val="0"/>
          <w:numId w:val="41"/>
        </w:numPr>
        <w:rPr>
          <w:lang w:val="en"/>
        </w:rPr>
      </w:pPr>
      <w:r w:rsidRPr="00446B9D">
        <w:t>IE3Q03 (High Risk Cargo &amp; Mail screening request)</w:t>
      </w:r>
      <w:r>
        <w:t>.</w:t>
      </w:r>
      <w:r w:rsidRPr="00446B9D">
        <w:t xml:space="preserve"> </w:t>
      </w:r>
      <w:bookmarkEnd w:id="164"/>
    </w:p>
    <w:p w14:paraId="3EF44473" w14:textId="4B233143" w:rsidR="003430D9" w:rsidRDefault="007C0DEC">
      <w:pPr>
        <w:pStyle w:val="berschrift3"/>
      </w:pPr>
      <w:bookmarkStart w:id="165" w:name="_Toc144880326"/>
      <w:bookmarkStart w:id="166" w:name="_Toc144880327"/>
      <w:bookmarkStart w:id="167" w:name="_Toc144880328"/>
      <w:bookmarkStart w:id="168" w:name="_Toc144880329"/>
      <w:bookmarkStart w:id="169" w:name="_Toc144880330"/>
      <w:bookmarkStart w:id="170" w:name="_Toc144880331"/>
      <w:bookmarkStart w:id="171" w:name="_Toc144880332"/>
      <w:bookmarkStart w:id="172" w:name="_Toc144880333"/>
      <w:bookmarkStart w:id="173" w:name="_Toc144880334"/>
      <w:bookmarkStart w:id="174" w:name="_Toc144880335"/>
      <w:bookmarkStart w:id="175" w:name="_Toc144880336"/>
      <w:bookmarkStart w:id="176" w:name="_Toc144880337"/>
      <w:bookmarkStart w:id="177" w:name="_Toc144880338"/>
      <w:bookmarkStart w:id="178" w:name="_Toc144880339"/>
      <w:bookmarkStart w:id="179" w:name="_Toc144880340"/>
      <w:bookmarkStart w:id="180" w:name="_Toc144880341"/>
      <w:bookmarkStart w:id="181" w:name="_Toc144880342"/>
      <w:bookmarkStart w:id="182" w:name="_Toc144880343"/>
      <w:bookmarkStart w:id="183" w:name="_Toc144880344"/>
      <w:bookmarkStart w:id="184" w:name="_Ref150446466"/>
      <w:bookmarkStart w:id="185" w:name="_Toc182582790"/>
      <w:bookmarkStart w:id="186" w:name="_Ref139374063"/>
      <w:bookmarkEnd w:id="161"/>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r w:rsidRPr="007C0DEC">
        <w:t>If I am an Economic Operator, to whom should I address enquiries related to ICS2?</w:t>
      </w:r>
      <w:bookmarkEnd w:id="184"/>
      <w:bookmarkEnd w:id="185"/>
    </w:p>
    <w:p w14:paraId="42063692" w14:textId="613850D6" w:rsidR="007C0DEC" w:rsidRPr="007C0DEC" w:rsidRDefault="007C0DEC" w:rsidP="007C0DEC">
      <w:pPr>
        <w:rPr>
          <w:color w:val="000000" w:themeColor="text1"/>
          <w:lang w:eastAsia="ko-KR"/>
        </w:rPr>
      </w:pPr>
      <w:r w:rsidRPr="007C0DEC">
        <w:rPr>
          <w:color w:val="000000" w:themeColor="text1"/>
          <w:lang w:eastAsia="ko-KR"/>
        </w:rPr>
        <w:t>Economic Operators should address enquiries related to ICS2 to the National Service Desk (NSD) of the Customs Administration where they have received their EORI number</w:t>
      </w:r>
      <w:r w:rsidR="008E7927">
        <w:rPr>
          <w:color w:val="000000" w:themeColor="text1"/>
          <w:lang w:eastAsia="ko-KR"/>
        </w:rPr>
        <w:t xml:space="preserve">, </w:t>
      </w:r>
      <w:r w:rsidR="008E7927" w:rsidRPr="008E7927">
        <w:rPr>
          <w:color w:val="000000" w:themeColor="text1"/>
          <w:lang w:eastAsia="ko-KR"/>
        </w:rPr>
        <w:t>or they have legal obligation to lodge ENS filing or arrival notification</w:t>
      </w:r>
      <w:r w:rsidR="008B73C2">
        <w:rPr>
          <w:color w:val="000000" w:themeColor="text1"/>
          <w:lang w:eastAsia="ko-KR"/>
        </w:rPr>
        <w:t>. The</w:t>
      </w:r>
      <w:r w:rsidRPr="007C0DEC">
        <w:rPr>
          <w:color w:val="000000" w:themeColor="text1"/>
          <w:lang w:eastAsia="ko-KR"/>
        </w:rPr>
        <w:t xml:space="preserve"> NSD will</w:t>
      </w:r>
      <w:r w:rsidR="004B1397" w:rsidRPr="004B1397">
        <w:rPr>
          <w:color w:val="000000" w:themeColor="text1"/>
          <w:lang w:eastAsia="ko-KR"/>
        </w:rPr>
        <w:t xml:space="preserve"> provide the necessary support or will</w:t>
      </w:r>
      <w:r w:rsidR="004B1397">
        <w:rPr>
          <w:color w:val="000000" w:themeColor="text1"/>
          <w:lang w:eastAsia="ko-KR"/>
        </w:rPr>
        <w:t xml:space="preserve"> </w:t>
      </w:r>
      <w:r w:rsidRPr="007C0DEC">
        <w:rPr>
          <w:color w:val="000000" w:themeColor="text1"/>
          <w:lang w:eastAsia="ko-KR"/>
        </w:rPr>
        <w:t>raise an incident</w:t>
      </w:r>
      <w:r w:rsidR="00805D34">
        <w:rPr>
          <w:color w:val="000000" w:themeColor="text1"/>
          <w:lang w:eastAsia="ko-KR"/>
        </w:rPr>
        <w:t>/request for service</w:t>
      </w:r>
      <w:r w:rsidRPr="007C0DEC">
        <w:rPr>
          <w:color w:val="000000" w:themeColor="text1"/>
          <w:lang w:eastAsia="ko-KR"/>
        </w:rPr>
        <w:t xml:space="preserve"> </w:t>
      </w:r>
      <w:r w:rsidR="008D1721" w:rsidRPr="008D1721">
        <w:rPr>
          <w:color w:val="000000" w:themeColor="text1"/>
          <w:lang w:eastAsia="ko-KR"/>
        </w:rPr>
        <w:t>if required support cannot be provided by NSD</w:t>
      </w:r>
      <w:r w:rsidRPr="007C0DEC">
        <w:rPr>
          <w:color w:val="000000" w:themeColor="text1"/>
          <w:lang w:eastAsia="ko-KR"/>
        </w:rPr>
        <w:t>.</w:t>
      </w:r>
    </w:p>
    <w:p w14:paraId="285279D5" w14:textId="2B0920DA" w:rsidR="00402606" w:rsidRDefault="007C0DEC" w:rsidP="007C0DEC">
      <w:pPr>
        <w:autoSpaceDE w:val="0"/>
        <w:autoSpaceDN w:val="0"/>
        <w:rPr>
          <w:color w:val="6200B8"/>
        </w:rPr>
      </w:pPr>
      <w:r w:rsidRPr="007C0DEC">
        <w:rPr>
          <w:color w:val="000000" w:themeColor="text1"/>
          <w:lang w:eastAsia="ko-KR"/>
        </w:rPr>
        <w:t xml:space="preserve">The list of contact details of the ICS2 National Service Desks is available through the following link: </w:t>
      </w:r>
      <w:hyperlink r:id="rId46" w:history="1">
        <w:r>
          <w:rPr>
            <w:rStyle w:val="Hyperlink"/>
            <w:rFonts w:cs="Calibri"/>
            <w:color w:val="0075FF"/>
          </w:rPr>
          <w:t>ICS2 - Library (europa.eu)</w:t>
        </w:r>
      </w:hyperlink>
      <w:r>
        <w:rPr>
          <w:color w:val="6200B8"/>
        </w:rPr>
        <w:t>.</w:t>
      </w:r>
    </w:p>
    <w:p w14:paraId="61A4E2B1" w14:textId="77777777" w:rsidR="00402606" w:rsidRDefault="00402606" w:rsidP="00402606">
      <w:pPr>
        <w:pStyle w:val="berschrift3"/>
      </w:pPr>
      <w:bookmarkStart w:id="187" w:name="_Toc182582791"/>
      <w:r>
        <w:t>How can an actor distinguish F30/F32 reply messages?</w:t>
      </w:r>
      <w:bookmarkEnd w:id="187"/>
    </w:p>
    <w:p w14:paraId="0F384129" w14:textId="5A3D7FD9" w:rsidR="00402606" w:rsidRPr="004D144E" w:rsidRDefault="00402606" w:rsidP="004D144E">
      <w:pPr>
        <w:rPr>
          <w:lang w:val="en" w:eastAsia="en-US"/>
        </w:rPr>
      </w:pPr>
      <w:r w:rsidRPr="006B1745">
        <w:rPr>
          <w:lang w:val="en" w:eastAsia="en-US"/>
        </w:rPr>
        <w:t>In the IE3R01 (acknowledgment) message, the "Specific Circumstance Indicator" attribute is added. The value for this attribute indicates whether it concerns a reply to a F30 or a F32 filing. This attribute is added in the latest iteration of the specifications. The IE3N03 (assessment complete) message does not contain the "Specific Circumstance Indicator" attribute. It declares the assessment complete for a given MRN.</w:t>
      </w:r>
    </w:p>
    <w:p w14:paraId="5935A38E" w14:textId="1DF6175B" w:rsidR="00371636" w:rsidRPr="007555A7" w:rsidRDefault="00371636" w:rsidP="004B137F">
      <w:pPr>
        <w:pStyle w:val="berschrift1"/>
      </w:pPr>
      <w:bookmarkStart w:id="188" w:name="_Ref171091112"/>
      <w:bookmarkStart w:id="189" w:name="_Toc182582792"/>
      <w:r w:rsidRPr="007555A7">
        <w:lastRenderedPageBreak/>
        <w:t>Conformance Testing Frequently Asked Questions (FAQ)</w:t>
      </w:r>
      <w:bookmarkEnd w:id="112"/>
      <w:bookmarkEnd w:id="186"/>
      <w:bookmarkEnd w:id="188"/>
      <w:bookmarkEnd w:id="189"/>
    </w:p>
    <w:p w14:paraId="79D06010" w14:textId="66E078FF" w:rsidR="00371636" w:rsidRPr="007555A7" w:rsidRDefault="00371636" w:rsidP="004B137F">
      <w:pPr>
        <w:pStyle w:val="berschrift2"/>
      </w:pPr>
      <w:bookmarkStart w:id="190" w:name="_Toc182582793"/>
      <w:r w:rsidRPr="007555A7">
        <w:t>FAQ related to MS</w:t>
      </w:r>
      <w:bookmarkEnd w:id="190"/>
    </w:p>
    <w:p w14:paraId="5C185E1B" w14:textId="7167DA9A" w:rsidR="005847E7" w:rsidRDefault="00441A99" w:rsidP="004B137F">
      <w:pPr>
        <w:pStyle w:val="berschrift3"/>
        <w:numPr>
          <w:ilvl w:val="0"/>
          <w:numId w:val="0"/>
        </w:numPr>
        <w:rPr>
          <w:color w:val="000000" w:themeColor="text1"/>
          <w:lang w:val="en-GB"/>
        </w:rPr>
      </w:pPr>
      <w:bookmarkStart w:id="191" w:name="_Toc182582794"/>
      <w:r>
        <w:rPr>
          <w:color w:val="000000" w:themeColor="text1"/>
          <w:lang w:val="en-GB"/>
        </w:rPr>
        <w:t>3.1.1</w:t>
      </w:r>
      <w:r>
        <w:rPr>
          <w:color w:val="000000" w:themeColor="text1"/>
          <w:lang w:val="en-GB"/>
        </w:rPr>
        <w:tab/>
      </w:r>
      <w:r w:rsidR="005847E7">
        <w:rPr>
          <w:color w:val="000000" w:themeColor="text1"/>
          <w:lang w:val="en-GB"/>
        </w:rPr>
        <w:t>What is the usage of MON&amp;BS as supportive tool to the EO-Self Conformance Campaign</w:t>
      </w:r>
      <w:r w:rsidR="005847E7" w:rsidRPr="005847E7">
        <w:rPr>
          <w:color w:val="000000" w:themeColor="text1"/>
          <w:lang w:val="en-GB"/>
        </w:rPr>
        <w:t>?</w:t>
      </w:r>
      <w:bookmarkEnd w:id="191"/>
    </w:p>
    <w:p w14:paraId="09A93762" w14:textId="550FCB5C" w:rsidR="005847E7" w:rsidRPr="00B6592D" w:rsidRDefault="005847E7" w:rsidP="004B137F">
      <w:pPr>
        <w:rPr>
          <w:lang w:eastAsia="ko-KR"/>
        </w:rPr>
      </w:pPr>
      <w:r w:rsidRPr="00B6592D">
        <w:rPr>
          <w:lang w:eastAsia="ko-KR"/>
        </w:rPr>
        <w:t xml:space="preserve">MS operators shall access ICS2 Monitoring and Business Statistics tool in CONF environment to consult the registered EO Self-Conformance Test campaigns and to follow up the execution of the related business scenarios. The aim is </w:t>
      </w:r>
      <w:r w:rsidR="0084380F">
        <w:rPr>
          <w:lang w:eastAsia="ko-KR"/>
        </w:rPr>
        <w:t xml:space="preserve">for </w:t>
      </w:r>
      <w:r w:rsidRPr="00B6592D">
        <w:rPr>
          <w:lang w:eastAsia="ko-KR"/>
        </w:rPr>
        <w:t>MS</w:t>
      </w:r>
      <w:r w:rsidR="0043076A">
        <w:rPr>
          <w:lang w:eastAsia="ko-KR"/>
        </w:rPr>
        <w:t>s</w:t>
      </w:r>
      <w:r w:rsidRPr="00B6592D">
        <w:rPr>
          <w:lang w:eastAsia="ko-KR"/>
        </w:rPr>
        <w:t xml:space="preserve"> to provide meaningful assistance to EO during Self-conformance test campaign. </w:t>
      </w:r>
      <w:r w:rsidR="00945F1E">
        <w:rPr>
          <w:lang w:eastAsia="ko-KR"/>
        </w:rPr>
        <w:t>The MS might also help EO to configure its access point or communication paths in case the EO has any temporary issue accessing STI-STP.</w:t>
      </w:r>
      <w:r w:rsidR="0036253E">
        <w:rPr>
          <w:lang w:eastAsia="ko-KR"/>
        </w:rPr>
        <w:t xml:space="preserve"> </w:t>
      </w:r>
      <w:r w:rsidRPr="00B6592D">
        <w:rPr>
          <w:lang w:eastAsia="ko-KR"/>
        </w:rPr>
        <w:t>With the Member State Service Support – Monitoring Operator role a user is involved in the following use cases:</w:t>
      </w:r>
    </w:p>
    <w:p w14:paraId="3BBE730F" w14:textId="77777777" w:rsidR="005847E7" w:rsidRPr="00B6592D" w:rsidRDefault="005847E7" w:rsidP="009F3C08">
      <w:pPr>
        <w:pStyle w:val="Listenabsatz"/>
        <w:numPr>
          <w:ilvl w:val="0"/>
          <w:numId w:val="35"/>
        </w:numPr>
        <w:rPr>
          <w:lang w:eastAsia="ko-KR"/>
        </w:rPr>
      </w:pPr>
      <w:r w:rsidRPr="00B6592D">
        <w:rPr>
          <w:lang w:eastAsia="ko-KR"/>
        </w:rPr>
        <w:t>Management of Trader Preference:</w:t>
      </w:r>
    </w:p>
    <w:p w14:paraId="1450D2BB" w14:textId="77777777" w:rsidR="005847E7" w:rsidRPr="00B6592D" w:rsidRDefault="005847E7" w:rsidP="009F3C08">
      <w:pPr>
        <w:pStyle w:val="Listenabsatz"/>
        <w:numPr>
          <w:ilvl w:val="1"/>
          <w:numId w:val="35"/>
        </w:numPr>
        <w:rPr>
          <w:lang w:eastAsia="ko-KR"/>
        </w:rPr>
      </w:pPr>
      <w:r w:rsidRPr="00B6592D">
        <w:rPr>
          <w:lang w:eastAsia="ko-KR"/>
        </w:rPr>
        <w:t>Consult the trader preferences;</w:t>
      </w:r>
    </w:p>
    <w:p w14:paraId="7BB0FFF6" w14:textId="77777777" w:rsidR="005847E7" w:rsidRPr="00B6592D" w:rsidRDefault="005847E7" w:rsidP="009F3C08">
      <w:pPr>
        <w:pStyle w:val="Listenabsatz"/>
        <w:numPr>
          <w:ilvl w:val="1"/>
          <w:numId w:val="35"/>
        </w:numPr>
        <w:rPr>
          <w:lang w:eastAsia="ko-KR"/>
        </w:rPr>
      </w:pPr>
      <w:r w:rsidRPr="00B6592D">
        <w:rPr>
          <w:lang w:eastAsia="ko-KR"/>
        </w:rPr>
        <w:t>Modify a trader preference;</w:t>
      </w:r>
    </w:p>
    <w:p w14:paraId="50586AC4" w14:textId="77777777" w:rsidR="005847E7" w:rsidRPr="00B6592D" w:rsidRDefault="005847E7" w:rsidP="009F3C08">
      <w:pPr>
        <w:pStyle w:val="Listenabsatz"/>
        <w:numPr>
          <w:ilvl w:val="1"/>
          <w:numId w:val="35"/>
        </w:numPr>
        <w:rPr>
          <w:lang w:eastAsia="ko-KR"/>
        </w:rPr>
      </w:pPr>
      <w:r w:rsidRPr="00B6592D">
        <w:rPr>
          <w:lang w:eastAsia="ko-KR"/>
        </w:rPr>
        <w:t>Create a new trader with his/her respective preferences;</w:t>
      </w:r>
    </w:p>
    <w:p w14:paraId="6B04B858" w14:textId="6F03BAE3" w:rsidR="005847E7" w:rsidRPr="00B6592D" w:rsidRDefault="005847E7" w:rsidP="009F3C08">
      <w:pPr>
        <w:pStyle w:val="Listenabsatz"/>
        <w:numPr>
          <w:ilvl w:val="1"/>
          <w:numId w:val="35"/>
        </w:numPr>
        <w:rPr>
          <w:lang w:eastAsia="ko-KR"/>
        </w:rPr>
      </w:pPr>
      <w:r w:rsidRPr="00B6592D">
        <w:rPr>
          <w:lang w:eastAsia="ko-KR"/>
        </w:rPr>
        <w:t>Manage a trader preference</w:t>
      </w:r>
      <w:r w:rsidR="0043076A">
        <w:rPr>
          <w:lang w:eastAsia="ko-KR"/>
        </w:rPr>
        <w:t>.</w:t>
      </w:r>
    </w:p>
    <w:p w14:paraId="2F20EB53" w14:textId="77777777" w:rsidR="005847E7" w:rsidRPr="00B6592D" w:rsidRDefault="005847E7" w:rsidP="004B137F">
      <w:pPr>
        <w:pStyle w:val="Listenabsatz"/>
        <w:ind w:left="1440"/>
        <w:rPr>
          <w:lang w:eastAsia="ko-KR"/>
        </w:rPr>
      </w:pPr>
    </w:p>
    <w:p w14:paraId="1CF0A399" w14:textId="77777777" w:rsidR="005847E7" w:rsidRPr="00B6592D" w:rsidRDefault="005847E7" w:rsidP="009F3C08">
      <w:pPr>
        <w:pStyle w:val="Listenabsatz"/>
        <w:numPr>
          <w:ilvl w:val="0"/>
          <w:numId w:val="35"/>
        </w:numPr>
      </w:pPr>
      <w:r w:rsidRPr="00B6592D">
        <w:t>EO Self-Conformance Test Campaign:</w:t>
      </w:r>
    </w:p>
    <w:p w14:paraId="56C0F341" w14:textId="41C9576D" w:rsidR="005847E7" w:rsidRPr="00B6592D" w:rsidRDefault="005847E7" w:rsidP="009F3C08">
      <w:pPr>
        <w:pStyle w:val="Listenabsatz"/>
        <w:numPr>
          <w:ilvl w:val="1"/>
          <w:numId w:val="35"/>
        </w:numPr>
      </w:pPr>
      <w:r w:rsidRPr="00B6592D">
        <w:t>Consult the EO Self-Conformance Test campaigns (consult the business scenarios of each test campaign and consult the messages of each business scenario</w:t>
      </w:r>
      <w:r w:rsidRPr="00B6592D">
        <w:rPr>
          <w:rStyle w:val="Funotenzeichen"/>
        </w:rPr>
        <w:footnoteReference w:id="3"/>
      </w:r>
      <w:r w:rsidRPr="00B6592D">
        <w:t>)</w:t>
      </w:r>
      <w:r w:rsidR="0043076A">
        <w:t>;</w:t>
      </w:r>
    </w:p>
    <w:p w14:paraId="4340FA2D" w14:textId="77777777" w:rsidR="005847E7" w:rsidRPr="00B6592D" w:rsidRDefault="005847E7" w:rsidP="009F3C08">
      <w:pPr>
        <w:pStyle w:val="Listenabsatz"/>
        <w:numPr>
          <w:ilvl w:val="1"/>
          <w:numId w:val="35"/>
        </w:numPr>
      </w:pPr>
      <w:r w:rsidRPr="00B6592D">
        <w:t>Consult successful EO Self-Conformance Testing;</w:t>
      </w:r>
    </w:p>
    <w:p w14:paraId="2ECA69F7" w14:textId="77777777" w:rsidR="005847E7" w:rsidRPr="00B6592D" w:rsidRDefault="005847E7" w:rsidP="009F3C08">
      <w:pPr>
        <w:pStyle w:val="Listenabsatz"/>
        <w:numPr>
          <w:ilvl w:val="1"/>
          <w:numId w:val="35"/>
        </w:numPr>
      </w:pPr>
      <w:r w:rsidRPr="00B6592D">
        <w:t>Upload successful EO Self-Conformance Testing;</w:t>
      </w:r>
    </w:p>
    <w:p w14:paraId="264FE580" w14:textId="77777777" w:rsidR="005847E7" w:rsidRPr="00B6592D" w:rsidRDefault="005847E7" w:rsidP="009F3C08">
      <w:pPr>
        <w:pStyle w:val="Listenabsatz"/>
        <w:numPr>
          <w:ilvl w:val="1"/>
          <w:numId w:val="35"/>
        </w:numPr>
      </w:pPr>
      <w:r w:rsidRPr="00B6592D">
        <w:t>Search EO messages not compliant with a successful Self-Conformance testing.</w:t>
      </w:r>
    </w:p>
    <w:p w14:paraId="2D372CED" w14:textId="12C0DF09" w:rsidR="005847E7" w:rsidRDefault="005847E7" w:rsidP="004B137F">
      <w:r w:rsidRPr="00B6592D">
        <w:rPr>
          <w:lang w:eastAsia="ko-KR"/>
        </w:rPr>
        <w:t xml:space="preserve">It is important to highlight that the use </w:t>
      </w:r>
      <w:r w:rsidR="0043076A">
        <w:rPr>
          <w:lang w:eastAsia="ko-KR"/>
        </w:rPr>
        <w:t xml:space="preserve">of </w:t>
      </w:r>
      <w:r w:rsidRPr="00B6592D">
        <w:rPr>
          <w:lang w:eastAsia="ko-KR"/>
        </w:rPr>
        <w:t xml:space="preserve">ICS2 </w:t>
      </w:r>
      <w:r w:rsidRPr="00B6592D">
        <w:t xml:space="preserve">MON&amp;BS tool is available only to </w:t>
      </w:r>
      <w:r w:rsidR="0043076A">
        <w:t xml:space="preserve">the </w:t>
      </w:r>
      <w:r w:rsidRPr="00B6592D">
        <w:t xml:space="preserve">MS and EC users. </w:t>
      </w:r>
      <w:r w:rsidR="0043076A">
        <w:t xml:space="preserve">The </w:t>
      </w:r>
      <w:r w:rsidRPr="00B6592D">
        <w:t>EO can manage ICS2 related preferences and Self-register a conformance test campaign through the STI-STP. In this case, the execution of the Campaign will be tracked by STI.</w:t>
      </w:r>
    </w:p>
    <w:p w14:paraId="44C37877" w14:textId="383A4B3E" w:rsidR="00F13E9E" w:rsidRPr="00651F79" w:rsidRDefault="00F13E9E" w:rsidP="004D144E">
      <w:pPr>
        <w:pStyle w:val="berschrift3"/>
        <w:numPr>
          <w:ilvl w:val="2"/>
          <w:numId w:val="47"/>
        </w:numPr>
        <w:rPr>
          <w:color w:val="000000" w:themeColor="text1"/>
          <w:lang w:val="en-GB"/>
        </w:rPr>
      </w:pPr>
      <w:bookmarkStart w:id="192" w:name="_Toc182582795"/>
      <w:r w:rsidRPr="00651F79">
        <w:rPr>
          <w:color w:val="000000" w:themeColor="text1"/>
          <w:lang w:val="en-GB"/>
        </w:rPr>
        <w:t>Can a</w:t>
      </w:r>
      <w:r w:rsidR="00622CE6" w:rsidRPr="00651F79">
        <w:rPr>
          <w:color w:val="000000" w:themeColor="text1"/>
          <w:lang w:val="en-GB"/>
        </w:rPr>
        <w:t xml:space="preserve"> MS</w:t>
      </w:r>
      <w:r w:rsidRPr="00651F79">
        <w:rPr>
          <w:color w:val="000000" w:themeColor="text1"/>
          <w:lang w:val="en-GB"/>
        </w:rPr>
        <w:t xml:space="preserve"> user access STI-STP in Conformance Environment?</w:t>
      </w:r>
      <w:bookmarkEnd w:id="192"/>
    </w:p>
    <w:p w14:paraId="1600B33A" w14:textId="2F6568C2" w:rsidR="001E5DC3" w:rsidRDefault="00F13E9E" w:rsidP="004B137F">
      <w:pPr>
        <w:rPr>
          <w:lang w:eastAsia="ko-KR"/>
        </w:rPr>
      </w:pPr>
      <w:r w:rsidRPr="008B46B2">
        <w:t>A</w:t>
      </w:r>
      <w:r w:rsidR="00622CE6">
        <w:t xml:space="preserve"> MS </w:t>
      </w:r>
      <w:r w:rsidRPr="008B46B2">
        <w:t>user can access STI-STP by using a using a dummy – EORI/certificate. The use of "fake" EORI will allow to access to STP interface only. Sending the messages to STI-STP will require development of AS4 gateway and the compliance to ICD specification [</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Pr="00F42725">
        <w:t>]. The primary tool to support EOs during Self Conformance Campaign is ICS2 MON&amp;BS tool which provide all views for NA teams.</w:t>
      </w:r>
    </w:p>
    <w:p w14:paraId="044F8754" w14:textId="04A7DB07" w:rsidR="001E5DC3" w:rsidRDefault="001E5DC3" w:rsidP="009F3C08">
      <w:pPr>
        <w:pStyle w:val="berschrift3"/>
        <w:numPr>
          <w:ilvl w:val="2"/>
          <w:numId w:val="32"/>
        </w:numPr>
        <w:rPr>
          <w:color w:val="000000" w:themeColor="text1"/>
          <w:lang w:val="en-GB"/>
        </w:rPr>
      </w:pPr>
      <w:bookmarkStart w:id="193" w:name="_Toc182582796"/>
      <w:r w:rsidRPr="001E5DC3">
        <w:rPr>
          <w:color w:val="000000" w:themeColor="text1"/>
          <w:lang w:val="en-GB"/>
        </w:rPr>
        <w:t>Who is involved in the IsAlive (connectivity verification)?</w:t>
      </w:r>
      <w:bookmarkEnd w:id="193"/>
    </w:p>
    <w:p w14:paraId="78EF02E8" w14:textId="5EEF7E09" w:rsidR="001E5DC3" w:rsidRDefault="001E5DC3" w:rsidP="004B137F">
      <w:pPr>
        <w:rPr>
          <w:lang w:eastAsia="ko-KR"/>
        </w:rPr>
      </w:pPr>
      <w:r w:rsidRPr="001E5DC3">
        <w:rPr>
          <w:lang w:eastAsia="en-US"/>
        </w:rPr>
        <w:t>Prior to the start of CT activities, a MS should verify the connectivity of the NES with ICS2. To do so, the MS has to send an isAlive request towards the Risk Analysis Orchestration Business Application Service of the ICS2 Common Repository as defined in section 6.1 of the [</w:t>
      </w:r>
      <w:r w:rsidR="0012203E">
        <w:rPr>
          <w:lang w:eastAsia="en-US"/>
        </w:rPr>
        <w:fldChar w:fldCharType="begin"/>
      </w:r>
      <w:r w:rsidR="0012203E">
        <w:rPr>
          <w:lang w:eastAsia="en-US"/>
        </w:rPr>
        <w:instrText xml:space="preserve"> REF ref_ms_ctc_R2 \h </w:instrText>
      </w:r>
      <w:r w:rsidR="0012203E">
        <w:rPr>
          <w:lang w:eastAsia="en-US"/>
        </w:rPr>
      </w:r>
      <w:r w:rsidR="0012203E">
        <w:rPr>
          <w:lang w:eastAsia="en-US"/>
        </w:rPr>
        <w:fldChar w:fldCharType="separate"/>
      </w:r>
      <w:r w:rsidR="0027543D">
        <w:rPr>
          <w:szCs w:val="22"/>
        </w:rPr>
        <w:t>R07</w:t>
      </w:r>
      <w:r w:rsidR="0012203E">
        <w:rPr>
          <w:lang w:eastAsia="en-US"/>
        </w:rPr>
        <w:fldChar w:fldCharType="end"/>
      </w:r>
      <w:r w:rsidRPr="001E5DC3">
        <w:rPr>
          <w:lang w:eastAsia="en-US"/>
        </w:rPr>
        <w:t xml:space="preserve">]. This activity will take place in the ticket that will be registered with the submission of the WSDL files. On the same ticket, the Central Operations Team will send isAlive request from central side towards the NES services to confirm that these are up and running. IsAlive tests must take place at least one (1) week before the CT starting date. ITSM3-TES should highlight this activity during the Coordination call. Only when isAlive </w:t>
      </w:r>
      <w:r w:rsidRPr="001E5DC3">
        <w:rPr>
          <w:lang w:eastAsia="en-US"/>
        </w:rPr>
        <w:lastRenderedPageBreak/>
        <w:t>tests from both central and NES sides are successful, an MS can proceed with CT execution (functional testing).</w:t>
      </w:r>
    </w:p>
    <w:p w14:paraId="5673AB9D" w14:textId="5DFC0205" w:rsidR="001E5DC3" w:rsidRDefault="001E5DC3" w:rsidP="009F3C08">
      <w:pPr>
        <w:pStyle w:val="berschrift3"/>
        <w:numPr>
          <w:ilvl w:val="2"/>
          <w:numId w:val="32"/>
        </w:numPr>
        <w:rPr>
          <w:color w:val="000000" w:themeColor="text1"/>
          <w:lang w:val="en-GB"/>
        </w:rPr>
      </w:pPr>
      <w:bookmarkStart w:id="194" w:name="_Toc182582797"/>
      <w:r w:rsidRPr="001E5DC3">
        <w:rPr>
          <w:color w:val="000000" w:themeColor="text1"/>
          <w:lang w:val="en-GB"/>
        </w:rPr>
        <w:t xml:space="preserve">How can a MS verify that they have sent a successful isAlive </w:t>
      </w:r>
      <w:r>
        <w:rPr>
          <w:color w:val="000000" w:themeColor="text1"/>
          <w:lang w:val="en-GB"/>
        </w:rPr>
        <w:t>t</w:t>
      </w:r>
      <w:r w:rsidRPr="001E5DC3">
        <w:rPr>
          <w:color w:val="000000" w:themeColor="text1"/>
          <w:lang w:val="en-GB"/>
        </w:rPr>
        <w:t>est in C</w:t>
      </w:r>
      <w:r>
        <w:rPr>
          <w:color w:val="000000" w:themeColor="text1"/>
          <w:lang w:val="en-GB"/>
        </w:rPr>
        <w:t xml:space="preserve">onformance Environment of </w:t>
      </w:r>
      <w:r w:rsidRPr="001E5DC3">
        <w:rPr>
          <w:color w:val="000000" w:themeColor="text1"/>
          <w:lang w:val="en-GB"/>
        </w:rPr>
        <w:t>ICS2 R2?</w:t>
      </w:r>
      <w:bookmarkEnd w:id="194"/>
    </w:p>
    <w:p w14:paraId="1E734FB4" w14:textId="7C53E200" w:rsidR="001E5DC3" w:rsidRDefault="001E5DC3" w:rsidP="001E5DC3">
      <w:r>
        <w:t xml:space="preserve">The MSs can submit an isAlive request towards the Risk Analysis Orchestration Business Application Service (CCN2.Service.Customs.EU.ICS.RiskAnalysisOrchestrationBAS) at any time when CONF environment is up. This isAlive request can be sent by using the template available in  </w:t>
      </w:r>
      <w:r w:rsidRPr="007555A7">
        <w:rPr>
          <w:color w:val="000000" w:themeColor="text1"/>
          <w:lang w:eastAsia="ko-KR"/>
        </w:rPr>
        <w:t xml:space="preserve">MS </w:t>
      </w:r>
      <w:r w:rsidRPr="007555A7">
        <w:t xml:space="preserve">– </w:t>
      </w:r>
      <w:r w:rsidRPr="007555A7">
        <w:rPr>
          <w:color w:val="000000" w:themeColor="text1"/>
          <w:lang w:eastAsia="ko-KR"/>
        </w:rPr>
        <w:t>CTOD</w:t>
      </w:r>
      <w:r>
        <w:rPr>
          <w:color w:val="000000" w:themeColor="text1"/>
          <w:lang w:eastAsia="ko-KR"/>
        </w:rPr>
        <w:t xml:space="preserve">, </w:t>
      </w:r>
      <w:r>
        <w:t>Annex J [</w:t>
      </w:r>
      <w:r w:rsidR="00ED3AF7">
        <w:fldChar w:fldCharType="begin"/>
      </w:r>
      <w:r w:rsidR="00ED3AF7">
        <w:instrText xml:space="preserve"> REF ref_ms_ctod_R2 \h </w:instrText>
      </w:r>
      <w:r w:rsidR="00ED3AF7">
        <w:fldChar w:fldCharType="separate"/>
      </w:r>
      <w:r w:rsidR="00ED3AF7" w:rsidRPr="00027853">
        <w:rPr>
          <w:szCs w:val="22"/>
          <w:lang w:val="en-US"/>
        </w:rPr>
        <w:t>R</w:t>
      </w:r>
      <w:r w:rsidR="00ED3AF7">
        <w:rPr>
          <w:szCs w:val="22"/>
          <w:lang w:val="en-US"/>
        </w:rPr>
        <w:t>12</w:t>
      </w:r>
      <w:r w:rsidR="00ED3AF7">
        <w:fldChar w:fldCharType="end"/>
      </w:r>
      <w:r>
        <w:t xml:space="preserve">] ensuring that the correct address is also being used </w:t>
      </w:r>
      <w:hyperlink r:id="rId47" w:history="1">
        <w:r w:rsidRPr="00542F8C">
          <w:rPr>
            <w:rStyle w:val="Hyperlink"/>
          </w:rPr>
          <w:t>https://s2s.conf.ccn2.taxud:8441/CCN2.Service.Customs.EU.ICS.RiskAnalysisOrchestrationBASV2</w:t>
        </w:r>
      </w:hyperlink>
      <w:r>
        <w:t xml:space="preserve">  and </w:t>
      </w:r>
      <w:r w:rsidRPr="00F1241D">
        <w:rPr>
          <w:b/>
          <w:bCs/>
        </w:rPr>
        <w:t>that the soap requests are updated with V2</w:t>
      </w:r>
      <w:r w:rsidR="00117B4C">
        <w:t>.</w:t>
      </w:r>
    </w:p>
    <w:p w14:paraId="48C575BF" w14:textId="77777777" w:rsidR="001E5DC3" w:rsidRDefault="001E5DC3" w:rsidP="001E5DC3"/>
    <w:p w14:paraId="5A42F38E" w14:textId="77777777" w:rsidR="001E5DC3" w:rsidRDefault="001E5DC3" w:rsidP="001E5DC3">
      <w:r>
        <w:t>&lt;adr:To&gt;partner:CCN2.Partner.EU.Customs.TAXUD/ICS_CR_</w:t>
      </w:r>
      <w:r w:rsidRPr="00F1241D">
        <w:rPr>
          <w:b/>
          <w:bCs/>
        </w:rPr>
        <w:t>V2</w:t>
      </w:r>
      <w:r>
        <w:t>.CONF&lt;/adr:To&gt;</w:t>
      </w:r>
    </w:p>
    <w:p w14:paraId="55868040" w14:textId="77777777" w:rsidR="001E5DC3" w:rsidRDefault="001E5DC3" w:rsidP="001E5DC3">
      <w:r>
        <w:t xml:space="preserve">                              &lt;adr:From&gt;</w:t>
      </w:r>
    </w:p>
    <w:p w14:paraId="23F30625" w14:textId="1CBB0C19" w:rsidR="001E5DC3" w:rsidRDefault="001E5DC3" w:rsidP="001E5DC3">
      <w:r>
        <w:t xml:space="preserve">                                      &lt;adr:Address&gt;partner:CCN2.Partner.XX.Customs.TAXUD/ICS_NES_</w:t>
      </w:r>
      <w:r w:rsidRPr="00F1241D">
        <w:rPr>
          <w:b/>
          <w:bCs/>
        </w:rPr>
        <w:t>V2</w:t>
      </w:r>
      <w:r>
        <w:t>.CONF&lt;/adr:Address&gt;</w:t>
      </w:r>
    </w:p>
    <w:p w14:paraId="3D3F8CB0" w14:textId="77777777" w:rsidR="001E5DC3" w:rsidRDefault="001E5DC3" w:rsidP="001E5DC3">
      <w:r>
        <w:t xml:space="preserve">                              &lt;/adr:From&gt;</w:t>
      </w:r>
    </w:p>
    <w:p w14:paraId="4A050E35" w14:textId="77777777" w:rsidR="001E5DC3" w:rsidRDefault="001E5DC3" w:rsidP="001E5DC3">
      <w:r>
        <w:t xml:space="preserve">                              &lt;adr:ReplyTo&gt;</w:t>
      </w:r>
    </w:p>
    <w:p w14:paraId="3EFEF207" w14:textId="65B7AEFC" w:rsidR="001E5DC3" w:rsidRDefault="001E5DC3" w:rsidP="001E5DC3">
      <w:r>
        <w:t xml:space="preserve">                                    &lt;adr:Address&gt;partner:CCN2.Partner.XX.Customs.TAXUD/ICS_NES_</w:t>
      </w:r>
      <w:r w:rsidRPr="00F1241D">
        <w:rPr>
          <w:b/>
          <w:bCs/>
        </w:rPr>
        <w:t>V2</w:t>
      </w:r>
      <w:r>
        <w:t>.CONF&lt;/adr:Address&gt;</w:t>
      </w:r>
    </w:p>
    <w:p w14:paraId="5597CA29" w14:textId="77777777" w:rsidR="001E5DC3" w:rsidRDefault="001E5DC3" w:rsidP="001E5DC3">
      <w:r>
        <w:t xml:space="preserve">                              &lt;/adr:ReplyTo&gt;</w:t>
      </w:r>
    </w:p>
    <w:p w14:paraId="3B337C02" w14:textId="77777777" w:rsidR="001E5DC3" w:rsidRDefault="001E5DC3" w:rsidP="001E5DC3">
      <w:r>
        <w:t xml:space="preserve">                              &lt;adr:FaultTo&gt;</w:t>
      </w:r>
    </w:p>
    <w:p w14:paraId="41292EE5" w14:textId="77777777" w:rsidR="001E5DC3" w:rsidRDefault="001E5DC3" w:rsidP="001E5DC3">
      <w:r>
        <w:t xml:space="preserve">                                       &lt;adr:Address&gt;partner:CCN2.Partner.XX.Customs.TAXUD/ICS_NES_</w:t>
      </w:r>
      <w:r w:rsidRPr="00F1241D">
        <w:rPr>
          <w:b/>
          <w:bCs/>
        </w:rPr>
        <w:t>V2</w:t>
      </w:r>
      <w:r>
        <w:t>.CONF&lt;/adr:Address&gt;</w:t>
      </w:r>
    </w:p>
    <w:p w14:paraId="63F8DCAF" w14:textId="77777777" w:rsidR="001E5DC3" w:rsidRDefault="001E5DC3" w:rsidP="001E5DC3">
      <w:r>
        <w:t xml:space="preserve">                              &lt;/adr:FaultTo&gt;</w:t>
      </w:r>
    </w:p>
    <w:p w14:paraId="23642680" w14:textId="77777777" w:rsidR="001E5DC3" w:rsidRDefault="001E5DC3" w:rsidP="001E5DC3"/>
    <w:p w14:paraId="5425B4FF" w14:textId="77777777" w:rsidR="001E5DC3" w:rsidRDefault="001E5DC3" w:rsidP="001E5DC3">
      <w:r>
        <w:t>Also, in this template, each MS should adjust the &lt;From&gt;, &lt;ReplyTo&gt;, &lt;FaultTo&gt;, &lt;Username&gt; and &lt;Password&gt; fields accordingly.</w:t>
      </w:r>
    </w:p>
    <w:p w14:paraId="7A0F02AD" w14:textId="2812775E" w:rsidR="001E5DC3" w:rsidRDefault="001E5DC3" w:rsidP="001E5DC3">
      <w:r>
        <w:t>Upon implementation of the above action, NES must receive back a HTTP 202 status response, validating that the service is available.</w:t>
      </w:r>
    </w:p>
    <w:p w14:paraId="2B12F2FB" w14:textId="4ED921FF" w:rsidR="00371636" w:rsidRPr="007555A7" w:rsidRDefault="00371636" w:rsidP="004B137F">
      <w:pPr>
        <w:pStyle w:val="berschrift2"/>
      </w:pPr>
      <w:bookmarkStart w:id="195" w:name="_Toc182582798"/>
      <w:r w:rsidRPr="007555A7">
        <w:t>FAQ related to EO</w:t>
      </w:r>
      <w:bookmarkEnd w:id="195"/>
    </w:p>
    <w:p w14:paraId="3E5C4DB2" w14:textId="27E66304" w:rsidR="000627F5" w:rsidRDefault="00C70856">
      <w:pPr>
        <w:pStyle w:val="berschrift3"/>
        <w:rPr>
          <w:color w:val="000000" w:themeColor="text1"/>
          <w:szCs w:val="26"/>
          <w:lang w:val="en-GB"/>
        </w:rPr>
      </w:pPr>
      <w:bookmarkStart w:id="196" w:name="_Toc182582799"/>
      <w:bookmarkStart w:id="197" w:name="_Toc64284793"/>
      <w:bookmarkStart w:id="198" w:name="_Toc48046387"/>
      <w:bookmarkStart w:id="199" w:name="_Toc64284790"/>
      <w:bookmarkStart w:id="200" w:name="_Hlk48058384"/>
      <w:r>
        <w:rPr>
          <w:color w:val="000000" w:themeColor="text1"/>
          <w:szCs w:val="26"/>
          <w:lang w:val="en-GB"/>
        </w:rPr>
        <w:t>Who is considered a</w:t>
      </w:r>
      <w:r w:rsidR="00550D87">
        <w:rPr>
          <w:color w:val="000000" w:themeColor="text1"/>
          <w:szCs w:val="26"/>
          <w:lang w:val="en-GB"/>
        </w:rPr>
        <w:t>s</w:t>
      </w:r>
      <w:r>
        <w:rPr>
          <w:color w:val="000000" w:themeColor="text1"/>
          <w:szCs w:val="26"/>
          <w:lang w:val="en-GB"/>
        </w:rPr>
        <w:t xml:space="preserve"> </w:t>
      </w:r>
      <w:r w:rsidR="00550D87">
        <w:rPr>
          <w:color w:val="000000" w:themeColor="text1"/>
          <w:szCs w:val="26"/>
          <w:lang w:val="en-GB"/>
        </w:rPr>
        <w:t xml:space="preserve">sender </w:t>
      </w:r>
      <w:r>
        <w:rPr>
          <w:color w:val="000000" w:themeColor="text1"/>
          <w:szCs w:val="26"/>
          <w:lang w:val="en-GB"/>
        </w:rPr>
        <w:t>in the context of the ICS2 system?</w:t>
      </w:r>
      <w:bookmarkEnd w:id="196"/>
    </w:p>
    <w:p w14:paraId="2EBF60E5" w14:textId="4C716B31" w:rsidR="000174EE" w:rsidRDefault="000174EE" w:rsidP="000174EE">
      <w:pPr>
        <w:rPr>
          <w:lang w:eastAsia="en-US"/>
        </w:rPr>
      </w:pPr>
      <w:r>
        <w:rPr>
          <w:lang w:eastAsia="en-US"/>
        </w:rPr>
        <w:t xml:space="preserve">ICS2 introduced the role of </w:t>
      </w:r>
      <w:r w:rsidR="00550D87">
        <w:rPr>
          <w:lang w:eastAsia="en-US"/>
        </w:rPr>
        <w:t>a s</w:t>
      </w:r>
      <w:r>
        <w:rPr>
          <w:lang w:eastAsia="en-US"/>
        </w:rPr>
        <w:t xml:space="preserve">ender, which consists of the system actor that technically constructs and exchanges the messages with the STI in accordance with the ICS2 message specifications. To guarantee integrity, and the non-repudiation of origin and receipt, the party acting as a Sender must register a digital certificate used to seal the exchanged messages in the UUM&amp;DS system under its EORI. </w:t>
      </w:r>
    </w:p>
    <w:p w14:paraId="71B4A58E" w14:textId="19C08310" w:rsidR="00C70856" w:rsidRPr="00C70856" w:rsidRDefault="000174EE" w:rsidP="000174EE">
      <w:pPr>
        <w:rPr>
          <w:lang w:eastAsia="en-US"/>
        </w:rPr>
      </w:pPr>
      <w:r>
        <w:rPr>
          <w:lang w:eastAsia="en-US"/>
        </w:rPr>
        <w:t xml:space="preserve">The Sender can be the declarant/representative itself or it can be an IT Service Provider (ITSP) contracted by the declarant/representative. To be noted is that in such case, the declarant/representative </w:t>
      </w:r>
      <w:r>
        <w:rPr>
          <w:lang w:eastAsia="en-US"/>
        </w:rPr>
        <w:lastRenderedPageBreak/>
        <w:t>remains declarant/representative. The ITSP is a technical actor that is also identified by an EORI as used in the technical AS4 message header.</w:t>
      </w:r>
    </w:p>
    <w:p w14:paraId="2D72915D" w14:textId="1D70BDB1" w:rsidR="00E97911" w:rsidRDefault="000C3DF7">
      <w:pPr>
        <w:pStyle w:val="berschrift3"/>
      </w:pPr>
      <w:bookmarkStart w:id="201" w:name="_Toc182582800"/>
      <w:r w:rsidRPr="000C3DF7">
        <w:t xml:space="preserve">Who is considered </w:t>
      </w:r>
      <w:r w:rsidR="00550D87">
        <w:t xml:space="preserve">as </w:t>
      </w:r>
      <w:r w:rsidRPr="000C3DF7">
        <w:t>an IT Service Provider (ITSP) in the context of the ICS2 system?</w:t>
      </w:r>
      <w:bookmarkEnd w:id="201"/>
    </w:p>
    <w:p w14:paraId="54E3874A" w14:textId="2AD8EB44" w:rsidR="008F4B59" w:rsidRPr="008F4B59" w:rsidRDefault="008F4B59" w:rsidP="008F4B59">
      <w:pPr>
        <w:rPr>
          <w:lang w:val="en-US" w:eastAsia="en-US"/>
        </w:rPr>
      </w:pPr>
      <w:r w:rsidRPr="008F4B59">
        <w:rPr>
          <w:lang w:val="en-US" w:eastAsia="en-US"/>
        </w:rPr>
        <w:t>An ITSP is any party that delivers IT Services to a declarant/representative by operating an AS4 access point as a Sender. An ITSP must be identified (EORI &amp; digital certificate) and registered in UUM&amp;DS to be authorized to exchange messages with the Shared Trader Interface (STI).</w:t>
      </w:r>
    </w:p>
    <w:p w14:paraId="0609755F" w14:textId="39121841" w:rsidR="008F4B59" w:rsidRPr="009C7FE4" w:rsidRDefault="008F4B59" w:rsidP="008F4B59">
      <w:pPr>
        <w:rPr>
          <w:lang w:val="en-US" w:eastAsia="en-US"/>
        </w:rPr>
      </w:pPr>
      <w:r w:rsidRPr="008F4B59">
        <w:rPr>
          <w:lang w:val="en-US" w:eastAsia="en-US"/>
        </w:rPr>
        <w:t>Therefore, a party that provides a Software as a Service (SaaS) platform to an ITSP, or to a declarant/representative, is not an ITSP. It only provides technical components that require additional specific operational configuration to properly function as a Sender. This configuration occurs under the responsibility of the ITSP or declarant/representative that procured the SaaS services. ICS2 requirements for this configuration are documented in ICS2 Interface Control document</w:t>
      </w:r>
      <w:r>
        <w:rPr>
          <w:lang w:val="en-US" w:eastAsia="en-US"/>
        </w:rPr>
        <w:t xml:space="preserve"> </w:t>
      </w:r>
      <w:r w:rsidR="001827AC">
        <w:rPr>
          <w:lang w:val="en-US" w:eastAsia="en-US"/>
        </w:rPr>
        <w:t>[</w:t>
      </w:r>
      <w:r w:rsidR="001827AC">
        <w:rPr>
          <w:lang w:val="en-US" w:eastAsia="en-US"/>
        </w:rPr>
        <w:fldChar w:fldCharType="begin"/>
      </w:r>
      <w:r w:rsidR="001827AC">
        <w:rPr>
          <w:lang w:val="en-US" w:eastAsia="en-US"/>
        </w:rPr>
        <w:instrText xml:space="preserve"> REF ref_eo_icd \h </w:instrText>
      </w:r>
      <w:r w:rsidR="001827AC">
        <w:rPr>
          <w:lang w:val="en-US" w:eastAsia="en-US"/>
        </w:rPr>
      </w:r>
      <w:r w:rsidR="001827AC">
        <w:rPr>
          <w:lang w:val="en-US" w:eastAsia="en-US"/>
        </w:rPr>
        <w:fldChar w:fldCharType="separate"/>
      </w:r>
      <w:r w:rsidR="002738EF">
        <w:rPr>
          <w:szCs w:val="22"/>
        </w:rPr>
        <w:fldChar w:fldCharType="begin"/>
      </w:r>
      <w:r w:rsidR="002738EF">
        <w:rPr>
          <w:lang w:val="en-US" w:eastAsia="en-US"/>
        </w:rPr>
        <w:instrText xml:space="preserve"> REF ref_eo_hti_icd \h </w:instrText>
      </w:r>
      <w:r w:rsidR="002738EF">
        <w:rPr>
          <w:szCs w:val="22"/>
        </w:rPr>
      </w:r>
      <w:r w:rsidR="002738EF">
        <w:rPr>
          <w:szCs w:val="22"/>
        </w:rPr>
        <w:fldChar w:fldCharType="separate"/>
      </w:r>
      <w:r w:rsidR="002738EF">
        <w:rPr>
          <w:szCs w:val="22"/>
        </w:rPr>
        <w:t>R02</w:t>
      </w:r>
      <w:r w:rsidR="002738EF">
        <w:rPr>
          <w:szCs w:val="22"/>
        </w:rPr>
        <w:fldChar w:fldCharType="end"/>
      </w:r>
      <w:r w:rsidR="001827AC">
        <w:rPr>
          <w:lang w:val="en-US" w:eastAsia="en-US"/>
        </w:rPr>
        <w:fldChar w:fldCharType="end"/>
      </w:r>
      <w:r w:rsidR="001827AC">
        <w:rPr>
          <w:lang w:val="en-US" w:eastAsia="en-US"/>
        </w:rPr>
        <w:t>]</w:t>
      </w:r>
      <w:r w:rsidR="009C7FE4" w:rsidRPr="009C7FE4">
        <w:rPr>
          <w:lang w:val="en-US" w:eastAsia="en-US"/>
        </w:rPr>
        <w:t>.</w:t>
      </w:r>
    </w:p>
    <w:p w14:paraId="7CBF7C40" w14:textId="11967135" w:rsidR="00D35091" w:rsidRDefault="00D97B4D">
      <w:pPr>
        <w:pStyle w:val="berschrift3"/>
      </w:pPr>
      <w:bookmarkStart w:id="202" w:name="_Toc182582801"/>
      <w:r>
        <w:t>Is</w:t>
      </w:r>
      <w:r w:rsidRPr="00D97B4D">
        <w:t xml:space="preserve"> a declarant/representative that uses an IT Service Provider (ITSP) to lodge an ENS in the ICS2 system </w:t>
      </w:r>
      <w:r w:rsidR="00CE1915">
        <w:t xml:space="preserve">obliged to </w:t>
      </w:r>
      <w:r w:rsidRPr="00D97B4D">
        <w:t>register a digital certificate in UUM&amp;DS?</w:t>
      </w:r>
      <w:bookmarkEnd w:id="202"/>
    </w:p>
    <w:p w14:paraId="30D42CE2" w14:textId="1DFC4C2B" w:rsidR="00CE1915" w:rsidRPr="00CE1915" w:rsidRDefault="00CE1915" w:rsidP="00CE1915">
      <w:pPr>
        <w:rPr>
          <w:lang w:val="en" w:eastAsia="en-US"/>
        </w:rPr>
      </w:pPr>
      <w:r w:rsidRPr="00CE1915">
        <w:rPr>
          <w:lang w:val="en" w:eastAsia="en-US"/>
        </w:rPr>
        <w:t>No. Only parties that operate an AS4 access point as a technical ‘Sender’ of ENS filings must register a digital certificate in UUM&amp;DS. A Sender is understood as a system actor in the context of the ICS2 system and is authenticated and authorized from the system security point of view to exchange messages with the STI. The declarant/representative that uses an IT Service Provider (ITSP) doesn’t need a digital certificate registered in UUM&amp;DS. Only the declarant/representative EORI included in the business payload of the messages needs it.</w:t>
      </w:r>
    </w:p>
    <w:p w14:paraId="3F460158" w14:textId="584C6F87" w:rsidR="00371636" w:rsidRDefault="00E637BF" w:rsidP="004B137F">
      <w:pPr>
        <w:pStyle w:val="berschrift3"/>
        <w:rPr>
          <w:color w:val="000000" w:themeColor="text1"/>
          <w:szCs w:val="26"/>
          <w:lang w:val="en-GB"/>
        </w:rPr>
      </w:pPr>
      <w:bookmarkStart w:id="203" w:name="_Toc182582802"/>
      <w:r>
        <w:rPr>
          <w:color w:val="000000" w:themeColor="text1"/>
          <w:szCs w:val="26"/>
          <w:lang w:val="en-GB"/>
        </w:rPr>
        <w:t>What is the supporting documentation</w:t>
      </w:r>
      <w:r w:rsidR="00371636" w:rsidRPr="007555A7">
        <w:rPr>
          <w:color w:val="000000" w:themeColor="text1"/>
          <w:szCs w:val="26"/>
          <w:lang w:val="en-GB"/>
        </w:rPr>
        <w:t xml:space="preserve"> an EO or ITSP Provider </w:t>
      </w:r>
      <w:r>
        <w:rPr>
          <w:color w:val="000000" w:themeColor="text1"/>
          <w:szCs w:val="26"/>
          <w:lang w:val="en-GB"/>
        </w:rPr>
        <w:t xml:space="preserve">should </w:t>
      </w:r>
      <w:r w:rsidR="00371636" w:rsidRPr="007555A7">
        <w:rPr>
          <w:color w:val="000000" w:themeColor="text1"/>
          <w:szCs w:val="26"/>
          <w:lang w:val="en-GB"/>
        </w:rPr>
        <w:t xml:space="preserve">consult for their preparation prior to </w:t>
      </w:r>
      <w:r w:rsidR="00D946F7">
        <w:rPr>
          <w:color w:val="000000" w:themeColor="text1"/>
          <w:szCs w:val="26"/>
          <w:lang w:val="en-GB"/>
        </w:rPr>
        <w:t>the C</w:t>
      </w:r>
      <w:r w:rsidR="00D946F7" w:rsidRPr="007555A7">
        <w:rPr>
          <w:color w:val="000000" w:themeColor="text1"/>
          <w:szCs w:val="26"/>
          <w:lang w:val="en-GB"/>
        </w:rPr>
        <w:t xml:space="preserve">onformance </w:t>
      </w:r>
      <w:r w:rsidR="00D946F7">
        <w:rPr>
          <w:color w:val="000000" w:themeColor="text1"/>
          <w:szCs w:val="26"/>
          <w:lang w:val="en-GB"/>
        </w:rPr>
        <w:t>T</w:t>
      </w:r>
      <w:r w:rsidR="00371636" w:rsidRPr="007555A7">
        <w:rPr>
          <w:color w:val="000000" w:themeColor="text1"/>
          <w:szCs w:val="26"/>
          <w:lang w:val="en-GB"/>
        </w:rPr>
        <w:t>esting?</w:t>
      </w:r>
      <w:bookmarkEnd w:id="197"/>
      <w:bookmarkEnd w:id="203"/>
    </w:p>
    <w:p w14:paraId="212C4196" w14:textId="52A539FE" w:rsidR="00746D23" w:rsidRPr="00B6592D" w:rsidRDefault="00746D23" w:rsidP="004B137F">
      <w:pPr>
        <w:rPr>
          <w:lang w:eastAsia="ko-KR"/>
        </w:rPr>
      </w:pPr>
      <w:r w:rsidRPr="00B6592D">
        <w:rPr>
          <w:lang w:eastAsia="ko-KR"/>
        </w:rPr>
        <w:t xml:space="preserve">Trade association representatives can find the published versions of the EO Self-Conformance Testing related documentation </w:t>
      </w:r>
      <w:r w:rsidR="00D946F7">
        <w:rPr>
          <w:lang w:eastAsia="ko-KR"/>
        </w:rPr>
        <w:t>in</w:t>
      </w:r>
      <w:r w:rsidRPr="00B6592D">
        <w:rPr>
          <w:lang w:eastAsia="ko-KR"/>
        </w:rPr>
        <w:t xml:space="preserve"> </w:t>
      </w:r>
      <w:hyperlink r:id="rId48" w:history="1">
        <w:r w:rsidRPr="00B6592D">
          <w:rPr>
            <w:rStyle w:val="Hyperlink"/>
            <w:lang w:eastAsia="ko-KR"/>
          </w:rPr>
          <w:t>CIRCABC</w:t>
        </w:r>
      </w:hyperlink>
      <w:r w:rsidRPr="00B6592D">
        <w:rPr>
          <w:lang w:eastAsia="ko-KR"/>
        </w:rPr>
        <w:t xml:space="preserve">. All EOs can find the publicly accessible EO </w:t>
      </w:r>
      <w:r w:rsidR="00D946F7">
        <w:rPr>
          <w:lang w:eastAsia="ko-KR"/>
        </w:rPr>
        <w:t>S</w:t>
      </w:r>
      <w:r w:rsidRPr="00B6592D">
        <w:rPr>
          <w:lang w:eastAsia="ko-KR"/>
        </w:rPr>
        <w:t>elf-</w:t>
      </w:r>
      <w:r w:rsidR="0084380F">
        <w:rPr>
          <w:lang w:eastAsia="ko-KR"/>
        </w:rPr>
        <w:t>c</w:t>
      </w:r>
      <w:r w:rsidRPr="00B6592D">
        <w:rPr>
          <w:lang w:eastAsia="ko-KR"/>
        </w:rPr>
        <w:t>onformance Testing related documentation on the public</w:t>
      </w:r>
      <w:r w:rsidR="00D946F7">
        <w:rPr>
          <w:lang w:eastAsia="ko-KR"/>
        </w:rPr>
        <w:t xml:space="preserve"> location in</w:t>
      </w:r>
      <w:r w:rsidRPr="00B6592D">
        <w:rPr>
          <w:lang w:eastAsia="ko-KR"/>
        </w:rPr>
        <w:t xml:space="preserve"> </w:t>
      </w:r>
      <w:hyperlink r:id="rId49" w:history="1">
        <w:r w:rsidRPr="00B6592D">
          <w:rPr>
            <w:rStyle w:val="Hyperlink"/>
          </w:rPr>
          <w:t>CIRCABC</w:t>
        </w:r>
      </w:hyperlink>
      <w:r w:rsidRPr="00B6592D">
        <w:rPr>
          <w:lang w:eastAsia="ko-KR"/>
        </w:rPr>
        <w:t xml:space="preserve"> and the EO Self-Conformance Testing related training materials in</w:t>
      </w:r>
      <w:r w:rsidR="00D946F7">
        <w:rPr>
          <w:lang w:eastAsia="ko-KR"/>
        </w:rPr>
        <w:t xml:space="preserve"> the</w:t>
      </w:r>
      <w:r w:rsidRPr="00B6592D">
        <w:t xml:space="preserve"> </w:t>
      </w:r>
      <w:hyperlink r:id="rId50" w:history="1">
        <w:r w:rsidRPr="00B6592D">
          <w:rPr>
            <w:rStyle w:val="Hyperlink"/>
          </w:rPr>
          <w:t>Customs &amp; Tax EU Learning Portal (europa.eu)</w:t>
        </w:r>
      </w:hyperlink>
      <w:r w:rsidRPr="00B6592D">
        <w:rPr>
          <w:lang w:eastAsia="ko-KR"/>
        </w:rPr>
        <w:t>.</w:t>
      </w:r>
    </w:p>
    <w:p w14:paraId="39DCEABD" w14:textId="6D8C016E" w:rsidR="00746D23" w:rsidRPr="00B6592D" w:rsidRDefault="00746D23" w:rsidP="004B137F">
      <w:pPr>
        <w:rPr>
          <w:lang w:eastAsia="ko-KR"/>
        </w:rPr>
      </w:pPr>
      <w:r w:rsidRPr="00B6592D">
        <w:rPr>
          <w:lang w:eastAsia="ko-KR"/>
        </w:rPr>
        <w:t>For the smooth preparation prior to</w:t>
      </w:r>
      <w:r w:rsidR="00D946F7">
        <w:rPr>
          <w:lang w:eastAsia="ko-KR"/>
        </w:rPr>
        <w:t xml:space="preserve"> the</w:t>
      </w:r>
      <w:r w:rsidRPr="00B6592D">
        <w:rPr>
          <w:lang w:eastAsia="ko-KR"/>
        </w:rPr>
        <w:t xml:space="preserve"> CT activities, </w:t>
      </w:r>
      <w:r w:rsidR="00D946F7">
        <w:rPr>
          <w:lang w:eastAsia="ko-KR"/>
        </w:rPr>
        <w:t xml:space="preserve">the </w:t>
      </w:r>
      <w:r w:rsidRPr="00B6592D">
        <w:rPr>
          <w:lang w:eastAsia="ko-KR"/>
        </w:rPr>
        <w:t xml:space="preserve">EOs should read and comprehend all the relevant documentation that has been provided to </w:t>
      </w:r>
      <w:r w:rsidR="00441A03">
        <w:rPr>
          <w:lang w:eastAsia="ko-KR"/>
        </w:rPr>
        <w:t>them:</w:t>
      </w:r>
    </w:p>
    <w:p w14:paraId="6B2626EE" w14:textId="2F1FBFD7" w:rsidR="00746D23" w:rsidRPr="00027853" w:rsidRDefault="00746D23" w:rsidP="009F3C08">
      <w:pPr>
        <w:pStyle w:val="Listenabsatz"/>
        <w:numPr>
          <w:ilvl w:val="0"/>
          <w:numId w:val="36"/>
        </w:numPr>
        <w:rPr>
          <w:lang w:eastAsia="ko-KR"/>
        </w:rPr>
      </w:pPr>
      <w:r w:rsidRPr="00027853">
        <w:rPr>
          <w:lang w:eastAsia="ko-KR"/>
        </w:rPr>
        <w:t>ICS2</w:t>
      </w:r>
      <w:r w:rsidRPr="00027853">
        <w:t xml:space="preserve"> </w:t>
      </w:r>
      <w:r w:rsidRPr="00027853">
        <w:rPr>
          <w:lang w:eastAsia="ko-KR"/>
        </w:rPr>
        <w:t xml:space="preserve">Harmonised Trader Interface </w:t>
      </w:r>
      <w:r w:rsidR="0000202F">
        <w:rPr>
          <w:lang w:eastAsia="ko-KR"/>
        </w:rPr>
        <w:t>Control Document</w:t>
      </w:r>
      <w:r w:rsidR="00D946F7">
        <w:rPr>
          <w:lang w:eastAsia="ko-KR"/>
        </w:rPr>
        <w:t xml:space="preserve"> </w:t>
      </w:r>
      <w:r w:rsidR="007F668B" w:rsidRPr="00027853">
        <w:rPr>
          <w:szCs w:val="22"/>
          <w:lang w:eastAsia="ko-KR"/>
        </w:rPr>
        <w:t>[</w:t>
      </w:r>
      <w:r w:rsidR="007F668B" w:rsidRPr="00027853">
        <w:rPr>
          <w:szCs w:val="22"/>
          <w:lang w:eastAsia="ko-KR"/>
        </w:rPr>
        <w:fldChar w:fldCharType="begin"/>
      </w:r>
      <w:r w:rsidR="007F668B" w:rsidRPr="00027853">
        <w:rPr>
          <w:szCs w:val="22"/>
          <w:lang w:eastAsia="ko-KR"/>
        </w:rPr>
        <w:instrText xml:space="preserve"> REF ref_eo_icd \h  \* MERGEFORMAT </w:instrText>
      </w:r>
      <w:r w:rsidR="007F668B" w:rsidRPr="00027853">
        <w:rPr>
          <w:szCs w:val="22"/>
          <w:lang w:eastAsia="ko-KR"/>
        </w:rPr>
      </w:r>
      <w:r w:rsidR="007F668B" w:rsidRPr="00027853">
        <w:rPr>
          <w:szCs w:val="22"/>
          <w:lang w:eastAsia="ko-KR"/>
        </w:rPr>
        <w:fldChar w:fldCharType="separate"/>
      </w:r>
      <w:r w:rsidR="002738EF">
        <w:fldChar w:fldCharType="begin"/>
      </w:r>
      <w:r w:rsidR="002738EF">
        <w:rPr>
          <w:szCs w:val="22"/>
          <w:lang w:eastAsia="ko-KR"/>
        </w:rPr>
        <w:instrText xml:space="preserve"> REF ref_eo_hti_icd \h </w:instrText>
      </w:r>
      <w:r w:rsidR="002738EF">
        <w:fldChar w:fldCharType="separate"/>
      </w:r>
      <w:r w:rsidR="002738EF">
        <w:rPr>
          <w:szCs w:val="22"/>
        </w:rPr>
        <w:t>R02</w:t>
      </w:r>
      <w:r w:rsidR="002738EF">
        <w:fldChar w:fldCharType="end"/>
      </w:r>
      <w:r w:rsidR="007F668B" w:rsidRPr="00027853">
        <w:rPr>
          <w:szCs w:val="22"/>
          <w:lang w:eastAsia="ko-KR"/>
        </w:rPr>
        <w:fldChar w:fldCharType="end"/>
      </w:r>
      <w:r w:rsidRPr="00027853">
        <w:rPr>
          <w:lang w:eastAsia="ko-KR"/>
        </w:rPr>
        <w:t>];</w:t>
      </w:r>
    </w:p>
    <w:p w14:paraId="31B0633C" w14:textId="600BA26A" w:rsidR="00746D23" w:rsidRPr="00027853" w:rsidRDefault="00746D23" w:rsidP="009F3C08">
      <w:pPr>
        <w:pStyle w:val="Listenabsatz"/>
        <w:numPr>
          <w:ilvl w:val="0"/>
          <w:numId w:val="36"/>
        </w:numPr>
        <w:rPr>
          <w:lang w:eastAsia="ko-KR"/>
        </w:rPr>
      </w:pPr>
      <w:bookmarkStart w:id="204" w:name="_Hlk181883454"/>
      <w:r w:rsidRPr="00027853">
        <w:rPr>
          <w:lang w:eastAsia="ko-KR"/>
        </w:rPr>
        <w:t>ICS2 EOs Common Technical System Specifications package for ICS2 Release 2</w:t>
      </w:r>
      <w:r w:rsidR="00564D6E" w:rsidRPr="00027853">
        <w:rPr>
          <w:lang w:eastAsia="ko-KR"/>
        </w:rPr>
        <w:t xml:space="preserve"> &amp; 3</w:t>
      </w:r>
      <w:r w:rsidRPr="00027853">
        <w:rPr>
          <w:lang w:eastAsia="ko-KR"/>
        </w:rPr>
        <w:t xml:space="preserve"> [</w:t>
      </w:r>
      <w:r w:rsidR="006C3F7C" w:rsidRPr="00027853">
        <w:rPr>
          <w:lang w:eastAsia="ko-KR"/>
        </w:rPr>
        <w:fldChar w:fldCharType="begin"/>
      </w:r>
      <w:r w:rsidR="006C3F7C" w:rsidRPr="00027853">
        <w:rPr>
          <w:lang w:eastAsia="ko-KR"/>
        </w:rPr>
        <w:instrText xml:space="preserve"> REF ref_eo_ctss \h </w:instrText>
      </w:r>
      <w:r w:rsidR="00027853">
        <w:rPr>
          <w:lang w:eastAsia="ko-KR"/>
        </w:rPr>
        <w:instrText xml:space="preserve"> \* MERGEFORMAT </w:instrText>
      </w:r>
      <w:r w:rsidR="006C3F7C" w:rsidRPr="00027853">
        <w:rPr>
          <w:lang w:eastAsia="ko-KR"/>
        </w:rPr>
      </w:r>
      <w:r w:rsidR="006C3F7C" w:rsidRPr="00027853">
        <w:rPr>
          <w:lang w:eastAsia="ko-KR"/>
        </w:rPr>
        <w:fldChar w:fldCharType="separate"/>
      </w:r>
      <w:r w:rsidR="00ED3AF7">
        <w:rPr>
          <w:szCs w:val="22"/>
          <w:lang w:val="en-US"/>
        </w:rPr>
        <w:t>R08</w:t>
      </w:r>
      <w:r w:rsidR="006C3F7C" w:rsidRPr="00027853">
        <w:rPr>
          <w:lang w:eastAsia="ko-KR"/>
        </w:rPr>
        <w:fldChar w:fldCharType="end"/>
      </w:r>
      <w:r w:rsidRPr="00027853">
        <w:rPr>
          <w:lang w:eastAsia="ko-KR"/>
        </w:rPr>
        <w:t>].</w:t>
      </w:r>
    </w:p>
    <w:p w14:paraId="56DBC87E" w14:textId="77777777" w:rsidR="00746D23" w:rsidRPr="00027853" w:rsidRDefault="00746D23" w:rsidP="004B137F">
      <w:pPr>
        <w:rPr>
          <w:lang w:eastAsia="ko-KR"/>
        </w:rPr>
      </w:pPr>
      <w:r w:rsidRPr="00027853">
        <w:rPr>
          <w:lang w:eastAsia="ko-KR"/>
        </w:rPr>
        <w:t>Particularly, the consultation of the below documents is considered essential during the CT execution:</w:t>
      </w:r>
    </w:p>
    <w:p w14:paraId="48A75F7E" w14:textId="181D0FC3" w:rsidR="00746D23" w:rsidRPr="00027853" w:rsidRDefault="00746D23" w:rsidP="009F3C08">
      <w:pPr>
        <w:pStyle w:val="Listenabsatz"/>
        <w:numPr>
          <w:ilvl w:val="0"/>
          <w:numId w:val="36"/>
        </w:numPr>
        <w:rPr>
          <w:lang w:eastAsia="ko-KR"/>
        </w:rPr>
      </w:pPr>
      <w:r w:rsidRPr="00027853">
        <w:rPr>
          <w:lang w:eastAsia="ko-KR"/>
        </w:rPr>
        <w:t xml:space="preserve">Conformance Test Organisation Document (CTOD) for EO for Release </w:t>
      </w:r>
      <w:r w:rsidR="004043B4">
        <w:rPr>
          <w:lang w:eastAsia="ko-KR"/>
        </w:rPr>
        <w:t>3</w:t>
      </w:r>
      <w:r w:rsidR="004043B4" w:rsidRPr="00027853">
        <w:rPr>
          <w:lang w:eastAsia="ko-KR"/>
        </w:rPr>
        <w:t xml:space="preserve"> </w:t>
      </w:r>
      <w:r w:rsidRPr="00027853">
        <w:rPr>
          <w:lang w:eastAsia="ko-KR"/>
        </w:rPr>
        <w:t>[</w:t>
      </w:r>
      <w:r w:rsidR="007877B5">
        <w:rPr>
          <w:lang w:eastAsia="ko-KR"/>
        </w:rPr>
        <w:fldChar w:fldCharType="begin"/>
      </w:r>
      <w:r w:rsidR="007877B5">
        <w:rPr>
          <w:lang w:eastAsia="ko-KR"/>
        </w:rPr>
        <w:instrText xml:space="preserve"> REF ref_eo_ctod_R2 \h </w:instrText>
      </w:r>
      <w:r w:rsidR="007877B5">
        <w:rPr>
          <w:lang w:eastAsia="ko-KR"/>
        </w:rPr>
      </w:r>
      <w:r w:rsidR="007877B5">
        <w:rPr>
          <w:lang w:eastAsia="ko-KR"/>
        </w:rPr>
        <w:fldChar w:fldCharType="separate"/>
      </w:r>
      <w:r w:rsidR="00ED3AF7">
        <w:rPr>
          <w:lang w:eastAsia="ko-KR"/>
        </w:rPr>
        <w:fldChar w:fldCharType="begin"/>
      </w:r>
      <w:r w:rsidR="00ED3AF7">
        <w:rPr>
          <w:lang w:eastAsia="ko-KR"/>
        </w:rPr>
        <w:instrText xml:space="preserve"> REF ref_eo_ctod_R3 \h </w:instrText>
      </w:r>
      <w:r w:rsidR="00ED3AF7">
        <w:rPr>
          <w:lang w:eastAsia="ko-KR"/>
        </w:rPr>
      </w:r>
      <w:r w:rsidR="00ED3AF7">
        <w:rPr>
          <w:lang w:eastAsia="ko-KR"/>
        </w:rPr>
        <w:fldChar w:fldCharType="separate"/>
      </w:r>
      <w:r w:rsidR="00ED3AF7">
        <w:rPr>
          <w:szCs w:val="22"/>
          <w:lang w:val="en-US"/>
        </w:rPr>
        <w:t>R09</w:t>
      </w:r>
      <w:r w:rsidR="00ED3AF7">
        <w:rPr>
          <w:lang w:eastAsia="ko-KR"/>
        </w:rPr>
        <w:fldChar w:fldCharType="end"/>
      </w:r>
      <w:r w:rsidR="007877B5">
        <w:rPr>
          <w:lang w:eastAsia="ko-KR"/>
        </w:rPr>
        <w:fldChar w:fldCharType="end"/>
      </w:r>
      <w:r w:rsidR="00CA3330">
        <w:rPr>
          <w:lang w:eastAsia="ko-KR"/>
        </w:rPr>
        <w:t>]</w:t>
      </w:r>
      <w:r w:rsidRPr="00027853">
        <w:rPr>
          <w:lang w:eastAsia="ko-KR"/>
        </w:rPr>
        <w:t>;</w:t>
      </w:r>
    </w:p>
    <w:p w14:paraId="580736D2" w14:textId="76BDD0DD" w:rsidR="00746D23" w:rsidRPr="00027853" w:rsidRDefault="00801BFE" w:rsidP="009F3C08">
      <w:pPr>
        <w:pStyle w:val="Listenabsatz"/>
        <w:numPr>
          <w:ilvl w:val="0"/>
          <w:numId w:val="36"/>
        </w:numPr>
        <w:rPr>
          <w:lang w:eastAsia="ko-KR"/>
        </w:rPr>
      </w:pPr>
      <w:r w:rsidRPr="00027853">
        <w:rPr>
          <w:lang w:eastAsia="ko-KR"/>
        </w:rPr>
        <w:t xml:space="preserve">Test Design Specifications for Economic Operator Conformance Test Cases </w:t>
      </w:r>
      <w:r w:rsidR="00746D23" w:rsidRPr="00027853">
        <w:rPr>
          <w:lang w:eastAsia="ko-KR"/>
        </w:rPr>
        <w:t>[</w:t>
      </w:r>
      <w:r w:rsidR="00F56EE9" w:rsidRPr="00027853">
        <w:rPr>
          <w:lang w:eastAsia="ko-KR"/>
        </w:rPr>
        <w:fldChar w:fldCharType="begin"/>
      </w:r>
      <w:r w:rsidR="00F56EE9" w:rsidRPr="00027853">
        <w:rPr>
          <w:lang w:eastAsia="ko-KR"/>
        </w:rPr>
        <w:instrText xml:space="preserve"> REF ref_eo_tds_ctc_R2 </w:instrText>
      </w:r>
      <w:r w:rsidR="0072424B" w:rsidRPr="00027853">
        <w:rPr>
          <w:lang w:eastAsia="ko-KR"/>
        </w:rPr>
        <w:instrText xml:space="preserve"> \* MERGEFORMAT </w:instrText>
      </w:r>
      <w:r w:rsidR="00F56EE9" w:rsidRPr="00027853">
        <w:rPr>
          <w:lang w:eastAsia="ko-KR"/>
        </w:rPr>
        <w:fldChar w:fldCharType="end"/>
      </w:r>
      <w:r w:rsidR="00C47326" w:rsidRPr="00027853">
        <w:rPr>
          <w:lang w:eastAsia="ko-KR"/>
        </w:rPr>
        <w:fldChar w:fldCharType="begin"/>
      </w:r>
      <w:r w:rsidR="00C47326" w:rsidRPr="00027853">
        <w:rPr>
          <w:lang w:eastAsia="ko-KR"/>
        </w:rPr>
        <w:instrText xml:space="preserve"> REF ref_eo_tds_ctc_R2 \h </w:instrText>
      </w:r>
      <w:r w:rsidR="0072424B" w:rsidRPr="00027853">
        <w:rPr>
          <w:lang w:eastAsia="ko-KR"/>
        </w:rPr>
        <w:instrText xml:space="preserve"> \* MERGEFORMAT </w:instrText>
      </w:r>
      <w:r w:rsidR="00C47326" w:rsidRPr="00027853">
        <w:rPr>
          <w:lang w:eastAsia="ko-KR"/>
        </w:rPr>
      </w:r>
      <w:r w:rsidR="00C47326" w:rsidRPr="00027853">
        <w:rPr>
          <w:lang w:eastAsia="ko-KR"/>
        </w:rPr>
        <w:fldChar w:fldCharType="separate"/>
      </w:r>
      <w:r w:rsidR="00ED3AF7" w:rsidRPr="00027853">
        <w:rPr>
          <w:szCs w:val="22"/>
          <w:lang w:val="en-US"/>
        </w:rPr>
        <w:t>R</w:t>
      </w:r>
      <w:r w:rsidR="00ED3AF7">
        <w:rPr>
          <w:szCs w:val="22"/>
          <w:lang w:val="en-US"/>
        </w:rPr>
        <w:t>11</w:t>
      </w:r>
      <w:r w:rsidR="00C47326" w:rsidRPr="00027853">
        <w:rPr>
          <w:lang w:eastAsia="ko-KR"/>
        </w:rPr>
        <w:fldChar w:fldCharType="end"/>
      </w:r>
      <w:r w:rsidR="00746D23" w:rsidRPr="00027853">
        <w:rPr>
          <w:lang w:eastAsia="ko-KR"/>
        </w:rPr>
        <w:t>];</w:t>
      </w:r>
    </w:p>
    <w:p w14:paraId="27CEEC29" w14:textId="24A03402" w:rsidR="00746D23" w:rsidRPr="00027853" w:rsidRDefault="00801BFE" w:rsidP="009F3C08">
      <w:pPr>
        <w:pStyle w:val="Listenabsatz"/>
        <w:numPr>
          <w:ilvl w:val="0"/>
          <w:numId w:val="36"/>
        </w:numPr>
        <w:rPr>
          <w:lang w:eastAsia="ko-KR"/>
        </w:rPr>
      </w:pPr>
      <w:r w:rsidRPr="00027853">
        <w:rPr>
          <w:lang w:eastAsia="ko-KR"/>
        </w:rPr>
        <w:t>Test Design Specifications for Economic Operator Conformance Test</w:t>
      </w:r>
      <w:r w:rsidR="0027543D">
        <w:rPr>
          <w:lang w:eastAsia="ko-KR"/>
        </w:rPr>
        <w:t xml:space="preserve"> Scenarios</w:t>
      </w:r>
      <w:r w:rsidRPr="00027853">
        <w:rPr>
          <w:lang w:eastAsia="ko-KR"/>
        </w:rPr>
        <w:t xml:space="preserve"> </w:t>
      </w:r>
      <w:r w:rsidR="00746D23" w:rsidRPr="00027853">
        <w:rPr>
          <w:lang w:eastAsia="ko-KR"/>
        </w:rPr>
        <w:t>[</w:t>
      </w:r>
      <w:r w:rsidR="004A6B39" w:rsidRPr="00027853">
        <w:rPr>
          <w:lang w:eastAsia="ko-KR"/>
        </w:rPr>
        <w:fldChar w:fldCharType="begin"/>
      </w:r>
      <w:r w:rsidR="004A6B39" w:rsidRPr="00027853">
        <w:rPr>
          <w:lang w:eastAsia="ko-KR"/>
        </w:rPr>
        <w:instrText xml:space="preserve"> REF ref_eo_tds_cts_R2 \h </w:instrText>
      </w:r>
      <w:r w:rsidR="0072424B" w:rsidRPr="00027853">
        <w:rPr>
          <w:lang w:eastAsia="ko-KR"/>
        </w:rPr>
        <w:instrText xml:space="preserve"> \* MERGEFORMAT </w:instrText>
      </w:r>
      <w:r w:rsidR="004A6B39" w:rsidRPr="00027853">
        <w:rPr>
          <w:lang w:eastAsia="ko-KR"/>
        </w:rPr>
      </w:r>
      <w:r w:rsidR="004A6B39" w:rsidRPr="00027853">
        <w:rPr>
          <w:lang w:eastAsia="ko-KR"/>
        </w:rPr>
        <w:fldChar w:fldCharType="separate"/>
      </w:r>
      <w:r w:rsidR="0027543D">
        <w:rPr>
          <w:szCs w:val="22"/>
          <w:lang w:val="en-US"/>
        </w:rPr>
        <w:t>R10</w:t>
      </w:r>
      <w:r w:rsidR="004A6B39" w:rsidRPr="00027853">
        <w:rPr>
          <w:lang w:eastAsia="ko-KR"/>
        </w:rPr>
        <w:fldChar w:fldCharType="end"/>
      </w:r>
      <w:r w:rsidR="00746D23" w:rsidRPr="00027853">
        <w:rPr>
          <w:lang w:eastAsia="ko-KR"/>
        </w:rPr>
        <w:t>];</w:t>
      </w:r>
    </w:p>
    <w:bookmarkEnd w:id="204"/>
    <w:p w14:paraId="603546D4" w14:textId="79AB6716" w:rsidR="00B30BAF" w:rsidRPr="00B6592D" w:rsidRDefault="00746D23" w:rsidP="004B137F">
      <w:pPr>
        <w:spacing w:after="0"/>
        <w:rPr>
          <w:lang w:eastAsia="ko-KR"/>
        </w:rPr>
      </w:pPr>
      <w:r w:rsidRPr="00B6592D">
        <w:rPr>
          <w:lang w:eastAsia="ko-KR"/>
        </w:rPr>
        <w:t>In general, the latest accepted version of the EO Self-Conformance Testing related documentation is stored on</w:t>
      </w:r>
      <w:r w:rsidR="007F2E0B">
        <w:rPr>
          <w:lang w:eastAsia="ko-KR"/>
        </w:rPr>
        <w:t xml:space="preserve"> </w:t>
      </w:r>
      <w:hyperlink r:id="rId51" w:history="1">
        <w:r w:rsidR="002D40AB" w:rsidRPr="00B6592D">
          <w:rPr>
            <w:rStyle w:val="Hyperlink"/>
          </w:rPr>
          <w:t>CIRCABC</w:t>
        </w:r>
      </w:hyperlink>
      <w:r w:rsidR="007F2E0B" w:rsidRPr="007F2E0B">
        <w:rPr>
          <w:lang w:eastAsia="ko-KR"/>
        </w:rPr>
        <w:t>.</w:t>
      </w:r>
      <w:r w:rsidR="00B30BAF">
        <w:rPr>
          <w:lang w:eastAsia="ko-KR"/>
        </w:rPr>
        <w:tab/>
      </w:r>
    </w:p>
    <w:p w14:paraId="0AAA456E" w14:textId="5F92B2AD" w:rsidR="00371636" w:rsidRDefault="00371636" w:rsidP="004B137F">
      <w:pPr>
        <w:pStyle w:val="berschrift3"/>
        <w:rPr>
          <w:color w:val="000000" w:themeColor="text1"/>
          <w:szCs w:val="26"/>
          <w:lang w:val="en-GB"/>
        </w:rPr>
      </w:pPr>
      <w:bookmarkStart w:id="205" w:name="_Toc128679626"/>
      <w:bookmarkStart w:id="206" w:name="_Toc128679627"/>
      <w:bookmarkStart w:id="207" w:name="_Toc107916345"/>
      <w:bookmarkStart w:id="208" w:name="_Toc107917033"/>
      <w:bookmarkStart w:id="209" w:name="_Toc107917107"/>
      <w:bookmarkStart w:id="210" w:name="_Toc182582803"/>
      <w:bookmarkEnd w:id="205"/>
      <w:bookmarkEnd w:id="206"/>
      <w:bookmarkEnd w:id="207"/>
      <w:bookmarkEnd w:id="208"/>
      <w:bookmarkEnd w:id="209"/>
      <w:r w:rsidRPr="007555A7">
        <w:rPr>
          <w:color w:val="000000" w:themeColor="text1"/>
          <w:szCs w:val="26"/>
          <w:lang w:val="en-GB"/>
        </w:rPr>
        <w:lastRenderedPageBreak/>
        <w:t>Which steps should an Economic Operator (or an ITSP)</w:t>
      </w:r>
      <w:r w:rsidR="00BC4DB3">
        <w:rPr>
          <w:color w:val="000000" w:themeColor="text1"/>
          <w:szCs w:val="26"/>
          <w:lang w:val="en-GB"/>
        </w:rPr>
        <w:t xml:space="preserve"> follow</w:t>
      </w:r>
      <w:r w:rsidRPr="007555A7">
        <w:rPr>
          <w:color w:val="000000" w:themeColor="text1"/>
          <w:szCs w:val="26"/>
          <w:lang w:val="en-GB"/>
        </w:rPr>
        <w:t xml:space="preserve"> to establish the AS4 connectivity prior to the </w:t>
      </w:r>
      <w:r w:rsidR="00BC4DB3">
        <w:rPr>
          <w:color w:val="000000" w:themeColor="text1"/>
          <w:szCs w:val="26"/>
          <w:lang w:val="en-GB"/>
        </w:rPr>
        <w:t>C</w:t>
      </w:r>
      <w:r w:rsidRPr="007555A7">
        <w:rPr>
          <w:color w:val="000000" w:themeColor="text1"/>
          <w:szCs w:val="26"/>
          <w:lang w:val="en-GB"/>
        </w:rPr>
        <w:t xml:space="preserve">onformance </w:t>
      </w:r>
      <w:r w:rsidR="00BC4DB3">
        <w:rPr>
          <w:color w:val="000000" w:themeColor="text1"/>
          <w:szCs w:val="26"/>
          <w:lang w:val="en-GB"/>
        </w:rPr>
        <w:t>T</w:t>
      </w:r>
      <w:r w:rsidRPr="007555A7">
        <w:rPr>
          <w:color w:val="000000" w:themeColor="text1"/>
          <w:szCs w:val="26"/>
          <w:lang w:val="en-GB"/>
        </w:rPr>
        <w:t>esting?</w:t>
      </w:r>
      <w:bookmarkEnd w:id="198"/>
      <w:bookmarkEnd w:id="199"/>
      <w:bookmarkEnd w:id="210"/>
      <w:r w:rsidRPr="007555A7">
        <w:rPr>
          <w:color w:val="000000" w:themeColor="text1"/>
          <w:szCs w:val="26"/>
          <w:lang w:val="en-GB"/>
        </w:rPr>
        <w:t xml:space="preserve"> </w:t>
      </w:r>
    </w:p>
    <w:p w14:paraId="67C99731" w14:textId="1C58C161" w:rsidR="002761C4" w:rsidRPr="00383E57" w:rsidRDefault="002761C4" w:rsidP="00383E57">
      <w:pPr>
        <w:pStyle w:val="Listenabsatz"/>
        <w:numPr>
          <w:ilvl w:val="0"/>
          <w:numId w:val="33"/>
        </w:numPr>
      </w:pPr>
      <w:r w:rsidRPr="00B6592D">
        <w:rPr>
          <w:lang w:val="en"/>
        </w:rPr>
        <w:t>Deploy one or more Access Point(s) according to HTI Interface Control Document specifications [</w:t>
      </w:r>
      <w:r w:rsidR="00296462" w:rsidRPr="00B6592D">
        <w:rPr>
          <w:lang w:val="en"/>
        </w:rPr>
        <w:fldChar w:fldCharType="begin"/>
      </w:r>
      <w:r w:rsidR="00296462" w:rsidRPr="00B6592D">
        <w:rPr>
          <w:lang w:val="en"/>
        </w:rPr>
        <w:instrText xml:space="preserve"> REF ref_eo_icd \h </w:instrText>
      </w:r>
      <w:r w:rsidR="00296462">
        <w:rPr>
          <w:lang w:val="en"/>
        </w:rPr>
        <w:instrText xml:space="preserve"> \* MERGEFORMAT </w:instrText>
      </w:r>
      <w:r w:rsidR="00296462" w:rsidRPr="00B6592D">
        <w:rPr>
          <w:lang w:val="en"/>
        </w:rPr>
      </w:r>
      <w:r w:rsidR="00296462" w:rsidRPr="00B6592D">
        <w:rPr>
          <w:lang w:val="en"/>
        </w:rPr>
        <w:fldChar w:fldCharType="separate"/>
      </w:r>
      <w:r w:rsidR="002738EF">
        <w:fldChar w:fldCharType="begin"/>
      </w:r>
      <w:r w:rsidR="002738EF">
        <w:rPr>
          <w:lang w:val="en"/>
        </w:rPr>
        <w:instrText xml:space="preserve"> REF ref_eo_hti_icd \h </w:instrText>
      </w:r>
      <w:r w:rsidR="002738EF">
        <w:fldChar w:fldCharType="separate"/>
      </w:r>
      <w:r w:rsidR="002738EF">
        <w:rPr>
          <w:szCs w:val="22"/>
        </w:rPr>
        <w:t>R02</w:t>
      </w:r>
      <w:r w:rsidR="002738EF">
        <w:fldChar w:fldCharType="end"/>
      </w:r>
      <w:r w:rsidR="00296462" w:rsidRPr="00B6592D">
        <w:rPr>
          <w:lang w:val="en"/>
        </w:rPr>
        <w:fldChar w:fldCharType="end"/>
      </w:r>
      <w:r w:rsidR="00296462" w:rsidRPr="00B6592D">
        <w:rPr>
          <w:lang w:val="en"/>
        </w:rPr>
        <w:t>]</w:t>
      </w:r>
      <w:r w:rsidR="00C24120">
        <w:rPr>
          <w:lang w:val="en"/>
        </w:rPr>
        <w:t xml:space="preserve"> </w:t>
      </w:r>
      <w:r w:rsidR="00B32606" w:rsidRPr="00B32606">
        <w:t>(SD-ICS2-HTI-Interface Control Document-SfA-v3.30.pdf ), available at</w:t>
      </w:r>
      <w:r w:rsidR="00383E57">
        <w:t xml:space="preserve"> </w:t>
      </w:r>
      <w:hyperlink r:id="rId52" w:history="1">
        <w:r w:rsidR="00383E57" w:rsidRPr="00383E57">
          <w:rPr>
            <w:rStyle w:val="Hyperlink"/>
          </w:rPr>
          <w:t>ICS2 - Library (europa.eu)</w:t>
        </w:r>
      </w:hyperlink>
      <w:r w:rsidR="00D8652D">
        <w:t>)</w:t>
      </w:r>
      <w:r w:rsidR="0043076A" w:rsidRPr="00383E57">
        <w:rPr>
          <w:lang w:val="en"/>
        </w:rPr>
        <w:t>;</w:t>
      </w:r>
    </w:p>
    <w:p w14:paraId="3BBA1B7A" w14:textId="77777777" w:rsidR="002761C4" w:rsidRPr="00B6592D" w:rsidRDefault="002761C4" w:rsidP="009F3C08">
      <w:pPr>
        <w:pStyle w:val="Listenabsatz"/>
        <w:numPr>
          <w:ilvl w:val="0"/>
          <w:numId w:val="33"/>
        </w:numPr>
        <w:rPr>
          <w:lang w:val="en"/>
        </w:rPr>
      </w:pPr>
      <w:r w:rsidRPr="00B6592D">
        <w:rPr>
          <w:lang w:val="en"/>
        </w:rPr>
        <w:t>Obtain a TLS certificate to be used at the transport layer (https) for identifying itself following the 2-way TLS security mechanisms;</w:t>
      </w:r>
    </w:p>
    <w:p w14:paraId="6DBCE7A4" w14:textId="1255F057" w:rsidR="002761C4" w:rsidRPr="00B6592D" w:rsidRDefault="002761C4" w:rsidP="009F3C08">
      <w:pPr>
        <w:pStyle w:val="Listenabsatz"/>
        <w:numPr>
          <w:ilvl w:val="0"/>
          <w:numId w:val="33"/>
        </w:numPr>
        <w:rPr>
          <w:lang w:val="en"/>
        </w:rPr>
      </w:pPr>
      <w:r w:rsidRPr="00B6592D">
        <w:rPr>
          <w:lang w:val="en"/>
        </w:rPr>
        <w:t xml:space="preserve">Obtain a sealing certificate to be used for sealing at message layer (see section 4.6.2 of the HTI Interface Control Document </w:t>
      </w:r>
      <w:r w:rsidRPr="00B6592D">
        <w:rPr>
          <w:szCs w:val="22"/>
          <w:lang w:val="en"/>
        </w:rPr>
        <w:t>[</w:t>
      </w:r>
      <w:r w:rsidR="002738EF">
        <w:rPr>
          <w:szCs w:val="22"/>
          <w:lang w:val="en"/>
        </w:rPr>
        <w:fldChar w:fldCharType="begin"/>
      </w:r>
      <w:r w:rsidR="002738EF">
        <w:rPr>
          <w:szCs w:val="22"/>
          <w:lang w:val="en"/>
        </w:rPr>
        <w:instrText xml:space="preserve"> REF ref_eo_hti_icd \h </w:instrText>
      </w:r>
      <w:r w:rsidR="002738EF">
        <w:rPr>
          <w:szCs w:val="22"/>
          <w:lang w:val="en"/>
        </w:rPr>
      </w:r>
      <w:r w:rsidR="002738EF">
        <w:rPr>
          <w:szCs w:val="22"/>
          <w:lang w:val="en"/>
        </w:rPr>
        <w:fldChar w:fldCharType="separate"/>
      </w:r>
      <w:r w:rsidR="002738EF">
        <w:rPr>
          <w:szCs w:val="22"/>
        </w:rPr>
        <w:t>R02</w:t>
      </w:r>
      <w:r w:rsidR="002738EF">
        <w:rPr>
          <w:szCs w:val="22"/>
          <w:lang w:val="en"/>
        </w:rPr>
        <w:fldChar w:fldCharType="end"/>
      </w:r>
      <w:r w:rsidRPr="00B6592D">
        <w:rPr>
          <w:szCs w:val="22"/>
          <w:lang w:val="en"/>
        </w:rPr>
        <w:t>]</w:t>
      </w:r>
      <w:r w:rsidR="00576358">
        <w:rPr>
          <w:szCs w:val="22"/>
          <w:lang w:val="en"/>
        </w:rPr>
        <w:t xml:space="preserve"> </w:t>
      </w:r>
      <w:r w:rsidR="00576358" w:rsidRPr="00B32606">
        <w:t>(SD-ICS2-HTI-Interface Control Document-SfA-v3.30.pdf ), available at</w:t>
      </w:r>
      <w:r w:rsidR="00576358">
        <w:t xml:space="preserve"> </w:t>
      </w:r>
      <w:hyperlink r:id="rId53" w:history="1">
        <w:r w:rsidR="00576358" w:rsidRPr="00383E57">
          <w:rPr>
            <w:rStyle w:val="Hyperlink"/>
          </w:rPr>
          <w:t>ICS2 - Library (europa.eu)</w:t>
        </w:r>
      </w:hyperlink>
      <w:r w:rsidR="00576358">
        <w:t>)</w:t>
      </w:r>
      <w:r w:rsidR="0043076A">
        <w:rPr>
          <w:szCs w:val="22"/>
          <w:lang w:val="en"/>
        </w:rPr>
        <w:t>;</w:t>
      </w:r>
    </w:p>
    <w:p w14:paraId="030F73FF" w14:textId="1F2D5558" w:rsidR="002761C4" w:rsidRPr="00B6592D" w:rsidRDefault="002761C4" w:rsidP="009F3C08">
      <w:pPr>
        <w:pStyle w:val="Listenabsatz"/>
        <w:numPr>
          <w:ilvl w:val="0"/>
          <w:numId w:val="33"/>
        </w:numPr>
        <w:rPr>
          <w:lang w:val="en"/>
        </w:rPr>
      </w:pPr>
      <w:r w:rsidRPr="00B6592D">
        <w:rPr>
          <w:lang w:val="en"/>
        </w:rPr>
        <w:t>Sender must be registered by Customs Authorities following the agreed national procedure. This includes the upload of the sealing certificate;</w:t>
      </w:r>
    </w:p>
    <w:p w14:paraId="02E1A308" w14:textId="29641E7A" w:rsidR="002761C4" w:rsidRPr="00B6592D" w:rsidRDefault="002761C4" w:rsidP="009F3C08">
      <w:pPr>
        <w:pStyle w:val="Listenabsatz"/>
        <w:numPr>
          <w:ilvl w:val="0"/>
          <w:numId w:val="33"/>
        </w:numPr>
        <w:rPr>
          <w:lang w:val="en"/>
        </w:rPr>
      </w:pPr>
      <w:r w:rsidRPr="00B6592D">
        <w:rPr>
          <w:lang w:val="en"/>
        </w:rPr>
        <w:t>Configure their own AS4 Access Point(s) in STI-STP</w:t>
      </w:r>
      <w:r w:rsidR="0043076A">
        <w:rPr>
          <w:lang w:val="en"/>
        </w:rPr>
        <w:t>:</w:t>
      </w:r>
    </w:p>
    <w:p w14:paraId="25380F86" w14:textId="77777777" w:rsidR="002761C4" w:rsidRPr="00B6592D" w:rsidRDefault="002761C4" w:rsidP="009F3C08">
      <w:pPr>
        <w:pStyle w:val="Listenabsatz"/>
        <w:numPr>
          <w:ilvl w:val="1"/>
          <w:numId w:val="33"/>
        </w:numPr>
        <w:rPr>
          <w:lang w:val="en"/>
        </w:rPr>
      </w:pPr>
      <w:r w:rsidRPr="00B6592D">
        <w:rPr>
          <w:lang w:val="en"/>
        </w:rPr>
        <w:t>Log in on EUCTP and access STI-STP via UUM&amp;DS authentication and identification;</w:t>
      </w:r>
    </w:p>
    <w:p w14:paraId="72B85932" w14:textId="77777777" w:rsidR="002761C4" w:rsidRPr="00B6592D" w:rsidRDefault="002761C4" w:rsidP="009F3C08">
      <w:pPr>
        <w:pStyle w:val="Listenabsatz"/>
        <w:numPr>
          <w:ilvl w:val="1"/>
          <w:numId w:val="33"/>
        </w:numPr>
        <w:rPr>
          <w:lang w:val="en"/>
        </w:rPr>
      </w:pPr>
      <w:r w:rsidRPr="00B6592D">
        <w:rPr>
          <w:lang w:val="en"/>
        </w:rPr>
        <w:t>Select ''Manage Preferences''</w:t>
      </w:r>
      <w:r w:rsidRPr="00B6592D">
        <w:rPr>
          <w:rStyle w:val="Funotenzeichen"/>
          <w:lang w:val="en"/>
        </w:rPr>
        <w:footnoteReference w:id="4"/>
      </w:r>
      <w:r w:rsidRPr="00B6592D">
        <w:rPr>
          <w:lang w:val="en"/>
        </w:rPr>
        <w:t xml:space="preserve"> from STI-STP menu;</w:t>
      </w:r>
    </w:p>
    <w:p w14:paraId="2542BD57" w14:textId="77777777" w:rsidR="002761C4" w:rsidRPr="00B6592D" w:rsidRDefault="002761C4" w:rsidP="009F3C08">
      <w:pPr>
        <w:pStyle w:val="Listenabsatz"/>
        <w:numPr>
          <w:ilvl w:val="1"/>
          <w:numId w:val="33"/>
        </w:numPr>
        <w:rPr>
          <w:lang w:val="en"/>
        </w:rPr>
      </w:pPr>
      <w:r w:rsidRPr="00B6592D">
        <w:rPr>
          <w:lang w:val="en"/>
        </w:rPr>
        <w:t>Add information on “Party Id definition”:</w:t>
      </w:r>
    </w:p>
    <w:p w14:paraId="0C6674EC" w14:textId="49B0390D" w:rsidR="002761C4" w:rsidRPr="00B6592D" w:rsidRDefault="002761C4" w:rsidP="009F3C08">
      <w:pPr>
        <w:pStyle w:val="Listenabsatz"/>
        <w:numPr>
          <w:ilvl w:val="2"/>
          <w:numId w:val="33"/>
        </w:numPr>
        <w:rPr>
          <w:lang w:val="en"/>
        </w:rPr>
      </w:pPr>
      <w:r w:rsidRPr="00B6592D">
        <w:rPr>
          <w:lang w:val="en"/>
        </w:rPr>
        <w:t>Provide the Party ID (The Party ID format is defined in section 4.2.2.1 of the HTI Interface Control Document [</w:t>
      </w:r>
      <w:r w:rsidR="002738EF">
        <w:rPr>
          <w:lang w:val="en"/>
        </w:rPr>
        <w:fldChar w:fldCharType="begin"/>
      </w:r>
      <w:r w:rsidR="002738EF">
        <w:rPr>
          <w:lang w:val="en"/>
        </w:rPr>
        <w:instrText xml:space="preserve"> REF ref_eo_hti_icd \h </w:instrText>
      </w:r>
      <w:r w:rsidR="002738EF">
        <w:rPr>
          <w:lang w:val="en"/>
        </w:rPr>
      </w:r>
      <w:r w:rsidR="002738EF">
        <w:rPr>
          <w:lang w:val="en"/>
        </w:rPr>
        <w:fldChar w:fldCharType="separate"/>
      </w:r>
      <w:r w:rsidR="002738EF">
        <w:rPr>
          <w:szCs w:val="22"/>
        </w:rPr>
        <w:t>R02</w:t>
      </w:r>
      <w:r w:rsidR="002738EF">
        <w:rPr>
          <w:lang w:val="en"/>
        </w:rPr>
        <w:fldChar w:fldCharType="end"/>
      </w:r>
      <w:r w:rsidRPr="00B6592D">
        <w:rPr>
          <w:lang w:val="en"/>
        </w:rPr>
        <w:t>])</w:t>
      </w:r>
      <w:r w:rsidR="00724801">
        <w:rPr>
          <w:lang w:val="en"/>
        </w:rPr>
        <w:t xml:space="preserve"> </w:t>
      </w:r>
      <w:r w:rsidR="00724801" w:rsidRPr="00B32606">
        <w:t>(SD-ICS2-HTI-Interface Control Document-SfA-v3.30.pdf ), available at</w:t>
      </w:r>
      <w:r w:rsidR="00724801">
        <w:t xml:space="preserve"> </w:t>
      </w:r>
      <w:hyperlink r:id="rId54" w:history="1">
        <w:r w:rsidR="00724801" w:rsidRPr="00383E57">
          <w:rPr>
            <w:rStyle w:val="Hyperlink"/>
          </w:rPr>
          <w:t>ICS2 - Library (europa.eu)</w:t>
        </w:r>
      </w:hyperlink>
      <w:r w:rsidR="00724801">
        <w:t>)</w:t>
      </w:r>
      <w:r w:rsidRPr="00B6592D">
        <w:rPr>
          <w:lang w:val="en"/>
        </w:rPr>
        <w:t>;</w:t>
      </w:r>
    </w:p>
    <w:p w14:paraId="51A02BB2" w14:textId="77777777" w:rsidR="002761C4" w:rsidRPr="00B6592D" w:rsidRDefault="002761C4" w:rsidP="009F3C08">
      <w:pPr>
        <w:pStyle w:val="Listenabsatz"/>
        <w:numPr>
          <w:ilvl w:val="2"/>
          <w:numId w:val="33"/>
        </w:numPr>
        <w:rPr>
          <w:lang w:val="en"/>
        </w:rPr>
      </w:pPr>
      <w:r w:rsidRPr="00B6592D">
        <w:rPr>
          <w:lang w:val="en"/>
        </w:rPr>
        <w:t>Define Message Exchange Pattern (“push” or “pull”);</w:t>
      </w:r>
    </w:p>
    <w:p w14:paraId="08B91AB8" w14:textId="77777777" w:rsidR="002761C4" w:rsidRPr="00B6592D" w:rsidRDefault="002761C4" w:rsidP="009F3C08">
      <w:pPr>
        <w:pStyle w:val="Listenabsatz"/>
        <w:numPr>
          <w:ilvl w:val="2"/>
          <w:numId w:val="33"/>
        </w:numPr>
        <w:rPr>
          <w:lang w:val="en"/>
        </w:rPr>
      </w:pPr>
      <w:r w:rsidRPr="00B6592D">
        <w:rPr>
          <w:lang w:val="en"/>
        </w:rPr>
        <w:t>Provide the Endpoint (i.e., URL) (Available if the MEP is “push”);</w:t>
      </w:r>
    </w:p>
    <w:p w14:paraId="4042AA29" w14:textId="77777777" w:rsidR="002761C4" w:rsidRPr="00B6592D" w:rsidRDefault="002761C4" w:rsidP="009F3C08">
      <w:pPr>
        <w:pStyle w:val="Listenabsatz"/>
        <w:numPr>
          <w:ilvl w:val="2"/>
          <w:numId w:val="33"/>
        </w:numPr>
        <w:rPr>
          <w:lang w:val="en"/>
        </w:rPr>
      </w:pPr>
      <w:r w:rsidRPr="00B6592D">
        <w:rPr>
          <w:lang w:val="en"/>
        </w:rPr>
        <w:t>Provide the Certificate Authority that issues the TLS certificate;</w:t>
      </w:r>
    </w:p>
    <w:p w14:paraId="5886ABE7" w14:textId="77777777" w:rsidR="002761C4" w:rsidRPr="00B6592D" w:rsidRDefault="002761C4" w:rsidP="009F3C08">
      <w:pPr>
        <w:pStyle w:val="Listenabsatz"/>
        <w:numPr>
          <w:ilvl w:val="2"/>
          <w:numId w:val="33"/>
        </w:numPr>
        <w:rPr>
          <w:lang w:val="en"/>
        </w:rPr>
      </w:pPr>
      <w:r w:rsidRPr="00B6592D">
        <w:rPr>
          <w:lang w:val="en"/>
        </w:rPr>
        <w:t>Insert Technical details (Name, Email address, Phone).</w:t>
      </w:r>
    </w:p>
    <w:p w14:paraId="417DA1EC" w14:textId="77777777" w:rsidR="002761C4" w:rsidRPr="00B6592D" w:rsidRDefault="002761C4" w:rsidP="009F3C08">
      <w:pPr>
        <w:pStyle w:val="Listenabsatz"/>
        <w:numPr>
          <w:ilvl w:val="1"/>
          <w:numId w:val="33"/>
        </w:numPr>
        <w:rPr>
          <w:lang w:val="en"/>
        </w:rPr>
      </w:pPr>
      <w:r w:rsidRPr="00B6592D">
        <w:rPr>
          <w:lang w:val="en"/>
        </w:rPr>
        <w:t>Add information on “Default communication path”:</w:t>
      </w:r>
    </w:p>
    <w:p w14:paraId="0BB9AEE2" w14:textId="77777777" w:rsidR="002761C4" w:rsidRPr="00B6592D" w:rsidRDefault="002761C4" w:rsidP="009F3C08">
      <w:pPr>
        <w:pStyle w:val="Listenabsatz"/>
        <w:numPr>
          <w:ilvl w:val="2"/>
          <w:numId w:val="33"/>
        </w:numPr>
        <w:rPr>
          <w:lang w:val="en"/>
        </w:rPr>
      </w:pPr>
      <w:r w:rsidRPr="00B6592D">
        <w:rPr>
          <w:lang w:val="en"/>
        </w:rPr>
        <w:t>Select Business domain (Postal, Maritime, Air, Rail, Road, Express);</w:t>
      </w:r>
    </w:p>
    <w:p w14:paraId="6D76C6E7" w14:textId="77777777" w:rsidR="002761C4" w:rsidRPr="00B6592D" w:rsidRDefault="002761C4" w:rsidP="009F3C08">
      <w:pPr>
        <w:pStyle w:val="Listenabsatz"/>
        <w:numPr>
          <w:ilvl w:val="2"/>
          <w:numId w:val="33"/>
        </w:numPr>
        <w:rPr>
          <w:lang w:val="en"/>
        </w:rPr>
      </w:pPr>
      <w:r w:rsidRPr="00B6592D">
        <w:rPr>
          <w:lang w:val="en"/>
        </w:rPr>
        <w:t>Select Communication path (UI, S2S);</w:t>
      </w:r>
    </w:p>
    <w:p w14:paraId="1FC98910" w14:textId="68EBA9DE" w:rsidR="006B1745" w:rsidRPr="006B1745" w:rsidRDefault="002761C4" w:rsidP="009F3C08">
      <w:pPr>
        <w:pStyle w:val="Listenabsatz"/>
        <w:numPr>
          <w:ilvl w:val="2"/>
          <w:numId w:val="33"/>
        </w:numPr>
        <w:rPr>
          <w:lang w:val="en"/>
        </w:rPr>
      </w:pPr>
      <w:r w:rsidRPr="00B6592D">
        <w:rPr>
          <w:lang w:val="en"/>
        </w:rPr>
        <w:t>Party Id (Mandatory in case the communication path is S2S).</w:t>
      </w:r>
    </w:p>
    <w:p w14:paraId="3880025B" w14:textId="3AF78ED5" w:rsidR="006B1745" w:rsidRDefault="006B1745" w:rsidP="006B1745">
      <w:pPr>
        <w:pStyle w:val="berschrift3"/>
        <w:rPr>
          <w:color w:val="000000" w:themeColor="text1"/>
          <w:szCs w:val="26"/>
          <w:lang w:val="en-GB"/>
        </w:rPr>
      </w:pPr>
      <w:bookmarkStart w:id="211" w:name="_Toc182582804"/>
      <w:r>
        <w:rPr>
          <w:color w:val="000000" w:themeColor="text1"/>
          <w:szCs w:val="26"/>
          <w:lang w:val="en-GB"/>
        </w:rPr>
        <w:t>How can an EO ensure that a request for the Access Point configuration has been sent to ITSM?</w:t>
      </w:r>
      <w:bookmarkEnd w:id="211"/>
    </w:p>
    <w:p w14:paraId="52F13E0D" w14:textId="632211E9" w:rsidR="006B1745" w:rsidRDefault="006B1745" w:rsidP="006B1745">
      <w:pPr>
        <w:rPr>
          <w:lang w:eastAsia="en-US"/>
        </w:rPr>
      </w:pPr>
      <w:r>
        <w:rPr>
          <w:lang w:eastAsia="en-US"/>
        </w:rPr>
        <w:t>In "Manage Trader Preferences" section of STI-STP, the EOs will need to choose the "Add Party ID" and fill in the requested information of their Access Point. In order to send the request for the Access Point configuration to ITSM, they should press "Save &amp; Notify" and afterwards "Save Trader Preferences". Then the system will display to the user the below messages:</w:t>
      </w:r>
    </w:p>
    <w:p w14:paraId="1C80AE38" w14:textId="77777777" w:rsidR="00FC64D1" w:rsidRDefault="006B1745" w:rsidP="00D55F8A">
      <w:pPr>
        <w:keepNext/>
        <w:jc w:val="center"/>
      </w:pPr>
      <w:r>
        <w:rPr>
          <w:noProof/>
          <w:lang w:val="de-AT" w:eastAsia="de-AT"/>
        </w:rPr>
        <w:drawing>
          <wp:inline distT="0" distB="0" distL="0" distR="0" wp14:anchorId="080B4BD6" wp14:editId="5B929E67">
            <wp:extent cx="2643681" cy="1337103"/>
            <wp:effectExtent l="0" t="0" r="444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2652542" cy="1341584"/>
                    </a:xfrm>
                    <a:prstGeom prst="rect">
                      <a:avLst/>
                    </a:prstGeom>
                  </pic:spPr>
                </pic:pic>
              </a:graphicData>
            </a:graphic>
          </wp:inline>
        </w:drawing>
      </w:r>
    </w:p>
    <w:p w14:paraId="0C73E389" w14:textId="0BC122E0" w:rsidR="006B1745" w:rsidRDefault="00FC64D1" w:rsidP="00D55F8A">
      <w:pPr>
        <w:pStyle w:val="Beschriftung"/>
      </w:pPr>
      <w:bookmarkStart w:id="212" w:name="_Toc182582842"/>
      <w:r>
        <w:t xml:space="preserve">Figure </w:t>
      </w:r>
      <w:fldSimple w:instr=" SEQ Figure \* ARABIC ">
        <w:r w:rsidR="00CA3B04">
          <w:rPr>
            <w:noProof/>
          </w:rPr>
          <w:t>1</w:t>
        </w:r>
      </w:fldSimple>
      <w:r>
        <w:t>: Save Trader Preferences</w:t>
      </w:r>
      <w:bookmarkEnd w:id="212"/>
    </w:p>
    <w:p w14:paraId="433ED5C6" w14:textId="7AA34F39" w:rsidR="006B1745" w:rsidRDefault="00CF708F" w:rsidP="006B1745">
      <w:pPr>
        <w:pStyle w:val="berschrift3"/>
      </w:pPr>
      <w:bookmarkStart w:id="213" w:name="_Toc182582805"/>
      <w:r w:rsidRPr="007E62ED">
        <w:lastRenderedPageBreak/>
        <w:t xml:space="preserve">How can an EO </w:t>
      </w:r>
      <w:r>
        <w:t>edit</w:t>
      </w:r>
      <w:r w:rsidRPr="007E62ED">
        <w:t xml:space="preserve"> a</w:t>
      </w:r>
      <w:r w:rsidR="00552D32">
        <w:t xml:space="preserve">n </w:t>
      </w:r>
      <w:r>
        <w:t>a</w:t>
      </w:r>
      <w:r w:rsidRPr="007E62ED">
        <w:t xml:space="preserve">ccess </w:t>
      </w:r>
      <w:r>
        <w:t>p</w:t>
      </w:r>
      <w:r w:rsidRPr="007E62ED">
        <w:t>oint through STI-STP?</w:t>
      </w:r>
      <w:bookmarkEnd w:id="213"/>
    </w:p>
    <w:p w14:paraId="0DCEC61D" w14:textId="20E11E6B" w:rsidR="00D50F40" w:rsidRDefault="00CF708F" w:rsidP="00CF708F">
      <w:pPr>
        <w:rPr>
          <w:lang w:val="en" w:eastAsia="en-US"/>
        </w:rPr>
      </w:pPr>
      <w:r>
        <w:rPr>
          <w:lang w:val="en" w:eastAsia="en-US"/>
        </w:rPr>
        <w:t>The EO</w:t>
      </w:r>
      <w:r w:rsidR="00FC009A">
        <w:rPr>
          <w:lang w:val="en" w:eastAsia="en-US"/>
        </w:rPr>
        <w:t xml:space="preserve">s can </w:t>
      </w:r>
      <w:r w:rsidR="00552D32">
        <w:rPr>
          <w:lang w:val="en" w:eastAsia="en-US"/>
        </w:rPr>
        <w:t xml:space="preserve">edit </w:t>
      </w:r>
      <w:r w:rsidR="00FC009A">
        <w:rPr>
          <w:lang w:val="en" w:eastAsia="en-US"/>
        </w:rPr>
        <w:t xml:space="preserve">the fields of </w:t>
      </w:r>
      <w:r w:rsidR="00552D32">
        <w:rPr>
          <w:lang w:val="en" w:eastAsia="en-US"/>
        </w:rPr>
        <w:t>a create</w:t>
      </w:r>
      <w:r w:rsidR="00FC009A">
        <w:rPr>
          <w:lang w:val="en" w:eastAsia="en-US"/>
        </w:rPr>
        <w:t>d</w:t>
      </w:r>
      <w:r w:rsidR="00552D32">
        <w:rPr>
          <w:lang w:val="en" w:eastAsia="en-US"/>
        </w:rPr>
        <w:t xml:space="preserve"> access point by choosing the “Edit” button (</w:t>
      </w:r>
      <w:r w:rsidR="00FC009A">
        <w:rPr>
          <w:lang w:val="en" w:eastAsia="en-US"/>
        </w:rPr>
        <w:t>highlighted in yellow in the screenshot</w:t>
      </w:r>
      <w:r w:rsidR="007F78E7">
        <w:rPr>
          <w:lang w:val="en" w:eastAsia="en-US"/>
        </w:rPr>
        <w:t xml:space="preserve"> here below</w:t>
      </w:r>
      <w:r w:rsidR="00552D32">
        <w:rPr>
          <w:lang w:val="en" w:eastAsia="en-US"/>
        </w:rPr>
        <w:t>)</w:t>
      </w:r>
      <w:r w:rsidR="00197B70">
        <w:rPr>
          <w:lang w:val="en" w:eastAsia="en-US"/>
        </w:rPr>
        <w:t>:</w:t>
      </w:r>
    </w:p>
    <w:p w14:paraId="0ABDE3E8" w14:textId="77777777" w:rsidR="00D50F40" w:rsidRDefault="00D50F40" w:rsidP="00CF708F">
      <w:pPr>
        <w:rPr>
          <w:lang w:val="en" w:eastAsia="en-US"/>
        </w:rPr>
      </w:pPr>
      <w:r>
        <w:rPr>
          <w:noProof/>
          <w:lang w:val="de-AT" w:eastAsia="de-AT"/>
        </w:rPr>
        <w:drawing>
          <wp:inline distT="0" distB="0" distL="0" distR="0" wp14:anchorId="33880000" wp14:editId="5B72F285">
            <wp:extent cx="5761355" cy="354356"/>
            <wp:effectExtent l="0" t="0" r="0" b="7620"/>
            <wp:docPr id="5735056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505692" name=""/>
                    <pic:cNvPicPr/>
                  </pic:nvPicPr>
                  <pic:blipFill>
                    <a:blip r:embed="rId56"/>
                    <a:stretch>
                      <a:fillRect/>
                    </a:stretch>
                  </pic:blipFill>
                  <pic:spPr>
                    <a:xfrm>
                      <a:off x="0" y="0"/>
                      <a:ext cx="5761355" cy="354356"/>
                    </a:xfrm>
                    <a:prstGeom prst="rect">
                      <a:avLst/>
                    </a:prstGeom>
                  </pic:spPr>
                </pic:pic>
              </a:graphicData>
            </a:graphic>
          </wp:inline>
        </w:drawing>
      </w:r>
    </w:p>
    <w:p w14:paraId="6E719B63" w14:textId="1FE5B029" w:rsidR="00FC009A" w:rsidRDefault="00FC009A" w:rsidP="00CF708F">
      <w:pPr>
        <w:rPr>
          <w:lang w:val="en" w:eastAsia="en-US"/>
        </w:rPr>
      </w:pPr>
      <w:r>
        <w:rPr>
          <w:lang w:val="en" w:eastAsia="en-US"/>
        </w:rPr>
        <w:t xml:space="preserve">When they perform the necessary updates, they </w:t>
      </w:r>
      <w:r w:rsidR="000A7692">
        <w:rPr>
          <w:lang w:val="en" w:eastAsia="en-US"/>
        </w:rPr>
        <w:t>must click on</w:t>
      </w:r>
      <w:r>
        <w:rPr>
          <w:lang w:val="en" w:eastAsia="en-US"/>
        </w:rPr>
        <w:t xml:space="preserve"> the “Save” button and afterwards the “Save Trader Preferences” button</w:t>
      </w:r>
      <w:r w:rsidR="005B5262">
        <w:rPr>
          <w:lang w:val="en" w:eastAsia="en-US"/>
        </w:rPr>
        <w:t xml:space="preserve"> (screenshot below)</w:t>
      </w:r>
      <w:r w:rsidR="004110AB">
        <w:rPr>
          <w:lang w:val="en" w:eastAsia="en-US"/>
        </w:rPr>
        <w:t>,</w:t>
      </w:r>
      <w:r>
        <w:rPr>
          <w:lang w:val="en" w:eastAsia="en-US"/>
        </w:rPr>
        <w:t xml:space="preserve"> in the right corner</w:t>
      </w:r>
      <w:r w:rsidR="002C7FAE">
        <w:rPr>
          <w:lang w:val="en" w:eastAsia="en-US"/>
        </w:rPr>
        <w:t xml:space="preserve"> of the bottom of the webpage</w:t>
      </w:r>
      <w:r>
        <w:rPr>
          <w:lang w:val="en" w:eastAsia="en-US"/>
        </w:rPr>
        <w:t>.</w:t>
      </w:r>
    </w:p>
    <w:p w14:paraId="0CDF5611" w14:textId="791DCB1A" w:rsidR="005B5262" w:rsidRPr="00CF708F" w:rsidRDefault="005B5262" w:rsidP="00CF708F">
      <w:pPr>
        <w:rPr>
          <w:lang w:val="en" w:eastAsia="en-US"/>
        </w:rPr>
      </w:pPr>
      <w:r>
        <w:rPr>
          <w:noProof/>
          <w:lang w:val="de-AT" w:eastAsia="de-AT"/>
        </w:rPr>
        <w:drawing>
          <wp:inline distT="0" distB="0" distL="0" distR="0" wp14:anchorId="07058A20" wp14:editId="1E548EFE">
            <wp:extent cx="2087880" cy="676473"/>
            <wp:effectExtent l="0" t="0" r="7620" b="9525"/>
            <wp:docPr id="2097630974" name="Picture 1" descr="A blue and white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630974" name="Picture 1" descr="A blue and white sign&#10;&#10;Description automatically generated"/>
                    <pic:cNvPicPr/>
                  </pic:nvPicPr>
                  <pic:blipFill>
                    <a:blip r:embed="rId57"/>
                    <a:stretch>
                      <a:fillRect/>
                    </a:stretch>
                  </pic:blipFill>
                  <pic:spPr>
                    <a:xfrm>
                      <a:off x="0" y="0"/>
                      <a:ext cx="2093051" cy="678148"/>
                    </a:xfrm>
                    <a:prstGeom prst="rect">
                      <a:avLst/>
                    </a:prstGeom>
                  </pic:spPr>
                </pic:pic>
              </a:graphicData>
            </a:graphic>
          </wp:inline>
        </w:drawing>
      </w:r>
    </w:p>
    <w:p w14:paraId="0B5DD44E" w14:textId="44F61941" w:rsidR="00A270D6" w:rsidRDefault="007E62ED">
      <w:pPr>
        <w:pStyle w:val="berschrift3"/>
      </w:pPr>
      <w:bookmarkStart w:id="214" w:name="_Toc182582806"/>
      <w:bookmarkStart w:id="215" w:name="_Toc64284785"/>
      <w:bookmarkEnd w:id="200"/>
      <w:r w:rsidRPr="007E62ED">
        <w:t xml:space="preserve">How can an EO delete a configured </w:t>
      </w:r>
      <w:r w:rsidR="00ED282F">
        <w:t>a</w:t>
      </w:r>
      <w:r w:rsidRPr="007E62ED">
        <w:t xml:space="preserve">ccess </w:t>
      </w:r>
      <w:r w:rsidR="00ED282F">
        <w:t>p</w:t>
      </w:r>
      <w:r w:rsidRPr="007E62ED">
        <w:t>oint through STI-STP?</w:t>
      </w:r>
      <w:bookmarkEnd w:id="214"/>
    </w:p>
    <w:p w14:paraId="37E1A17B" w14:textId="362A0F5E" w:rsidR="007E62ED" w:rsidRPr="007E62ED" w:rsidRDefault="007E62ED" w:rsidP="007E62ED">
      <w:pPr>
        <w:rPr>
          <w:lang w:val="en" w:eastAsia="en-US"/>
        </w:rPr>
      </w:pPr>
      <w:r w:rsidRPr="007E62ED">
        <w:rPr>
          <w:lang w:val="en" w:eastAsia="en-US"/>
        </w:rPr>
        <w:t xml:space="preserve">The EO should first delete the respective </w:t>
      </w:r>
      <w:r w:rsidR="00ED282F">
        <w:rPr>
          <w:lang w:val="en" w:eastAsia="en-US"/>
        </w:rPr>
        <w:t>c</w:t>
      </w:r>
      <w:r w:rsidRPr="007E62ED">
        <w:rPr>
          <w:lang w:val="en" w:eastAsia="en-US"/>
        </w:rPr>
        <w:t xml:space="preserve">ommunication </w:t>
      </w:r>
      <w:r w:rsidR="00ED282F">
        <w:rPr>
          <w:lang w:val="en" w:eastAsia="en-US"/>
        </w:rPr>
        <w:t>p</w:t>
      </w:r>
      <w:r w:rsidRPr="007E62ED">
        <w:rPr>
          <w:lang w:val="en" w:eastAsia="en-US"/>
        </w:rPr>
        <w:t xml:space="preserve">ath of this </w:t>
      </w:r>
      <w:r w:rsidR="00ED282F">
        <w:rPr>
          <w:lang w:val="en" w:eastAsia="en-US"/>
        </w:rPr>
        <w:t>a</w:t>
      </w:r>
      <w:r w:rsidRPr="007E62ED">
        <w:rPr>
          <w:lang w:val="en" w:eastAsia="en-US"/>
        </w:rPr>
        <w:t xml:space="preserve">ccess </w:t>
      </w:r>
      <w:r w:rsidR="00ED282F">
        <w:rPr>
          <w:lang w:val="en" w:eastAsia="en-US"/>
        </w:rPr>
        <w:t>p</w:t>
      </w:r>
      <w:r w:rsidRPr="007E62ED">
        <w:rPr>
          <w:lang w:val="en" w:eastAsia="en-US"/>
        </w:rPr>
        <w:t xml:space="preserve">oint and then </w:t>
      </w:r>
      <w:r w:rsidR="00550D87">
        <w:rPr>
          <w:lang w:val="en" w:eastAsia="en-US"/>
        </w:rPr>
        <w:t>it</w:t>
      </w:r>
      <w:r w:rsidRPr="007E62ED">
        <w:rPr>
          <w:lang w:val="en" w:eastAsia="en-US"/>
        </w:rPr>
        <w:t xml:space="preserve"> will be able to delete the </w:t>
      </w:r>
      <w:r w:rsidR="00ED282F">
        <w:rPr>
          <w:lang w:val="en" w:eastAsia="en-US"/>
        </w:rPr>
        <w:t>a</w:t>
      </w:r>
      <w:r w:rsidRPr="007E62ED">
        <w:rPr>
          <w:lang w:val="en" w:eastAsia="en-US"/>
        </w:rPr>
        <w:t xml:space="preserve">ccess </w:t>
      </w:r>
      <w:r w:rsidR="00ED282F">
        <w:rPr>
          <w:lang w:val="en" w:eastAsia="en-US"/>
        </w:rPr>
        <w:t>p</w:t>
      </w:r>
      <w:r w:rsidRPr="007E62ED">
        <w:rPr>
          <w:lang w:val="en" w:eastAsia="en-US"/>
        </w:rPr>
        <w:t>oint.</w:t>
      </w:r>
    </w:p>
    <w:p w14:paraId="7ACFB782" w14:textId="77777777" w:rsidR="00371636" w:rsidRPr="007555A7" w:rsidRDefault="00371636" w:rsidP="004B137F">
      <w:pPr>
        <w:pStyle w:val="berschrift3"/>
        <w:rPr>
          <w:bCs/>
          <w:color w:val="000000" w:themeColor="text1"/>
          <w:szCs w:val="26"/>
          <w:lang w:val="en-GB"/>
        </w:rPr>
      </w:pPr>
      <w:bookmarkStart w:id="216" w:name="_Toc182582807"/>
      <w:r w:rsidRPr="007555A7">
        <w:rPr>
          <w:color w:val="000000" w:themeColor="text1"/>
          <w:szCs w:val="26"/>
          <w:lang w:val="en-GB"/>
        </w:rPr>
        <w:t>How many certificates should be used by the EOs?</w:t>
      </w:r>
      <w:bookmarkEnd w:id="215"/>
      <w:bookmarkEnd w:id="216"/>
    </w:p>
    <w:p w14:paraId="0DBFF95B" w14:textId="3E4F59A6" w:rsidR="00371636" w:rsidRPr="007555A7" w:rsidRDefault="00371636" w:rsidP="004B137F">
      <w:pPr>
        <w:rPr>
          <w:color w:val="000000" w:themeColor="text1"/>
          <w:szCs w:val="22"/>
          <w:lang w:eastAsia="en-US"/>
        </w:rPr>
      </w:pPr>
      <w:r w:rsidRPr="007555A7">
        <w:rPr>
          <w:color w:val="000000" w:themeColor="text1"/>
          <w:szCs w:val="22"/>
          <w:lang w:eastAsia="en-US"/>
        </w:rPr>
        <w:t>Each EO should obtain:</w:t>
      </w:r>
    </w:p>
    <w:p w14:paraId="18CDC6BE" w14:textId="77777777" w:rsidR="00371636" w:rsidRPr="007555A7" w:rsidRDefault="00371636" w:rsidP="009F3C08">
      <w:pPr>
        <w:pStyle w:val="Listenabsatz"/>
        <w:numPr>
          <w:ilvl w:val="0"/>
          <w:numId w:val="30"/>
        </w:numPr>
        <w:rPr>
          <w:szCs w:val="22"/>
        </w:rPr>
      </w:pPr>
      <w:r w:rsidRPr="007555A7">
        <w:rPr>
          <w:szCs w:val="22"/>
        </w:rPr>
        <w:t>A TLS (Transport Layer Security) certificate from a trusted Certificate Authority to be used at the transport layer (https) for identifying itself following the 2-way TLS security mechanisms. A Trusted CA in the TLS context can be a commercial CA trusted by DG TAXUD. The CA used need to be notified to DG TAXUD, but the certificate does not require registration;</w:t>
      </w:r>
    </w:p>
    <w:p w14:paraId="294E20B8" w14:textId="0CB91C28" w:rsidR="00371636" w:rsidRPr="007555A7" w:rsidRDefault="00371636" w:rsidP="009F3C08">
      <w:pPr>
        <w:pStyle w:val="Listenabsatz"/>
        <w:numPr>
          <w:ilvl w:val="0"/>
          <w:numId w:val="30"/>
        </w:numPr>
        <w:rPr>
          <w:szCs w:val="22"/>
        </w:rPr>
      </w:pPr>
      <w:r w:rsidRPr="007555A7">
        <w:rPr>
          <w:szCs w:val="22"/>
        </w:rPr>
        <w:t>A digital certificate to be used for sealing at message layer, which should be registered in the National UUM&amp;DS Application</w:t>
      </w:r>
      <w:r w:rsidRPr="007555A7" w:rsidDel="00762FDD">
        <w:rPr>
          <w:szCs w:val="22"/>
        </w:rPr>
        <w:t xml:space="preserve"> </w:t>
      </w:r>
      <w:r w:rsidRPr="007555A7">
        <w:rPr>
          <w:szCs w:val="22"/>
        </w:rPr>
        <w:t xml:space="preserve">or in the Central UUM&amp;DS Application (see section </w:t>
      </w:r>
      <w:r w:rsidRPr="007555A7">
        <w:rPr>
          <w:szCs w:val="22"/>
        </w:rPr>
        <w:fldChar w:fldCharType="begin"/>
      </w:r>
      <w:r w:rsidRPr="007555A7">
        <w:rPr>
          <w:szCs w:val="22"/>
        </w:rPr>
        <w:instrText xml:space="preserve"> REF _Ref57720897 \r \h </w:instrText>
      </w:r>
      <w:r w:rsidR="004B137F">
        <w:rPr>
          <w:szCs w:val="22"/>
        </w:rPr>
        <w:instrText xml:space="preserve"> \* MERGEFORMAT </w:instrText>
      </w:r>
      <w:r w:rsidRPr="007555A7">
        <w:rPr>
          <w:szCs w:val="22"/>
        </w:rPr>
      </w:r>
      <w:r w:rsidRPr="007555A7">
        <w:rPr>
          <w:szCs w:val="22"/>
        </w:rPr>
        <w:fldChar w:fldCharType="separate"/>
      </w:r>
      <w:r w:rsidR="00CA3B04">
        <w:rPr>
          <w:szCs w:val="22"/>
        </w:rPr>
        <w:t>0</w:t>
      </w:r>
      <w:r w:rsidRPr="007555A7">
        <w:rPr>
          <w:szCs w:val="22"/>
        </w:rPr>
        <w:fldChar w:fldCharType="end"/>
      </w:r>
      <w:r w:rsidRPr="007555A7">
        <w:rPr>
          <w:szCs w:val="22"/>
        </w:rPr>
        <w:t>). In case that an EO uses the services of an ITSP, then this EO does not need to register this certificate since it will be done by its ITSP.</w:t>
      </w:r>
    </w:p>
    <w:p w14:paraId="2C4C4D25" w14:textId="22C45D6D" w:rsidR="00933F82" w:rsidRDefault="00A61F62">
      <w:pPr>
        <w:pStyle w:val="berschrift3"/>
      </w:pPr>
      <w:bookmarkStart w:id="217" w:name="_Toc182582808"/>
      <w:bookmarkStart w:id="218" w:name="_Toc64284800"/>
      <w:r w:rsidRPr="00A61F62">
        <w:t>How can an EO verify that the TLS (Transport Layer Security) certificate they have obtained is from a trusted Certificate Authority?</w:t>
      </w:r>
      <w:bookmarkEnd w:id="217"/>
    </w:p>
    <w:p w14:paraId="6D09E616" w14:textId="59B607D6" w:rsidR="00A61F62" w:rsidRPr="000E6DEE" w:rsidRDefault="00A61F62" w:rsidP="00A61F62">
      <w:pPr>
        <w:rPr>
          <w:lang w:eastAsia="en-US"/>
        </w:rPr>
      </w:pPr>
      <w:r w:rsidRPr="00A61F62">
        <w:rPr>
          <w:lang w:val="en" w:eastAsia="en-US"/>
        </w:rPr>
        <w:t xml:space="preserve">A </w:t>
      </w:r>
      <w:r w:rsidR="000D591E">
        <w:rPr>
          <w:lang w:eastAsia="en-US"/>
        </w:rPr>
        <w:t>t</w:t>
      </w:r>
      <w:r w:rsidRPr="00A61F62">
        <w:rPr>
          <w:lang w:val="en" w:eastAsia="en-US"/>
        </w:rPr>
        <w:t xml:space="preserve">rusted </w:t>
      </w:r>
      <w:r w:rsidR="000D591E" w:rsidRPr="000D591E">
        <w:rPr>
          <w:lang w:val="en" w:eastAsia="en-US"/>
        </w:rPr>
        <w:t>Certificate Authority</w:t>
      </w:r>
      <w:r w:rsidRPr="00A61F62">
        <w:rPr>
          <w:lang w:val="en" w:eastAsia="en-US"/>
        </w:rPr>
        <w:t xml:space="preserve"> in the TLS context can be a commercial CA trusted by DG TAXUD. </w:t>
      </w:r>
      <w:r w:rsidR="00B640B7">
        <w:rPr>
          <w:lang w:eastAsia="en-US"/>
        </w:rPr>
        <w:t>An</w:t>
      </w:r>
      <w:r w:rsidRPr="00A61F62">
        <w:rPr>
          <w:lang w:val="en" w:eastAsia="en-US"/>
        </w:rPr>
        <w:t xml:space="preserve"> Economic Operator can </w:t>
      </w:r>
      <w:r w:rsidR="00B640B7" w:rsidRPr="00A61F62">
        <w:rPr>
          <w:lang w:val="en" w:eastAsia="en-US"/>
        </w:rPr>
        <w:t>consult</w:t>
      </w:r>
      <w:r w:rsidRPr="00A61F62">
        <w:rPr>
          <w:lang w:val="en" w:eastAsia="en-US"/>
        </w:rPr>
        <w:t xml:space="preserve"> the list of trusted Certificate Authorities </w:t>
      </w:r>
      <w:r w:rsidR="005B6976">
        <w:rPr>
          <w:lang w:eastAsia="en-US"/>
        </w:rPr>
        <w:t xml:space="preserve">on </w:t>
      </w:r>
      <w:hyperlink r:id="rId58" w:history="1">
        <w:r w:rsidR="00376ABE" w:rsidRPr="00B6592D">
          <w:rPr>
            <w:rStyle w:val="Hyperlink"/>
            <w:lang w:eastAsia="ko-KR"/>
          </w:rPr>
          <w:t>CIRCABC</w:t>
        </w:r>
      </w:hyperlink>
      <w:r w:rsidR="000E6DEE">
        <w:rPr>
          <w:rStyle w:val="Hyperlink"/>
          <w:lang w:eastAsia="ko-KR"/>
        </w:rPr>
        <w:t xml:space="preserve"> </w:t>
      </w:r>
      <w:r w:rsidR="00AE5299" w:rsidRPr="006F7A8A">
        <w:rPr>
          <w:lang w:val="en" w:eastAsia="en-US"/>
        </w:rPr>
        <w:t xml:space="preserve">and check </w:t>
      </w:r>
      <w:r w:rsidR="00854834" w:rsidRPr="006F7A8A">
        <w:rPr>
          <w:lang w:val="en" w:eastAsia="en-US"/>
        </w:rPr>
        <w:t xml:space="preserve">if </w:t>
      </w:r>
      <w:r w:rsidR="00AE5299" w:rsidRPr="006F7A8A">
        <w:rPr>
          <w:lang w:val="en" w:eastAsia="en-US"/>
        </w:rPr>
        <w:t xml:space="preserve">their TLS </w:t>
      </w:r>
      <w:r w:rsidR="00854834" w:rsidRPr="006F7A8A">
        <w:rPr>
          <w:lang w:val="en" w:eastAsia="en-US"/>
        </w:rPr>
        <w:t xml:space="preserve">is included in the </w:t>
      </w:r>
      <w:r w:rsidR="006F7A8A" w:rsidRPr="006F7A8A">
        <w:rPr>
          <w:lang w:val="en" w:eastAsia="en-US"/>
        </w:rPr>
        <w:t>list.</w:t>
      </w:r>
    </w:p>
    <w:p w14:paraId="12A5C0EF" w14:textId="757B67F8" w:rsidR="00371636" w:rsidRPr="007555A7" w:rsidRDefault="00371636" w:rsidP="004B137F">
      <w:pPr>
        <w:pStyle w:val="berschrift3"/>
        <w:rPr>
          <w:color w:val="000000" w:themeColor="text1"/>
          <w:szCs w:val="26"/>
          <w:lang w:val="en-GB"/>
        </w:rPr>
      </w:pPr>
      <w:bookmarkStart w:id="219" w:name="_Toc182582809"/>
      <w:r w:rsidRPr="007555A7">
        <w:rPr>
          <w:color w:val="000000" w:themeColor="text1"/>
          <w:szCs w:val="26"/>
          <w:lang w:val="en-GB"/>
        </w:rPr>
        <w:t xml:space="preserve">From which Certificate Authorities (CAs) </w:t>
      </w:r>
      <w:r w:rsidR="00FC64D1">
        <w:rPr>
          <w:color w:val="000000" w:themeColor="text1"/>
          <w:szCs w:val="26"/>
          <w:lang w:val="en-GB"/>
        </w:rPr>
        <w:t>can an EO</w:t>
      </w:r>
      <w:r w:rsidRPr="007555A7">
        <w:rPr>
          <w:color w:val="000000" w:themeColor="text1"/>
          <w:szCs w:val="26"/>
          <w:lang w:val="en-GB"/>
        </w:rPr>
        <w:t xml:space="preserve"> issue its certificate for ICS2 message sealing (signing)?</w:t>
      </w:r>
      <w:bookmarkEnd w:id="218"/>
      <w:bookmarkEnd w:id="219"/>
    </w:p>
    <w:p w14:paraId="31177C53" w14:textId="77777777" w:rsidR="002761C4" w:rsidRPr="00B6592D" w:rsidRDefault="002761C4" w:rsidP="004B137F">
      <w:bookmarkStart w:id="220" w:name="_Ref57720897"/>
      <w:bookmarkStart w:id="221" w:name="_Toc64284786"/>
      <w:r w:rsidRPr="00B6592D">
        <w:t>The digital certificate for message sealing must be issued by a Certificate Authority (CA) that is on the official EU wide LOTL</w:t>
      </w:r>
      <w:r w:rsidRPr="00B6592D">
        <w:rPr>
          <w:rStyle w:val="Funotenzeichen"/>
        </w:rPr>
        <w:footnoteReference w:id="5"/>
      </w:r>
      <w:r w:rsidRPr="00B6592D">
        <w:t xml:space="preserve"> or on the National Customs alternate list of the Member State to whom National UUM&amp;DS would like to register this certificate.</w:t>
      </w:r>
    </w:p>
    <w:p w14:paraId="6D094222" w14:textId="77777777" w:rsidR="002761C4" w:rsidRPr="00B6592D" w:rsidRDefault="002761C4" w:rsidP="004B137F">
      <w:r w:rsidRPr="00B6592D">
        <w:t>The Certificate Authorities (CAs) on the LOTL can be divided into two categories:</w:t>
      </w:r>
    </w:p>
    <w:p w14:paraId="173B0538" w14:textId="77777777" w:rsidR="002761C4" w:rsidRPr="00B6592D" w:rsidRDefault="002761C4" w:rsidP="009F3C08">
      <w:pPr>
        <w:pStyle w:val="Listenabsatz"/>
        <w:numPr>
          <w:ilvl w:val="0"/>
          <w:numId w:val="34"/>
        </w:numPr>
      </w:pPr>
      <w:r w:rsidRPr="00B6592D">
        <w:t>CAs that issue qualified certificates;</w:t>
      </w:r>
    </w:p>
    <w:p w14:paraId="4E43FA5A" w14:textId="77777777" w:rsidR="002761C4" w:rsidRPr="00B6592D" w:rsidRDefault="002761C4" w:rsidP="009F3C08">
      <w:pPr>
        <w:pStyle w:val="Listenabsatz"/>
        <w:numPr>
          <w:ilvl w:val="0"/>
          <w:numId w:val="34"/>
        </w:numPr>
      </w:pPr>
      <w:r w:rsidRPr="00B6592D">
        <w:lastRenderedPageBreak/>
        <w:t>CAs on the LOTL that issue non-qualified certificate for e-signature/sealing.</w:t>
      </w:r>
    </w:p>
    <w:p w14:paraId="20E833B3" w14:textId="77777777" w:rsidR="002761C4" w:rsidRPr="00B6592D" w:rsidRDefault="002761C4" w:rsidP="004B137F">
      <w:r w:rsidRPr="00B6592D">
        <w:t xml:space="preserve">CAs for both categories are published in </w:t>
      </w:r>
      <w:hyperlink r:id="rId59" w:anchor="/screen/home" w:history="1">
        <w:r w:rsidRPr="00B6592D">
          <w:rPr>
            <w:rStyle w:val="Hyperlink"/>
          </w:rPr>
          <w:t>https://esignature.ec.europa.eu/efda/tl-browser/#/screen/home</w:t>
        </w:r>
      </w:hyperlink>
      <w:r w:rsidRPr="00B6592D">
        <w:t>.</w:t>
      </w:r>
    </w:p>
    <w:p w14:paraId="07142E2D" w14:textId="75DE969B" w:rsidR="002761C4" w:rsidRDefault="002761C4" w:rsidP="004B137F">
      <w:r w:rsidRPr="00B6592D">
        <w:t>A certificate issued by the CAs on the LOTL can be used to perform registration at a National Customs Authority of any EU Customs authority. Alternatively, an EO can use a certificate issued by other CAs as long as the CA is present on the “National Customs Alternate List”</w:t>
      </w:r>
      <w:r w:rsidRPr="00B6592D">
        <w:rPr>
          <w:rStyle w:val="Funotenzeichen"/>
        </w:rPr>
        <w:footnoteReference w:id="6"/>
      </w:r>
      <w:r w:rsidRPr="00B6592D">
        <w:t>. Certificates issued by such CA can only be used to perform the registration at National Customs Authority.</w:t>
      </w:r>
    </w:p>
    <w:p w14:paraId="347DF8ED" w14:textId="093A4F1A" w:rsidR="00F26FA4" w:rsidRDefault="00550A47">
      <w:pPr>
        <w:pStyle w:val="berschrift3"/>
      </w:pPr>
      <w:bookmarkStart w:id="222" w:name="_Toc182582810"/>
      <w:r>
        <w:t xml:space="preserve">If a company is on the LOTL does this mean that </w:t>
      </w:r>
      <w:r w:rsidR="005B3058">
        <w:t xml:space="preserve">all certificates issued by this company </w:t>
      </w:r>
      <w:r w:rsidR="00CF00F7">
        <w:t>fulfill</w:t>
      </w:r>
      <w:r w:rsidR="00285099">
        <w:t xml:space="preserve"> the requirements </w:t>
      </w:r>
      <w:r w:rsidR="00CF00F7">
        <w:t>of ICS2?</w:t>
      </w:r>
      <w:bookmarkEnd w:id="222"/>
      <w:r w:rsidR="005B3058">
        <w:t xml:space="preserve"> </w:t>
      </w:r>
    </w:p>
    <w:p w14:paraId="1087121A" w14:textId="34848676" w:rsidR="001234CD" w:rsidRPr="001234CD" w:rsidRDefault="00252916" w:rsidP="001234CD">
      <w:pPr>
        <w:rPr>
          <w:lang w:val="en" w:eastAsia="en-US"/>
        </w:rPr>
      </w:pPr>
      <w:r w:rsidRPr="00252916">
        <w:rPr>
          <w:lang w:val="en" w:eastAsia="en-US"/>
        </w:rPr>
        <w:t xml:space="preserve">The requirement for ICS2 is that the CA (meaning the root certificate) that issued the ‘advanced seal certificate’ is on the LOTL. </w:t>
      </w:r>
      <w:r w:rsidR="001234CD" w:rsidRPr="001234CD">
        <w:rPr>
          <w:lang w:val="en" w:eastAsia="en-US"/>
        </w:rPr>
        <w:t>It is not the company that must be on the list, but the actual CA root certificate that directly or indirectly issued the certificate. Most companies issue all kind of certificates using different CA root certificates depending on the trust level required. Hereby some of the CA root certificates of a company are on the list and others are not.</w:t>
      </w:r>
    </w:p>
    <w:p w14:paraId="5F85F3D6" w14:textId="2608B1E2" w:rsidR="00387FF7" w:rsidRPr="00B6592D" w:rsidRDefault="00387FF7" w:rsidP="00387FF7">
      <w:pPr>
        <w:pStyle w:val="berschrift3"/>
      </w:pPr>
      <w:bookmarkStart w:id="223" w:name="_Toc182582811"/>
      <w:r w:rsidRPr="00B6592D">
        <w:t xml:space="preserve">Who is responsible for managing the </w:t>
      </w:r>
      <w:r w:rsidR="00E155A5">
        <w:t xml:space="preserve">National UUM&amp;DS </w:t>
      </w:r>
      <w:r w:rsidRPr="00B6592D">
        <w:t>alternate list?</w:t>
      </w:r>
      <w:bookmarkEnd w:id="223"/>
    </w:p>
    <w:p w14:paraId="7744B4D6" w14:textId="069C5774" w:rsidR="00387FF7" w:rsidRDefault="00387FF7" w:rsidP="004B137F">
      <w:pPr>
        <w:rPr>
          <w:lang w:eastAsia="en-US"/>
        </w:rPr>
      </w:pPr>
      <w:r w:rsidRPr="007555A7">
        <w:rPr>
          <w:lang w:eastAsia="en-US"/>
        </w:rPr>
        <w:t>A MS is responsible for managing the National Customs alternate list.</w:t>
      </w:r>
    </w:p>
    <w:p w14:paraId="0B7358C1" w14:textId="7EAED96E" w:rsidR="00385626" w:rsidRPr="00B6592D" w:rsidRDefault="00385626" w:rsidP="00385626">
      <w:pPr>
        <w:pStyle w:val="berschrift3"/>
      </w:pPr>
      <w:bookmarkStart w:id="224" w:name="_Toc182582812"/>
      <w:r w:rsidRPr="00B6592D">
        <w:t>Who is responsible for managing the LOTL?</w:t>
      </w:r>
      <w:bookmarkEnd w:id="224"/>
    </w:p>
    <w:p w14:paraId="315B0248" w14:textId="32959FB0" w:rsidR="00385626" w:rsidRDefault="00385626" w:rsidP="004B137F">
      <w:pPr>
        <w:rPr>
          <w:lang w:eastAsia="en-US"/>
        </w:rPr>
      </w:pPr>
      <w:r w:rsidRPr="007555A7">
        <w:rPr>
          <w:lang w:eastAsia="en-US"/>
        </w:rPr>
        <w:t>The actual content of LOTL is managed and published by each MS.</w:t>
      </w:r>
    </w:p>
    <w:p w14:paraId="09B57348" w14:textId="77777777" w:rsidR="00371636" w:rsidRPr="007555A7" w:rsidRDefault="00371636" w:rsidP="004B137F">
      <w:pPr>
        <w:pStyle w:val="berschrift3"/>
        <w:rPr>
          <w:color w:val="000000" w:themeColor="text1"/>
          <w:szCs w:val="26"/>
          <w:lang w:val="en-GB" w:eastAsia="ko-KR"/>
        </w:rPr>
      </w:pPr>
      <w:bookmarkStart w:id="225" w:name="_Toc182582813"/>
      <w:r w:rsidRPr="007555A7">
        <w:rPr>
          <w:color w:val="000000" w:themeColor="text1"/>
          <w:szCs w:val="26"/>
          <w:lang w:val="en-GB" w:eastAsia="ko-KR"/>
        </w:rPr>
        <w:t>How does an EO communicate its sealing certificate?</w:t>
      </w:r>
      <w:bookmarkEnd w:id="220"/>
      <w:bookmarkEnd w:id="221"/>
      <w:bookmarkEnd w:id="225"/>
    </w:p>
    <w:p w14:paraId="52A80BDE" w14:textId="0F409988" w:rsidR="00371636" w:rsidRPr="009C57F0" w:rsidRDefault="00371636" w:rsidP="00651F79">
      <w:pPr>
        <w:rPr>
          <w:rStyle w:val="Hyperlink"/>
          <w:lang w:eastAsia="ko-KR"/>
        </w:rPr>
      </w:pPr>
      <w:r w:rsidRPr="007555A7">
        <w:rPr>
          <w:lang w:eastAsia="ko-KR"/>
        </w:rPr>
        <w:t xml:space="preserve">Each EO should register its sealing certificate in the National UUM&amp;DS Application of its Member State. </w:t>
      </w:r>
      <w:r w:rsidR="0081490B">
        <w:rPr>
          <w:lang w:eastAsia="ko-KR"/>
        </w:rPr>
        <w:t>In case there is no National UUM&amp;DS application, the Member State should decide if Central UUM&amp;DS application should be used.</w:t>
      </w:r>
      <w:r w:rsidRPr="007555A7">
        <w:rPr>
          <w:lang w:eastAsia="ko-KR"/>
        </w:rPr>
        <w:t xml:space="preserve"> </w:t>
      </w:r>
      <w:r w:rsidR="0081490B">
        <w:rPr>
          <w:lang w:eastAsia="ko-KR"/>
        </w:rPr>
        <w:t>The p</w:t>
      </w:r>
      <w:r w:rsidRPr="007555A7">
        <w:rPr>
          <w:lang w:eastAsia="ko-KR"/>
        </w:rPr>
        <w:t xml:space="preserve">rocess for the latter case is described in the UUM&amp;DS Central Certificate Registration Manual for EOs, which is published in </w:t>
      </w:r>
      <w:hyperlink r:id="rId60" w:history="1">
        <w:r w:rsidRPr="009C57F0">
          <w:rPr>
            <w:rStyle w:val="Hyperlink"/>
            <w:lang w:eastAsia="ko-KR"/>
          </w:rPr>
          <w:t>PICS</w:t>
        </w:r>
      </w:hyperlink>
      <w:r w:rsidR="009C57F0">
        <w:rPr>
          <w:lang w:eastAsia="ko-KR"/>
        </w:rPr>
        <w:t>.</w:t>
      </w:r>
      <w:r w:rsidR="009C57F0">
        <w:rPr>
          <w:lang w:eastAsia="ko-KR"/>
        </w:rPr>
        <w:fldChar w:fldCharType="begin"/>
      </w:r>
      <w:r w:rsidR="009C57F0">
        <w:rPr>
          <w:lang w:eastAsia="ko-KR"/>
        </w:rPr>
        <w:instrText>HYPERLINK "https://pics.ec.europa.eu/group/263/files/87007/download"</w:instrText>
      </w:r>
      <w:r w:rsidR="009C57F0">
        <w:rPr>
          <w:lang w:eastAsia="ko-KR"/>
        </w:rPr>
        <w:fldChar w:fldCharType="separate"/>
      </w:r>
    </w:p>
    <w:bookmarkStart w:id="226" w:name="_Toc64284787"/>
    <w:p w14:paraId="7FF51413" w14:textId="5E99A5D9" w:rsidR="00371636" w:rsidRPr="007555A7" w:rsidRDefault="009C57F0" w:rsidP="004B137F">
      <w:pPr>
        <w:pStyle w:val="berschrift3"/>
        <w:rPr>
          <w:lang w:val="en-GB"/>
        </w:rPr>
      </w:pPr>
      <w:r>
        <w:rPr>
          <w:b w:val="0"/>
          <w:sz w:val="22"/>
          <w:lang w:val="en-GB" w:eastAsia="ko-KR"/>
        </w:rPr>
        <w:fldChar w:fldCharType="end"/>
      </w:r>
      <w:bookmarkStart w:id="227" w:name="_Toc182582814"/>
      <w:r w:rsidR="00371636" w:rsidRPr="007555A7">
        <w:rPr>
          <w:lang w:val="en-GB"/>
        </w:rPr>
        <w:t xml:space="preserve">How </w:t>
      </w:r>
      <w:r w:rsidR="00FC64D1">
        <w:rPr>
          <w:lang w:val="en-GB"/>
        </w:rPr>
        <w:t>can a user verify</w:t>
      </w:r>
      <w:r w:rsidR="00371636" w:rsidRPr="007555A7">
        <w:rPr>
          <w:lang w:val="en-GB"/>
        </w:rPr>
        <w:t xml:space="preserve"> the successful registration of EO System digital certificate?</w:t>
      </w:r>
      <w:bookmarkEnd w:id="226"/>
      <w:bookmarkEnd w:id="227"/>
    </w:p>
    <w:p w14:paraId="781020B3" w14:textId="44478E3C" w:rsidR="00371636" w:rsidRPr="007555A7" w:rsidRDefault="00371636" w:rsidP="004B137F">
      <w:pPr>
        <w:rPr>
          <w:szCs w:val="22"/>
          <w:lang w:eastAsia="en-US"/>
        </w:rPr>
      </w:pPr>
      <w:r w:rsidRPr="007555A7">
        <w:rPr>
          <w:szCs w:val="22"/>
        </w:rPr>
        <w:t xml:space="preserve">Considering that the registration of each EO System certificate is done in the corresponding National UUM&amp;DS application, where neither DG TAXUD nor the contractors provide any access, the successful certificate registration may only be verified by the EO </w:t>
      </w:r>
      <w:r w:rsidRPr="007555A7">
        <w:rPr>
          <w:szCs w:val="22"/>
          <w:lang w:eastAsia="en-US"/>
        </w:rPr>
        <w:t>itself.</w:t>
      </w:r>
    </w:p>
    <w:p w14:paraId="6B5410C5" w14:textId="10AED185" w:rsidR="00371636" w:rsidRPr="007555A7" w:rsidRDefault="00371636" w:rsidP="004B137F">
      <w:pPr>
        <w:rPr>
          <w:szCs w:val="22"/>
        </w:rPr>
      </w:pPr>
      <w:r w:rsidRPr="007555A7">
        <w:rPr>
          <w:szCs w:val="22"/>
          <w:lang w:eastAsia="en-US"/>
        </w:rPr>
        <w:t>Nevertheless, the successful certificate registration is a precondition for the execution of all EO functional test cases. This means that,</w:t>
      </w:r>
      <w:r w:rsidRPr="007555A7">
        <w:rPr>
          <w:szCs w:val="22"/>
        </w:rPr>
        <w:t xml:space="preserve"> in case that the certificate was not correctly registered, TAPAS will return the EBMS:0004 exception with subcode:</w:t>
      </w:r>
      <w:r w:rsidR="0001199E" w:rsidRPr="007555A7">
        <w:rPr>
          <w:szCs w:val="22"/>
        </w:rPr>
        <w:t xml:space="preserve"> </w:t>
      </w:r>
      <w:r w:rsidRPr="007555A7">
        <w:rPr>
          <w:szCs w:val="22"/>
        </w:rPr>
        <w:t>A001 to the EO and will not allow any further EO message exchange.</w:t>
      </w:r>
    </w:p>
    <w:p w14:paraId="2F25F3CE" w14:textId="0CD539E8" w:rsidR="00F95491" w:rsidRPr="00B6592D" w:rsidRDefault="00F95491" w:rsidP="00F95491">
      <w:pPr>
        <w:pStyle w:val="berschrift3"/>
      </w:pPr>
      <w:bookmarkStart w:id="228" w:name="_Toc81472884"/>
      <w:bookmarkStart w:id="229" w:name="_Toc182582815"/>
      <w:bookmarkStart w:id="230" w:name="_Toc64284801"/>
      <w:r w:rsidRPr="00B6592D">
        <w:t>Can an EO register the same sealing certificate in CONF and PROD?</w:t>
      </w:r>
      <w:bookmarkEnd w:id="228"/>
      <w:bookmarkEnd w:id="229"/>
      <w:r w:rsidR="00411558" w:rsidRPr="00B6592D">
        <w:t xml:space="preserve"> </w:t>
      </w:r>
    </w:p>
    <w:p w14:paraId="5E06EEF7" w14:textId="77777777" w:rsidR="00F95491" w:rsidRPr="007555A7" w:rsidRDefault="00F95491" w:rsidP="0043076A">
      <w:r w:rsidRPr="007555A7">
        <w:t>An EO can use the same sealing certificate that has been used for CONF as long as it is registered in UUM&amp;DS, but it has to be registered also in UUM&amp;DS in PROD.</w:t>
      </w:r>
    </w:p>
    <w:p w14:paraId="09CD0AB3" w14:textId="4C4CE560" w:rsidR="00371636" w:rsidRPr="007555A7" w:rsidRDefault="00371636" w:rsidP="004B137F">
      <w:pPr>
        <w:pStyle w:val="berschrift3"/>
        <w:rPr>
          <w:color w:val="000000" w:themeColor="text1"/>
          <w:szCs w:val="26"/>
          <w:lang w:val="en-GB"/>
        </w:rPr>
      </w:pPr>
      <w:bookmarkStart w:id="231" w:name="_Toc182582816"/>
      <w:r w:rsidRPr="007555A7">
        <w:rPr>
          <w:color w:val="000000" w:themeColor="text1"/>
          <w:szCs w:val="26"/>
          <w:lang w:val="en-GB"/>
        </w:rPr>
        <w:lastRenderedPageBreak/>
        <w:t xml:space="preserve">What </w:t>
      </w:r>
      <w:r w:rsidR="00550D87">
        <w:rPr>
          <w:color w:val="000000" w:themeColor="text1"/>
          <w:szCs w:val="26"/>
          <w:lang w:val="en-GB"/>
        </w:rPr>
        <w:t>means</w:t>
      </w:r>
      <w:r w:rsidRPr="007555A7">
        <w:rPr>
          <w:color w:val="000000" w:themeColor="text1"/>
          <w:szCs w:val="26"/>
          <w:lang w:val="en-GB"/>
        </w:rPr>
        <w:t xml:space="preserve"> usage of sealing certificate in AS4 message exchanges with ICS2?</w:t>
      </w:r>
      <w:bookmarkEnd w:id="230"/>
      <w:bookmarkEnd w:id="231"/>
    </w:p>
    <w:p w14:paraId="5F8AC55A" w14:textId="12F45C7D" w:rsidR="00371636" w:rsidRDefault="00371636" w:rsidP="004B137F">
      <w:r w:rsidRPr="007555A7">
        <w:t xml:space="preserve">The EO </w:t>
      </w:r>
      <w:r w:rsidR="00E23C4F" w:rsidRPr="007555A7">
        <w:t xml:space="preserve">has </w:t>
      </w:r>
      <w:r w:rsidRPr="007555A7">
        <w:t xml:space="preserve">to configure AS4 access point to sign (seal) the AS4 messages with the given certificate and should embed the full certificate path inside the AS4 message. This is established by configuring set-up to embed a wsse:BinarySecurityToken with a valueType attribute of type X509PKIPathv1 as per section 4.6.2 of ICS2 HTI </w:t>
      </w:r>
      <w:r w:rsidR="00315DBB" w:rsidRPr="007555A7">
        <w:t xml:space="preserve">– </w:t>
      </w:r>
      <w:r w:rsidRPr="007555A7">
        <w:t>ICD [</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Pr="007555A7">
        <w:t>]</w:t>
      </w:r>
      <w:r w:rsidR="00AC2693">
        <w:t xml:space="preserve"> </w:t>
      </w:r>
      <w:r w:rsidR="005F658D" w:rsidRPr="005F658D">
        <w:t>(CTSS EO for R3 - SD-ICS2-HTI-Interface Control Document-SfA-v3.30.pdf), available</w:t>
      </w:r>
      <w:r w:rsidR="001B7856">
        <w:t xml:space="preserve"> </w:t>
      </w:r>
      <w:r w:rsidR="001B7856" w:rsidRPr="001B7856">
        <w:t xml:space="preserve">at </w:t>
      </w:r>
      <w:hyperlink r:id="rId61" w:history="1">
        <w:r w:rsidR="001B7856" w:rsidRPr="000161D3">
          <w:rPr>
            <w:rStyle w:val="Hyperlink"/>
          </w:rPr>
          <w:t> ICS2</w:t>
        </w:r>
        <w:r w:rsidR="004320D3">
          <w:rPr>
            <w:rStyle w:val="Hyperlink"/>
          </w:rPr>
          <w:t xml:space="preserve"> </w:t>
        </w:r>
        <w:r w:rsidR="001B7856" w:rsidRPr="000161D3">
          <w:rPr>
            <w:rStyle w:val="Hyperlink"/>
          </w:rPr>
          <w:t>- Library (europa.eu)</w:t>
        </w:r>
      </w:hyperlink>
      <w:r w:rsidR="001B7856">
        <w:t>)</w:t>
      </w:r>
      <w:r w:rsidRPr="007555A7">
        <w:t>. A certificate path is the chain of certificates from the Root Certificate of the CA - intermediate certificate issued by the CA/n - EO leaf certificate as issued by the CA. This is a critical aspect.</w:t>
      </w:r>
    </w:p>
    <w:p w14:paraId="56E51BC9" w14:textId="38BD02C5" w:rsidR="007B0D66" w:rsidRDefault="00DB4F23">
      <w:pPr>
        <w:pStyle w:val="berschrift3"/>
      </w:pPr>
      <w:bookmarkStart w:id="232" w:name="_Toc182582817"/>
      <w:r w:rsidRPr="00DB4F23">
        <w:t xml:space="preserve">Can an EO use the same certificates </w:t>
      </w:r>
      <w:r w:rsidR="001E142F">
        <w:t>used in</w:t>
      </w:r>
      <w:r w:rsidR="001E142F" w:rsidRPr="00DB4F23">
        <w:t xml:space="preserve"> </w:t>
      </w:r>
      <w:r w:rsidRPr="00DB4F23">
        <w:t xml:space="preserve">ICS2 Release </w:t>
      </w:r>
      <w:r w:rsidR="00A40C59">
        <w:t xml:space="preserve">2 </w:t>
      </w:r>
      <w:r w:rsidR="002345E2">
        <w:t>for</w:t>
      </w:r>
      <w:r w:rsidRPr="00DB4F23">
        <w:t xml:space="preserve"> ICS2 Release </w:t>
      </w:r>
      <w:r w:rsidR="00A40C59">
        <w:t>3</w:t>
      </w:r>
      <w:r w:rsidRPr="00DB4F23">
        <w:t>?</w:t>
      </w:r>
      <w:bookmarkEnd w:id="232"/>
    </w:p>
    <w:p w14:paraId="6D205857" w14:textId="01A3E279" w:rsidR="00DB4F23" w:rsidRPr="00DB4F23" w:rsidRDefault="00A40C59" w:rsidP="00DB4F23">
      <w:r>
        <w:t>There is no need of re-confi</w:t>
      </w:r>
      <w:r w:rsidR="0096454D">
        <w:t>guring of the certificate due to the different releases</w:t>
      </w:r>
      <w:r w:rsidR="00F22CBB">
        <w:t>. O</w:t>
      </w:r>
      <w:r w:rsidR="0096454D">
        <w:t>nce EO has configured their certificates, they can continue using it</w:t>
      </w:r>
      <w:r w:rsidR="00BA42BF">
        <w:t>.</w:t>
      </w:r>
    </w:p>
    <w:p w14:paraId="0D98070A" w14:textId="4761D56E" w:rsidR="00E4351B" w:rsidRPr="00B6592D" w:rsidRDefault="00FC64D1" w:rsidP="00E4351B">
      <w:pPr>
        <w:pStyle w:val="berschrift3"/>
      </w:pPr>
      <w:bookmarkStart w:id="233" w:name="_Toc182582818"/>
      <w:r>
        <w:t>How can a user register</w:t>
      </w:r>
      <w:r w:rsidR="00E4351B" w:rsidRPr="00B6592D">
        <w:t xml:space="preserve"> a sealing certificate depending</w:t>
      </w:r>
      <w:r w:rsidR="006B1745">
        <w:t xml:space="preserve"> on</w:t>
      </w:r>
      <w:r w:rsidR="00E4351B" w:rsidRPr="00B6592D">
        <w:t xml:space="preserve"> </w:t>
      </w:r>
      <w:r>
        <w:t>if the EO is the</w:t>
      </w:r>
      <w:r w:rsidR="00E4351B" w:rsidRPr="00B6592D">
        <w:t xml:space="preserve"> holder of the key</w:t>
      </w:r>
      <w:r>
        <w:t xml:space="preserve"> or not</w:t>
      </w:r>
      <w:r w:rsidR="00E4351B" w:rsidRPr="00B6592D">
        <w:t>?</w:t>
      </w:r>
      <w:bookmarkEnd w:id="233"/>
    </w:p>
    <w:p w14:paraId="1C52D125" w14:textId="77777777" w:rsidR="00E4351B" w:rsidRDefault="00E4351B" w:rsidP="00E4351B">
      <w:pPr>
        <w:rPr>
          <w:lang w:eastAsia="en-US"/>
        </w:rPr>
      </w:pPr>
      <w:r>
        <w:rPr>
          <w:lang w:eastAsia="en-US"/>
        </w:rPr>
        <w:t>Certificate registration can be performed in one of the following ways:</w:t>
      </w:r>
    </w:p>
    <w:p w14:paraId="302E28FF" w14:textId="77777777" w:rsidR="00E4351B" w:rsidRDefault="00E4351B" w:rsidP="00E4351B">
      <w:pPr>
        <w:rPr>
          <w:lang w:eastAsia="en-US"/>
        </w:rPr>
      </w:pPr>
      <w:r>
        <w:rPr>
          <w:lang w:eastAsia="en-US"/>
        </w:rPr>
        <w:t xml:space="preserve">1. Holder of the Key: </w:t>
      </w:r>
    </w:p>
    <w:p w14:paraId="75E78D15" w14:textId="77777777" w:rsidR="00E4351B" w:rsidRDefault="00E4351B" w:rsidP="00E4351B">
      <w:pPr>
        <w:ind w:left="720"/>
        <w:rPr>
          <w:lang w:eastAsia="en-US"/>
        </w:rPr>
      </w:pPr>
      <w:r>
        <w:rPr>
          <w:lang w:eastAsia="en-US"/>
        </w:rPr>
        <w:t>a. Log in as an EO (in the WAYF) and access Admin-Ext (in case of Central Certificate Management) or the relevant MS site (in case of Local Certificate Management);</w:t>
      </w:r>
    </w:p>
    <w:p w14:paraId="4F1C65A6" w14:textId="77777777" w:rsidR="00E4351B" w:rsidRDefault="00E4351B" w:rsidP="00E4351B">
      <w:pPr>
        <w:ind w:left="720"/>
        <w:rPr>
          <w:lang w:eastAsia="en-US"/>
        </w:rPr>
      </w:pPr>
      <w:r>
        <w:rPr>
          <w:lang w:eastAsia="en-US"/>
        </w:rPr>
        <w:t>b.</w:t>
      </w:r>
      <w:r w:rsidRPr="008B049A">
        <w:t xml:space="preserve"> </w:t>
      </w:r>
      <w:r w:rsidRPr="008B049A">
        <w:rPr>
          <w:lang w:eastAsia="en-US"/>
        </w:rPr>
        <w:t>EO registers</w:t>
      </w:r>
      <w:r>
        <w:rPr>
          <w:lang w:eastAsia="en-US"/>
        </w:rPr>
        <w:t xml:space="preserve"> the certificate using the certificate’s private key.</w:t>
      </w:r>
    </w:p>
    <w:p w14:paraId="0F74776F" w14:textId="77777777" w:rsidR="00E4351B" w:rsidRDefault="00E4351B" w:rsidP="00E4351B">
      <w:pPr>
        <w:rPr>
          <w:lang w:eastAsia="en-US"/>
        </w:rPr>
      </w:pPr>
      <w:r>
        <w:rPr>
          <w:lang w:eastAsia="en-US"/>
        </w:rPr>
        <w:t>2. Not Holder of the Key: (process valid ONLY for Central Certificate Management)</w:t>
      </w:r>
    </w:p>
    <w:p w14:paraId="0216A6E8" w14:textId="77777777" w:rsidR="00E4351B" w:rsidRDefault="00E4351B" w:rsidP="00E4351B">
      <w:pPr>
        <w:ind w:left="720"/>
        <w:rPr>
          <w:lang w:eastAsia="en-US"/>
        </w:rPr>
      </w:pPr>
      <w:r>
        <w:rPr>
          <w:lang w:eastAsia="en-US"/>
        </w:rPr>
        <w:t>a. EO creates a delegation to one of the employee;</w:t>
      </w:r>
    </w:p>
    <w:p w14:paraId="3A0DD3FE" w14:textId="77777777" w:rsidR="00E4351B" w:rsidRDefault="00E4351B" w:rsidP="00E4351B">
      <w:pPr>
        <w:ind w:left="720"/>
        <w:rPr>
          <w:lang w:eastAsia="en-US"/>
        </w:rPr>
      </w:pPr>
      <w:r>
        <w:rPr>
          <w:lang w:eastAsia="en-US"/>
        </w:rPr>
        <w:t>b. EO shares public key with the employee;</w:t>
      </w:r>
    </w:p>
    <w:p w14:paraId="3F8A9C94" w14:textId="77777777" w:rsidR="00E4351B" w:rsidRDefault="00E4351B" w:rsidP="00E4351B">
      <w:pPr>
        <w:ind w:left="720"/>
        <w:rPr>
          <w:lang w:eastAsia="en-US"/>
        </w:rPr>
      </w:pPr>
      <w:r>
        <w:rPr>
          <w:lang w:eastAsia="en-US"/>
        </w:rPr>
        <w:t>c. Employee registers his own certificate (as Holder of the Key);</w:t>
      </w:r>
    </w:p>
    <w:p w14:paraId="43A5BA6C" w14:textId="77777777" w:rsidR="00E4351B" w:rsidRDefault="00E4351B" w:rsidP="00E4351B">
      <w:pPr>
        <w:ind w:left="720"/>
        <w:rPr>
          <w:lang w:eastAsia="en-US"/>
        </w:rPr>
      </w:pPr>
      <w:r>
        <w:rPr>
          <w:lang w:eastAsia="en-US"/>
        </w:rPr>
        <w:t>d. Employee logs in using the delegation from the EO;</w:t>
      </w:r>
    </w:p>
    <w:p w14:paraId="510F43F2" w14:textId="36F126DE" w:rsidR="00E4351B" w:rsidRDefault="00E4351B" w:rsidP="00E4351B">
      <w:pPr>
        <w:ind w:left="720"/>
        <w:rPr>
          <w:lang w:eastAsia="en-US"/>
        </w:rPr>
      </w:pPr>
      <w:r>
        <w:rPr>
          <w:lang w:eastAsia="en-US"/>
        </w:rPr>
        <w:t>e. Employee registers the EO’s certificate (using the public key) and signs the registration with his own private key (from the certificate he has already registered).</w:t>
      </w:r>
    </w:p>
    <w:p w14:paraId="49466C00" w14:textId="3A0729B5" w:rsidR="00F95491" w:rsidRPr="00B6592D" w:rsidRDefault="00F95491" w:rsidP="00F95491">
      <w:pPr>
        <w:pStyle w:val="berschrift3"/>
      </w:pPr>
      <w:bookmarkStart w:id="234" w:name="_Toc182582819"/>
      <w:r w:rsidRPr="00B6592D">
        <w:t xml:space="preserve">How </w:t>
      </w:r>
      <w:r w:rsidR="00C471D7">
        <w:t>can an EO use</w:t>
      </w:r>
      <w:r w:rsidRPr="00B6592D">
        <w:t xml:space="preserve"> UUM&amp;DS system?</w:t>
      </w:r>
      <w:bookmarkEnd w:id="234"/>
    </w:p>
    <w:p w14:paraId="2DAA0A4E" w14:textId="77777777" w:rsidR="00F95491" w:rsidRPr="00B23172" w:rsidRDefault="00F95491" w:rsidP="00F95491">
      <w:r w:rsidRPr="00B23172">
        <w:rPr>
          <w:lang w:eastAsia="en-US"/>
        </w:rPr>
        <w:t>The following URL redirects to an online course that provides EO with specific information about how to use the UUM&amp;DS. Upon completion of the course, an EO will be able to confidently work with the UUM&amp;DS and carry out delegation, certificate registration and authentication processes within the UUM&amp;DS process flow.</w:t>
      </w:r>
    </w:p>
    <w:p w14:paraId="6F5A15B2" w14:textId="77777777" w:rsidR="00F95491" w:rsidRDefault="00F95491" w:rsidP="00F95491">
      <w:pPr>
        <w:rPr>
          <w:lang w:eastAsia="en-US"/>
        </w:rPr>
      </w:pPr>
      <w:r w:rsidRPr="00B23172">
        <w:rPr>
          <w:lang w:eastAsia="en-US"/>
        </w:rPr>
        <w:t>Attend course by accessing the following URL:</w:t>
      </w:r>
    </w:p>
    <w:p w14:paraId="6DFF32D1" w14:textId="77777777" w:rsidR="00F95491" w:rsidRDefault="0069481D" w:rsidP="00F95491">
      <w:hyperlink r:id="rId62" w:history="1">
        <w:r w:rsidR="00F95491" w:rsidRPr="00904788">
          <w:rPr>
            <w:rStyle w:val="Hyperlink"/>
          </w:rPr>
          <w:t>https://customs-taxation.learning.europa.eu/course/view.php?id=494&amp;section=1</w:t>
        </w:r>
      </w:hyperlink>
      <w:r w:rsidR="00F95491">
        <w:t xml:space="preserve"> </w:t>
      </w:r>
    </w:p>
    <w:p w14:paraId="5064351F" w14:textId="0E3442D1" w:rsidR="002761C4" w:rsidRPr="007B12BF" w:rsidRDefault="002761C4" w:rsidP="004B137F">
      <w:pPr>
        <w:pStyle w:val="berschrift3"/>
      </w:pPr>
      <w:bookmarkStart w:id="235" w:name="_Toc182582820"/>
      <w:r w:rsidRPr="007B12BF">
        <w:lastRenderedPageBreak/>
        <w:t>Which</w:t>
      </w:r>
      <w:r w:rsidR="004F0662" w:rsidRPr="007B12BF">
        <w:t xml:space="preserve"> UUM&amp;DS Business Profiles should an EO have in the scope of Self-Conformance Test Campaign?</w:t>
      </w:r>
      <w:bookmarkEnd w:id="235"/>
    </w:p>
    <w:p w14:paraId="5B0057B7" w14:textId="44908E86" w:rsidR="004F0662" w:rsidRDefault="004F0662" w:rsidP="004B137F">
      <w:r w:rsidRPr="00B6592D">
        <w:rPr>
          <w:lang w:val="en"/>
        </w:rPr>
        <w:t>In</w:t>
      </w:r>
      <w:r w:rsidRPr="00B6592D">
        <w:t xml:space="preserve"> the scope of Conformance Testing Campaign, an EO or a Customs Representative should have ‘STISTP_EXECUTIVE’ and/or ‘STISTP_CONFIGURATOR’ business profiles to grant the access rights of the required STI-STP roles.</w:t>
      </w:r>
    </w:p>
    <w:p w14:paraId="01404C33" w14:textId="77777777" w:rsidR="00C471D7" w:rsidRDefault="004F0662" w:rsidP="00D55F8A">
      <w:pPr>
        <w:keepNext/>
        <w:jc w:val="center"/>
      </w:pPr>
      <w:r>
        <w:rPr>
          <w:noProof/>
          <w:lang w:val="de-AT" w:eastAsia="de-AT"/>
        </w:rPr>
        <w:drawing>
          <wp:inline distT="0" distB="0" distL="0" distR="0" wp14:anchorId="01322F88" wp14:editId="0D095983">
            <wp:extent cx="5761355" cy="275717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r:link="rId64">
                      <a:extLst>
                        <a:ext uri="{28A0092B-C50C-407E-A947-70E740481C1C}">
                          <a14:useLocalDpi xmlns:a14="http://schemas.microsoft.com/office/drawing/2010/main" val="0"/>
                        </a:ext>
                      </a:extLst>
                    </a:blip>
                    <a:srcRect/>
                    <a:stretch>
                      <a:fillRect/>
                    </a:stretch>
                  </pic:blipFill>
                  <pic:spPr bwMode="auto">
                    <a:xfrm>
                      <a:off x="0" y="0"/>
                      <a:ext cx="5761355" cy="2757170"/>
                    </a:xfrm>
                    <a:prstGeom prst="rect">
                      <a:avLst/>
                    </a:prstGeom>
                    <a:noFill/>
                    <a:ln>
                      <a:noFill/>
                    </a:ln>
                  </pic:spPr>
                </pic:pic>
              </a:graphicData>
            </a:graphic>
          </wp:inline>
        </w:drawing>
      </w:r>
    </w:p>
    <w:p w14:paraId="401D806C" w14:textId="574F859B" w:rsidR="009B13F1" w:rsidRDefault="00C471D7" w:rsidP="00D55F8A">
      <w:pPr>
        <w:pStyle w:val="Beschriftung"/>
        <w:rPr>
          <w:lang w:val="en" w:eastAsia="en-US"/>
        </w:rPr>
      </w:pPr>
      <w:bookmarkStart w:id="236" w:name="_Toc182582843"/>
      <w:r>
        <w:t xml:space="preserve">Figure </w:t>
      </w:r>
      <w:fldSimple w:instr=" SEQ Figure \* ARABIC ">
        <w:r w:rsidR="00CA3B04">
          <w:rPr>
            <w:noProof/>
          </w:rPr>
          <w:t>2</w:t>
        </w:r>
      </w:fldSimple>
      <w:r>
        <w:t>: UUM&amp;DS &amp; STI-STP roles</w:t>
      </w:r>
      <w:bookmarkEnd w:id="236"/>
    </w:p>
    <w:p w14:paraId="05A45874" w14:textId="280BFE8F" w:rsidR="001B214C" w:rsidRPr="00F42725" w:rsidRDefault="001B214C" w:rsidP="001B214C">
      <w:pPr>
        <w:pStyle w:val="berschrift3"/>
        <w:rPr>
          <w:color w:val="000000" w:themeColor="text1"/>
          <w:szCs w:val="26"/>
          <w:lang w:val="en-GB"/>
        </w:rPr>
      </w:pPr>
      <w:bookmarkStart w:id="237" w:name="_Toc182582821"/>
      <w:r w:rsidRPr="00F42725">
        <w:rPr>
          <w:color w:val="000000" w:themeColor="text1"/>
          <w:szCs w:val="26"/>
          <w:lang w:val="en-GB"/>
        </w:rPr>
        <w:t>How can type D countries who do not have access to UUM&amp;DS CONF and PROD delegate UUM&amp;DS Business Profiles?</w:t>
      </w:r>
      <w:bookmarkEnd w:id="237"/>
    </w:p>
    <w:p w14:paraId="6F316BEB" w14:textId="0845DE1B" w:rsidR="001B214C" w:rsidRDefault="00E87958" w:rsidP="001B214C">
      <w:pPr>
        <w:rPr>
          <w:lang w:eastAsia="en-US"/>
        </w:rPr>
      </w:pPr>
      <w:r w:rsidRPr="00E87958">
        <w:rPr>
          <w:lang w:eastAsia="en-US"/>
        </w:rPr>
        <w:t>Countries that haven't implemented their own IAM, must go through the Central European system. In order to do that, these MSs must access the EU login instance. This will allow the usage of one unique account for different EC central services and support two steps or two factors authentication using respectively mobile app and UBI key.</w:t>
      </w:r>
      <w:r>
        <w:rPr>
          <w:lang w:eastAsia="en-US"/>
        </w:rPr>
        <w:t xml:space="preserve"> </w:t>
      </w:r>
      <w:r w:rsidR="001B214C" w:rsidRPr="00F42725">
        <w:rPr>
          <w:lang w:eastAsia="en-US"/>
        </w:rPr>
        <w:t>Type D countries have their own Subdomain Administrator who is managing the national user accounts. A Member State need</w:t>
      </w:r>
      <w:r w:rsidR="001D32D6">
        <w:rPr>
          <w:lang w:eastAsia="en-US"/>
        </w:rPr>
        <w:t>s</w:t>
      </w:r>
      <w:r w:rsidR="001B214C" w:rsidRPr="00F42725">
        <w:rPr>
          <w:lang w:eastAsia="en-US"/>
        </w:rPr>
        <w:t xml:space="preserve"> to contact their national Subdomain Administrators.</w:t>
      </w:r>
    </w:p>
    <w:p w14:paraId="15A6B3F6" w14:textId="26218968" w:rsidR="005E7020" w:rsidRDefault="007450D7" w:rsidP="006D67B8">
      <w:pPr>
        <w:pStyle w:val="berschrift3"/>
        <w:rPr>
          <w:color w:val="000000" w:themeColor="text1"/>
          <w:szCs w:val="26"/>
          <w:lang w:val="en-GB"/>
        </w:rPr>
      </w:pPr>
      <w:bookmarkStart w:id="238" w:name="_Toc182582822"/>
      <w:r w:rsidRPr="007450D7">
        <w:rPr>
          <w:color w:val="000000" w:themeColor="text1"/>
          <w:szCs w:val="26"/>
          <w:lang w:val="en-GB"/>
        </w:rPr>
        <w:t>Can an IT Service Provider perform the CT activities using the EORI number of its customers (airline companies) instead of using its own?</w:t>
      </w:r>
      <w:bookmarkEnd w:id="238"/>
    </w:p>
    <w:p w14:paraId="4D147B68" w14:textId="1B6523BF" w:rsidR="005D2B93" w:rsidRDefault="005D2B93" w:rsidP="005D2B93">
      <w:pPr>
        <w:rPr>
          <w:lang w:eastAsia="en-US"/>
        </w:rPr>
      </w:pPr>
      <w:r>
        <w:rPr>
          <w:lang w:eastAsia="en-US"/>
        </w:rPr>
        <w:t>The messages sent to</w:t>
      </w:r>
      <w:r w:rsidR="00480A08">
        <w:rPr>
          <w:lang w:eastAsia="en-US"/>
        </w:rPr>
        <w:t xml:space="preserve"> </w:t>
      </w:r>
      <w:r>
        <w:rPr>
          <w:lang w:eastAsia="en-US"/>
        </w:rPr>
        <w:t xml:space="preserve">STI need to be sealed with ITSP digital certificate registered in </w:t>
      </w:r>
      <w:r w:rsidR="005552B7">
        <w:rPr>
          <w:lang w:eastAsia="en-US"/>
        </w:rPr>
        <w:t>UUM&amp;DS</w:t>
      </w:r>
      <w:r>
        <w:rPr>
          <w:lang w:eastAsia="en-US"/>
        </w:rPr>
        <w:t xml:space="preserve"> (no need to use Airlines certificates or </w:t>
      </w:r>
      <w:r w:rsidR="005552B7">
        <w:rPr>
          <w:lang w:eastAsia="en-US"/>
        </w:rPr>
        <w:t>UUM&amp;DS</w:t>
      </w:r>
      <w:r>
        <w:rPr>
          <w:lang w:eastAsia="en-US"/>
        </w:rPr>
        <w:t xml:space="preserve"> delegation function).</w:t>
      </w:r>
    </w:p>
    <w:p w14:paraId="25CF2AB0" w14:textId="13BD678A" w:rsidR="005D2B93" w:rsidRDefault="005D2B93" w:rsidP="005D2B93">
      <w:pPr>
        <w:rPr>
          <w:lang w:eastAsia="en-US"/>
        </w:rPr>
      </w:pPr>
      <w:r>
        <w:rPr>
          <w:lang w:eastAsia="en-US"/>
        </w:rPr>
        <w:t xml:space="preserve">In case that an EO (Airline </w:t>
      </w:r>
      <w:r w:rsidR="00300C57">
        <w:rPr>
          <w:lang w:eastAsia="en-US"/>
        </w:rPr>
        <w:t xml:space="preserve">company </w:t>
      </w:r>
      <w:r>
        <w:rPr>
          <w:lang w:eastAsia="en-US"/>
        </w:rPr>
        <w:t xml:space="preserve">customer of ITSP) </w:t>
      </w:r>
      <w:r w:rsidR="00300C57">
        <w:rPr>
          <w:lang w:eastAsia="en-US"/>
        </w:rPr>
        <w:t xml:space="preserve">is </w:t>
      </w:r>
      <w:r>
        <w:rPr>
          <w:lang w:eastAsia="en-US"/>
        </w:rPr>
        <w:t xml:space="preserve">not a Sender and </w:t>
      </w:r>
      <w:r w:rsidR="00300C57">
        <w:rPr>
          <w:lang w:eastAsia="en-US"/>
        </w:rPr>
        <w:t>the EO</w:t>
      </w:r>
      <w:r>
        <w:rPr>
          <w:lang w:eastAsia="en-US"/>
        </w:rPr>
        <w:t xml:space="preserve"> use</w:t>
      </w:r>
      <w:r w:rsidR="00300C57">
        <w:rPr>
          <w:lang w:eastAsia="en-US"/>
        </w:rPr>
        <w:t>s</w:t>
      </w:r>
      <w:r>
        <w:rPr>
          <w:lang w:eastAsia="en-US"/>
        </w:rPr>
        <w:t xml:space="preserve"> the services of an IT Service Provider, then this EO does not need to register this certificate since it will be done by its ITSP.</w:t>
      </w:r>
    </w:p>
    <w:p w14:paraId="17A5569D" w14:textId="77777777" w:rsidR="005D2B93" w:rsidRDefault="005D2B93" w:rsidP="005D2B93">
      <w:pPr>
        <w:rPr>
          <w:lang w:eastAsia="en-US"/>
        </w:rPr>
      </w:pPr>
      <w:r>
        <w:rPr>
          <w:lang w:eastAsia="en-US"/>
        </w:rPr>
        <w:t>The EORI number of EOs (Airline companies) is to be used only in the business payload of the messages.</w:t>
      </w:r>
    </w:p>
    <w:p w14:paraId="3CF8931C" w14:textId="6439C50A" w:rsidR="005D2B93" w:rsidRDefault="005D2B93" w:rsidP="005D2B93">
      <w:pPr>
        <w:rPr>
          <w:lang w:eastAsia="en-US"/>
        </w:rPr>
      </w:pPr>
      <w:r>
        <w:rPr>
          <w:lang w:eastAsia="en-US"/>
        </w:rPr>
        <w:t>In case ITSP is providing the services to a few parties, he may use many EORIs in the business m</w:t>
      </w:r>
      <w:r w:rsidR="00300C57">
        <w:rPr>
          <w:lang w:eastAsia="en-US"/>
        </w:rPr>
        <w:t>e</w:t>
      </w:r>
      <w:r>
        <w:rPr>
          <w:lang w:eastAsia="en-US"/>
        </w:rPr>
        <w:t>ssage payload, each time the EORI of the party (Declarant) on whose behalf messages are sen</w:t>
      </w:r>
      <w:r w:rsidR="00E21DBC">
        <w:rPr>
          <w:lang w:eastAsia="en-US"/>
        </w:rPr>
        <w:t>t</w:t>
      </w:r>
      <w:r>
        <w:rPr>
          <w:lang w:eastAsia="en-US"/>
        </w:rPr>
        <w:t>.</w:t>
      </w:r>
    </w:p>
    <w:p w14:paraId="7CB66BD5" w14:textId="77777777" w:rsidR="00301456" w:rsidRDefault="005D2B93" w:rsidP="005D2B93">
      <w:pPr>
        <w:rPr>
          <w:lang w:eastAsia="en-US"/>
        </w:rPr>
      </w:pPr>
      <w:r>
        <w:rPr>
          <w:lang w:eastAsia="en-US"/>
        </w:rPr>
        <w:t>When an ITSP offers its services to several EOs of the same business role, then, during Self-conformance testing, it is required to perform only one campaign, not a separate campaign for each EO.</w:t>
      </w:r>
    </w:p>
    <w:p w14:paraId="4B00CB32" w14:textId="0733F774" w:rsidR="00E25D93" w:rsidRDefault="00E25D93" w:rsidP="00E25D93">
      <w:pPr>
        <w:pStyle w:val="berschrift3"/>
        <w:rPr>
          <w:color w:val="000000" w:themeColor="text1"/>
          <w:szCs w:val="26"/>
          <w:lang w:val="en-GB"/>
        </w:rPr>
      </w:pPr>
      <w:bookmarkStart w:id="239" w:name="_Toc182582823"/>
      <w:r>
        <w:rPr>
          <w:color w:val="000000" w:themeColor="text1"/>
          <w:szCs w:val="26"/>
          <w:lang w:val="en-GB"/>
        </w:rPr>
        <w:lastRenderedPageBreak/>
        <w:t>Can an EO use two separate IT Service Providers to comply with ICS2</w:t>
      </w:r>
      <w:r w:rsidR="00836FAC">
        <w:rPr>
          <w:color w:val="000000" w:themeColor="text1"/>
          <w:szCs w:val="26"/>
          <w:lang w:val="en-GB"/>
        </w:rPr>
        <w:t xml:space="preserve"> </w:t>
      </w:r>
      <w:r>
        <w:rPr>
          <w:color w:val="000000" w:themeColor="text1"/>
          <w:szCs w:val="26"/>
          <w:lang w:val="en-GB"/>
        </w:rPr>
        <w:t>requirements? If yes, can the two IT Service Providers perform their Conformance Testing separately?</w:t>
      </w:r>
      <w:bookmarkEnd w:id="239"/>
    </w:p>
    <w:p w14:paraId="48782E94" w14:textId="5BCD3BCE" w:rsidR="00E25D93" w:rsidRDefault="00E25D93" w:rsidP="005D2B93">
      <w:pPr>
        <w:rPr>
          <w:lang w:eastAsia="en-US"/>
        </w:rPr>
      </w:pPr>
      <w:r w:rsidRPr="00E25D93">
        <w:rPr>
          <w:lang w:eastAsia="en-US"/>
        </w:rPr>
        <w:t>An EO can use two separate IT Service Providers to comply with ICS2 requirements. For example, one for mail and another for cargo transportation. An EO has the ability to perform the Conformance Testing at any time within the timeframe of execution and as many times needed, even separately and with the IT Service Providers of its choice.</w:t>
      </w:r>
    </w:p>
    <w:p w14:paraId="6A6ED617" w14:textId="4E5544FC" w:rsidR="00301456" w:rsidRDefault="00C471D7" w:rsidP="00301456">
      <w:pPr>
        <w:pStyle w:val="berschrift3"/>
        <w:rPr>
          <w:color w:val="000000" w:themeColor="text1"/>
          <w:szCs w:val="26"/>
          <w:lang w:val="en-GB"/>
        </w:rPr>
      </w:pPr>
      <w:bookmarkStart w:id="240" w:name="_Toc182582824"/>
      <w:r>
        <w:rPr>
          <w:color w:val="000000" w:themeColor="text1"/>
          <w:szCs w:val="26"/>
          <w:lang w:val="en-GB"/>
        </w:rPr>
        <w:t>Do EOs need an EORI if they are not established in the customs territory of the Union</w:t>
      </w:r>
      <w:r w:rsidR="00301456" w:rsidRPr="00301456">
        <w:rPr>
          <w:color w:val="000000" w:themeColor="text1"/>
          <w:szCs w:val="26"/>
          <w:lang w:val="en-GB"/>
        </w:rPr>
        <w:t>?</w:t>
      </w:r>
      <w:bookmarkEnd w:id="240"/>
    </w:p>
    <w:p w14:paraId="3BD9A73E" w14:textId="77777777" w:rsidR="00494F59" w:rsidRDefault="00494F59" w:rsidP="00494F59">
      <w:pPr>
        <w:rPr>
          <w:lang w:eastAsia="en-US"/>
        </w:rPr>
      </w:pPr>
      <w:r>
        <w:rPr>
          <w:lang w:eastAsia="en-US"/>
        </w:rPr>
        <w:t>Persons not established in the customs territory of the Community should request the assignment of the EORI number to the customs authorities of the EU country responsible for the place where they first lodge a declaration or apply for a decision. It is irrelevant if the economic operator is a company (legal person) or a natural person.</w:t>
      </w:r>
    </w:p>
    <w:p w14:paraId="6E70605C" w14:textId="3AAEB26D" w:rsidR="004320D3" w:rsidRPr="00E17EB8" w:rsidRDefault="004320D3" w:rsidP="00E17EB8">
      <w:pPr>
        <w:rPr>
          <w:lang w:eastAsia="en-US"/>
        </w:rPr>
      </w:pPr>
      <w:r>
        <w:rPr>
          <w:lang w:eastAsia="en-US"/>
        </w:rPr>
        <w:t xml:space="preserve">Relevant information can also be found in the following link </w:t>
      </w:r>
      <w:hyperlink r:id="rId65" w:history="1">
        <w:r w:rsidRPr="0048356D">
          <w:rPr>
            <w:rStyle w:val="Hyperlink"/>
            <w:lang w:eastAsia="en-US"/>
          </w:rPr>
          <w:t>https://taxation-customs.ec.europa.eu/business/customs-procedures-import-and-export/customs-procedures/economic-operators-registration-and-identification-number-eori_en</w:t>
        </w:r>
      </w:hyperlink>
      <w:r>
        <w:rPr>
          <w:lang w:eastAsia="en-US"/>
        </w:rPr>
        <w:t>.</w:t>
      </w:r>
    </w:p>
    <w:p w14:paraId="740DD132" w14:textId="170FB74D" w:rsidR="00371636" w:rsidRPr="007555A7" w:rsidRDefault="00371636" w:rsidP="004B137F">
      <w:pPr>
        <w:pStyle w:val="berschrift3"/>
        <w:rPr>
          <w:color w:val="000000" w:themeColor="text1"/>
          <w:szCs w:val="26"/>
          <w:lang w:val="en-GB"/>
        </w:rPr>
      </w:pPr>
      <w:bookmarkStart w:id="241" w:name="_Toc64284796"/>
      <w:bookmarkStart w:id="242" w:name="_Toc182582825"/>
      <w:r w:rsidRPr="007555A7">
        <w:rPr>
          <w:color w:val="000000" w:themeColor="text1"/>
          <w:szCs w:val="26"/>
          <w:lang w:val="en-GB"/>
        </w:rPr>
        <w:t>Which EORI number should an EO</w:t>
      </w:r>
      <w:bookmarkEnd w:id="241"/>
      <w:r w:rsidR="001C208C">
        <w:rPr>
          <w:color w:val="000000" w:themeColor="text1"/>
          <w:szCs w:val="26"/>
          <w:lang w:val="en-GB"/>
        </w:rPr>
        <w:t xml:space="preserve"> use depending on the technical sender of messages to ICS2</w:t>
      </w:r>
      <w:r w:rsidR="00A104C3">
        <w:rPr>
          <w:color w:val="000000" w:themeColor="text1"/>
          <w:szCs w:val="26"/>
          <w:lang w:val="en-GB"/>
        </w:rPr>
        <w:t>?</w:t>
      </w:r>
      <w:bookmarkEnd w:id="242"/>
    </w:p>
    <w:p w14:paraId="3D1C0A42" w14:textId="77777777" w:rsidR="00371636" w:rsidRPr="007555A7" w:rsidRDefault="00371636" w:rsidP="009F3C08">
      <w:pPr>
        <w:pStyle w:val="Listenabsatz"/>
        <w:numPr>
          <w:ilvl w:val="0"/>
          <w:numId w:val="31"/>
        </w:numPr>
      </w:pPr>
      <w:r w:rsidRPr="007555A7">
        <w:t>In case that an EO implements its own access point, then the EO holds both Sender and Declarant roles and should use its unique EORI number, in order to register its certificate and also use it in the functional payload (ENS filing);</w:t>
      </w:r>
    </w:p>
    <w:p w14:paraId="77C25E64" w14:textId="77777777" w:rsidR="00371636" w:rsidRPr="007555A7" w:rsidRDefault="00371636" w:rsidP="009F3C08">
      <w:pPr>
        <w:pStyle w:val="Listenabsatz"/>
        <w:numPr>
          <w:ilvl w:val="0"/>
          <w:numId w:val="31"/>
        </w:numPr>
      </w:pPr>
      <w:r w:rsidRPr="007555A7">
        <w:t>In case that an EO uses ITSP services, then the IT Service Provider holds the Sender role and should register a certificate with its own EORI number. However, the EO still holds the Declarant role and should use its own EORI number for the ENS filing.</w:t>
      </w:r>
    </w:p>
    <w:p w14:paraId="524F92A9" w14:textId="4C009EFE" w:rsidR="005D1D1E" w:rsidRDefault="005D1D1E">
      <w:pPr>
        <w:pStyle w:val="berschrift3"/>
      </w:pPr>
      <w:bookmarkStart w:id="243" w:name="_Toc182582826"/>
      <w:bookmarkStart w:id="244" w:name="_Toc64284797"/>
      <w:r w:rsidRPr="005D1D1E">
        <w:t xml:space="preserve">How can an EO request the addition of an EORI in EOS/CRS </w:t>
      </w:r>
      <w:r>
        <w:t>C</w:t>
      </w:r>
      <w:r w:rsidRPr="005D1D1E">
        <w:t xml:space="preserve">onformance </w:t>
      </w:r>
      <w:r>
        <w:t>E</w:t>
      </w:r>
      <w:r w:rsidRPr="005D1D1E">
        <w:t>nvironment?</w:t>
      </w:r>
      <w:bookmarkEnd w:id="243"/>
    </w:p>
    <w:p w14:paraId="1F801E62" w14:textId="335F25DF" w:rsidR="005D1D1E" w:rsidRPr="00D33554" w:rsidRDefault="005D1D1E" w:rsidP="00D33554">
      <w:r w:rsidRPr="005D1D1E">
        <w:rPr>
          <w:lang w:val="en" w:eastAsia="en-US"/>
        </w:rPr>
        <w:t xml:space="preserve">If an EO needs to use for their Conformance Campaign an EORI that does not exist in EOS/CRS then they should contact their Responsible MS. The MS is able to create the EORIs in EOS, which will be replicated to CRS. In both environments, Conformance and Production, EOS/CRS and ICS2 systems are integrated. Conformance and Production thought are separated environments, if an EORI is needed for CT, the EORI should be logged in Conformance. If it is needed in Production, then the encoding should happen in Production. In the eventual scenario that the MS </w:t>
      </w:r>
      <w:r w:rsidR="005E6FAC" w:rsidRPr="005D1D1E">
        <w:rPr>
          <w:lang w:val="en" w:eastAsia="en-US"/>
        </w:rPr>
        <w:t>doesn’t</w:t>
      </w:r>
      <w:r w:rsidRPr="005D1D1E">
        <w:rPr>
          <w:lang w:val="en" w:eastAsia="en-US"/>
        </w:rPr>
        <w:t xml:space="preserve"> manage to encode the EORIs on their side for any reason (</w:t>
      </w:r>
      <w:r w:rsidR="005E6FAC" w:rsidRPr="005D1D1E">
        <w:rPr>
          <w:lang w:val="en" w:eastAsia="en-US"/>
        </w:rPr>
        <w:t>e.g.,</w:t>
      </w:r>
      <w:r w:rsidRPr="005D1D1E">
        <w:rPr>
          <w:lang w:val="en" w:eastAsia="en-US"/>
        </w:rPr>
        <w:t xml:space="preserve"> access rights or any temporary issue), they could eventually log a ticket to Central Service Desk.</w:t>
      </w:r>
    </w:p>
    <w:p w14:paraId="40E43920" w14:textId="77777777" w:rsidR="00371636" w:rsidRPr="007555A7" w:rsidRDefault="00371636" w:rsidP="004B137F">
      <w:pPr>
        <w:pStyle w:val="berschrift3"/>
        <w:rPr>
          <w:color w:val="000000" w:themeColor="text1"/>
          <w:szCs w:val="26"/>
          <w:lang w:val="en-GB"/>
        </w:rPr>
      </w:pPr>
      <w:bookmarkStart w:id="245" w:name="_Toc182582827"/>
      <w:r w:rsidRPr="007555A7">
        <w:rPr>
          <w:color w:val="000000" w:themeColor="text1"/>
          <w:szCs w:val="26"/>
          <w:lang w:val="en-GB"/>
        </w:rPr>
        <w:t>How should an EO configure P-Mode?</w:t>
      </w:r>
      <w:bookmarkEnd w:id="244"/>
      <w:bookmarkEnd w:id="245"/>
    </w:p>
    <w:p w14:paraId="68FA7BF3" w14:textId="581E14FB" w:rsidR="00F7182B" w:rsidRPr="00A71686" w:rsidRDefault="00371636" w:rsidP="00BC4A12">
      <w:pPr>
        <w:rPr>
          <w:lang w:val="en-IE"/>
        </w:rPr>
      </w:pPr>
      <w:r w:rsidRPr="007555A7">
        <w:t>An EO should follow</w:t>
      </w:r>
      <w:r w:rsidR="00D74F03">
        <w:t xml:space="preserve"> the</w:t>
      </w:r>
      <w:r w:rsidRPr="007555A7">
        <w:t xml:space="preserve"> Annex II P-MODES SUMMARY from </w:t>
      </w:r>
      <w:r w:rsidRPr="00803FF9">
        <w:t xml:space="preserve">ICS2 HTI </w:t>
      </w:r>
      <w:r w:rsidR="00315DBB" w:rsidRPr="00803FF9">
        <w:t xml:space="preserve">– </w:t>
      </w:r>
      <w:r w:rsidRPr="00803FF9">
        <w:t>ICD</w:t>
      </w:r>
      <w:r w:rsidR="00315DBB" w:rsidRPr="00803FF9">
        <w:t xml:space="preserve"> [</w:t>
      </w:r>
      <w:r w:rsidR="00315DBB" w:rsidRPr="00B6592D">
        <w:fldChar w:fldCharType="begin"/>
      </w:r>
      <w:r w:rsidR="00315DBB" w:rsidRPr="00803FF9">
        <w:instrText xml:space="preserve"> REF ref_eo_icd \h </w:instrText>
      </w:r>
      <w:r w:rsidR="004B137F" w:rsidRPr="00803FF9">
        <w:instrText xml:space="preserve"> \* MERGEFORMAT </w:instrText>
      </w:r>
      <w:r w:rsidR="00315DBB" w:rsidRPr="00B6592D">
        <w:fldChar w:fldCharType="separate"/>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00315DBB" w:rsidRPr="00B6592D">
        <w:fldChar w:fldCharType="end"/>
      </w:r>
      <w:r w:rsidR="00315DBB" w:rsidRPr="00803FF9">
        <w:t>]</w:t>
      </w:r>
      <w:r w:rsidR="00BC4A12">
        <w:t xml:space="preserve">, </w:t>
      </w:r>
      <w:r w:rsidR="007B4594" w:rsidRPr="007B4594">
        <w:t>(CTSS EO for R3 - SD-ICS2-HTI-Interface Control Document-SfA-v3.30.pdf), available at</w:t>
      </w:r>
      <w:r w:rsidR="007B4594">
        <w:t xml:space="preserve"> </w:t>
      </w:r>
      <w:hyperlink r:id="rId66" w:history="1">
        <w:r w:rsidR="00A71686" w:rsidRPr="00A71686">
          <w:rPr>
            <w:rStyle w:val="Hyperlink"/>
            <w:lang w:val="en-IE"/>
          </w:rPr>
          <w:t>ICS2</w:t>
        </w:r>
        <w:r w:rsidR="000E7B5B">
          <w:rPr>
            <w:rStyle w:val="Hyperlink"/>
            <w:lang w:val="en-IE"/>
          </w:rPr>
          <w:t xml:space="preserve"> </w:t>
        </w:r>
        <w:r w:rsidR="00A71686" w:rsidRPr="00A71686">
          <w:rPr>
            <w:rStyle w:val="Hyperlink"/>
            <w:lang w:val="en-IE"/>
          </w:rPr>
          <w:t>- Library (europa.eu)</w:t>
        </w:r>
      </w:hyperlink>
      <w:r w:rsidR="005F28DC">
        <w:t>.</w:t>
      </w:r>
    </w:p>
    <w:p w14:paraId="06A0184C" w14:textId="06AA9B1F" w:rsidR="00371636" w:rsidRPr="007555A7" w:rsidRDefault="00371636" w:rsidP="004B137F">
      <w:r w:rsidRPr="007555A7">
        <w:t xml:space="preserve">Specifically, Annex II includes all the required P-Mode configuration parameters. In addition, an EO should consult section 4.6.3 of the same documentation, which describes a particular configuration on </w:t>
      </w:r>
      <w:r w:rsidRPr="007555A7">
        <w:lastRenderedPageBreak/>
        <w:t>the handling of the TLS certificates that cannot be expressed as a P-Mode parameter but</w:t>
      </w:r>
      <w:r w:rsidR="000E6F7F">
        <w:t xml:space="preserve"> it</w:t>
      </w:r>
      <w:r w:rsidRPr="007555A7">
        <w:t xml:space="preserve"> is</w:t>
      </w:r>
      <w:r w:rsidR="005C1000">
        <w:t>,</w:t>
      </w:r>
      <w:r w:rsidRPr="007555A7">
        <w:t xml:space="preserve"> nevertheless</w:t>
      </w:r>
      <w:r w:rsidR="005C1000">
        <w:t>,</w:t>
      </w:r>
      <w:r w:rsidRPr="007555A7">
        <w:t xml:space="preserve"> an AS4 configuration element.</w:t>
      </w:r>
    </w:p>
    <w:p w14:paraId="536053C4" w14:textId="582FD6C6" w:rsidR="00371636" w:rsidRPr="007555A7" w:rsidRDefault="003B6AE7" w:rsidP="004B137F">
      <w:pPr>
        <w:pStyle w:val="berschrift3"/>
        <w:rPr>
          <w:color w:val="000000" w:themeColor="text1"/>
          <w:szCs w:val="26"/>
          <w:lang w:val="en-GB"/>
        </w:rPr>
      </w:pPr>
      <w:bookmarkStart w:id="246" w:name="_Toc64284802"/>
      <w:bookmarkStart w:id="247" w:name="_Toc182582828"/>
      <w:r w:rsidRPr="007555A7">
        <w:rPr>
          <w:color w:val="000000" w:themeColor="text1"/>
          <w:szCs w:val="26"/>
          <w:lang w:val="en-GB"/>
        </w:rPr>
        <w:t>I</w:t>
      </w:r>
      <w:r w:rsidR="00371636" w:rsidRPr="007555A7">
        <w:rPr>
          <w:color w:val="000000" w:themeColor="text1"/>
          <w:szCs w:val="26"/>
          <w:lang w:val="en-GB"/>
        </w:rPr>
        <w:t>n the response messages an EO receives from TAPAS, what is a globally unique identifier for a specific multipart/related MIME part?</w:t>
      </w:r>
      <w:bookmarkEnd w:id="246"/>
      <w:bookmarkEnd w:id="247"/>
    </w:p>
    <w:p w14:paraId="4204F22A" w14:textId="77777777" w:rsidR="00371636" w:rsidRPr="007555A7" w:rsidRDefault="00371636" w:rsidP="004B137F">
      <w:r w:rsidRPr="007555A7">
        <w:t>Such unique identifier is the eb:MessageId + the Content-Id of the part (In AS4 terms:  eb:MessageId  element value + eb:PartInfo@href attribute value of the given part).</w:t>
      </w:r>
    </w:p>
    <w:p w14:paraId="52F51DB0" w14:textId="77777777" w:rsidR="00371636" w:rsidRPr="007555A7" w:rsidRDefault="00371636" w:rsidP="004B137F">
      <w:pPr>
        <w:pStyle w:val="berschrift3"/>
        <w:rPr>
          <w:color w:val="000000" w:themeColor="text1"/>
          <w:szCs w:val="26"/>
          <w:lang w:val="en-GB"/>
        </w:rPr>
      </w:pPr>
      <w:bookmarkStart w:id="248" w:name="_Toc64284803"/>
      <w:bookmarkStart w:id="249" w:name="_Toc182582829"/>
      <w:r w:rsidRPr="007555A7">
        <w:rPr>
          <w:color w:val="000000" w:themeColor="text1"/>
          <w:szCs w:val="26"/>
          <w:lang w:val="en-GB"/>
        </w:rPr>
        <w:t>What should be the "MPC" use attribute in an incoming user message?</w:t>
      </w:r>
      <w:bookmarkEnd w:id="248"/>
      <w:bookmarkEnd w:id="249"/>
    </w:p>
    <w:p w14:paraId="0608061E" w14:textId="48F9D5B0" w:rsidR="00371636" w:rsidRPr="007555A7" w:rsidRDefault="00371636" w:rsidP="004B137F">
      <w:r w:rsidRPr="007555A7">
        <w:t xml:space="preserve">According to </w:t>
      </w:r>
      <w:r w:rsidR="00B06030" w:rsidRPr="007555A7">
        <w:t>ICS2 HTI – ICD [</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00B06030" w:rsidRPr="007555A7">
        <w:t>]</w:t>
      </w:r>
      <w:r w:rsidRPr="007555A7">
        <w:t xml:space="preserve"> </w:t>
      </w:r>
      <w:r w:rsidR="009129CA" w:rsidRPr="009129CA">
        <w:t>(CTSS EO for R3 - SD-ICS2-HTI-Interface Control Document-SfA-v3.30.pdf), available at  </w:t>
      </w:r>
      <w:hyperlink r:id="rId67" w:history="1">
        <w:r w:rsidR="009129CA" w:rsidRPr="009129CA">
          <w:rPr>
            <w:rStyle w:val="Hyperlink"/>
          </w:rPr>
          <w:t>ICS2 - Library (europa.eu)</w:t>
        </w:r>
      </w:hyperlink>
      <w:r w:rsidR="009129CA">
        <w:t xml:space="preserve">) </w:t>
      </w:r>
      <w:r w:rsidRPr="007555A7">
        <w:t>section 4.1.3.3, for an incoming user message the @mpc attribute should not be specified, thus, this results in the usage of the default</w:t>
      </w:r>
      <w:r w:rsidR="00E23C4F" w:rsidRPr="007555A7">
        <w:t xml:space="preserve"> </w:t>
      </w:r>
      <w:r w:rsidRPr="007555A7">
        <w:t>MPC.</w:t>
      </w:r>
    </w:p>
    <w:p w14:paraId="79B34C3F" w14:textId="4610FFDF" w:rsidR="00340512" w:rsidRDefault="009E1F81">
      <w:pPr>
        <w:pStyle w:val="berschrift3"/>
      </w:pPr>
      <w:bookmarkStart w:id="250" w:name="_Toc182582830"/>
      <w:bookmarkStart w:id="251" w:name="_Toc64284799"/>
      <w:r w:rsidRPr="009E1F81">
        <w:t>Which is the</w:t>
      </w:r>
      <w:r w:rsidR="00682F67">
        <w:t xml:space="preserve"> </w:t>
      </w:r>
      <w:r w:rsidRPr="009E1F81">
        <w:t>IP address for sending messages from TAPAS to EOs?</w:t>
      </w:r>
      <w:bookmarkEnd w:id="250"/>
    </w:p>
    <w:p w14:paraId="196D25A1" w14:textId="2E15ECDA" w:rsidR="001B66E0" w:rsidRDefault="00724CAC" w:rsidP="005B75DD">
      <w:r w:rsidRPr="00724CAC">
        <w:t>For conformance the Public (source) IP that the TAPAS central side is using for sending messages (from TAPAS to EO) is: 147.67.18.44. For production environment the Public (source) IP that the TAPAS central side is using for sending messages (from TAPAS to EO) is 147.67.18.4. Traffic from those IPs needs to be allowed through the EO firewalls to be able to receive messages from TAPAS Central side.</w:t>
      </w:r>
      <w:r w:rsidR="001B66E0">
        <w:t xml:space="preserve"> </w:t>
      </w:r>
    </w:p>
    <w:p w14:paraId="13B07F89" w14:textId="54F5BAE9" w:rsidR="00C536E4" w:rsidRDefault="00C536E4">
      <w:pPr>
        <w:pStyle w:val="berschrift3"/>
      </w:pPr>
      <w:bookmarkStart w:id="252" w:name="_Toc182582831"/>
      <w:r w:rsidRPr="00C536E4">
        <w:t>What network ports are allowed to be used on EOs side for traffic through central firewall?</w:t>
      </w:r>
      <w:bookmarkEnd w:id="252"/>
    </w:p>
    <w:p w14:paraId="0A195E8E" w14:textId="77777777" w:rsidR="00C536E4" w:rsidRDefault="00C536E4" w:rsidP="00C536E4">
      <w:pPr>
        <w:rPr>
          <w:szCs w:val="22"/>
        </w:rPr>
      </w:pPr>
      <w:r>
        <w:rPr>
          <w:szCs w:val="22"/>
        </w:rPr>
        <w:t>For security reasons, the only network ports allowed are 80, 443, 9443, 9444, 9445, 8443, 4443, 8445, 9081, 9082 and 9003.</w:t>
      </w:r>
    </w:p>
    <w:p w14:paraId="7A174A97" w14:textId="0EA1C179" w:rsidR="00C536E4" w:rsidRPr="00117B4C" w:rsidRDefault="00C536E4" w:rsidP="00C536E4">
      <w:pPr>
        <w:rPr>
          <w:szCs w:val="22"/>
        </w:rPr>
      </w:pPr>
      <w:r>
        <w:rPr>
          <w:szCs w:val="22"/>
        </w:rPr>
        <w:t>If other ports are to be used by EOs then Central Service Desk should be notified to implement a change to allow traffic on that port through central firewall.</w:t>
      </w:r>
    </w:p>
    <w:p w14:paraId="00C9591E" w14:textId="7DBD0C6C" w:rsidR="00315DBB" w:rsidRPr="005369D6" w:rsidRDefault="00315DBB" w:rsidP="004B137F">
      <w:pPr>
        <w:pStyle w:val="berschrift3"/>
        <w:rPr>
          <w:color w:val="000000" w:themeColor="text1"/>
          <w:szCs w:val="26"/>
          <w:lang w:val="en-GB"/>
        </w:rPr>
      </w:pPr>
      <w:bookmarkStart w:id="253" w:name="_Toc182582832"/>
      <w:r w:rsidRPr="005369D6">
        <w:rPr>
          <w:color w:val="000000" w:themeColor="text1"/>
          <w:szCs w:val="26"/>
          <w:lang w:val="en-GB"/>
        </w:rPr>
        <w:t>Which are the most common issues identified during the ICS2</w:t>
      </w:r>
      <w:r w:rsidR="007A36E7" w:rsidRPr="005369D6">
        <w:rPr>
          <w:color w:val="000000" w:themeColor="text1"/>
          <w:szCs w:val="26"/>
          <w:lang w:val="en-GB"/>
        </w:rPr>
        <w:t xml:space="preserve"> </w:t>
      </w:r>
      <w:r w:rsidRPr="005369D6">
        <w:rPr>
          <w:color w:val="000000" w:themeColor="text1"/>
          <w:szCs w:val="26"/>
          <w:lang w:val="en-GB"/>
        </w:rPr>
        <w:t>connectivity setup trials with EOs/ITSPs?</w:t>
      </w:r>
      <w:bookmarkEnd w:id="251"/>
      <w:bookmarkEnd w:id="253"/>
    </w:p>
    <w:p w14:paraId="476C965C" w14:textId="46298D04" w:rsidR="00315DBB" w:rsidRPr="00131C5D" w:rsidRDefault="00315DBB" w:rsidP="004D144E">
      <w:pPr>
        <w:pStyle w:val="Listenabsatz"/>
        <w:numPr>
          <w:ilvl w:val="0"/>
          <w:numId w:val="39"/>
        </w:numPr>
      </w:pPr>
      <w:r w:rsidRPr="007555A7">
        <w:t>In the messages sent to TAPAS, most EOs/ITSPs erroneously include the leaf certificate instead of the full certificate chain, (please check section 4.6.2 from the ICS2 HTI – ICD [</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Pr="00EA7281">
        <w:rPr>
          <w:szCs w:val="22"/>
        </w:rPr>
        <w:fldChar w:fldCharType="begin"/>
      </w:r>
      <w:r w:rsidRPr="00EA7281">
        <w:rPr>
          <w:szCs w:val="22"/>
        </w:rPr>
        <w:instrText xml:space="preserve"> REF ref_eo_icd \h </w:instrText>
      </w:r>
      <w:r w:rsidR="004B137F" w:rsidRPr="00EA7281">
        <w:rPr>
          <w:szCs w:val="22"/>
        </w:rPr>
        <w:instrText xml:space="preserve"> \* MERGEFORMAT </w:instrText>
      </w:r>
      <w:r w:rsidRPr="00EA7281">
        <w:rPr>
          <w:szCs w:val="22"/>
        </w:rPr>
      </w:r>
      <w:r w:rsidRPr="00EA7281">
        <w:rPr>
          <w:szCs w:val="22"/>
        </w:rPr>
        <w:fldChar w:fldCharType="end"/>
      </w:r>
      <w:r w:rsidRPr="00EA7281">
        <w:rPr>
          <w:szCs w:val="22"/>
        </w:rPr>
        <w:t>])</w:t>
      </w:r>
      <w:r w:rsidR="00EA7281" w:rsidRPr="00EA7281">
        <w:rPr>
          <w:szCs w:val="22"/>
        </w:rPr>
        <w:t xml:space="preserve"> (CTSS</w:t>
      </w:r>
      <w:r w:rsidR="00EA7281" w:rsidRPr="00EA7281">
        <w:t xml:space="preserve"> EO for R3 - SD-ICS2-HTI-Interface Control Document-SfA-v3.30.pdf) available </w:t>
      </w:r>
      <w:r w:rsidR="00EA7281" w:rsidRPr="00131C5D">
        <w:t>at </w:t>
      </w:r>
      <w:r w:rsidR="00EA7281" w:rsidRPr="00131C5D">
        <w:rPr>
          <w:b/>
          <w:bCs/>
        </w:rPr>
        <w:t> </w:t>
      </w:r>
      <w:hyperlink r:id="rId68" w:history="1">
        <w:r w:rsidR="00000A85" w:rsidRPr="00727DCC">
          <w:rPr>
            <w:rStyle w:val="Hyperlink"/>
          </w:rPr>
          <w:t>ICS2 - Library (europa.eu)</w:t>
        </w:r>
        <w:r w:rsidR="00EA7281" w:rsidRPr="00131C5D">
          <w:t>)</w:t>
        </w:r>
        <w:r w:rsidRPr="00131C5D">
          <w:t>;</w:t>
        </w:r>
      </w:hyperlink>
    </w:p>
    <w:p w14:paraId="2BD125AF" w14:textId="5C7CA651" w:rsidR="00315DBB" w:rsidRDefault="00315DBB" w:rsidP="004D144E">
      <w:pPr>
        <w:pStyle w:val="Listenabsatz"/>
        <w:numPr>
          <w:ilvl w:val="0"/>
          <w:numId w:val="39"/>
        </w:numPr>
      </w:pPr>
      <w:r w:rsidRPr="007555A7">
        <w:t>The receipt messages sent from an EO to TAPAS, it is observed to be wrongly signed (the empty SOAP body is not part of the signature). The receipt message occurs when an EO receives a user message from TAPAS. Then, the EO responds back with a receipt message indicating that it has successfully received the user message from TAPAS. The SOAP Body of this receipt message should be signed, otherwise TAPAS fails to validate the receipt</w:t>
      </w:r>
      <w:r w:rsidR="000D371C">
        <w:t xml:space="preserve"> of the</w:t>
      </w:r>
      <w:r w:rsidRPr="007555A7">
        <w:t xml:space="preserve"> messages received back and finally considers that the initial user message was never sent to EO</w:t>
      </w:r>
      <w:r w:rsidR="00117B4C">
        <w:t>;</w:t>
      </w:r>
    </w:p>
    <w:p w14:paraId="786BD5FF" w14:textId="56D035F4" w:rsidR="00E45179" w:rsidRPr="007555A7" w:rsidRDefault="00E45179" w:rsidP="004D144E">
      <w:pPr>
        <w:pStyle w:val="Listenabsatz"/>
        <w:numPr>
          <w:ilvl w:val="0"/>
          <w:numId w:val="39"/>
        </w:numPr>
      </w:pPr>
      <w:r w:rsidRPr="00E45179">
        <w:t>The Economic Operator obtained a digital certificate and registered it in UUM&amp;DS, however the selected security parameters are wrong, either hash function/signing algorithm or AgreementRef (“AgreementRef” is the parameter which defines which version of messages is used, for Release 2</w:t>
      </w:r>
      <w:r w:rsidR="009C57F0">
        <w:t xml:space="preserve"> / Release 3</w:t>
      </w:r>
      <w:r w:rsidRPr="00E45179">
        <w:t xml:space="preserve">). ICS2 Interface Control Document </w:t>
      </w:r>
      <w:r w:rsidR="0005579D" w:rsidRPr="007555A7">
        <w:t>[</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0005579D" w:rsidRPr="007555A7">
        <w:t>]</w:t>
      </w:r>
      <w:r w:rsidR="0005579D">
        <w:t xml:space="preserve"> </w:t>
      </w:r>
      <w:r w:rsidRPr="00E45179">
        <w:t>requires the use of the following hash function sha256 and signing algorithm rsa-sha256. See</w:t>
      </w:r>
      <w:r w:rsidR="00A120DC">
        <w:t xml:space="preserve"> </w:t>
      </w:r>
      <w:r w:rsidR="00A120DC" w:rsidRPr="007555A7">
        <w:t>ICS2 HTI – ICD [</w:t>
      </w:r>
      <w:r w:rsidR="00ED3AF7">
        <w:fldChar w:fldCharType="begin"/>
      </w:r>
      <w:r w:rsidR="00ED3AF7">
        <w:instrText xml:space="preserve"> REF ref_eo_hti_icd \h </w:instrText>
      </w:r>
      <w:r w:rsidR="00ED3AF7">
        <w:fldChar w:fldCharType="separate"/>
      </w:r>
      <w:r w:rsidR="00ED3AF7">
        <w:rPr>
          <w:szCs w:val="22"/>
        </w:rPr>
        <w:t>R02</w:t>
      </w:r>
      <w:r w:rsidR="00ED3AF7">
        <w:fldChar w:fldCharType="end"/>
      </w:r>
      <w:r w:rsidR="00A120DC" w:rsidRPr="007555A7">
        <w:t>]</w:t>
      </w:r>
      <w:r w:rsidR="00A120DC">
        <w:t xml:space="preserve"> </w:t>
      </w:r>
      <w:r w:rsidRPr="00E45179">
        <w:t>section Annex 2 Section 6.  Concerning “AgreementRef”, “EU-ICS2-TI-V2</w:t>
      </w:r>
      <w:r w:rsidR="00750FB3">
        <w:t>.0</w:t>
      </w:r>
      <w:r w:rsidRPr="00E45179">
        <w:t>” is used for ICS2 Release 2</w:t>
      </w:r>
      <w:r w:rsidR="00E87958">
        <w:t xml:space="preserve"> and Release 3</w:t>
      </w:r>
      <w:r w:rsidRPr="00E45179">
        <w:t xml:space="preserve"> messages.</w:t>
      </w:r>
    </w:p>
    <w:p w14:paraId="1F19C4B7" w14:textId="77777777" w:rsidR="00371636" w:rsidRPr="007555A7" w:rsidRDefault="00371636" w:rsidP="004B137F">
      <w:pPr>
        <w:pStyle w:val="berschrift3"/>
        <w:rPr>
          <w:color w:val="000000" w:themeColor="text1"/>
          <w:szCs w:val="26"/>
          <w:lang w:val="en-GB"/>
        </w:rPr>
      </w:pPr>
      <w:bookmarkStart w:id="254" w:name="_Toc182582833"/>
      <w:r w:rsidRPr="007555A7">
        <w:rPr>
          <w:color w:val="000000" w:themeColor="text1"/>
          <w:szCs w:val="26"/>
          <w:lang w:val="en-GB"/>
        </w:rPr>
        <w:lastRenderedPageBreak/>
        <w:t>Which elements should contain unique values in the ENS fillings?</w:t>
      </w:r>
      <w:bookmarkEnd w:id="254"/>
    </w:p>
    <w:p w14:paraId="1CB4D401" w14:textId="2D3F3946" w:rsidR="00371636" w:rsidRDefault="00371636" w:rsidP="004B137F">
      <w:pPr>
        <w:rPr>
          <w:lang w:eastAsia="en-US"/>
        </w:rPr>
      </w:pPr>
      <w:r w:rsidRPr="007555A7">
        <w:rPr>
          <w:lang w:eastAsia="en-US"/>
        </w:rPr>
        <w:t xml:space="preserve">The </w:t>
      </w:r>
      <w:r w:rsidR="007A36E7">
        <w:rPr>
          <w:lang w:eastAsia="en-US"/>
        </w:rPr>
        <w:t>Technical Message header ID</w:t>
      </w:r>
      <w:r w:rsidR="003B6AE7" w:rsidRPr="007555A7">
        <w:rPr>
          <w:lang w:eastAsia="en-US"/>
        </w:rPr>
        <w:t xml:space="preserve"> </w:t>
      </w:r>
      <w:r w:rsidRPr="007555A7">
        <w:rPr>
          <w:lang w:eastAsia="en-US"/>
        </w:rPr>
        <w:t xml:space="preserve">number should be unique </w:t>
      </w:r>
      <w:r w:rsidR="007A36E7">
        <w:rPr>
          <w:lang w:eastAsia="en-US"/>
        </w:rPr>
        <w:t xml:space="preserve">per declarant </w:t>
      </w:r>
      <w:r w:rsidRPr="007555A7">
        <w:rPr>
          <w:lang w:eastAsia="en-US"/>
        </w:rPr>
        <w:t xml:space="preserve">for each message sent by </w:t>
      </w:r>
      <w:r w:rsidR="003B6AE7" w:rsidRPr="007555A7">
        <w:rPr>
          <w:lang w:eastAsia="en-US"/>
        </w:rPr>
        <w:t>an</w:t>
      </w:r>
      <w:r w:rsidRPr="007555A7">
        <w:rPr>
          <w:lang w:eastAsia="en-US"/>
        </w:rPr>
        <w:t xml:space="preserve"> EO. The LRN number should be unique too, otherwise the message will be rejected </w:t>
      </w:r>
      <w:r w:rsidR="003B6AE7" w:rsidRPr="007555A7">
        <w:rPr>
          <w:lang w:eastAsia="en-US"/>
        </w:rPr>
        <w:t>with an</w:t>
      </w:r>
      <w:r w:rsidRPr="007555A7">
        <w:rPr>
          <w:lang w:eastAsia="en-US"/>
        </w:rPr>
        <w:t xml:space="preserve"> IE3N99. </w:t>
      </w:r>
      <w:r w:rsidR="007A36E7">
        <w:rPr>
          <w:lang w:eastAsia="en-US"/>
        </w:rPr>
        <w:t xml:space="preserve">There is a requirement for Transport document (master level) to be unique for at least 1 year. For Transport document (house level) it is advised to be </w:t>
      </w:r>
      <w:r w:rsidR="001B2955">
        <w:rPr>
          <w:lang w:eastAsia="en-US"/>
        </w:rPr>
        <w:t>unique,</w:t>
      </w:r>
      <w:r w:rsidR="007A36E7">
        <w:rPr>
          <w:lang w:eastAsia="en-US"/>
        </w:rPr>
        <w:t xml:space="preserve"> but it is not mandatory. Within the same house level ENS filing there should not be repetitive Transport document (house level) number. In F32 messages combination of Transport document (house level) and Reference number/UCR should be unique for at least one year.</w:t>
      </w:r>
    </w:p>
    <w:p w14:paraId="65A0B3FF" w14:textId="1E2B430B" w:rsidR="00B231E1" w:rsidRDefault="00B231E1" w:rsidP="00B231E1">
      <w:pPr>
        <w:pStyle w:val="berschrift3"/>
        <w:rPr>
          <w:color w:val="000000" w:themeColor="text1"/>
          <w:szCs w:val="26"/>
          <w:lang w:val="en-GB"/>
        </w:rPr>
      </w:pPr>
      <w:bookmarkStart w:id="255" w:name="_Toc182582834"/>
      <w:r>
        <w:rPr>
          <w:color w:val="000000" w:themeColor="text1"/>
          <w:szCs w:val="26"/>
          <w:lang w:val="en-GB"/>
        </w:rPr>
        <w:t>What is the meaning of the N99 error codes</w:t>
      </w:r>
      <w:r w:rsidRPr="007555A7">
        <w:rPr>
          <w:color w:val="000000" w:themeColor="text1"/>
          <w:szCs w:val="26"/>
          <w:lang w:val="en-GB"/>
        </w:rPr>
        <w:t>?</w:t>
      </w:r>
      <w:bookmarkEnd w:id="255"/>
    </w:p>
    <w:p w14:paraId="55088365" w14:textId="534DD685" w:rsidR="00B231E1" w:rsidRPr="007555A7" w:rsidRDefault="00B231E1" w:rsidP="001D5AFE">
      <w:pPr>
        <w:spacing w:after="0"/>
        <w:rPr>
          <w:lang w:eastAsia="en-US"/>
        </w:rPr>
      </w:pPr>
      <w:r>
        <w:rPr>
          <w:lang w:eastAsia="en-US"/>
        </w:rPr>
        <w:t>As the ICS2 interactions with traders are asynchronous, validation of an incoming message can result in functional errors being detected after the reception. In that case</w:t>
      </w:r>
      <w:r w:rsidR="001D5AFE">
        <w:rPr>
          <w:lang w:eastAsia="en-US"/>
        </w:rPr>
        <w:t>,</w:t>
      </w:r>
      <w:r>
        <w:rPr>
          <w:lang w:eastAsia="en-US"/>
        </w:rPr>
        <w:t xml:space="preserve"> a functional error message is asynchronously sent to the sender. This message is defined as IE3N99 for a general validation error.</w:t>
      </w:r>
      <w:r w:rsidR="00235E90">
        <w:rPr>
          <w:lang w:eastAsia="en-US"/>
        </w:rPr>
        <w:t xml:space="preserve"> </w:t>
      </w:r>
      <w:r w:rsidR="00235E90" w:rsidRPr="00027853">
        <w:rPr>
          <w:lang w:eastAsia="en-US"/>
        </w:rPr>
        <w:t xml:space="preserve">The validation code will indicate the precise error, which is </w:t>
      </w:r>
      <w:r w:rsidR="00DC596A" w:rsidRPr="00027853">
        <w:rPr>
          <w:lang w:eastAsia="en-US"/>
        </w:rPr>
        <w:t>referring</w:t>
      </w:r>
      <w:r w:rsidR="00235E90" w:rsidRPr="00027853">
        <w:rPr>
          <w:lang w:eastAsia="en-US"/>
        </w:rPr>
        <w:t xml:space="preserve"> to CL723 (Functional Error Codes), listed in ICS2-HTI-CL-(</w:t>
      </w:r>
      <w:r w:rsidR="00FF7F65" w:rsidRPr="00027853">
        <w:rPr>
          <w:lang w:eastAsia="en-US"/>
        </w:rPr>
        <w:t>15-12</w:t>
      </w:r>
      <w:r w:rsidR="00235E90" w:rsidRPr="00027853">
        <w:rPr>
          <w:lang w:eastAsia="en-US"/>
        </w:rPr>
        <w:t>-2023)-v2.</w:t>
      </w:r>
      <w:r w:rsidR="00CA3330" w:rsidRPr="00027853">
        <w:rPr>
          <w:lang w:eastAsia="en-US"/>
        </w:rPr>
        <w:t>0</w:t>
      </w:r>
      <w:r w:rsidR="00CA3330">
        <w:rPr>
          <w:lang w:eastAsia="en-US"/>
        </w:rPr>
        <w:t>2</w:t>
      </w:r>
      <w:r w:rsidR="00BE7C68">
        <w:rPr>
          <w:lang w:eastAsia="en-US"/>
        </w:rPr>
        <w:t xml:space="preserve"> </w:t>
      </w:r>
      <w:r w:rsidR="00235E90" w:rsidRPr="00027853">
        <w:rPr>
          <w:lang w:eastAsia="en-US"/>
        </w:rPr>
        <w:t>[</w:t>
      </w:r>
      <w:r w:rsidR="00DC596A" w:rsidRPr="00027853">
        <w:rPr>
          <w:lang w:eastAsia="en-US"/>
        </w:rPr>
        <w:fldChar w:fldCharType="begin"/>
      </w:r>
      <w:r w:rsidR="00DC596A" w:rsidRPr="00027853">
        <w:rPr>
          <w:lang w:eastAsia="en-US"/>
        </w:rPr>
        <w:instrText xml:space="preserve"> REF ref_hti_main \h </w:instrText>
      </w:r>
      <w:r w:rsidR="005D1D1E" w:rsidRPr="00027853">
        <w:rPr>
          <w:lang w:eastAsia="en-US"/>
        </w:rPr>
        <w:instrText xml:space="preserve"> \* MERGEFORMAT </w:instrText>
      </w:r>
      <w:r w:rsidR="00DC596A" w:rsidRPr="00027853">
        <w:rPr>
          <w:lang w:eastAsia="en-US"/>
        </w:rPr>
      </w:r>
      <w:r w:rsidR="00DC596A" w:rsidRPr="00027853">
        <w:rPr>
          <w:lang w:eastAsia="en-US"/>
        </w:rPr>
        <w:fldChar w:fldCharType="separate"/>
      </w:r>
      <w:r w:rsidR="00ED3AF7" w:rsidRPr="00904DCE">
        <w:rPr>
          <w:lang w:eastAsia="en-US"/>
        </w:rPr>
        <w:t>R13</w:t>
      </w:r>
      <w:r w:rsidR="00DC596A" w:rsidRPr="00027853">
        <w:rPr>
          <w:lang w:eastAsia="en-US"/>
        </w:rPr>
        <w:fldChar w:fldCharType="end"/>
      </w:r>
      <w:r w:rsidR="00235E90" w:rsidRPr="00027853">
        <w:rPr>
          <w:lang w:eastAsia="en-US"/>
        </w:rPr>
        <w:t>]</w:t>
      </w:r>
      <w:r w:rsidR="002713C9">
        <w:rPr>
          <w:lang w:eastAsia="en-US"/>
        </w:rPr>
        <w:t xml:space="preserve"> that can be consulted on EC web page: </w:t>
      </w:r>
      <w:hyperlink r:id="rId69" w:history="1">
        <w:r w:rsidR="002713C9" w:rsidRPr="00CA5EFE">
          <w:rPr>
            <w:rStyle w:val="Hyperlink"/>
            <w:lang w:eastAsia="en-US"/>
          </w:rPr>
          <w:t>https://ec.europa.eu/taxation_customs/dds2/rd/rd_download_home.jsp?lang=en</w:t>
        </w:r>
      </w:hyperlink>
      <w:r w:rsidR="002713C9">
        <w:rPr>
          <w:lang w:eastAsia="en-US"/>
        </w:rPr>
        <w:t>. CL values can be changed without updating ICS2 HTI therefore it’s important that EO consult code list values on EC web page.</w:t>
      </w:r>
    </w:p>
    <w:p w14:paraId="5B5075AE" w14:textId="5515F1A8" w:rsidR="00371636" w:rsidRPr="007555A7" w:rsidRDefault="00371636" w:rsidP="004B137F">
      <w:pPr>
        <w:pStyle w:val="berschrift3"/>
        <w:rPr>
          <w:color w:val="000000" w:themeColor="text1"/>
          <w:szCs w:val="26"/>
          <w:lang w:val="en-GB"/>
        </w:rPr>
      </w:pPr>
      <w:bookmarkStart w:id="256" w:name="_Toc182582835"/>
      <w:r w:rsidRPr="007555A7">
        <w:rPr>
          <w:color w:val="000000" w:themeColor="text1"/>
          <w:szCs w:val="26"/>
          <w:lang w:val="en-GB"/>
        </w:rPr>
        <w:t xml:space="preserve">Which is the correct expression for the time values inside </w:t>
      </w:r>
      <w:r w:rsidR="003B6AE7" w:rsidRPr="007555A7">
        <w:rPr>
          <w:color w:val="000000" w:themeColor="text1"/>
          <w:szCs w:val="26"/>
          <w:lang w:val="en-GB"/>
        </w:rPr>
        <w:t>fillings?</w:t>
      </w:r>
      <w:bookmarkEnd w:id="256"/>
    </w:p>
    <w:p w14:paraId="2CE6C040" w14:textId="3B1AE55C" w:rsidR="003D58D3" w:rsidRDefault="00371636" w:rsidP="004B137F">
      <w:r w:rsidRPr="007555A7">
        <w:t xml:space="preserve">For all elements that contain timestamps, the values should be expressed in UTC format. This expression is </w:t>
      </w:r>
      <w:r w:rsidR="003B6AE7" w:rsidRPr="007555A7">
        <w:t>the</w:t>
      </w:r>
      <w:r w:rsidRPr="007555A7">
        <w:t xml:space="preserve"> GMT zone followed by letter “z”. No local time zones or central European time should be used in that expression. </w:t>
      </w:r>
      <w:r w:rsidR="003B6AE7" w:rsidRPr="007555A7">
        <w:t>An</w:t>
      </w:r>
      <w:r w:rsidRPr="007555A7">
        <w:t xml:space="preserve"> alternative way</w:t>
      </w:r>
      <w:r w:rsidR="003B6AE7" w:rsidRPr="007555A7">
        <w:t xml:space="preserve"> could be to use </w:t>
      </w:r>
      <w:r w:rsidRPr="007555A7">
        <w:t xml:space="preserve">the local time followed by an offset (which points </w:t>
      </w:r>
      <w:r w:rsidR="00315DBB" w:rsidRPr="007555A7">
        <w:t>out the</w:t>
      </w:r>
      <w:r w:rsidRPr="007555A7">
        <w:t xml:space="preserve"> difference of that local time from the GMT). For more information, </w:t>
      </w:r>
      <w:r w:rsidR="003B6AE7" w:rsidRPr="007555A7">
        <w:t xml:space="preserve">please </w:t>
      </w:r>
      <w:r w:rsidRPr="007555A7">
        <w:t xml:space="preserve">refer to </w:t>
      </w:r>
      <w:r w:rsidR="003B6AE7" w:rsidRPr="007555A7">
        <w:t>section of 4.2.1 of ICS2 HTI – ICD [</w:t>
      </w:r>
      <w:r w:rsidR="00ED3AF7">
        <w:fldChar w:fldCharType="begin"/>
      </w:r>
      <w:r w:rsidR="00ED3AF7">
        <w:instrText xml:space="preserve"> REF ref_eo_hti_icd \h </w:instrText>
      </w:r>
      <w:r w:rsidR="00ED3AF7">
        <w:fldChar w:fldCharType="separate"/>
      </w:r>
      <w:r w:rsidR="00ED3AF7">
        <w:rPr>
          <w:szCs w:val="22"/>
        </w:rPr>
        <w:t>R02</w:t>
      </w:r>
      <w:r w:rsidR="00ED3AF7">
        <w:fldChar w:fldCharType="end"/>
      </w:r>
      <w:r w:rsidR="003B6AE7" w:rsidRPr="007555A7">
        <w:t>]</w:t>
      </w:r>
      <w:r w:rsidR="000D7C2D">
        <w:t xml:space="preserve"> </w:t>
      </w:r>
      <w:r w:rsidR="00694373" w:rsidRPr="00694373">
        <w:t>(CTSS EO for R3 - SD-ICS2-HTI-Interface Control Document-SfA-v3.30.pdf) available at</w:t>
      </w:r>
      <w:r w:rsidR="00870F6C">
        <w:t xml:space="preserve"> </w:t>
      </w:r>
      <w:hyperlink r:id="rId70" w:history="1">
        <w:r w:rsidR="00870F6C" w:rsidRPr="00870F6C">
          <w:rPr>
            <w:rStyle w:val="Hyperlink"/>
          </w:rPr>
          <w:t>ICS2 - Library (europa.eu)</w:t>
        </w:r>
      </w:hyperlink>
      <w:r w:rsidR="00870F6C" w:rsidRPr="00870F6C">
        <w:t>.</w:t>
      </w:r>
    </w:p>
    <w:p w14:paraId="34764E5F" w14:textId="3FFD0511" w:rsidR="00C32BF4" w:rsidRDefault="00C32BF4" w:rsidP="004B137F">
      <w:pPr>
        <w:pStyle w:val="berschrift3"/>
        <w:rPr>
          <w:lang w:val="en-GB"/>
        </w:rPr>
      </w:pPr>
      <w:bookmarkStart w:id="257" w:name="_Toc182582836"/>
      <w:r w:rsidRPr="006105ED">
        <w:rPr>
          <w:lang w:val="en-GB"/>
        </w:rPr>
        <w:t xml:space="preserve">How </w:t>
      </w:r>
      <w:r w:rsidR="00A453FF" w:rsidRPr="00B6592D">
        <w:rPr>
          <w:lang w:val="en-GB"/>
        </w:rPr>
        <w:t>should</w:t>
      </w:r>
      <w:r w:rsidRPr="00C345BC">
        <w:rPr>
          <w:lang w:val="en-GB"/>
        </w:rPr>
        <w:t xml:space="preserve"> an</w:t>
      </w:r>
      <w:r w:rsidRPr="006105ED">
        <w:rPr>
          <w:lang w:val="en-GB"/>
        </w:rPr>
        <w:t xml:space="preserve"> EO raise an issue to </w:t>
      </w:r>
      <w:r w:rsidR="001E142F">
        <w:rPr>
          <w:lang w:val="en-GB"/>
        </w:rPr>
        <w:t xml:space="preserve">the </w:t>
      </w:r>
      <w:r w:rsidRPr="006105ED">
        <w:rPr>
          <w:lang w:val="en-GB"/>
        </w:rPr>
        <w:t>Service Desk?</w:t>
      </w:r>
      <w:bookmarkEnd w:id="257"/>
    </w:p>
    <w:p w14:paraId="3EDA06E1" w14:textId="48542E2E" w:rsidR="00CF3475" w:rsidRDefault="00CF3475" w:rsidP="004B137F">
      <w:pPr>
        <w:rPr>
          <w:lang w:eastAsia="en-US"/>
        </w:rPr>
      </w:pPr>
      <w:r>
        <w:rPr>
          <w:lang w:eastAsia="en-US"/>
        </w:rPr>
        <w:t>Structural issues with the system of the EO should be addressed to the National Service Desk where the EO has registered its EORI number</w:t>
      </w:r>
      <w:r w:rsidR="00F0512B">
        <w:rPr>
          <w:lang w:eastAsia="en-US"/>
        </w:rPr>
        <w:t xml:space="preserve">. The EO should not </w:t>
      </w:r>
      <w:r w:rsidR="00C51156">
        <w:rPr>
          <w:lang w:eastAsia="en-US"/>
        </w:rPr>
        <w:t>directly contact</w:t>
      </w:r>
      <w:r w:rsidR="00F0512B">
        <w:rPr>
          <w:lang w:eastAsia="en-US"/>
        </w:rPr>
        <w:t xml:space="preserve"> the Central Service Desk.</w:t>
      </w:r>
    </w:p>
    <w:p w14:paraId="2B7BA19B" w14:textId="619758DB" w:rsidR="00CF3475" w:rsidRDefault="00F0512B" w:rsidP="004B137F">
      <w:pPr>
        <w:rPr>
          <w:lang w:eastAsia="en-US"/>
        </w:rPr>
      </w:pPr>
      <w:r>
        <w:rPr>
          <w:lang w:eastAsia="en-US"/>
        </w:rPr>
        <w:t>More specifically, t</w:t>
      </w:r>
      <w:r w:rsidR="00CF3475">
        <w:rPr>
          <w:lang w:eastAsia="en-US"/>
        </w:rPr>
        <w:t xml:space="preserve">he issues that are related with the certificates of an EO should be addressed </w:t>
      </w:r>
      <w:r w:rsidR="008F5819">
        <w:rPr>
          <w:lang w:eastAsia="en-US"/>
        </w:rPr>
        <w:t xml:space="preserve">to </w:t>
      </w:r>
      <w:r w:rsidR="00CF3475">
        <w:rPr>
          <w:lang w:eastAsia="en-US"/>
        </w:rPr>
        <w:t xml:space="preserve">the National Service Desk where the certificates were registered. This will be in the majority </w:t>
      </w:r>
      <w:r w:rsidR="005356CC">
        <w:rPr>
          <w:lang w:eastAsia="en-US"/>
        </w:rPr>
        <w:t xml:space="preserve">of </w:t>
      </w:r>
      <w:r w:rsidR="008F5819">
        <w:rPr>
          <w:lang w:eastAsia="en-US"/>
        </w:rPr>
        <w:t xml:space="preserve">the </w:t>
      </w:r>
      <w:r w:rsidR="005356CC">
        <w:rPr>
          <w:lang w:eastAsia="en-US"/>
        </w:rPr>
        <w:t xml:space="preserve">cases, </w:t>
      </w:r>
      <w:r w:rsidR="00CF3475">
        <w:rPr>
          <w:lang w:eastAsia="en-US"/>
        </w:rPr>
        <w:t xml:space="preserve">the National Administration where the EORI number was registered but </w:t>
      </w:r>
      <w:r w:rsidR="008F5819">
        <w:rPr>
          <w:lang w:eastAsia="en-US"/>
        </w:rPr>
        <w:t xml:space="preserve">it </w:t>
      </w:r>
      <w:r w:rsidR="00CF3475">
        <w:rPr>
          <w:lang w:eastAsia="en-US"/>
        </w:rPr>
        <w:t xml:space="preserve">can </w:t>
      </w:r>
      <w:r w:rsidR="008F5819">
        <w:rPr>
          <w:lang w:eastAsia="en-US"/>
        </w:rPr>
        <w:t xml:space="preserve">sometimes </w:t>
      </w:r>
      <w:r w:rsidR="00CF3475">
        <w:rPr>
          <w:lang w:eastAsia="en-US"/>
        </w:rPr>
        <w:t>differ from that, in particular when an ITSP for operating an ICS2 access point is used for the submission of messages by the EO.</w:t>
      </w:r>
    </w:p>
    <w:p w14:paraId="00156729" w14:textId="08278FE2" w:rsidR="00FF7F65" w:rsidRPr="007555A7" w:rsidRDefault="00CF3475" w:rsidP="00204688">
      <w:pPr>
        <w:rPr>
          <w:lang w:eastAsia="en-US"/>
        </w:rPr>
      </w:pPr>
      <w:r>
        <w:rPr>
          <w:lang w:eastAsia="en-US"/>
        </w:rPr>
        <w:t xml:space="preserve">The National Service Desk is responsible for resolving any issue/incident </w:t>
      </w:r>
      <w:r w:rsidR="005356CC">
        <w:rPr>
          <w:lang w:eastAsia="en-US"/>
        </w:rPr>
        <w:t xml:space="preserve">that </w:t>
      </w:r>
      <w:r>
        <w:rPr>
          <w:lang w:eastAsia="en-US"/>
        </w:rPr>
        <w:t xml:space="preserve">occurred or dispatch them to </w:t>
      </w:r>
      <w:r w:rsidR="008F5819">
        <w:rPr>
          <w:lang w:eastAsia="en-US"/>
        </w:rPr>
        <w:t xml:space="preserve">the </w:t>
      </w:r>
      <w:r>
        <w:rPr>
          <w:lang w:eastAsia="en-US"/>
        </w:rPr>
        <w:t>Central Service Desk</w:t>
      </w:r>
      <w:r w:rsidR="001E142F">
        <w:rPr>
          <w:lang w:eastAsia="en-US"/>
        </w:rPr>
        <w:t xml:space="preserve"> if they cannot be solved on the National Side</w:t>
      </w:r>
      <w:r>
        <w:rPr>
          <w:lang w:eastAsia="en-US"/>
        </w:rPr>
        <w:t>. The responsible National Administration will share the information of the relevant tickets (that are registered in SYNERGIA ESS) with the EO.</w:t>
      </w:r>
    </w:p>
    <w:sectPr w:rsidR="00FF7F65" w:rsidRPr="007555A7" w:rsidSect="00651F79">
      <w:headerReference w:type="even" r:id="rId71"/>
      <w:footerReference w:type="even" r:id="rId72"/>
      <w:footerReference w:type="default" r:id="rId73"/>
      <w:footerReference w:type="first" r:id="rId74"/>
      <w:pgSz w:w="11907" w:h="16840" w:code="9"/>
      <w:pgMar w:top="1417" w:right="1417" w:bottom="1417" w:left="1417" w:header="709" w:footer="1059" w:gutter="0"/>
      <w:paperSrc w:first="15" w:other="15"/>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619F8E" w14:textId="77777777" w:rsidR="0069481D" w:rsidRDefault="0069481D">
      <w:pPr>
        <w:spacing w:after="0" w:line="240" w:lineRule="auto"/>
      </w:pPr>
      <w:r>
        <w:separator/>
      </w:r>
    </w:p>
  </w:endnote>
  <w:endnote w:type="continuationSeparator" w:id="0">
    <w:p w14:paraId="5C41F704" w14:textId="77777777" w:rsidR="0069481D" w:rsidRDefault="0069481D">
      <w:pPr>
        <w:spacing w:after="0" w:line="240" w:lineRule="auto"/>
      </w:pPr>
      <w:r>
        <w:continuationSeparator/>
      </w:r>
    </w:p>
  </w:endnote>
  <w:endnote w:type="continuationNotice" w:id="1">
    <w:p w14:paraId="5DBF1C0D" w14:textId="77777777" w:rsidR="0069481D" w:rsidRDefault="0069481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alias w:val="Footer - Footer"/>
      <w:tag w:val="tkgx793blqwVsfMzIs5ka6-Aa3Kt4ltWaoVXwcSq1qvk0"/>
      <w:id w:val="-66499086"/>
    </w:sdtPr>
    <w:sdtEndPr/>
    <w:sdtContent>
      <w:p w14:paraId="2D2540D0" w14:textId="51DC333A" w:rsidR="00782D46" w:rsidRPr="009900A0" w:rsidRDefault="0069481D">
        <w:pPr>
          <w:pStyle w:val="FooterLine"/>
          <w:rPr>
            <w:lang w:val="en-US"/>
          </w:rPr>
        </w:pPr>
        <w:sdt>
          <w:sdtPr>
            <w:rPr>
              <w:lang w:val="en-US"/>
            </w:rPr>
            <w:id w:val="-171457221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782D46">
              <w:rPr>
                <w:lang w:val="en-US"/>
              </w:rPr>
              <w:t>Operational FAQ</w:t>
            </w:r>
          </w:sdtContent>
        </w:sdt>
        <w:r w:rsidR="00782D46" w:rsidRPr="009900A0">
          <w:rPr>
            <w:lang w:val="en-US"/>
          </w:rPr>
          <w:t xml:space="preserve"> - </w:t>
        </w:r>
        <w:sdt>
          <w:sdtPr>
            <w:id w:val="-1999875607"/>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1D1D0E">
              <w:t>ICS2</w:t>
            </w:r>
          </w:sdtContent>
        </w:sdt>
        <w:r w:rsidR="00782D46" w:rsidRPr="009900A0">
          <w:rPr>
            <w:lang w:val="en-US"/>
          </w:rPr>
          <w:tab/>
          <w:t xml:space="preserve">Page </w:t>
        </w:r>
        <w:r w:rsidR="00782D46">
          <w:fldChar w:fldCharType="begin"/>
        </w:r>
        <w:r w:rsidR="00782D46" w:rsidRPr="009900A0">
          <w:rPr>
            <w:lang w:val="en-US"/>
          </w:rPr>
          <w:instrText>PAGE</w:instrText>
        </w:r>
        <w:r w:rsidR="00782D46">
          <w:fldChar w:fldCharType="separate"/>
        </w:r>
        <w:r w:rsidR="00782D46">
          <w:rPr>
            <w:noProof/>
            <w:lang w:val="en-US"/>
          </w:rPr>
          <w:t>6</w:t>
        </w:r>
        <w:r w:rsidR="00782D46">
          <w:fldChar w:fldCharType="end"/>
        </w:r>
        <w:r w:rsidR="00782D46" w:rsidRPr="009900A0">
          <w:rPr>
            <w:lang w:val="en-US"/>
          </w:rPr>
          <w:t xml:space="preserve"> / </w:t>
        </w:r>
        <w:r w:rsidR="00782D46">
          <w:fldChar w:fldCharType="begin"/>
        </w:r>
        <w:r w:rsidR="00782D46" w:rsidRPr="009900A0">
          <w:rPr>
            <w:lang w:val="en-US"/>
          </w:rPr>
          <w:instrText>NUMPAGES</w:instrText>
        </w:r>
        <w:r w:rsidR="00782D46">
          <w:fldChar w:fldCharType="separate"/>
        </w:r>
        <w:r w:rsidR="00782D46">
          <w:rPr>
            <w:noProof/>
            <w:lang w:val="en-US"/>
          </w:rPr>
          <w:t>2</w:t>
        </w:r>
        <w:r w:rsidR="00782D46">
          <w:fldChar w:fldCharType="end"/>
        </w:r>
      </w:p>
      <w:p w14:paraId="0934336C" w14:textId="087EA53C" w:rsidR="00782D46" w:rsidRPr="00D266F8" w:rsidRDefault="0069481D">
        <w:pPr>
          <w:pStyle w:val="Fuzeile"/>
          <w:rPr>
            <w:lang w:val="fr-FR"/>
          </w:rPr>
        </w:pPr>
        <w:sdt>
          <w:sdtPr>
            <w:rPr>
              <w:noProof/>
              <w:lang w:val="fr-FR"/>
            </w:rPr>
            <w:id w:val="-1646350973"/>
            <w:dataBinding w:xpath="/Texts/TechFooterVersion" w:storeItemID="{4EF90DE6-88B6-4264-9629-4D8DFDFE87D2}"/>
            <w:text w:multiLine="1"/>
          </w:sdtPr>
          <w:sdtEndPr/>
          <w:sdtContent>
            <w:r w:rsidR="00782D46" w:rsidRPr="00D266F8">
              <w:rPr>
                <w:noProof/>
                <w:lang w:val="fr-FR"/>
              </w:rPr>
              <w:t>Document version</w:t>
            </w:r>
          </w:sdtContent>
        </w:sdt>
        <w:r w:rsidR="00782D46" w:rsidRPr="00D266F8">
          <w:rPr>
            <w:lang w:val="fr-FR"/>
          </w:rPr>
          <w:t xml:space="preserve"> </w:t>
        </w:r>
        <w:sdt>
          <w:sdtPr>
            <w:rPr>
              <w:lang w:val="fr-FR"/>
            </w:rPr>
            <w:alias w:val="Version"/>
            <w:id w:val="-581447756"/>
            <w:dataBinding w:xpath="/EurolookProperties/DocumentVersion" w:storeItemID="{D3EA5527-7367-4268-9D83-5125C98D0ED2}"/>
            <w:text w:multiLine="1"/>
          </w:sdtPr>
          <w:sdtEndPr/>
          <w:sdtContent>
            <w:r w:rsidR="00DE0BDB">
              <w:rPr>
                <w:lang w:val="fr-FR"/>
              </w:rPr>
              <w:t>5.40 EN</w:t>
            </w:r>
          </w:sdtContent>
        </w:sdt>
        <w:r w:rsidR="00782D46" w:rsidRPr="00D266F8">
          <w:rPr>
            <w:lang w:val="fr-FR"/>
          </w:rPr>
          <w:t xml:space="preserve"> </w:t>
        </w:r>
        <w:sdt>
          <w:sdtPr>
            <w:rPr>
              <w:noProof/>
              <w:lang w:val="fr-FR"/>
            </w:rPr>
            <w:id w:val="-1738384756"/>
            <w:dataBinding w:xpath="/Texts/TechFooterDated" w:storeItemID="{4EF90DE6-88B6-4264-9629-4D8DFDFE87D2}"/>
            <w:text w:multiLine="1"/>
          </w:sdtPr>
          <w:sdtEndPr/>
          <w:sdtContent>
            <w:r w:rsidR="00782D46" w:rsidRPr="00D266F8">
              <w:rPr>
                <w:noProof/>
                <w:lang w:val="fr-FR"/>
              </w:rPr>
              <w:t>dated</w:t>
            </w:r>
          </w:sdtContent>
        </w:sdt>
        <w:r w:rsidR="00782D46" w:rsidRPr="00D266F8">
          <w:rPr>
            <w:lang w:val="fr-FR"/>
          </w:rPr>
          <w:t xml:space="preserve"> </w:t>
        </w:r>
        <w:sdt>
          <w:sdtPr>
            <w:rPr>
              <w:lang w:val="fr-FR"/>
            </w:rPr>
            <w:alias w:val=""/>
            <w:id w:val="-64425944"/>
            <w:dataBinding w:xpath="/EurolookProperties/DocumentDate" w:storeItemID="{D3EA5527-7367-4268-9D83-5125C98D0ED2}"/>
            <w:date w:fullDate="2024-11-15T00:00:00Z">
              <w:dateFormat w:val="dd/MM/yyyy"/>
              <w:lid w:val="en-GB"/>
              <w:storeMappedDataAs w:val="dateTime"/>
              <w:calendar w:val="gregorian"/>
            </w:date>
          </w:sdtPr>
          <w:sdtEndPr/>
          <w:sdtContent>
            <w:r w:rsidR="00DE0BDB">
              <w:t>15/11/2024</w:t>
            </w:r>
          </w:sdtContent>
        </w:sdt>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alias w:val="Footer - Footer"/>
      <w:tag w:val="tkgx793blqwVsfMzIs5ka6-Aa3Kt4ltWaoVXwcSq1qvk0"/>
      <w:id w:val="1051889446"/>
    </w:sdtPr>
    <w:sdtEndPr/>
    <w:sdtContent>
      <w:p w14:paraId="016CF4A0" w14:textId="09845788" w:rsidR="00782D46" w:rsidRPr="009900A0" w:rsidRDefault="0069481D" w:rsidP="001F03D8">
        <w:pPr>
          <w:pStyle w:val="FooterLine"/>
          <w:rPr>
            <w:lang w:val="en-US"/>
          </w:rPr>
        </w:pPr>
        <w:sdt>
          <w:sdtPr>
            <w:rPr>
              <w:lang w:val="en-US"/>
            </w:rPr>
            <w:id w:val="-21017909"/>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782D46">
              <w:rPr>
                <w:lang w:val="en-US"/>
              </w:rPr>
              <w:t>Operational FAQ</w:t>
            </w:r>
          </w:sdtContent>
        </w:sdt>
        <w:r w:rsidR="00782D46" w:rsidRPr="009900A0">
          <w:rPr>
            <w:lang w:val="en-US"/>
          </w:rPr>
          <w:t xml:space="preserve"> - </w:t>
        </w:r>
        <w:sdt>
          <w:sdtPr>
            <w:id w:val="-1703004640"/>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F22CBB">
              <w:t>ICS2</w:t>
            </w:r>
          </w:sdtContent>
        </w:sdt>
        <w:r w:rsidR="00782D46" w:rsidRPr="009900A0">
          <w:rPr>
            <w:lang w:val="en-US"/>
          </w:rPr>
          <w:tab/>
          <w:t xml:space="preserve">Page </w:t>
        </w:r>
        <w:r w:rsidR="00782D46">
          <w:fldChar w:fldCharType="begin"/>
        </w:r>
        <w:r w:rsidR="00782D46" w:rsidRPr="009900A0">
          <w:rPr>
            <w:lang w:val="en-US"/>
          </w:rPr>
          <w:instrText>PAGE</w:instrText>
        </w:r>
        <w:r w:rsidR="00782D46">
          <w:fldChar w:fldCharType="separate"/>
        </w:r>
        <w:r w:rsidR="000F5BCD">
          <w:rPr>
            <w:noProof/>
            <w:lang w:val="en-US"/>
          </w:rPr>
          <w:t>2</w:t>
        </w:r>
        <w:r w:rsidR="00782D46">
          <w:fldChar w:fldCharType="end"/>
        </w:r>
        <w:r w:rsidR="00782D46" w:rsidRPr="009900A0">
          <w:rPr>
            <w:lang w:val="en-US"/>
          </w:rPr>
          <w:t xml:space="preserve"> / </w:t>
        </w:r>
        <w:r w:rsidR="00782D46">
          <w:fldChar w:fldCharType="begin"/>
        </w:r>
        <w:r w:rsidR="00782D46" w:rsidRPr="009900A0">
          <w:rPr>
            <w:lang w:val="en-US"/>
          </w:rPr>
          <w:instrText>NUMPAGES</w:instrText>
        </w:r>
        <w:r w:rsidR="00782D46">
          <w:fldChar w:fldCharType="separate"/>
        </w:r>
        <w:r w:rsidR="000F5BCD">
          <w:rPr>
            <w:noProof/>
            <w:lang w:val="en-US"/>
          </w:rPr>
          <w:t>36</w:t>
        </w:r>
        <w:r w:rsidR="00782D46">
          <w:fldChar w:fldCharType="end"/>
        </w:r>
      </w:p>
      <w:p w14:paraId="01852AD5" w14:textId="5AD368A0" w:rsidR="00782D46" w:rsidRPr="00D266F8" w:rsidRDefault="0069481D">
        <w:pPr>
          <w:pStyle w:val="Fuzeile"/>
          <w:rPr>
            <w:lang w:val="fr-FR"/>
          </w:rPr>
        </w:pPr>
        <w:sdt>
          <w:sdtPr>
            <w:rPr>
              <w:noProof/>
              <w:lang w:val="fr-FR"/>
            </w:rPr>
            <w:id w:val="-1203323583"/>
            <w:dataBinding w:xpath="/Texts/TechFooterVersion" w:storeItemID="{4EF90DE6-88B6-4264-9629-4D8DFDFE87D2}"/>
            <w:text w:multiLine="1"/>
          </w:sdtPr>
          <w:sdtEndPr/>
          <w:sdtContent>
            <w:r w:rsidR="00782D46" w:rsidRPr="00D266F8">
              <w:rPr>
                <w:noProof/>
                <w:lang w:val="fr-FR"/>
              </w:rPr>
              <w:t>Document version</w:t>
            </w:r>
          </w:sdtContent>
        </w:sdt>
        <w:r w:rsidR="00782D46" w:rsidRPr="00D266F8">
          <w:rPr>
            <w:lang w:val="fr-FR"/>
          </w:rPr>
          <w:t xml:space="preserve"> </w:t>
        </w:r>
        <w:sdt>
          <w:sdtPr>
            <w:rPr>
              <w:lang w:val="fr-FR"/>
            </w:rPr>
            <w:alias w:val="Version"/>
            <w:id w:val="-807239695"/>
            <w:dataBinding w:xpath="/EurolookProperties/DocumentVersion" w:storeItemID="{D3EA5527-7367-4268-9D83-5125C98D0ED2}"/>
            <w:text w:multiLine="1"/>
          </w:sdtPr>
          <w:sdtEndPr/>
          <w:sdtContent>
            <w:r w:rsidR="00DE0BDB">
              <w:rPr>
                <w:lang w:val="fr-FR"/>
              </w:rPr>
              <w:t>5.40 EN</w:t>
            </w:r>
          </w:sdtContent>
        </w:sdt>
        <w:r w:rsidR="00782D46" w:rsidRPr="00D266F8">
          <w:rPr>
            <w:lang w:val="fr-FR"/>
          </w:rPr>
          <w:t xml:space="preserve"> </w:t>
        </w:r>
        <w:sdt>
          <w:sdtPr>
            <w:rPr>
              <w:noProof/>
              <w:lang w:val="fr-FR"/>
            </w:rPr>
            <w:id w:val="-1750648157"/>
            <w:dataBinding w:xpath="/Texts/TechFooterDated" w:storeItemID="{4EF90DE6-88B6-4264-9629-4D8DFDFE87D2}"/>
            <w:text w:multiLine="1"/>
          </w:sdtPr>
          <w:sdtEndPr/>
          <w:sdtContent>
            <w:r w:rsidR="00782D46" w:rsidRPr="00D266F8">
              <w:rPr>
                <w:noProof/>
                <w:lang w:val="fr-FR"/>
              </w:rPr>
              <w:t>dated</w:t>
            </w:r>
          </w:sdtContent>
        </w:sdt>
        <w:r w:rsidR="00782D46" w:rsidRPr="00D266F8">
          <w:rPr>
            <w:lang w:val="fr-FR"/>
          </w:rPr>
          <w:t xml:space="preserve"> </w:t>
        </w:r>
        <w:sdt>
          <w:sdtPr>
            <w:rPr>
              <w:lang w:val="fr-FR"/>
            </w:rPr>
            <w:alias w:val=""/>
            <w:id w:val="-642578304"/>
            <w:dataBinding w:xpath="/EurolookProperties/DocumentDate" w:storeItemID="{D3EA5527-7367-4268-9D83-5125C98D0ED2}"/>
            <w:date w:fullDate="2024-11-15T00:00:00Z">
              <w:dateFormat w:val="dd/MM/yyyy"/>
              <w:lid w:val="en-GB"/>
              <w:storeMappedDataAs w:val="dateTime"/>
              <w:calendar w:val="gregorian"/>
            </w:date>
          </w:sdtPr>
          <w:sdtEndPr/>
          <w:sdtContent>
            <w:r w:rsidR="00DE0BDB">
              <w:t>15/11/2024</w:t>
            </w:r>
          </w:sdtContent>
        </w:sdt>
      </w:p>
      <w:p w14:paraId="09E1B7BF" w14:textId="5E38B169" w:rsidR="00782D46" w:rsidRPr="001F03D8" w:rsidRDefault="00782D46">
        <w:pPr>
          <w:pStyle w:val="Fuzeile"/>
          <w:rPr>
            <w:lang w:val="en-US"/>
          </w:rPr>
        </w:pPr>
        <w:r w:rsidRPr="00D049F7">
          <w:t>Confidentiality</w:t>
        </w:r>
        <w:r w:rsidRPr="005D331A">
          <w:rPr>
            <w:lang w:val="en-US"/>
          </w:rPr>
          <w:t xml:space="preserve">: </w:t>
        </w:r>
        <w:sdt>
          <w:sdtPr>
            <w:rPr>
              <w:bCs/>
              <w:szCs w:val="16"/>
              <w:lang w:eastAsia="en-US"/>
            </w:rPr>
            <w:alias w:val="Confidentiality"/>
            <w:tag w:val="Confidentiality"/>
            <w:id w:val="-312867792"/>
            <w:placeholder>
              <w:docPart w:val="FA2A0D700DD94E0B970A6D2F8DECC970"/>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1D1D0E">
              <w:rPr>
                <w:bCs/>
                <w:szCs w:val="16"/>
                <w:lang w:eastAsia="en-US"/>
              </w:rPr>
              <w:t>Publicly available (PA)</w:t>
            </w:r>
          </w:sdtContent>
        </w:sdt>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alias w:val="EC Footers - EC Standard Footer "/>
      <w:tag w:val="SVoGAZ38gakDmzcHmLly90-Uz5BECj2qQF70SGAMzDdI0"/>
      <w:id w:val="-1471894362"/>
    </w:sdtPr>
    <w:sdtEndPr/>
    <w:sdtContent>
      <w:p w14:paraId="71BDB680" w14:textId="7C7874CA" w:rsidR="00782D46" w:rsidRDefault="0069481D">
        <w:pPr>
          <w:pStyle w:val="Fuzeile"/>
        </w:pPr>
        <w:sdt>
          <w:sdtPr>
            <w:rPr>
              <w:noProof/>
              <w:lang w:val="fr-BE"/>
            </w:rPr>
            <w:id w:val="-796519606"/>
            <w:dataBinding w:xpath="/Author/Addresses/Address[Id = 'f03b5801-04c9-4931-aa17-c6d6c70bc579']/Footer" w:storeItemID="{EE044946-5330-43F7-8D16-AA78684F2938}"/>
            <w:text w:multiLine="1"/>
          </w:sdtPr>
          <w:sdtEndPr/>
          <w:sdtContent>
            <w:r w:rsidR="00782D46" w:rsidRPr="00617D0F">
              <w:rPr>
                <w:noProof/>
                <w:lang w:val="fr-BE"/>
              </w:rPr>
              <w:t>Commission européenne/Europese Commissie, 1049 Bruxelles/Brussel, BELGIQUE/BELGIË - Tel. +32 22991111</w:t>
            </w:r>
          </w:sdtContent>
        </w:sdt>
      </w:p>
      <w:p w14:paraId="3D8B59E8" w14:textId="5609E1BF" w:rsidR="00782D46" w:rsidRPr="001F03D8" w:rsidRDefault="0069481D">
        <w:pPr>
          <w:pStyle w:val="Fuzeile"/>
          <w:rPr>
            <w:sz w:val="12"/>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57234C" w14:textId="77777777" w:rsidR="0069481D" w:rsidRDefault="0069481D">
      <w:pPr>
        <w:spacing w:after="0" w:line="240" w:lineRule="auto"/>
      </w:pPr>
      <w:r>
        <w:separator/>
      </w:r>
    </w:p>
  </w:footnote>
  <w:footnote w:type="continuationSeparator" w:id="0">
    <w:p w14:paraId="38DF5E92" w14:textId="77777777" w:rsidR="0069481D" w:rsidRDefault="0069481D">
      <w:pPr>
        <w:spacing w:after="0" w:line="240" w:lineRule="auto"/>
      </w:pPr>
      <w:r>
        <w:continuationSeparator/>
      </w:r>
    </w:p>
  </w:footnote>
  <w:footnote w:type="continuationNotice" w:id="1">
    <w:p w14:paraId="4C2F9773" w14:textId="77777777" w:rsidR="0069481D" w:rsidRDefault="0069481D">
      <w:pPr>
        <w:spacing w:after="0" w:line="240" w:lineRule="auto"/>
      </w:pPr>
    </w:p>
  </w:footnote>
  <w:footnote w:id="2">
    <w:p w14:paraId="524D99F7" w14:textId="5BFD25F4" w:rsidR="00201A06" w:rsidRPr="00201A06" w:rsidRDefault="00201A06">
      <w:pPr>
        <w:pStyle w:val="Funotentext"/>
      </w:pPr>
      <w:r>
        <w:rPr>
          <w:rStyle w:val="Funotenzeichen"/>
        </w:rPr>
        <w:footnoteRef/>
      </w:r>
      <w:r>
        <w:t xml:space="preserve"> </w:t>
      </w:r>
      <w:r w:rsidRPr="00201A06">
        <w:t>For more information, the interested partied can take a look at the Europa site at EU Customs Trader Portal (</w:t>
      </w:r>
      <w:hyperlink r:id="rId1" w:history="1">
        <w:r w:rsidRPr="00201A06">
          <w:rPr>
            <w:rStyle w:val="Hyperlink"/>
          </w:rPr>
          <w:t>europa.eu</w:t>
        </w:r>
      </w:hyperlink>
      <w:r w:rsidRPr="00201A06">
        <w:t>)</w:t>
      </w:r>
    </w:p>
  </w:footnote>
  <w:footnote w:id="3">
    <w:p w14:paraId="1EC1DDEF" w14:textId="77777777" w:rsidR="005847E7" w:rsidRDefault="005847E7" w:rsidP="005847E7">
      <w:pPr>
        <w:pStyle w:val="Funotentext"/>
      </w:pPr>
      <w:r>
        <w:rPr>
          <w:rStyle w:val="Funotenzeichen"/>
        </w:rPr>
        <w:footnoteRef/>
      </w:r>
      <w:r>
        <w:t xml:space="preserve"> T</w:t>
      </w:r>
      <w:r w:rsidRPr="00C21140">
        <w:t xml:space="preserve">his feature is available only in the </w:t>
      </w:r>
      <w:r w:rsidRPr="0030408C">
        <w:t>CONF</w:t>
      </w:r>
      <w:r w:rsidRPr="00C21140">
        <w:t xml:space="preserve"> environment</w:t>
      </w:r>
      <w:r>
        <w:t>.</w:t>
      </w:r>
    </w:p>
  </w:footnote>
  <w:footnote w:id="4">
    <w:p w14:paraId="6461CB22" w14:textId="77777777" w:rsidR="002761C4" w:rsidRDefault="002761C4" w:rsidP="002761C4">
      <w:pPr>
        <w:pStyle w:val="Funotentext"/>
      </w:pPr>
      <w:r w:rsidRPr="00B34A5E">
        <w:rPr>
          <w:rStyle w:val="Funotenzeichen"/>
        </w:rPr>
        <w:footnoteRef/>
      </w:r>
      <w:r w:rsidRPr="00B34A5E">
        <w:t xml:space="preserve"> </w:t>
      </w:r>
      <w:r w:rsidRPr="001B516D">
        <w:rPr>
          <w:lang w:val="en"/>
        </w:rPr>
        <w:t>User manual is provided as part of the STP application and supported by training material (to be delivered).</w:t>
      </w:r>
    </w:p>
  </w:footnote>
  <w:footnote w:id="5">
    <w:p w14:paraId="2C3C2727" w14:textId="118D2A56" w:rsidR="002761C4" w:rsidRDefault="002761C4" w:rsidP="002761C4">
      <w:pPr>
        <w:pStyle w:val="Funotentext"/>
      </w:pPr>
    </w:p>
  </w:footnote>
  <w:footnote w:id="6">
    <w:p w14:paraId="1AB6BC7E" w14:textId="43A7F121" w:rsidR="002761C4" w:rsidRDefault="002761C4" w:rsidP="002761C4">
      <w:pPr>
        <w:pStyle w:val="Funotentext"/>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54A954" w14:textId="77777777" w:rsidR="00782D46" w:rsidRDefault="00782D46">
    <w:pPr>
      <w:pStyle w:val="Kopfzeile"/>
    </w:pPr>
  </w:p>
  <w:p w14:paraId="6A3EA04B" w14:textId="77777777" w:rsidR="00782D46" w:rsidRDefault="00782D46"/>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C99AA0AC"/>
    <w:lvl w:ilvl="0">
      <w:start w:val="1"/>
      <w:numFmt w:val="bullet"/>
      <w:pStyle w:val="Aufzhlungszeichen5"/>
      <w:lvlText w:val=""/>
      <w:lvlJc w:val="left"/>
      <w:pPr>
        <w:tabs>
          <w:tab w:val="num" w:pos="1492"/>
        </w:tabs>
        <w:ind w:left="1492" w:hanging="360"/>
      </w:pPr>
      <w:rPr>
        <w:rFonts w:ascii="Symbol" w:hAnsi="Symbol" w:hint="default"/>
      </w:rPr>
    </w:lvl>
  </w:abstractNum>
  <w:abstractNum w:abstractNumId="1" w15:restartNumberingAfterBreak="0">
    <w:nsid w:val="FFFFFF83"/>
    <w:multiLevelType w:val="singleLevel"/>
    <w:tmpl w:val="28326206"/>
    <w:lvl w:ilvl="0">
      <w:start w:val="1"/>
      <w:numFmt w:val="bullet"/>
      <w:pStyle w:val="StyleBulletsPatternClearCustomColorRGB238"/>
      <w:lvlText w:val=""/>
      <w:lvlJc w:val="left"/>
      <w:pPr>
        <w:tabs>
          <w:tab w:val="num" w:pos="643"/>
        </w:tabs>
        <w:ind w:left="643" w:hanging="360"/>
      </w:pPr>
      <w:rPr>
        <w:rFonts w:ascii="Symbol" w:hAnsi="Symbol" w:hint="default"/>
      </w:rPr>
    </w:lvl>
  </w:abstractNum>
  <w:abstractNum w:abstractNumId="2" w15:restartNumberingAfterBreak="0">
    <w:nsid w:val="FFFFFFFE"/>
    <w:multiLevelType w:val="singleLevel"/>
    <w:tmpl w:val="FFFFFFFF"/>
    <w:lvl w:ilvl="0">
      <w:numFmt w:val="decimal"/>
      <w:pStyle w:val="NormalSubitem"/>
      <w:lvlText w:val="*"/>
      <w:lvlJc w:val="left"/>
    </w:lvl>
  </w:abstractNum>
  <w:abstractNum w:abstractNumId="3" w15:restartNumberingAfterBreak="0">
    <w:nsid w:val="003E0B5A"/>
    <w:multiLevelType w:val="hybridMultilevel"/>
    <w:tmpl w:val="705AA2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18A415D"/>
    <w:multiLevelType w:val="hybridMultilevel"/>
    <w:tmpl w:val="C148836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5" w15:restartNumberingAfterBreak="0">
    <w:nsid w:val="05FE1D3D"/>
    <w:multiLevelType w:val="hybridMultilevel"/>
    <w:tmpl w:val="AE7C66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7DE014F"/>
    <w:multiLevelType w:val="singleLevel"/>
    <w:tmpl w:val="E8824D90"/>
    <w:lvl w:ilvl="0">
      <w:start w:val="1"/>
      <w:numFmt w:val="bullet"/>
      <w:pStyle w:val="DoubleIndent"/>
      <w:lvlText w:val="-"/>
      <w:lvlJc w:val="left"/>
      <w:pPr>
        <w:tabs>
          <w:tab w:val="num" w:pos="1134"/>
        </w:tabs>
        <w:ind w:left="1134" w:hanging="567"/>
      </w:pPr>
      <w:rPr>
        <w:rFonts w:ascii="Times New Roman" w:hAnsi="Times New Roman" w:hint="default"/>
      </w:rPr>
    </w:lvl>
  </w:abstractNum>
  <w:abstractNum w:abstractNumId="7" w15:restartNumberingAfterBreak="0">
    <w:nsid w:val="0A0D360F"/>
    <w:multiLevelType w:val="hybridMultilevel"/>
    <w:tmpl w:val="83D887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CDC0E28"/>
    <w:multiLevelType w:val="hybridMultilevel"/>
    <w:tmpl w:val="6C3A7F1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9" w15:restartNumberingAfterBreak="0">
    <w:nsid w:val="120B7201"/>
    <w:multiLevelType w:val="multilevel"/>
    <w:tmpl w:val="D1625A42"/>
    <w:name w:val="ListNumberNumbering"/>
    <w:lvl w:ilvl="0">
      <w:start w:val="1"/>
      <w:numFmt w:val="decimal"/>
      <w:pStyle w:val="Listennumm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0" w15:restartNumberingAfterBreak="0">
    <w:nsid w:val="12AC7FDB"/>
    <w:multiLevelType w:val="singleLevel"/>
    <w:tmpl w:val="FCE8006A"/>
    <w:lvl w:ilvl="0">
      <w:start w:val="1"/>
      <w:numFmt w:val="bullet"/>
      <w:pStyle w:val="Pages"/>
      <w:lvlText w:val=""/>
      <w:lvlJc w:val="left"/>
      <w:pPr>
        <w:tabs>
          <w:tab w:val="num" w:pos="720"/>
        </w:tabs>
        <w:ind w:left="720" w:hanging="720"/>
      </w:pPr>
      <w:rPr>
        <w:rFonts w:ascii="Symbol" w:hAnsi="Symbol" w:hint="default"/>
      </w:rPr>
    </w:lvl>
  </w:abstractNum>
  <w:abstractNum w:abstractNumId="11" w15:restartNumberingAfterBreak="0">
    <w:nsid w:val="12FC00DF"/>
    <w:multiLevelType w:val="singleLevel"/>
    <w:tmpl w:val="E3A014D6"/>
    <w:lvl w:ilvl="0">
      <w:start w:val="1"/>
      <w:numFmt w:val="bullet"/>
      <w:pStyle w:val="NormalSubitemLast"/>
      <w:lvlText w:val=""/>
      <w:lvlJc w:val="left"/>
      <w:pPr>
        <w:tabs>
          <w:tab w:val="num" w:pos="2552"/>
        </w:tabs>
        <w:ind w:left="2552" w:hanging="397"/>
      </w:pPr>
      <w:rPr>
        <w:rFonts w:ascii="Wingdings" w:hAnsi="Wingdings" w:hint="default"/>
        <w:sz w:val="16"/>
      </w:rPr>
    </w:lvl>
  </w:abstractNum>
  <w:abstractNum w:abstractNumId="12" w15:restartNumberingAfterBreak="0">
    <w:nsid w:val="156C7215"/>
    <w:multiLevelType w:val="hybridMultilevel"/>
    <w:tmpl w:val="AE8807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AD62E22"/>
    <w:multiLevelType w:val="singleLevel"/>
    <w:tmpl w:val="3E0E150E"/>
    <w:lvl w:ilvl="0">
      <w:start w:val="1"/>
      <w:numFmt w:val="bullet"/>
      <w:pStyle w:val="NormalItemLast"/>
      <w:lvlText w:val=""/>
      <w:lvlJc w:val="left"/>
      <w:pPr>
        <w:tabs>
          <w:tab w:val="num" w:pos="2552"/>
        </w:tabs>
        <w:ind w:left="2552" w:hanging="397"/>
      </w:pPr>
      <w:rPr>
        <w:rFonts w:ascii="Wingdings" w:hAnsi="Wingdings" w:hint="default"/>
        <w:sz w:val="14"/>
      </w:rPr>
    </w:lvl>
  </w:abstractNum>
  <w:abstractNum w:abstractNumId="14" w15:restartNumberingAfterBreak="0">
    <w:nsid w:val="22A417AD"/>
    <w:multiLevelType w:val="hybridMultilevel"/>
    <w:tmpl w:val="CB40FD4C"/>
    <w:lvl w:ilvl="0" w:tplc="FFFFFFFF">
      <w:start w:val="1"/>
      <w:numFmt w:val="bullet"/>
      <w:pStyle w:val="Bullets2"/>
      <w:lvlText w:val="o"/>
      <w:lvlJc w:val="left"/>
      <w:pPr>
        <w:tabs>
          <w:tab w:val="num" w:pos="-122"/>
        </w:tabs>
        <w:ind w:left="-122" w:hanging="360"/>
      </w:pPr>
      <w:rPr>
        <w:rFonts w:ascii="Courier New" w:hAnsi="Courier New" w:cs="Courier New" w:hint="default"/>
      </w:rPr>
    </w:lvl>
    <w:lvl w:ilvl="1" w:tplc="FFFFFFFF">
      <w:start w:val="1"/>
      <w:numFmt w:val="bullet"/>
      <w:lvlText w:val="o"/>
      <w:lvlJc w:val="left"/>
      <w:pPr>
        <w:tabs>
          <w:tab w:val="num" w:pos="598"/>
        </w:tabs>
        <w:ind w:left="598" w:hanging="360"/>
      </w:pPr>
      <w:rPr>
        <w:rFonts w:ascii="Courier New" w:hAnsi="Courier New" w:cs="Courier New" w:hint="default"/>
      </w:rPr>
    </w:lvl>
    <w:lvl w:ilvl="2" w:tplc="FFFFFFFF" w:tentative="1">
      <w:start w:val="1"/>
      <w:numFmt w:val="bullet"/>
      <w:lvlText w:val=""/>
      <w:lvlJc w:val="left"/>
      <w:pPr>
        <w:tabs>
          <w:tab w:val="num" w:pos="1318"/>
        </w:tabs>
        <w:ind w:left="1318" w:hanging="360"/>
      </w:pPr>
      <w:rPr>
        <w:rFonts w:ascii="Wingdings" w:hAnsi="Wingdings" w:hint="default"/>
      </w:rPr>
    </w:lvl>
    <w:lvl w:ilvl="3" w:tplc="FFFFFFFF" w:tentative="1">
      <w:start w:val="1"/>
      <w:numFmt w:val="bullet"/>
      <w:lvlText w:val=""/>
      <w:lvlJc w:val="left"/>
      <w:pPr>
        <w:tabs>
          <w:tab w:val="num" w:pos="2038"/>
        </w:tabs>
        <w:ind w:left="2038" w:hanging="360"/>
      </w:pPr>
      <w:rPr>
        <w:rFonts w:ascii="Symbol" w:hAnsi="Symbol" w:hint="default"/>
      </w:rPr>
    </w:lvl>
    <w:lvl w:ilvl="4" w:tplc="FFFFFFFF" w:tentative="1">
      <w:start w:val="1"/>
      <w:numFmt w:val="bullet"/>
      <w:lvlText w:val="o"/>
      <w:lvlJc w:val="left"/>
      <w:pPr>
        <w:tabs>
          <w:tab w:val="num" w:pos="2758"/>
        </w:tabs>
        <w:ind w:left="2758" w:hanging="360"/>
      </w:pPr>
      <w:rPr>
        <w:rFonts w:ascii="Courier New" w:hAnsi="Courier New" w:cs="Courier New" w:hint="default"/>
      </w:rPr>
    </w:lvl>
    <w:lvl w:ilvl="5" w:tplc="FFFFFFFF" w:tentative="1">
      <w:start w:val="1"/>
      <w:numFmt w:val="bullet"/>
      <w:lvlText w:val=""/>
      <w:lvlJc w:val="left"/>
      <w:pPr>
        <w:tabs>
          <w:tab w:val="num" w:pos="3478"/>
        </w:tabs>
        <w:ind w:left="3478" w:hanging="360"/>
      </w:pPr>
      <w:rPr>
        <w:rFonts w:ascii="Wingdings" w:hAnsi="Wingdings" w:hint="default"/>
      </w:rPr>
    </w:lvl>
    <w:lvl w:ilvl="6" w:tplc="FFFFFFFF" w:tentative="1">
      <w:start w:val="1"/>
      <w:numFmt w:val="bullet"/>
      <w:lvlText w:val=""/>
      <w:lvlJc w:val="left"/>
      <w:pPr>
        <w:tabs>
          <w:tab w:val="num" w:pos="4198"/>
        </w:tabs>
        <w:ind w:left="4198" w:hanging="360"/>
      </w:pPr>
      <w:rPr>
        <w:rFonts w:ascii="Symbol" w:hAnsi="Symbol" w:hint="default"/>
      </w:rPr>
    </w:lvl>
    <w:lvl w:ilvl="7" w:tplc="FFFFFFFF" w:tentative="1">
      <w:start w:val="1"/>
      <w:numFmt w:val="bullet"/>
      <w:lvlText w:val="o"/>
      <w:lvlJc w:val="left"/>
      <w:pPr>
        <w:tabs>
          <w:tab w:val="num" w:pos="4918"/>
        </w:tabs>
        <w:ind w:left="4918" w:hanging="360"/>
      </w:pPr>
      <w:rPr>
        <w:rFonts w:ascii="Courier New" w:hAnsi="Courier New" w:cs="Courier New" w:hint="default"/>
      </w:rPr>
    </w:lvl>
    <w:lvl w:ilvl="8" w:tplc="FFFFFFFF" w:tentative="1">
      <w:start w:val="1"/>
      <w:numFmt w:val="bullet"/>
      <w:lvlText w:val=""/>
      <w:lvlJc w:val="left"/>
      <w:pPr>
        <w:tabs>
          <w:tab w:val="num" w:pos="5638"/>
        </w:tabs>
        <w:ind w:left="5638" w:hanging="360"/>
      </w:pPr>
      <w:rPr>
        <w:rFonts w:ascii="Wingdings" w:hAnsi="Wingdings" w:hint="default"/>
      </w:rPr>
    </w:lvl>
  </w:abstractNum>
  <w:abstractNum w:abstractNumId="15" w15:restartNumberingAfterBreak="0">
    <w:nsid w:val="294861F2"/>
    <w:multiLevelType w:val="hybridMultilevel"/>
    <w:tmpl w:val="83D03E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296E110F"/>
    <w:multiLevelType w:val="multilevel"/>
    <w:tmpl w:val="3EBAB752"/>
    <w:lvl w:ilvl="0">
      <w:start w:val="1"/>
      <w:numFmt w:val="upperLetter"/>
      <w:lvlText w:val="Annex %1"/>
      <w:lvlJc w:val="left"/>
      <w:pPr>
        <w:tabs>
          <w:tab w:val="num" w:pos="431"/>
        </w:tabs>
        <w:ind w:left="0" w:firstLine="0"/>
      </w:pPr>
      <w:rPr>
        <w:rFonts w:hint="default"/>
      </w:rPr>
    </w:lvl>
    <w:lvl w:ilvl="1">
      <w:start w:val="1"/>
      <w:numFmt w:val="decimal"/>
      <w:lvlText w:val="%1.%2"/>
      <w:lvlJc w:val="left"/>
      <w:pPr>
        <w:tabs>
          <w:tab w:val="num" w:pos="576"/>
        </w:tabs>
        <w:ind w:left="0" w:firstLine="0"/>
      </w:pPr>
      <w:rPr>
        <w:rFonts w:hint="default"/>
        <w:b/>
        <w:i w:val="0"/>
        <w:caps w:val="0"/>
        <w:strike w:val="0"/>
        <w:dstrike w:val="0"/>
        <w:outline w:val="0"/>
        <w:shadow w:val="0"/>
        <w:emboss w:val="0"/>
        <w:imprint w:val="0"/>
        <w:vanish w:val="0"/>
        <w:sz w:val="32"/>
        <w:szCs w:val="32"/>
        <w:vertAlign w:val="baseline"/>
      </w:rPr>
    </w:lvl>
    <w:lvl w:ilvl="2">
      <w:start w:val="1"/>
      <w:numFmt w:val="decimal"/>
      <w:pStyle w:val="CaptionTempo"/>
      <w:lvlText w:val="%1.%2.%3"/>
      <w:lvlJc w:val="left"/>
      <w:pPr>
        <w:tabs>
          <w:tab w:val="num" w:pos="720"/>
        </w:tabs>
        <w:ind w:left="0" w:firstLine="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2C463AFF"/>
    <w:multiLevelType w:val="multilevel"/>
    <w:tmpl w:val="A9327078"/>
    <w:lvl w:ilvl="0">
      <w:start w:val="1"/>
      <w:numFmt w:val="decimal"/>
      <w:pStyle w:val="ListNumbers"/>
      <w:lvlText w:val="%1."/>
      <w:lvlJc w:val="left"/>
      <w:pPr>
        <w:ind w:left="72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8" w15:restartNumberingAfterBreak="0">
    <w:nsid w:val="2C492CC9"/>
    <w:multiLevelType w:val="multilevel"/>
    <w:tmpl w:val="D82EEFC4"/>
    <w:styleLink w:val="Style7"/>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2D293CE3"/>
    <w:multiLevelType w:val="multilevel"/>
    <w:tmpl w:val="4DC8517E"/>
    <w:name w:val="LegalNumParNumbering"/>
    <w:lvl w:ilvl="0">
      <w:start w:val="1"/>
      <w:numFmt w:val="decimal"/>
      <w:pStyle w:val="LegalNumPar"/>
      <w:lvlText w:val="%1."/>
      <w:lvlJc w:val="left"/>
      <w:pPr>
        <w:tabs>
          <w:tab w:val="num" w:pos="476"/>
        </w:tabs>
        <w:ind w:left="476" w:hanging="476"/>
      </w:pPr>
      <w:rPr>
        <w:rFonts w:hint="default"/>
      </w:rPr>
    </w:lvl>
    <w:lvl w:ilvl="1">
      <w:start w:val="1"/>
      <w:numFmt w:val="lowerLetter"/>
      <w:pStyle w:val="LegalNumPar2"/>
      <w:lvlText w:val="%2."/>
      <w:lvlJc w:val="left"/>
      <w:pPr>
        <w:tabs>
          <w:tab w:val="num" w:pos="952"/>
        </w:tabs>
        <w:ind w:left="952" w:hanging="476"/>
      </w:pPr>
      <w:rPr>
        <w:rFonts w:hint="default"/>
      </w:rPr>
    </w:lvl>
    <w:lvl w:ilvl="2">
      <w:start w:val="1"/>
      <w:numFmt w:val="lowerRoman"/>
      <w:pStyle w:val="LegalNumPar3"/>
      <w:lvlText w:val="%3."/>
      <w:lvlJc w:val="left"/>
      <w:pPr>
        <w:tabs>
          <w:tab w:val="num" w:pos="1429"/>
        </w:tabs>
        <w:ind w:left="1429" w:hanging="477"/>
      </w:pPr>
      <w:rPr>
        <w:rFonts w:hint="default"/>
      </w:rPr>
    </w:lvl>
    <w:lvl w:ilvl="3">
      <w:start w:val="1"/>
      <w:numFmt w:val="decimal"/>
      <w:lvlText w:val="%4."/>
      <w:lvlJc w:val="left"/>
      <w:pPr>
        <w:tabs>
          <w:tab w:val="num" w:pos="1905"/>
        </w:tabs>
        <w:ind w:left="1905" w:hanging="476"/>
      </w:pPr>
      <w:rPr>
        <w:rFonts w:hint="default"/>
      </w:rPr>
    </w:lvl>
    <w:lvl w:ilvl="4">
      <w:start w:val="1"/>
      <w:numFmt w:val="lowerLetter"/>
      <w:lvlText w:val="%5."/>
      <w:lvlJc w:val="left"/>
      <w:pPr>
        <w:tabs>
          <w:tab w:val="num" w:pos="2381"/>
        </w:tabs>
        <w:ind w:left="2381" w:hanging="476"/>
      </w:pPr>
      <w:rPr>
        <w:rFonts w:hint="default"/>
      </w:rPr>
    </w:lvl>
    <w:lvl w:ilvl="5">
      <w:start w:val="1"/>
      <w:numFmt w:val="lowerRoman"/>
      <w:lvlText w:val="%6."/>
      <w:lvlJc w:val="left"/>
      <w:pPr>
        <w:tabs>
          <w:tab w:val="num" w:pos="2857"/>
        </w:tabs>
        <w:ind w:left="2857" w:hanging="476"/>
      </w:pPr>
      <w:rPr>
        <w:rFonts w:hint="default"/>
      </w:rPr>
    </w:lvl>
    <w:lvl w:ilvl="6">
      <w:start w:val="1"/>
      <w:numFmt w:val="decimal"/>
      <w:lvlText w:val="%7."/>
      <w:lvlJc w:val="left"/>
      <w:pPr>
        <w:tabs>
          <w:tab w:val="num" w:pos="3334"/>
        </w:tabs>
        <w:ind w:left="3334" w:hanging="477"/>
      </w:pPr>
      <w:rPr>
        <w:rFonts w:hint="default"/>
      </w:rPr>
    </w:lvl>
    <w:lvl w:ilvl="7">
      <w:start w:val="1"/>
      <w:numFmt w:val="lowerLetter"/>
      <w:lvlText w:val="%8."/>
      <w:lvlJc w:val="left"/>
      <w:pPr>
        <w:tabs>
          <w:tab w:val="num" w:pos="3810"/>
        </w:tabs>
        <w:ind w:left="3810" w:hanging="476"/>
      </w:pPr>
      <w:rPr>
        <w:rFonts w:hint="default"/>
      </w:rPr>
    </w:lvl>
    <w:lvl w:ilvl="8">
      <w:start w:val="1"/>
      <w:numFmt w:val="lowerRoman"/>
      <w:lvlText w:val="%9."/>
      <w:lvlJc w:val="left"/>
      <w:pPr>
        <w:tabs>
          <w:tab w:val="num" w:pos="4286"/>
        </w:tabs>
        <w:ind w:left="4286" w:hanging="476"/>
      </w:pPr>
      <w:rPr>
        <w:rFonts w:hint="default"/>
      </w:rPr>
    </w:lvl>
  </w:abstractNum>
  <w:abstractNum w:abstractNumId="20" w15:restartNumberingAfterBreak="0">
    <w:nsid w:val="3CCC3146"/>
    <w:multiLevelType w:val="multilevel"/>
    <w:tmpl w:val="C1D6A922"/>
    <w:lvl w:ilvl="0">
      <w:start w:val="1"/>
      <w:numFmt w:val="decimal"/>
      <w:pStyle w:val="ListNumber1"/>
      <w:lvlText w:val="%1"/>
      <w:lvlJc w:val="left"/>
      <w:pPr>
        <w:tabs>
          <w:tab w:val="num" w:pos="851"/>
        </w:tabs>
        <w:ind w:left="851" w:hanging="851"/>
      </w:pPr>
      <w:rPr>
        <w:rFonts w:hint="default"/>
      </w:rPr>
    </w:lvl>
    <w:lvl w:ilvl="1">
      <w:start w:val="1"/>
      <w:numFmt w:val="decimal"/>
      <w:pStyle w:val="ListNumber1Level2"/>
      <w:lvlText w:val="%1.%2"/>
      <w:lvlJc w:val="left"/>
      <w:pPr>
        <w:tabs>
          <w:tab w:val="num" w:pos="851"/>
        </w:tabs>
        <w:ind w:left="851" w:hanging="851"/>
      </w:pPr>
      <w:rPr>
        <w:rFonts w:hint="default"/>
      </w:rPr>
    </w:lvl>
    <w:lvl w:ilvl="2">
      <w:start w:val="1"/>
      <w:numFmt w:val="decimal"/>
      <w:pStyle w:val="ListNumber1Level3"/>
      <w:lvlText w:val="%1.%2.%3"/>
      <w:lvlJc w:val="left"/>
      <w:pPr>
        <w:tabs>
          <w:tab w:val="num" w:pos="851"/>
        </w:tabs>
        <w:ind w:left="851" w:hanging="851"/>
      </w:pPr>
      <w:rPr>
        <w:rFonts w:hint="default"/>
        <w:u w:val="none"/>
      </w:rPr>
    </w:lvl>
    <w:lvl w:ilvl="3">
      <w:start w:val="1"/>
      <w:numFmt w:val="decimal"/>
      <w:pStyle w:val="ListNumber1Level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 w15:restartNumberingAfterBreak="0">
    <w:nsid w:val="3DC3261D"/>
    <w:multiLevelType w:val="hybridMultilevel"/>
    <w:tmpl w:val="A3D237D8"/>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start w:val="1"/>
      <w:numFmt w:val="bullet"/>
      <w:lvlText w:val=""/>
      <w:lvlJc w:val="left"/>
      <w:pPr>
        <w:ind w:left="2160" w:hanging="360"/>
      </w:pPr>
      <w:rPr>
        <w:rFonts w:ascii="Wingdings" w:hAnsi="Wingdings" w:hint="default"/>
      </w:rPr>
    </w:lvl>
    <w:lvl w:ilvl="3" w:tplc="18090001">
      <w:start w:val="1"/>
      <w:numFmt w:val="bullet"/>
      <w:lvlText w:val=""/>
      <w:lvlJc w:val="left"/>
      <w:pPr>
        <w:ind w:left="2880" w:hanging="360"/>
      </w:pPr>
      <w:rPr>
        <w:rFonts w:ascii="Symbol" w:hAnsi="Symbol" w:hint="default"/>
      </w:rPr>
    </w:lvl>
    <w:lvl w:ilvl="4" w:tplc="18090003">
      <w:start w:val="1"/>
      <w:numFmt w:val="bullet"/>
      <w:lvlText w:val="o"/>
      <w:lvlJc w:val="left"/>
      <w:pPr>
        <w:ind w:left="3600" w:hanging="360"/>
      </w:pPr>
      <w:rPr>
        <w:rFonts w:ascii="Courier New" w:hAnsi="Courier New" w:cs="Courier New" w:hint="default"/>
      </w:rPr>
    </w:lvl>
    <w:lvl w:ilvl="5" w:tplc="18090005">
      <w:start w:val="1"/>
      <w:numFmt w:val="bullet"/>
      <w:lvlText w:val=""/>
      <w:lvlJc w:val="left"/>
      <w:pPr>
        <w:ind w:left="4320" w:hanging="360"/>
      </w:pPr>
      <w:rPr>
        <w:rFonts w:ascii="Wingdings" w:hAnsi="Wingdings" w:hint="default"/>
      </w:rPr>
    </w:lvl>
    <w:lvl w:ilvl="6" w:tplc="18090001">
      <w:start w:val="1"/>
      <w:numFmt w:val="bullet"/>
      <w:lvlText w:val=""/>
      <w:lvlJc w:val="left"/>
      <w:pPr>
        <w:ind w:left="5040" w:hanging="360"/>
      </w:pPr>
      <w:rPr>
        <w:rFonts w:ascii="Symbol" w:hAnsi="Symbol" w:hint="default"/>
      </w:rPr>
    </w:lvl>
    <w:lvl w:ilvl="7" w:tplc="18090003">
      <w:start w:val="1"/>
      <w:numFmt w:val="bullet"/>
      <w:lvlText w:val="o"/>
      <w:lvlJc w:val="left"/>
      <w:pPr>
        <w:ind w:left="5760" w:hanging="360"/>
      </w:pPr>
      <w:rPr>
        <w:rFonts w:ascii="Courier New" w:hAnsi="Courier New" w:cs="Courier New" w:hint="default"/>
      </w:rPr>
    </w:lvl>
    <w:lvl w:ilvl="8" w:tplc="18090005">
      <w:start w:val="1"/>
      <w:numFmt w:val="bullet"/>
      <w:lvlText w:val=""/>
      <w:lvlJc w:val="left"/>
      <w:pPr>
        <w:ind w:left="6480" w:hanging="360"/>
      </w:pPr>
      <w:rPr>
        <w:rFonts w:ascii="Wingdings" w:hAnsi="Wingdings" w:hint="default"/>
      </w:rPr>
    </w:lvl>
  </w:abstractNum>
  <w:abstractNum w:abstractNumId="22" w15:restartNumberingAfterBreak="0">
    <w:nsid w:val="3F474C6A"/>
    <w:multiLevelType w:val="hybridMultilevel"/>
    <w:tmpl w:val="76925114"/>
    <w:lvl w:ilvl="0" w:tplc="08090001">
      <w:start w:val="1"/>
      <w:numFmt w:val="bullet"/>
      <w:pStyle w:val="StyleBulletsLevel3Left317cmHanging063cm"/>
      <w:lvlText w:val=""/>
      <w:lvlJc w:val="left"/>
      <w:pPr>
        <w:tabs>
          <w:tab w:val="num" w:pos="2520"/>
        </w:tabs>
        <w:ind w:left="2520" w:hanging="360"/>
      </w:pPr>
      <w:rPr>
        <w:rFonts w:ascii="Symbol" w:hAnsi="Symbol" w:hint="default"/>
      </w:rPr>
    </w:lvl>
    <w:lvl w:ilvl="1" w:tplc="08090003" w:tentative="1">
      <w:start w:val="1"/>
      <w:numFmt w:val="bullet"/>
      <w:lvlText w:val="o"/>
      <w:lvlJc w:val="left"/>
      <w:pPr>
        <w:tabs>
          <w:tab w:val="num" w:pos="3240"/>
        </w:tabs>
        <w:ind w:left="3240" w:hanging="360"/>
      </w:pPr>
      <w:rPr>
        <w:rFonts w:ascii="Courier New" w:hAnsi="Courier New" w:cs="Courier New" w:hint="default"/>
      </w:rPr>
    </w:lvl>
    <w:lvl w:ilvl="2" w:tplc="26C84912" w:tentative="1">
      <w:start w:val="1"/>
      <w:numFmt w:val="bullet"/>
      <w:lvlText w:val=""/>
      <w:lvlJc w:val="left"/>
      <w:pPr>
        <w:tabs>
          <w:tab w:val="num" w:pos="3960"/>
        </w:tabs>
        <w:ind w:left="3960" w:hanging="360"/>
      </w:pPr>
      <w:rPr>
        <w:rFonts w:ascii="Wingdings" w:hAnsi="Wingdings" w:hint="default"/>
      </w:rPr>
    </w:lvl>
    <w:lvl w:ilvl="3" w:tplc="04130001" w:tentative="1">
      <w:start w:val="1"/>
      <w:numFmt w:val="bullet"/>
      <w:lvlText w:val=""/>
      <w:lvlJc w:val="left"/>
      <w:pPr>
        <w:tabs>
          <w:tab w:val="num" w:pos="4680"/>
        </w:tabs>
        <w:ind w:left="4680" w:hanging="360"/>
      </w:pPr>
      <w:rPr>
        <w:rFonts w:ascii="Symbol" w:hAnsi="Symbol" w:hint="default"/>
      </w:rPr>
    </w:lvl>
    <w:lvl w:ilvl="4" w:tplc="08090003" w:tentative="1">
      <w:start w:val="1"/>
      <w:numFmt w:val="bullet"/>
      <w:lvlText w:val="o"/>
      <w:lvlJc w:val="left"/>
      <w:pPr>
        <w:tabs>
          <w:tab w:val="num" w:pos="5400"/>
        </w:tabs>
        <w:ind w:left="5400" w:hanging="360"/>
      </w:pPr>
      <w:rPr>
        <w:rFonts w:ascii="Courier New" w:hAnsi="Courier New" w:cs="Courier New" w:hint="default"/>
      </w:rPr>
    </w:lvl>
    <w:lvl w:ilvl="5" w:tplc="08090005" w:tentative="1">
      <w:start w:val="1"/>
      <w:numFmt w:val="bullet"/>
      <w:lvlText w:val=""/>
      <w:lvlJc w:val="left"/>
      <w:pPr>
        <w:tabs>
          <w:tab w:val="num" w:pos="6120"/>
        </w:tabs>
        <w:ind w:left="6120" w:hanging="360"/>
      </w:pPr>
      <w:rPr>
        <w:rFonts w:ascii="Wingdings" w:hAnsi="Wingdings" w:hint="default"/>
      </w:rPr>
    </w:lvl>
    <w:lvl w:ilvl="6" w:tplc="08090001" w:tentative="1">
      <w:start w:val="1"/>
      <w:numFmt w:val="bullet"/>
      <w:lvlText w:val=""/>
      <w:lvlJc w:val="left"/>
      <w:pPr>
        <w:tabs>
          <w:tab w:val="num" w:pos="6840"/>
        </w:tabs>
        <w:ind w:left="6840" w:hanging="360"/>
      </w:pPr>
      <w:rPr>
        <w:rFonts w:ascii="Symbol" w:hAnsi="Symbol" w:hint="default"/>
      </w:rPr>
    </w:lvl>
    <w:lvl w:ilvl="7" w:tplc="08090003" w:tentative="1">
      <w:start w:val="1"/>
      <w:numFmt w:val="bullet"/>
      <w:lvlText w:val="o"/>
      <w:lvlJc w:val="left"/>
      <w:pPr>
        <w:tabs>
          <w:tab w:val="num" w:pos="7560"/>
        </w:tabs>
        <w:ind w:left="7560" w:hanging="360"/>
      </w:pPr>
      <w:rPr>
        <w:rFonts w:ascii="Courier New" w:hAnsi="Courier New" w:cs="Courier New" w:hint="default"/>
      </w:rPr>
    </w:lvl>
    <w:lvl w:ilvl="8" w:tplc="08090005" w:tentative="1">
      <w:start w:val="1"/>
      <w:numFmt w:val="bullet"/>
      <w:lvlText w:val=""/>
      <w:lvlJc w:val="left"/>
      <w:pPr>
        <w:tabs>
          <w:tab w:val="num" w:pos="8280"/>
        </w:tabs>
        <w:ind w:left="8280" w:hanging="360"/>
      </w:pPr>
      <w:rPr>
        <w:rFonts w:ascii="Wingdings" w:hAnsi="Wingdings" w:hint="default"/>
      </w:rPr>
    </w:lvl>
  </w:abstractNum>
  <w:abstractNum w:abstractNumId="23" w15:restartNumberingAfterBreak="0">
    <w:nsid w:val="3F525BDD"/>
    <w:multiLevelType w:val="hybridMultilevel"/>
    <w:tmpl w:val="004A999A"/>
    <w:lvl w:ilvl="0" w:tplc="08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0E972A3"/>
    <w:multiLevelType w:val="hybridMultilevel"/>
    <w:tmpl w:val="04801898"/>
    <w:lvl w:ilvl="0" w:tplc="0809000F">
      <w:start w:val="1"/>
      <w:numFmt w:val="decimal"/>
      <w:lvlText w:val="%1."/>
      <w:lvlJc w:val="left"/>
      <w:pPr>
        <w:ind w:left="360" w:hanging="360"/>
      </w:pPr>
      <w:rPr>
        <w:rFonts w:hint="default"/>
      </w:rPr>
    </w:lvl>
    <w:lvl w:ilvl="1" w:tplc="DF0EB2B4">
      <w:start w:val="5"/>
      <w:numFmt w:val="bullet"/>
      <w:lvlText w:val="•"/>
      <w:lvlJc w:val="left"/>
      <w:pPr>
        <w:ind w:left="1440" w:hanging="720"/>
      </w:pPr>
      <w:rPr>
        <w:rFonts w:ascii="Times New Roman" w:eastAsia="Times New Roman" w:hAnsi="Times New Roman" w:cs="Times New Roman"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5922302"/>
    <w:multiLevelType w:val="singleLevel"/>
    <w:tmpl w:val="4840124C"/>
    <w:lvl w:ilvl="0">
      <w:start w:val="1"/>
      <w:numFmt w:val="bullet"/>
      <w:pStyle w:val="NormalArrow"/>
      <w:lvlText w:val=""/>
      <w:lvlJc w:val="left"/>
      <w:pPr>
        <w:tabs>
          <w:tab w:val="num" w:pos="2174"/>
        </w:tabs>
        <w:ind w:left="2155" w:hanging="341"/>
      </w:pPr>
      <w:rPr>
        <w:rFonts w:ascii="Wingdings" w:hAnsi="Wingdings" w:hint="default"/>
        <w:sz w:val="24"/>
      </w:rPr>
    </w:lvl>
  </w:abstractNum>
  <w:abstractNum w:abstractNumId="26" w15:restartNumberingAfterBreak="0">
    <w:nsid w:val="465D172F"/>
    <w:multiLevelType w:val="multilevel"/>
    <w:tmpl w:val="6AEE9BA4"/>
    <w:lvl w:ilvl="0">
      <w:start w:val="1"/>
      <w:numFmt w:val="decimal"/>
      <w:pStyle w:val="FooterText"/>
      <w:lvlText w:val="(%1)"/>
      <w:lvlJc w:val="left"/>
      <w:pPr>
        <w:tabs>
          <w:tab w:val="num" w:pos="1191"/>
        </w:tabs>
        <w:ind w:left="1191" w:hanging="709"/>
      </w:pPr>
    </w:lvl>
    <w:lvl w:ilvl="1">
      <w:start w:val="1"/>
      <w:numFmt w:val="lowerLetter"/>
      <w:pStyle w:val="FooterBottom"/>
      <w:lvlText w:val="(%2)"/>
      <w:lvlJc w:val="left"/>
      <w:pPr>
        <w:tabs>
          <w:tab w:val="num" w:pos="1899"/>
        </w:tabs>
        <w:ind w:left="1899" w:hanging="708"/>
      </w:pPr>
    </w:lvl>
    <w:lvl w:ilvl="2">
      <w:start w:val="1"/>
      <w:numFmt w:val="bullet"/>
      <w:pStyle w:val="StyleBodyTextJustified"/>
      <w:lvlText w:val="–"/>
      <w:lvlJc w:val="left"/>
      <w:pPr>
        <w:tabs>
          <w:tab w:val="num" w:pos="2608"/>
        </w:tabs>
        <w:ind w:left="2608" w:hanging="709"/>
      </w:pPr>
      <w:rPr>
        <w:rFonts w:ascii="Times New Roman" w:hAnsi="Times New Roman"/>
      </w:rPr>
    </w:lvl>
    <w:lvl w:ilvl="3">
      <w:start w:val="1"/>
      <w:numFmt w:val="bullet"/>
      <w:pStyle w:val="Bullet1"/>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46600E84"/>
    <w:multiLevelType w:val="hybridMultilevel"/>
    <w:tmpl w:val="C4F2F128"/>
    <w:lvl w:ilvl="0" w:tplc="257C685E">
      <w:start w:val="3"/>
      <w:numFmt w:val="bullet"/>
      <w:pStyle w:val="ListDash"/>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E1A982C"/>
    <w:multiLevelType w:val="multilevel"/>
    <w:tmpl w:val="73EA311E"/>
    <w:name w:val="ListBulletNumbering"/>
    <w:lvl w:ilvl="0">
      <w:start w:val="1"/>
      <w:numFmt w:val="bullet"/>
      <w:lvlText w:val=""/>
      <w:lvlJc w:val="left"/>
      <w:pPr>
        <w:tabs>
          <w:tab w:val="num" w:pos="454"/>
        </w:tabs>
        <w:ind w:left="454" w:hanging="454"/>
      </w:pPr>
      <w:rPr>
        <w:rFonts w:ascii="Symbol" w:hAnsi="Symbol"/>
      </w:rPr>
    </w:lvl>
    <w:lvl w:ilvl="1">
      <w:start w:val="1"/>
      <w:numFmt w:val="bullet"/>
      <w:lvlText w:val=""/>
      <w:lvlJc w:val="left"/>
      <w:pPr>
        <w:tabs>
          <w:tab w:val="num" w:pos="907"/>
        </w:tabs>
        <w:ind w:left="907" w:hanging="453"/>
      </w:pPr>
      <w:rPr>
        <w:rFonts w:ascii="Symbol" w:hAnsi="Symbol"/>
      </w:rPr>
    </w:lvl>
    <w:lvl w:ilvl="2">
      <w:start w:val="1"/>
      <w:numFmt w:val="bullet"/>
      <w:pStyle w:val="AnnexHeading3"/>
      <w:lvlText w:val=""/>
      <w:lvlJc w:val="left"/>
      <w:pPr>
        <w:tabs>
          <w:tab w:val="num" w:pos="1361"/>
        </w:tabs>
        <w:ind w:left="1361" w:hanging="454"/>
      </w:pPr>
      <w:rPr>
        <w:rFonts w:ascii="Symbol" w:hAnsi="Symbol"/>
      </w:rPr>
    </w:lvl>
    <w:lvl w:ilvl="3">
      <w:start w:val="1"/>
      <w:numFmt w:val="bullet"/>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9" w15:restartNumberingAfterBreak="0">
    <w:nsid w:val="5072619B"/>
    <w:multiLevelType w:val="multilevel"/>
    <w:tmpl w:val="16E016D6"/>
    <w:name w:val="ListDashNumbering"/>
    <w:lvl w:ilvl="0">
      <w:start w:val="1"/>
      <w:numFmt w:val="bullet"/>
      <w:lvlText w:val="–"/>
      <w:lvlJc w:val="left"/>
      <w:pPr>
        <w:tabs>
          <w:tab w:val="num" w:pos="454"/>
        </w:tabs>
        <w:ind w:left="454" w:hanging="454"/>
      </w:pPr>
      <w:rPr>
        <w:rFonts w:ascii="Times New Roman" w:hAnsi="Times New Roman"/>
      </w:rPr>
    </w:lvl>
    <w:lvl w:ilvl="1">
      <w:start w:val="1"/>
      <w:numFmt w:val="bullet"/>
      <w:pStyle w:val="ListDashLevel2"/>
      <w:lvlText w:val="–"/>
      <w:lvlJc w:val="left"/>
      <w:pPr>
        <w:tabs>
          <w:tab w:val="num" w:pos="907"/>
        </w:tabs>
        <w:ind w:left="907" w:hanging="453"/>
      </w:pPr>
      <w:rPr>
        <w:rFonts w:ascii="Times New Roman" w:hAnsi="Times New Roman"/>
      </w:rPr>
    </w:lvl>
    <w:lvl w:ilvl="2">
      <w:start w:val="1"/>
      <w:numFmt w:val="bullet"/>
      <w:pStyle w:val="ListDashLevel3"/>
      <w:lvlText w:val="–"/>
      <w:lvlJc w:val="left"/>
      <w:pPr>
        <w:tabs>
          <w:tab w:val="num" w:pos="1361"/>
        </w:tabs>
        <w:ind w:left="1361" w:hanging="454"/>
      </w:pPr>
      <w:rPr>
        <w:rFonts w:ascii="Times New Roman" w:hAnsi="Times New Roman"/>
      </w:rPr>
    </w:lvl>
    <w:lvl w:ilvl="3">
      <w:start w:val="1"/>
      <w:numFmt w:val="bullet"/>
      <w:pStyle w:val="ListDashLevel4"/>
      <w:lvlText w:val="–"/>
      <w:lvlJc w:val="left"/>
      <w:pPr>
        <w:tabs>
          <w:tab w:val="num" w:pos="1814"/>
        </w:tabs>
        <w:ind w:left="1814" w:hanging="453"/>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0" w15:restartNumberingAfterBreak="0">
    <w:nsid w:val="51322F3C"/>
    <w:multiLevelType w:val="hybridMultilevel"/>
    <w:tmpl w:val="A1D4BC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5683313D"/>
    <w:multiLevelType w:val="hybridMultilevel"/>
    <w:tmpl w:val="4D22A2C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2" w15:restartNumberingAfterBreak="0">
    <w:nsid w:val="568C0A31"/>
    <w:multiLevelType w:val="hybridMultilevel"/>
    <w:tmpl w:val="1DDE4E8C"/>
    <w:lvl w:ilvl="0" w:tplc="616CECF6">
      <w:start w:val="1"/>
      <w:numFmt w:val="bullet"/>
      <w:pStyle w:val="Aufzhlungszeichen"/>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DD8002E8">
      <w:numFmt w:val="bullet"/>
      <w:lvlText w:val=""/>
      <w:lvlJc w:val="left"/>
      <w:pPr>
        <w:ind w:left="2160" w:hanging="360"/>
      </w:pPr>
      <w:rPr>
        <w:rFonts w:ascii="Wingdings" w:eastAsia="Times New Roman" w:hAnsi="Wingdings" w:cs="Times New Roman"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B97031C"/>
    <w:multiLevelType w:val="hybridMultilevel"/>
    <w:tmpl w:val="5E0EDA38"/>
    <w:lvl w:ilvl="0" w:tplc="18090019">
      <w:start w:val="1"/>
      <w:numFmt w:val="lowerLetter"/>
      <w:lvlText w:val="%1."/>
      <w:lvlJc w:val="left"/>
      <w:pPr>
        <w:ind w:left="720" w:hanging="360"/>
      </w:pPr>
      <w:rPr>
        <w:rFonts w:hint="default"/>
      </w:rPr>
    </w:lvl>
    <w:lvl w:ilvl="1" w:tplc="1809000F">
      <w:start w:val="1"/>
      <w:numFmt w:val="decimal"/>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4" w15:restartNumberingAfterBreak="0">
    <w:nsid w:val="5F4D5BBA"/>
    <w:multiLevelType w:val="multilevel"/>
    <w:tmpl w:val="A87C3A08"/>
    <w:lvl w:ilvl="0">
      <w:start w:val="1"/>
      <w:numFmt w:val="decimal"/>
      <w:lvlText w:val="%1."/>
      <w:lvlJc w:val="left"/>
      <w:pPr>
        <w:ind w:left="720" w:hanging="360"/>
      </w:pPr>
    </w:lvl>
    <w:lvl w:ilvl="1">
      <w:start w:val="1"/>
      <w:numFmt w:val="decimal"/>
      <w:isLgl/>
      <w:lvlText w:val="%1.%2"/>
      <w:lvlJc w:val="left"/>
      <w:pPr>
        <w:ind w:left="948" w:hanging="588"/>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5" w15:restartNumberingAfterBreak="0">
    <w:nsid w:val="6A614BA8"/>
    <w:multiLevelType w:val="hybridMultilevel"/>
    <w:tmpl w:val="75829C02"/>
    <w:lvl w:ilvl="0" w:tplc="04090001">
      <w:start w:val="1"/>
      <w:numFmt w:val="bullet"/>
      <w:lvlText w:val=""/>
      <w:lvlJc w:val="left"/>
      <w:pPr>
        <w:ind w:left="1494" w:hanging="360"/>
      </w:pPr>
      <w:rPr>
        <w:rFonts w:ascii="Symbol" w:hAnsi="Symbol"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36" w15:restartNumberingAfterBreak="0">
    <w:nsid w:val="6BCE11A9"/>
    <w:multiLevelType w:val="hybridMultilevel"/>
    <w:tmpl w:val="8474E2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6FEF01E2"/>
    <w:multiLevelType w:val="hybridMultilevel"/>
    <w:tmpl w:val="EA60E7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32E01E3"/>
    <w:multiLevelType w:val="hybridMultilevel"/>
    <w:tmpl w:val="BA7A48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5CA127D"/>
    <w:multiLevelType w:val="hybridMultilevel"/>
    <w:tmpl w:val="568ED6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5FB76E0"/>
    <w:multiLevelType w:val="hybridMultilevel"/>
    <w:tmpl w:val="89C4A0B0"/>
    <w:lvl w:ilvl="0" w:tplc="044C3704">
      <w:numFmt w:val="bullet"/>
      <w:lvlText w:val="-"/>
      <w:lvlJc w:val="left"/>
      <w:pPr>
        <w:ind w:left="720" w:hanging="360"/>
      </w:pPr>
      <w:rPr>
        <w:rFonts w:ascii="Times New Roman" w:eastAsia="Times New Roman" w:hAnsi="Times New Roman" w:cs="Times New Roman"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1" w15:restartNumberingAfterBreak="0">
    <w:nsid w:val="767B1BE2"/>
    <w:multiLevelType w:val="hybridMultilevel"/>
    <w:tmpl w:val="3B7094F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TableLef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C65145E"/>
    <w:multiLevelType w:val="multilevel"/>
    <w:tmpl w:val="4186458E"/>
    <w:lvl w:ilvl="0">
      <w:start w:val="1"/>
      <w:numFmt w:val="decimal"/>
      <w:pStyle w:val="berschrift1"/>
      <w:lvlText w:val="%1"/>
      <w:lvlJc w:val="left"/>
      <w:pPr>
        <w:ind w:left="432" w:hanging="432"/>
      </w:pPr>
      <w:rPr>
        <w:rFonts w:hint="default"/>
      </w:rPr>
    </w:lvl>
    <w:lvl w:ilvl="1">
      <w:start w:val="1"/>
      <w:numFmt w:val="decimal"/>
      <w:pStyle w:val="berschrift2"/>
      <w:lvlText w:val="%1.%2"/>
      <w:lvlJc w:val="left"/>
      <w:pPr>
        <w:ind w:left="576" w:hanging="576"/>
      </w:pPr>
      <w:rPr>
        <w:rFonts w:hint="default"/>
      </w:rPr>
    </w:lvl>
    <w:lvl w:ilvl="2">
      <w:start w:val="1"/>
      <w:numFmt w:val="decimal"/>
      <w:pStyle w:val="berschrift3"/>
      <w:lvlText w:val="%1.%2.%3"/>
      <w:lvlJc w:val="left"/>
      <w:pPr>
        <w:ind w:left="720" w:hanging="720"/>
      </w:pPr>
      <w:rPr>
        <w:rFonts w:hint="default"/>
        <w:u w:val="none"/>
      </w:rPr>
    </w:lvl>
    <w:lvl w:ilvl="3">
      <w:start w:val="1"/>
      <w:numFmt w:val="decimal"/>
      <w:pStyle w:val="berschrift4"/>
      <w:lvlText w:val="%1.%2.%3.%4"/>
      <w:lvlJc w:val="left"/>
      <w:pPr>
        <w:ind w:left="864" w:hanging="864"/>
      </w:pPr>
      <w:rPr>
        <w:rFonts w:hint="default"/>
      </w:rPr>
    </w:lvl>
    <w:lvl w:ilvl="4">
      <w:start w:val="1"/>
      <w:numFmt w:val="decimal"/>
      <w:pStyle w:val="berschrift5"/>
      <w:lvlText w:val="%1.%2.%3.%4.%5"/>
      <w:lvlJc w:val="left"/>
      <w:pPr>
        <w:ind w:left="1008" w:hanging="1008"/>
      </w:pPr>
      <w:rPr>
        <w:rFonts w:hint="default"/>
      </w:rPr>
    </w:lvl>
    <w:lvl w:ilvl="5">
      <w:start w:val="1"/>
      <w:numFmt w:val="decimal"/>
      <w:pStyle w:val="berschrift6"/>
      <w:lvlText w:val="%1.%2.%3.%4.%5.%6"/>
      <w:lvlJc w:val="left"/>
      <w:pPr>
        <w:ind w:left="1152" w:hanging="1152"/>
      </w:pPr>
      <w:rPr>
        <w:rFonts w:hint="default"/>
      </w:rPr>
    </w:lvl>
    <w:lvl w:ilvl="6">
      <w:start w:val="1"/>
      <w:numFmt w:val="decimal"/>
      <w:pStyle w:val="berschrift7"/>
      <w:lvlText w:val="%1.%2.%3.%4.%5.%6.%7"/>
      <w:lvlJc w:val="left"/>
      <w:pPr>
        <w:ind w:left="1296" w:hanging="1296"/>
      </w:pPr>
      <w:rPr>
        <w:rFonts w:hint="default"/>
      </w:rPr>
    </w:lvl>
    <w:lvl w:ilvl="7">
      <w:start w:val="1"/>
      <w:numFmt w:val="decimal"/>
      <w:pStyle w:val="berschrift8"/>
      <w:lvlText w:val="%1.%2.%3.%4.%5.%6.%7.%8"/>
      <w:lvlJc w:val="left"/>
      <w:pPr>
        <w:ind w:left="1440" w:hanging="1440"/>
      </w:pPr>
      <w:rPr>
        <w:rFonts w:hint="default"/>
      </w:rPr>
    </w:lvl>
    <w:lvl w:ilvl="8">
      <w:start w:val="1"/>
      <w:numFmt w:val="decimal"/>
      <w:pStyle w:val="berschrift9"/>
      <w:lvlText w:val="%1.%2.%3.%4.%5.%6.%7.%8.%9"/>
      <w:lvlJc w:val="left"/>
      <w:pPr>
        <w:ind w:left="1584" w:hanging="1584"/>
      </w:pPr>
      <w:rPr>
        <w:rFonts w:hint="default"/>
      </w:rPr>
    </w:lvl>
  </w:abstractNum>
  <w:abstractNum w:abstractNumId="44" w15:restartNumberingAfterBreak="0">
    <w:nsid w:val="7C651460"/>
    <w:multiLevelType w:val="multilevel"/>
    <w:tmpl w:val="DCAA060D"/>
    <w:name w:val="AnnexNumbering"/>
    <w:lvl w:ilvl="0">
      <w:start w:val="1"/>
      <w:numFmt w:val="upperRoman"/>
      <w:pStyle w:val="Annex"/>
      <w:lvlText w:val="Annex %1"/>
      <w:lvlJc w:val="left"/>
      <w:pPr>
        <w:tabs>
          <w:tab w:val="num" w:pos="397"/>
        </w:tabs>
        <w:ind w:left="397" w:hanging="397"/>
      </w:pPr>
      <w:rPr>
        <w:rFonts w:hint="default"/>
      </w:rPr>
    </w:lvl>
    <w:lvl w:ilvl="1">
      <w:start w:val="1"/>
      <w:numFmt w:val="upperRoman"/>
      <w:pStyle w:val="BulletsLevel2"/>
      <w:lvlText w:val="Annex %1"/>
      <w:lvlJc w:val="left"/>
      <w:pPr>
        <w:tabs>
          <w:tab w:val="num" w:pos="397"/>
        </w:tabs>
        <w:ind w:left="397" w:hanging="397"/>
      </w:pPr>
      <w:rPr>
        <w:rFonts w:hint="default"/>
      </w:rPr>
    </w:lvl>
    <w:lvl w:ilvl="2">
      <w:start w:val="1"/>
      <w:numFmt w:val="upperRoman"/>
      <w:lvlText w:val="Annex %1"/>
      <w:lvlJc w:val="left"/>
      <w:pPr>
        <w:tabs>
          <w:tab w:val="num" w:pos="397"/>
        </w:tabs>
        <w:ind w:left="397" w:hanging="397"/>
      </w:pPr>
      <w:rPr>
        <w:rFonts w:hint="default"/>
      </w:rPr>
    </w:lvl>
    <w:lvl w:ilvl="3">
      <w:start w:val="1"/>
      <w:numFmt w:val="upperRoman"/>
      <w:lvlText w:val="Annex %1"/>
      <w:lvlJc w:val="left"/>
      <w:pPr>
        <w:tabs>
          <w:tab w:val="num" w:pos="397"/>
        </w:tabs>
        <w:ind w:left="397" w:hanging="397"/>
      </w:pPr>
      <w:rPr>
        <w:rFonts w:hint="default"/>
      </w:rPr>
    </w:lvl>
    <w:lvl w:ilvl="4">
      <w:start w:val="1"/>
      <w:numFmt w:val="upperRoman"/>
      <w:lvlText w:val="Annex %1"/>
      <w:lvlJc w:val="left"/>
      <w:pPr>
        <w:tabs>
          <w:tab w:val="num" w:pos="397"/>
        </w:tabs>
        <w:ind w:left="397" w:hanging="397"/>
      </w:pPr>
      <w:rPr>
        <w:rFonts w:hint="default"/>
      </w:rPr>
    </w:lvl>
    <w:lvl w:ilvl="5">
      <w:start w:val="1"/>
      <w:numFmt w:val="upperRoman"/>
      <w:lvlText w:val="Annex %1"/>
      <w:lvlJc w:val="left"/>
      <w:pPr>
        <w:tabs>
          <w:tab w:val="num" w:pos="397"/>
        </w:tabs>
        <w:ind w:left="397" w:hanging="397"/>
      </w:pPr>
      <w:rPr>
        <w:rFonts w:hint="default"/>
      </w:rPr>
    </w:lvl>
    <w:lvl w:ilvl="6">
      <w:start w:val="1"/>
      <w:numFmt w:val="upperRoman"/>
      <w:lvlText w:val="Annex %1"/>
      <w:lvlJc w:val="left"/>
      <w:pPr>
        <w:tabs>
          <w:tab w:val="num" w:pos="397"/>
        </w:tabs>
        <w:ind w:left="397" w:hanging="397"/>
      </w:pPr>
      <w:rPr>
        <w:rFonts w:hint="default"/>
      </w:rPr>
    </w:lvl>
    <w:lvl w:ilvl="7">
      <w:start w:val="1"/>
      <w:numFmt w:val="upperRoman"/>
      <w:lvlText w:val="Annex %1"/>
      <w:lvlJc w:val="left"/>
      <w:pPr>
        <w:tabs>
          <w:tab w:val="num" w:pos="397"/>
        </w:tabs>
        <w:ind w:left="397" w:hanging="397"/>
      </w:pPr>
      <w:rPr>
        <w:rFonts w:hint="default"/>
      </w:rPr>
    </w:lvl>
    <w:lvl w:ilvl="8">
      <w:start w:val="1"/>
      <w:numFmt w:val="upperRoman"/>
      <w:lvlText w:val="Annex %1"/>
      <w:lvlJc w:val="left"/>
      <w:pPr>
        <w:tabs>
          <w:tab w:val="num" w:pos="397"/>
        </w:tabs>
        <w:ind w:left="397" w:hanging="397"/>
      </w:pPr>
      <w:rPr>
        <w:rFonts w:hint="default"/>
      </w:rPr>
    </w:lvl>
  </w:abstractNum>
  <w:abstractNum w:abstractNumId="45" w15:restartNumberingAfterBreak="0">
    <w:nsid w:val="7C651461"/>
    <w:multiLevelType w:val="multilevel"/>
    <w:tmpl w:val="DCAA060E"/>
    <w:name w:val="AnnexHeading"/>
    <w:lvl w:ilvl="0">
      <w:start w:val="1"/>
      <w:numFmt w:val="decimal"/>
      <w:pStyle w:val="AnnexHeading1"/>
      <w:lvlText w:val="%1."/>
      <w:lvlJc w:val="left"/>
      <w:pPr>
        <w:tabs>
          <w:tab w:val="num" w:pos="397"/>
        </w:tabs>
        <w:ind w:left="397" w:hanging="397"/>
      </w:pPr>
      <w:rPr>
        <w:rFonts w:hint="default"/>
      </w:rPr>
    </w:lvl>
    <w:lvl w:ilvl="1">
      <w:start w:val="1"/>
      <w:numFmt w:val="decimal"/>
      <w:lvlText w:val="%1."/>
      <w:lvlJc w:val="left"/>
      <w:pPr>
        <w:tabs>
          <w:tab w:val="num" w:pos="397"/>
        </w:tabs>
        <w:ind w:left="397" w:hanging="397"/>
      </w:pPr>
      <w:rPr>
        <w:rFonts w:hint="default"/>
      </w:rPr>
    </w:lvl>
    <w:lvl w:ilvl="2">
      <w:start w:val="1"/>
      <w:numFmt w:val="decimal"/>
      <w:lvlText w:val="%1."/>
      <w:lvlJc w:val="left"/>
      <w:pPr>
        <w:tabs>
          <w:tab w:val="num" w:pos="397"/>
        </w:tabs>
        <w:ind w:left="397" w:hanging="397"/>
      </w:pPr>
      <w:rPr>
        <w:rFonts w:hint="default"/>
      </w:rPr>
    </w:lvl>
    <w:lvl w:ilvl="3">
      <w:start w:val="1"/>
      <w:numFmt w:val="decimal"/>
      <w:lvlText w:val="%1."/>
      <w:lvlJc w:val="left"/>
      <w:pPr>
        <w:tabs>
          <w:tab w:val="num" w:pos="397"/>
        </w:tabs>
        <w:ind w:left="397" w:hanging="397"/>
      </w:pPr>
      <w:rPr>
        <w:rFonts w:hint="default"/>
      </w:rPr>
    </w:lvl>
    <w:lvl w:ilvl="4">
      <w:start w:val="1"/>
      <w:numFmt w:val="decimal"/>
      <w:lvlText w:val="%1."/>
      <w:lvlJc w:val="left"/>
      <w:pPr>
        <w:tabs>
          <w:tab w:val="num" w:pos="397"/>
        </w:tabs>
        <w:ind w:left="397" w:hanging="397"/>
      </w:pPr>
      <w:rPr>
        <w:rFonts w:hint="default"/>
      </w:rPr>
    </w:lvl>
    <w:lvl w:ilvl="5">
      <w:start w:val="1"/>
      <w:numFmt w:val="decimal"/>
      <w:lvlText w:val="%1."/>
      <w:lvlJc w:val="left"/>
      <w:pPr>
        <w:tabs>
          <w:tab w:val="num" w:pos="397"/>
        </w:tabs>
        <w:ind w:left="397" w:hanging="397"/>
      </w:pPr>
      <w:rPr>
        <w:rFonts w:hint="default"/>
      </w:rPr>
    </w:lvl>
    <w:lvl w:ilvl="6">
      <w:start w:val="1"/>
      <w:numFmt w:val="decimal"/>
      <w:lvlText w:val="%1."/>
      <w:lvlJc w:val="left"/>
      <w:pPr>
        <w:tabs>
          <w:tab w:val="num" w:pos="397"/>
        </w:tabs>
        <w:ind w:left="397" w:hanging="397"/>
      </w:pPr>
      <w:rPr>
        <w:rFonts w:hint="default"/>
      </w:rPr>
    </w:lvl>
    <w:lvl w:ilvl="7">
      <w:start w:val="1"/>
      <w:numFmt w:val="decimal"/>
      <w:lvlText w:val="%1."/>
      <w:lvlJc w:val="left"/>
      <w:pPr>
        <w:tabs>
          <w:tab w:val="num" w:pos="397"/>
        </w:tabs>
        <w:ind w:left="397" w:hanging="397"/>
      </w:pPr>
      <w:rPr>
        <w:rFonts w:hint="default"/>
      </w:rPr>
    </w:lvl>
    <w:lvl w:ilvl="8">
      <w:start w:val="1"/>
      <w:numFmt w:val="decimal"/>
      <w:lvlText w:val="%1."/>
      <w:lvlJc w:val="left"/>
      <w:pPr>
        <w:tabs>
          <w:tab w:val="num" w:pos="397"/>
        </w:tabs>
        <w:ind w:left="397" w:hanging="397"/>
      </w:pPr>
      <w:rPr>
        <w:rFonts w:hint="default"/>
      </w:rPr>
    </w:lvl>
  </w:abstractNum>
  <w:num w:numId="1">
    <w:abstractNumId w:val="43"/>
  </w:num>
  <w:num w:numId="2">
    <w:abstractNumId w:val="28"/>
  </w:num>
  <w:num w:numId="3">
    <w:abstractNumId w:val="9"/>
  </w:num>
  <w:num w:numId="4">
    <w:abstractNumId w:val="29"/>
  </w:num>
  <w:num w:numId="5">
    <w:abstractNumId w:val="19"/>
  </w:num>
  <w:num w:numId="6">
    <w:abstractNumId w:val="44"/>
  </w:num>
  <w:num w:numId="7">
    <w:abstractNumId w:val="45"/>
  </w:num>
  <w:num w:numId="8">
    <w:abstractNumId w:val="2"/>
    <w:lvlOverride w:ilvl="0">
      <w:lvl w:ilvl="0">
        <w:start w:val="1"/>
        <w:numFmt w:val="bullet"/>
        <w:pStyle w:val="NormalSubitem"/>
        <w:lvlText w:val=""/>
        <w:legacy w:legacy="1" w:legacySpace="0" w:legacyIndent="283"/>
        <w:lvlJc w:val="left"/>
        <w:pPr>
          <w:ind w:left="283" w:hanging="283"/>
        </w:pPr>
        <w:rPr>
          <w:rFonts w:ascii="Symbol" w:hAnsi="Symbol" w:hint="default"/>
        </w:rPr>
      </w:lvl>
    </w:lvlOverride>
  </w:num>
  <w:num w:numId="9">
    <w:abstractNumId w:val="20"/>
  </w:num>
  <w:num w:numId="10">
    <w:abstractNumId w:val="0"/>
  </w:num>
  <w:num w:numId="11">
    <w:abstractNumId w:val="42"/>
  </w:num>
  <w:num w:numId="12">
    <w:abstractNumId w:val="26"/>
  </w:num>
  <w:num w:numId="13">
    <w:abstractNumId w:val="1"/>
  </w:num>
  <w:num w:numId="14">
    <w:abstractNumId w:val="16"/>
  </w:num>
  <w:num w:numId="15">
    <w:abstractNumId w:val="41"/>
  </w:num>
  <w:num w:numId="16">
    <w:abstractNumId w:val="10"/>
  </w:num>
  <w:num w:numId="17">
    <w:abstractNumId w:val="6"/>
  </w:num>
  <w:num w:numId="18">
    <w:abstractNumId w:val="22"/>
  </w:num>
  <w:num w:numId="19">
    <w:abstractNumId w:val="25"/>
  </w:num>
  <w:num w:numId="20">
    <w:abstractNumId w:val="14"/>
  </w:num>
  <w:num w:numId="21">
    <w:abstractNumId w:val="13"/>
  </w:num>
  <w:num w:numId="22">
    <w:abstractNumId w:val="11"/>
  </w:num>
  <w:num w:numId="23">
    <w:abstractNumId w:val="32"/>
  </w:num>
  <w:num w:numId="24">
    <w:abstractNumId w:val="27"/>
  </w:num>
  <w:num w:numId="25">
    <w:abstractNumId w:val="17"/>
  </w:num>
  <w:num w:numId="26">
    <w:abstractNumId w:val="18"/>
  </w:num>
  <w:num w:numId="27">
    <w:abstractNumId w:val="36"/>
  </w:num>
  <w:num w:numId="28">
    <w:abstractNumId w:val="30"/>
  </w:num>
  <w:num w:numId="29">
    <w:abstractNumId w:val="3"/>
  </w:num>
  <w:num w:numId="30">
    <w:abstractNumId w:val="35"/>
  </w:num>
  <w:num w:numId="31">
    <w:abstractNumId w:val="15"/>
  </w:num>
  <w:num w:numId="32">
    <w:abstractNumId w:val="34"/>
  </w:num>
  <w:num w:numId="33">
    <w:abstractNumId w:val="38"/>
  </w:num>
  <w:num w:numId="34">
    <w:abstractNumId w:val="24"/>
  </w:num>
  <w:num w:numId="35">
    <w:abstractNumId w:val="7"/>
  </w:num>
  <w:num w:numId="36">
    <w:abstractNumId w:val="23"/>
  </w:num>
  <w:num w:numId="37">
    <w:abstractNumId w:val="5"/>
  </w:num>
  <w:num w:numId="38">
    <w:abstractNumId w:val="37"/>
  </w:num>
  <w:num w:numId="39">
    <w:abstractNumId w:val="12"/>
  </w:num>
  <w:num w:numId="40">
    <w:abstractNumId w:val="31"/>
  </w:num>
  <w:num w:numId="41">
    <w:abstractNumId w:val="40"/>
  </w:num>
  <w:num w:numId="42">
    <w:abstractNumId w:val="4"/>
  </w:num>
  <w:num w:numId="43">
    <w:abstractNumId w:val="8"/>
  </w:num>
  <w:num w:numId="44">
    <w:abstractNumId w:val="33"/>
  </w:num>
  <w:num w:numId="45">
    <w:abstractNumId w:val="21"/>
  </w:num>
  <w:num w:numId="46">
    <w:abstractNumId w:val="43"/>
    <w:lvlOverride w:ilvl="0">
      <w:startOverride w:val="2"/>
    </w:lvlOverride>
    <w:lvlOverride w:ilvl="1">
      <w:startOverride w:val="2"/>
    </w:lvlOverride>
    <w:lvlOverride w:ilvl="2">
      <w:startOverride w:val="2"/>
    </w:lvlOverride>
  </w:num>
  <w:num w:numId="47">
    <w:abstractNumId w:val="43"/>
    <w:lvlOverride w:ilvl="0">
      <w:startOverride w:val="3"/>
    </w:lvlOverride>
    <w:lvlOverride w:ilvl="1">
      <w:startOverride w:val="1"/>
    </w:lvlOverride>
    <w:lvlOverride w:ilvl="2">
      <w:startOverride w:val="2"/>
    </w:lvlOverride>
  </w:num>
  <w:num w:numId="48">
    <w:abstractNumId w:val="39"/>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styleLockQFSet/>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jU1NzU0NDY0sDQ2MTdX0lEKTi0uzszPAykwrAUADZ6LliwAAAA="/>
  </w:docVars>
  <w:rsids>
    <w:rsidRoot w:val="00D3333A"/>
    <w:rsid w:val="00000A85"/>
    <w:rsid w:val="00000E2E"/>
    <w:rsid w:val="00000E70"/>
    <w:rsid w:val="00000FB9"/>
    <w:rsid w:val="00001804"/>
    <w:rsid w:val="0000202F"/>
    <w:rsid w:val="00003F84"/>
    <w:rsid w:val="0000450A"/>
    <w:rsid w:val="00004840"/>
    <w:rsid w:val="000061CA"/>
    <w:rsid w:val="0001151E"/>
    <w:rsid w:val="0001167F"/>
    <w:rsid w:val="0001199E"/>
    <w:rsid w:val="00011F5B"/>
    <w:rsid w:val="00012202"/>
    <w:rsid w:val="00012618"/>
    <w:rsid w:val="0001428B"/>
    <w:rsid w:val="000142E4"/>
    <w:rsid w:val="0001525C"/>
    <w:rsid w:val="00015A2A"/>
    <w:rsid w:val="00015D1D"/>
    <w:rsid w:val="000161D3"/>
    <w:rsid w:val="00016A15"/>
    <w:rsid w:val="000174EE"/>
    <w:rsid w:val="00017965"/>
    <w:rsid w:val="000200B8"/>
    <w:rsid w:val="000204F2"/>
    <w:rsid w:val="00020F19"/>
    <w:rsid w:val="00022B79"/>
    <w:rsid w:val="0002338F"/>
    <w:rsid w:val="00023A40"/>
    <w:rsid w:val="000248FE"/>
    <w:rsid w:val="00025A45"/>
    <w:rsid w:val="000262A1"/>
    <w:rsid w:val="000271DB"/>
    <w:rsid w:val="00027853"/>
    <w:rsid w:val="00032293"/>
    <w:rsid w:val="000329F7"/>
    <w:rsid w:val="00033517"/>
    <w:rsid w:val="00035539"/>
    <w:rsid w:val="000367CB"/>
    <w:rsid w:val="00037507"/>
    <w:rsid w:val="00037F0D"/>
    <w:rsid w:val="00040124"/>
    <w:rsid w:val="00040B82"/>
    <w:rsid w:val="00040C02"/>
    <w:rsid w:val="00040DF1"/>
    <w:rsid w:val="000411D0"/>
    <w:rsid w:val="00041562"/>
    <w:rsid w:val="00041C7E"/>
    <w:rsid w:val="0004249B"/>
    <w:rsid w:val="00042A6D"/>
    <w:rsid w:val="0004374A"/>
    <w:rsid w:val="000441E0"/>
    <w:rsid w:val="00044748"/>
    <w:rsid w:val="000460B4"/>
    <w:rsid w:val="00046874"/>
    <w:rsid w:val="0004751B"/>
    <w:rsid w:val="0005066C"/>
    <w:rsid w:val="000517A9"/>
    <w:rsid w:val="00051F2D"/>
    <w:rsid w:val="00051FF2"/>
    <w:rsid w:val="000520E8"/>
    <w:rsid w:val="0005516F"/>
    <w:rsid w:val="0005579D"/>
    <w:rsid w:val="00055D87"/>
    <w:rsid w:val="000567B0"/>
    <w:rsid w:val="000569BF"/>
    <w:rsid w:val="000578BC"/>
    <w:rsid w:val="00057CB6"/>
    <w:rsid w:val="00060713"/>
    <w:rsid w:val="00060FDE"/>
    <w:rsid w:val="000613A5"/>
    <w:rsid w:val="0006168D"/>
    <w:rsid w:val="00061DA2"/>
    <w:rsid w:val="00061F8C"/>
    <w:rsid w:val="000626F9"/>
    <w:rsid w:val="000627F5"/>
    <w:rsid w:val="0006399C"/>
    <w:rsid w:val="00063BE3"/>
    <w:rsid w:val="00064E5F"/>
    <w:rsid w:val="000668EF"/>
    <w:rsid w:val="00066BA9"/>
    <w:rsid w:val="00066DA1"/>
    <w:rsid w:val="0006725B"/>
    <w:rsid w:val="00070BF7"/>
    <w:rsid w:val="0007142F"/>
    <w:rsid w:val="0007219B"/>
    <w:rsid w:val="00072653"/>
    <w:rsid w:val="000738EB"/>
    <w:rsid w:val="00074952"/>
    <w:rsid w:val="00074DEF"/>
    <w:rsid w:val="00075573"/>
    <w:rsid w:val="000757D8"/>
    <w:rsid w:val="000759AE"/>
    <w:rsid w:val="000763B3"/>
    <w:rsid w:val="00076D64"/>
    <w:rsid w:val="00080935"/>
    <w:rsid w:val="00081413"/>
    <w:rsid w:val="000822D0"/>
    <w:rsid w:val="00082727"/>
    <w:rsid w:val="00082E51"/>
    <w:rsid w:val="00084AD2"/>
    <w:rsid w:val="000853AA"/>
    <w:rsid w:val="0008610A"/>
    <w:rsid w:val="00086BE5"/>
    <w:rsid w:val="00090050"/>
    <w:rsid w:val="00091359"/>
    <w:rsid w:val="000915AC"/>
    <w:rsid w:val="000929E2"/>
    <w:rsid w:val="00094C4F"/>
    <w:rsid w:val="00095790"/>
    <w:rsid w:val="000965E4"/>
    <w:rsid w:val="000A0D9A"/>
    <w:rsid w:val="000A1864"/>
    <w:rsid w:val="000A3890"/>
    <w:rsid w:val="000A5828"/>
    <w:rsid w:val="000A5E9C"/>
    <w:rsid w:val="000A69B0"/>
    <w:rsid w:val="000A7533"/>
    <w:rsid w:val="000A7692"/>
    <w:rsid w:val="000B0F27"/>
    <w:rsid w:val="000B48AA"/>
    <w:rsid w:val="000B4987"/>
    <w:rsid w:val="000B4C2A"/>
    <w:rsid w:val="000B5A91"/>
    <w:rsid w:val="000B5F6C"/>
    <w:rsid w:val="000B71AF"/>
    <w:rsid w:val="000C0DE0"/>
    <w:rsid w:val="000C198F"/>
    <w:rsid w:val="000C1EFC"/>
    <w:rsid w:val="000C2817"/>
    <w:rsid w:val="000C2F71"/>
    <w:rsid w:val="000C3DF7"/>
    <w:rsid w:val="000C4346"/>
    <w:rsid w:val="000C4E72"/>
    <w:rsid w:val="000C61F8"/>
    <w:rsid w:val="000C676C"/>
    <w:rsid w:val="000C7A7E"/>
    <w:rsid w:val="000D086E"/>
    <w:rsid w:val="000D0DEA"/>
    <w:rsid w:val="000D1732"/>
    <w:rsid w:val="000D18D2"/>
    <w:rsid w:val="000D1935"/>
    <w:rsid w:val="000D2859"/>
    <w:rsid w:val="000D2B9A"/>
    <w:rsid w:val="000D2F17"/>
    <w:rsid w:val="000D371C"/>
    <w:rsid w:val="000D452F"/>
    <w:rsid w:val="000D487A"/>
    <w:rsid w:val="000D591E"/>
    <w:rsid w:val="000D71D4"/>
    <w:rsid w:val="000D78D1"/>
    <w:rsid w:val="000D7C2D"/>
    <w:rsid w:val="000E1EE0"/>
    <w:rsid w:val="000E27E9"/>
    <w:rsid w:val="000E581A"/>
    <w:rsid w:val="000E58AA"/>
    <w:rsid w:val="000E6DEE"/>
    <w:rsid w:val="000E6F7F"/>
    <w:rsid w:val="000E72E7"/>
    <w:rsid w:val="000E7B5B"/>
    <w:rsid w:val="000F0571"/>
    <w:rsid w:val="000F0BB6"/>
    <w:rsid w:val="000F2CDA"/>
    <w:rsid w:val="000F3074"/>
    <w:rsid w:val="000F361A"/>
    <w:rsid w:val="000F3ECA"/>
    <w:rsid w:val="000F54D2"/>
    <w:rsid w:val="000F5BCD"/>
    <w:rsid w:val="000F79E5"/>
    <w:rsid w:val="000F7A53"/>
    <w:rsid w:val="000F7BEE"/>
    <w:rsid w:val="000F7E5D"/>
    <w:rsid w:val="00100C2D"/>
    <w:rsid w:val="0010141D"/>
    <w:rsid w:val="00101425"/>
    <w:rsid w:val="00101603"/>
    <w:rsid w:val="001016F4"/>
    <w:rsid w:val="00102027"/>
    <w:rsid w:val="00102FBE"/>
    <w:rsid w:val="00104446"/>
    <w:rsid w:val="0010489B"/>
    <w:rsid w:val="0010590B"/>
    <w:rsid w:val="001066EF"/>
    <w:rsid w:val="00106B60"/>
    <w:rsid w:val="001070FC"/>
    <w:rsid w:val="0011018C"/>
    <w:rsid w:val="00110594"/>
    <w:rsid w:val="001109BA"/>
    <w:rsid w:val="00110C3A"/>
    <w:rsid w:val="001111EA"/>
    <w:rsid w:val="0011259F"/>
    <w:rsid w:val="00112655"/>
    <w:rsid w:val="0011393B"/>
    <w:rsid w:val="00113B02"/>
    <w:rsid w:val="001144C9"/>
    <w:rsid w:val="00114E29"/>
    <w:rsid w:val="00114E50"/>
    <w:rsid w:val="00115C79"/>
    <w:rsid w:val="00116575"/>
    <w:rsid w:val="00117B4C"/>
    <w:rsid w:val="00120549"/>
    <w:rsid w:val="00120BA9"/>
    <w:rsid w:val="0012150A"/>
    <w:rsid w:val="0012182A"/>
    <w:rsid w:val="00121E36"/>
    <w:rsid w:val="0012203E"/>
    <w:rsid w:val="00122620"/>
    <w:rsid w:val="001234CD"/>
    <w:rsid w:val="00124D1E"/>
    <w:rsid w:val="00124DA5"/>
    <w:rsid w:val="00125978"/>
    <w:rsid w:val="001262B8"/>
    <w:rsid w:val="00126B07"/>
    <w:rsid w:val="00127776"/>
    <w:rsid w:val="00130159"/>
    <w:rsid w:val="00131C5D"/>
    <w:rsid w:val="00131F90"/>
    <w:rsid w:val="001322E2"/>
    <w:rsid w:val="00132BF7"/>
    <w:rsid w:val="001331E6"/>
    <w:rsid w:val="0013401D"/>
    <w:rsid w:val="001348CE"/>
    <w:rsid w:val="00134C4B"/>
    <w:rsid w:val="0013537A"/>
    <w:rsid w:val="00136020"/>
    <w:rsid w:val="0013625D"/>
    <w:rsid w:val="0013695E"/>
    <w:rsid w:val="00140E57"/>
    <w:rsid w:val="00142642"/>
    <w:rsid w:val="00142940"/>
    <w:rsid w:val="001432F4"/>
    <w:rsid w:val="00143381"/>
    <w:rsid w:val="00144DAE"/>
    <w:rsid w:val="001458A3"/>
    <w:rsid w:val="00146435"/>
    <w:rsid w:val="001467C1"/>
    <w:rsid w:val="0014694B"/>
    <w:rsid w:val="00147F4E"/>
    <w:rsid w:val="00147F6C"/>
    <w:rsid w:val="00151D03"/>
    <w:rsid w:val="0015268B"/>
    <w:rsid w:val="0015380C"/>
    <w:rsid w:val="00153E17"/>
    <w:rsid w:val="00155319"/>
    <w:rsid w:val="00156374"/>
    <w:rsid w:val="001575CC"/>
    <w:rsid w:val="00162107"/>
    <w:rsid w:val="00162794"/>
    <w:rsid w:val="00162F13"/>
    <w:rsid w:val="00163F48"/>
    <w:rsid w:val="00164685"/>
    <w:rsid w:val="00164B41"/>
    <w:rsid w:val="001672CB"/>
    <w:rsid w:val="00170A31"/>
    <w:rsid w:val="001721EE"/>
    <w:rsid w:val="00172381"/>
    <w:rsid w:val="0017305C"/>
    <w:rsid w:val="00174C24"/>
    <w:rsid w:val="00174D98"/>
    <w:rsid w:val="0017523D"/>
    <w:rsid w:val="001757AC"/>
    <w:rsid w:val="00175BD2"/>
    <w:rsid w:val="0017605E"/>
    <w:rsid w:val="001765C9"/>
    <w:rsid w:val="00176B17"/>
    <w:rsid w:val="00176BBC"/>
    <w:rsid w:val="00176C1B"/>
    <w:rsid w:val="00180252"/>
    <w:rsid w:val="00181C35"/>
    <w:rsid w:val="00182018"/>
    <w:rsid w:val="001827AC"/>
    <w:rsid w:val="00182F7C"/>
    <w:rsid w:val="00183155"/>
    <w:rsid w:val="001839B5"/>
    <w:rsid w:val="00183EF5"/>
    <w:rsid w:val="00184F81"/>
    <w:rsid w:val="00185A5C"/>
    <w:rsid w:val="00186705"/>
    <w:rsid w:val="00186AAF"/>
    <w:rsid w:val="001874CF"/>
    <w:rsid w:val="00187F54"/>
    <w:rsid w:val="0019025A"/>
    <w:rsid w:val="001914FE"/>
    <w:rsid w:val="001916D3"/>
    <w:rsid w:val="00191D28"/>
    <w:rsid w:val="00192AAC"/>
    <w:rsid w:val="00193E3E"/>
    <w:rsid w:val="001940D5"/>
    <w:rsid w:val="00194422"/>
    <w:rsid w:val="0019443F"/>
    <w:rsid w:val="00194BE8"/>
    <w:rsid w:val="00194E7F"/>
    <w:rsid w:val="0019691D"/>
    <w:rsid w:val="00197B70"/>
    <w:rsid w:val="001A0199"/>
    <w:rsid w:val="001A2C6E"/>
    <w:rsid w:val="001A3662"/>
    <w:rsid w:val="001A4906"/>
    <w:rsid w:val="001A4F80"/>
    <w:rsid w:val="001A603B"/>
    <w:rsid w:val="001A6182"/>
    <w:rsid w:val="001A7199"/>
    <w:rsid w:val="001B0864"/>
    <w:rsid w:val="001B214C"/>
    <w:rsid w:val="001B2955"/>
    <w:rsid w:val="001B3D81"/>
    <w:rsid w:val="001B48F7"/>
    <w:rsid w:val="001B4EE7"/>
    <w:rsid w:val="001B513F"/>
    <w:rsid w:val="001B54E7"/>
    <w:rsid w:val="001B5739"/>
    <w:rsid w:val="001B5B65"/>
    <w:rsid w:val="001B65A6"/>
    <w:rsid w:val="001B66E0"/>
    <w:rsid w:val="001B75AA"/>
    <w:rsid w:val="001B7856"/>
    <w:rsid w:val="001C185C"/>
    <w:rsid w:val="001C1C13"/>
    <w:rsid w:val="001C1DD9"/>
    <w:rsid w:val="001C1E6D"/>
    <w:rsid w:val="001C208C"/>
    <w:rsid w:val="001C2822"/>
    <w:rsid w:val="001C2D80"/>
    <w:rsid w:val="001C3F23"/>
    <w:rsid w:val="001C68F2"/>
    <w:rsid w:val="001C76AB"/>
    <w:rsid w:val="001C7852"/>
    <w:rsid w:val="001C7C7C"/>
    <w:rsid w:val="001C7E31"/>
    <w:rsid w:val="001D1052"/>
    <w:rsid w:val="001D13C3"/>
    <w:rsid w:val="001D1C88"/>
    <w:rsid w:val="001D1D0E"/>
    <w:rsid w:val="001D20B0"/>
    <w:rsid w:val="001D32D6"/>
    <w:rsid w:val="001D3A08"/>
    <w:rsid w:val="001D3B04"/>
    <w:rsid w:val="001D4D2F"/>
    <w:rsid w:val="001D5AFE"/>
    <w:rsid w:val="001D5E61"/>
    <w:rsid w:val="001E1065"/>
    <w:rsid w:val="001E1280"/>
    <w:rsid w:val="001E142F"/>
    <w:rsid w:val="001E169C"/>
    <w:rsid w:val="001E1770"/>
    <w:rsid w:val="001E232C"/>
    <w:rsid w:val="001E2996"/>
    <w:rsid w:val="001E2C19"/>
    <w:rsid w:val="001E3795"/>
    <w:rsid w:val="001E410A"/>
    <w:rsid w:val="001E4C8E"/>
    <w:rsid w:val="001E5DC3"/>
    <w:rsid w:val="001E635A"/>
    <w:rsid w:val="001E6933"/>
    <w:rsid w:val="001E6C6E"/>
    <w:rsid w:val="001E7891"/>
    <w:rsid w:val="001F03D8"/>
    <w:rsid w:val="001F0A83"/>
    <w:rsid w:val="001F3568"/>
    <w:rsid w:val="001F3934"/>
    <w:rsid w:val="001F3CA9"/>
    <w:rsid w:val="001F4269"/>
    <w:rsid w:val="001F4D5E"/>
    <w:rsid w:val="001F52A3"/>
    <w:rsid w:val="001F5DD2"/>
    <w:rsid w:val="001F60F8"/>
    <w:rsid w:val="001F6BF4"/>
    <w:rsid w:val="001F73D0"/>
    <w:rsid w:val="00201A06"/>
    <w:rsid w:val="002021D4"/>
    <w:rsid w:val="002023A3"/>
    <w:rsid w:val="00203132"/>
    <w:rsid w:val="00203AB2"/>
    <w:rsid w:val="00204688"/>
    <w:rsid w:val="00204CB0"/>
    <w:rsid w:val="002055EE"/>
    <w:rsid w:val="002062B0"/>
    <w:rsid w:val="0020652B"/>
    <w:rsid w:val="00207B31"/>
    <w:rsid w:val="0021027D"/>
    <w:rsid w:val="0021037C"/>
    <w:rsid w:val="0021081B"/>
    <w:rsid w:val="0021105F"/>
    <w:rsid w:val="0021197B"/>
    <w:rsid w:val="002123C6"/>
    <w:rsid w:val="00212979"/>
    <w:rsid w:val="00212AAF"/>
    <w:rsid w:val="00212EFE"/>
    <w:rsid w:val="00214382"/>
    <w:rsid w:val="00214ABB"/>
    <w:rsid w:val="00214D91"/>
    <w:rsid w:val="00216B6B"/>
    <w:rsid w:val="00217A25"/>
    <w:rsid w:val="002206FC"/>
    <w:rsid w:val="002209A1"/>
    <w:rsid w:val="00220B55"/>
    <w:rsid w:val="00220EFA"/>
    <w:rsid w:val="002217A6"/>
    <w:rsid w:val="00222299"/>
    <w:rsid w:val="00223752"/>
    <w:rsid w:val="002238B2"/>
    <w:rsid w:val="0022507C"/>
    <w:rsid w:val="00225115"/>
    <w:rsid w:val="00231502"/>
    <w:rsid w:val="00231BB3"/>
    <w:rsid w:val="00231C77"/>
    <w:rsid w:val="002320ED"/>
    <w:rsid w:val="00234424"/>
    <w:rsid w:val="002345E2"/>
    <w:rsid w:val="00234F46"/>
    <w:rsid w:val="00235E90"/>
    <w:rsid w:val="00236CDC"/>
    <w:rsid w:val="00236F4F"/>
    <w:rsid w:val="00237B87"/>
    <w:rsid w:val="00237D8F"/>
    <w:rsid w:val="00240E9D"/>
    <w:rsid w:val="002410C0"/>
    <w:rsid w:val="0024323B"/>
    <w:rsid w:val="00243CFF"/>
    <w:rsid w:val="00247AC9"/>
    <w:rsid w:val="00252916"/>
    <w:rsid w:val="0025434C"/>
    <w:rsid w:val="00254E9F"/>
    <w:rsid w:val="002569E2"/>
    <w:rsid w:val="00257899"/>
    <w:rsid w:val="00260873"/>
    <w:rsid w:val="0026103E"/>
    <w:rsid w:val="00261209"/>
    <w:rsid w:val="00262978"/>
    <w:rsid w:val="002629AA"/>
    <w:rsid w:val="00262E23"/>
    <w:rsid w:val="00263A93"/>
    <w:rsid w:val="00263C97"/>
    <w:rsid w:val="00265382"/>
    <w:rsid w:val="0026675A"/>
    <w:rsid w:val="0026698B"/>
    <w:rsid w:val="002672CD"/>
    <w:rsid w:val="00270C08"/>
    <w:rsid w:val="002713C9"/>
    <w:rsid w:val="00271ABD"/>
    <w:rsid w:val="00272360"/>
    <w:rsid w:val="002738EF"/>
    <w:rsid w:val="0027408A"/>
    <w:rsid w:val="0027421A"/>
    <w:rsid w:val="00274D05"/>
    <w:rsid w:val="0027543D"/>
    <w:rsid w:val="002758A9"/>
    <w:rsid w:val="0027590C"/>
    <w:rsid w:val="002761C4"/>
    <w:rsid w:val="0027627C"/>
    <w:rsid w:val="0027662C"/>
    <w:rsid w:val="002770F8"/>
    <w:rsid w:val="00277683"/>
    <w:rsid w:val="00277F5E"/>
    <w:rsid w:val="0028084F"/>
    <w:rsid w:val="00280A3F"/>
    <w:rsid w:val="00280D63"/>
    <w:rsid w:val="00280F22"/>
    <w:rsid w:val="00280F70"/>
    <w:rsid w:val="002810BB"/>
    <w:rsid w:val="002817A3"/>
    <w:rsid w:val="0028186F"/>
    <w:rsid w:val="00281F7F"/>
    <w:rsid w:val="0028279F"/>
    <w:rsid w:val="00282842"/>
    <w:rsid w:val="0028285D"/>
    <w:rsid w:val="00282920"/>
    <w:rsid w:val="00282AAA"/>
    <w:rsid w:val="00282DEE"/>
    <w:rsid w:val="00283185"/>
    <w:rsid w:val="00284E57"/>
    <w:rsid w:val="00285099"/>
    <w:rsid w:val="002860C7"/>
    <w:rsid w:val="002866BC"/>
    <w:rsid w:val="00287D44"/>
    <w:rsid w:val="00292521"/>
    <w:rsid w:val="00292ACE"/>
    <w:rsid w:val="00293F8A"/>
    <w:rsid w:val="00293FFE"/>
    <w:rsid w:val="00294C12"/>
    <w:rsid w:val="00294CBB"/>
    <w:rsid w:val="00295541"/>
    <w:rsid w:val="0029601B"/>
    <w:rsid w:val="00296462"/>
    <w:rsid w:val="00296B97"/>
    <w:rsid w:val="00296F81"/>
    <w:rsid w:val="00297BFF"/>
    <w:rsid w:val="002A2E57"/>
    <w:rsid w:val="002A3F26"/>
    <w:rsid w:val="002A41E8"/>
    <w:rsid w:val="002A5B3C"/>
    <w:rsid w:val="002A723C"/>
    <w:rsid w:val="002A7B0F"/>
    <w:rsid w:val="002B0AF3"/>
    <w:rsid w:val="002B207B"/>
    <w:rsid w:val="002B3A26"/>
    <w:rsid w:val="002B3A84"/>
    <w:rsid w:val="002B550B"/>
    <w:rsid w:val="002B7472"/>
    <w:rsid w:val="002C06A3"/>
    <w:rsid w:val="002C12C0"/>
    <w:rsid w:val="002C1993"/>
    <w:rsid w:val="002C1A48"/>
    <w:rsid w:val="002C1A87"/>
    <w:rsid w:val="002C1FD7"/>
    <w:rsid w:val="002C227C"/>
    <w:rsid w:val="002C443D"/>
    <w:rsid w:val="002C561C"/>
    <w:rsid w:val="002C5F26"/>
    <w:rsid w:val="002C6ABE"/>
    <w:rsid w:val="002C6E2C"/>
    <w:rsid w:val="002C735D"/>
    <w:rsid w:val="002C79B2"/>
    <w:rsid w:val="002C7AF5"/>
    <w:rsid w:val="002C7FAE"/>
    <w:rsid w:val="002D04E5"/>
    <w:rsid w:val="002D05DE"/>
    <w:rsid w:val="002D09BD"/>
    <w:rsid w:val="002D1C0E"/>
    <w:rsid w:val="002D2668"/>
    <w:rsid w:val="002D3AE5"/>
    <w:rsid w:val="002D40AB"/>
    <w:rsid w:val="002D4967"/>
    <w:rsid w:val="002D58E0"/>
    <w:rsid w:val="002D6002"/>
    <w:rsid w:val="002D69FB"/>
    <w:rsid w:val="002E03A3"/>
    <w:rsid w:val="002E03BA"/>
    <w:rsid w:val="002E0E5B"/>
    <w:rsid w:val="002E1058"/>
    <w:rsid w:val="002E14FF"/>
    <w:rsid w:val="002E287D"/>
    <w:rsid w:val="002E2B34"/>
    <w:rsid w:val="002E36A1"/>
    <w:rsid w:val="002E3FB9"/>
    <w:rsid w:val="002E6292"/>
    <w:rsid w:val="002E6D12"/>
    <w:rsid w:val="002E7822"/>
    <w:rsid w:val="002E79E2"/>
    <w:rsid w:val="002F2314"/>
    <w:rsid w:val="002F24B9"/>
    <w:rsid w:val="002F3E64"/>
    <w:rsid w:val="002F3F63"/>
    <w:rsid w:val="002F51DA"/>
    <w:rsid w:val="002F63B8"/>
    <w:rsid w:val="002F63E1"/>
    <w:rsid w:val="002F6932"/>
    <w:rsid w:val="002F704B"/>
    <w:rsid w:val="002F78B4"/>
    <w:rsid w:val="002F7A21"/>
    <w:rsid w:val="003004F8"/>
    <w:rsid w:val="00300C57"/>
    <w:rsid w:val="003011FD"/>
    <w:rsid w:val="00301456"/>
    <w:rsid w:val="003016D6"/>
    <w:rsid w:val="003053CD"/>
    <w:rsid w:val="003055D0"/>
    <w:rsid w:val="00307002"/>
    <w:rsid w:val="0030779D"/>
    <w:rsid w:val="00307923"/>
    <w:rsid w:val="00307F2A"/>
    <w:rsid w:val="00310442"/>
    <w:rsid w:val="00310E63"/>
    <w:rsid w:val="003112A0"/>
    <w:rsid w:val="003119CA"/>
    <w:rsid w:val="003120B3"/>
    <w:rsid w:val="00312528"/>
    <w:rsid w:val="00312796"/>
    <w:rsid w:val="00315DBB"/>
    <w:rsid w:val="00315E18"/>
    <w:rsid w:val="003160FD"/>
    <w:rsid w:val="00316C04"/>
    <w:rsid w:val="00317F14"/>
    <w:rsid w:val="00320E43"/>
    <w:rsid w:val="00321B45"/>
    <w:rsid w:val="00321EC7"/>
    <w:rsid w:val="00322375"/>
    <w:rsid w:val="00322AE8"/>
    <w:rsid w:val="00323A72"/>
    <w:rsid w:val="003251C6"/>
    <w:rsid w:val="003257BA"/>
    <w:rsid w:val="0032612E"/>
    <w:rsid w:val="00326BB3"/>
    <w:rsid w:val="00326C90"/>
    <w:rsid w:val="00332FB3"/>
    <w:rsid w:val="00333398"/>
    <w:rsid w:val="0033461B"/>
    <w:rsid w:val="00336161"/>
    <w:rsid w:val="00336AC9"/>
    <w:rsid w:val="00337590"/>
    <w:rsid w:val="00340512"/>
    <w:rsid w:val="00340567"/>
    <w:rsid w:val="003422E2"/>
    <w:rsid w:val="003430D9"/>
    <w:rsid w:val="003444FD"/>
    <w:rsid w:val="003449C2"/>
    <w:rsid w:val="00345125"/>
    <w:rsid w:val="00346EA8"/>
    <w:rsid w:val="00350501"/>
    <w:rsid w:val="0035099E"/>
    <w:rsid w:val="00350D8F"/>
    <w:rsid w:val="00352592"/>
    <w:rsid w:val="003526A4"/>
    <w:rsid w:val="00353AEA"/>
    <w:rsid w:val="0035445B"/>
    <w:rsid w:val="00355F4B"/>
    <w:rsid w:val="0035635F"/>
    <w:rsid w:val="003563A3"/>
    <w:rsid w:val="00357165"/>
    <w:rsid w:val="00361491"/>
    <w:rsid w:val="0036253E"/>
    <w:rsid w:val="00362884"/>
    <w:rsid w:val="00364347"/>
    <w:rsid w:val="00364670"/>
    <w:rsid w:val="00365C27"/>
    <w:rsid w:val="00365CDB"/>
    <w:rsid w:val="00371636"/>
    <w:rsid w:val="00374BA0"/>
    <w:rsid w:val="00375D1B"/>
    <w:rsid w:val="0037642D"/>
    <w:rsid w:val="00376ABE"/>
    <w:rsid w:val="00377BE5"/>
    <w:rsid w:val="00377FE2"/>
    <w:rsid w:val="003809E6"/>
    <w:rsid w:val="00380FDF"/>
    <w:rsid w:val="003810FB"/>
    <w:rsid w:val="00381406"/>
    <w:rsid w:val="0038218E"/>
    <w:rsid w:val="00382635"/>
    <w:rsid w:val="00382B92"/>
    <w:rsid w:val="00383E57"/>
    <w:rsid w:val="00385626"/>
    <w:rsid w:val="003856C3"/>
    <w:rsid w:val="00387C06"/>
    <w:rsid w:val="00387F0F"/>
    <w:rsid w:val="00387FF7"/>
    <w:rsid w:val="00390031"/>
    <w:rsid w:val="00391DDD"/>
    <w:rsid w:val="00393CA0"/>
    <w:rsid w:val="00393EC8"/>
    <w:rsid w:val="00393F55"/>
    <w:rsid w:val="0039414A"/>
    <w:rsid w:val="00394987"/>
    <w:rsid w:val="003951C4"/>
    <w:rsid w:val="0039701B"/>
    <w:rsid w:val="003974E2"/>
    <w:rsid w:val="00397E63"/>
    <w:rsid w:val="00397F62"/>
    <w:rsid w:val="003A067B"/>
    <w:rsid w:val="003A2D5F"/>
    <w:rsid w:val="003A411A"/>
    <w:rsid w:val="003A4F74"/>
    <w:rsid w:val="003A501B"/>
    <w:rsid w:val="003A5371"/>
    <w:rsid w:val="003A5FE9"/>
    <w:rsid w:val="003A6901"/>
    <w:rsid w:val="003A6EB1"/>
    <w:rsid w:val="003A7CD4"/>
    <w:rsid w:val="003B0600"/>
    <w:rsid w:val="003B1A6F"/>
    <w:rsid w:val="003B22C6"/>
    <w:rsid w:val="003B3ABE"/>
    <w:rsid w:val="003B3B51"/>
    <w:rsid w:val="003B3BC5"/>
    <w:rsid w:val="003B58D8"/>
    <w:rsid w:val="003B6AE7"/>
    <w:rsid w:val="003C0091"/>
    <w:rsid w:val="003C057C"/>
    <w:rsid w:val="003C3280"/>
    <w:rsid w:val="003C32A9"/>
    <w:rsid w:val="003C3D45"/>
    <w:rsid w:val="003C3F63"/>
    <w:rsid w:val="003C408B"/>
    <w:rsid w:val="003C5FE2"/>
    <w:rsid w:val="003C7B0B"/>
    <w:rsid w:val="003C7C67"/>
    <w:rsid w:val="003D17C6"/>
    <w:rsid w:val="003D1A5A"/>
    <w:rsid w:val="003D1CC8"/>
    <w:rsid w:val="003D2409"/>
    <w:rsid w:val="003D266B"/>
    <w:rsid w:val="003D4C8A"/>
    <w:rsid w:val="003D4EA3"/>
    <w:rsid w:val="003D58D3"/>
    <w:rsid w:val="003D5ECA"/>
    <w:rsid w:val="003D6005"/>
    <w:rsid w:val="003D6260"/>
    <w:rsid w:val="003D661F"/>
    <w:rsid w:val="003D6D12"/>
    <w:rsid w:val="003D79BA"/>
    <w:rsid w:val="003E0E7E"/>
    <w:rsid w:val="003E0FB4"/>
    <w:rsid w:val="003E1A7A"/>
    <w:rsid w:val="003E1B86"/>
    <w:rsid w:val="003E2101"/>
    <w:rsid w:val="003E29E1"/>
    <w:rsid w:val="003E3174"/>
    <w:rsid w:val="003E46E6"/>
    <w:rsid w:val="003E56F0"/>
    <w:rsid w:val="003E6377"/>
    <w:rsid w:val="003F0D83"/>
    <w:rsid w:val="003F1131"/>
    <w:rsid w:val="003F1275"/>
    <w:rsid w:val="003F29E4"/>
    <w:rsid w:val="003F36C4"/>
    <w:rsid w:val="003F3F95"/>
    <w:rsid w:val="003F5222"/>
    <w:rsid w:val="003F6D91"/>
    <w:rsid w:val="00400661"/>
    <w:rsid w:val="00401100"/>
    <w:rsid w:val="00401F6B"/>
    <w:rsid w:val="004020A0"/>
    <w:rsid w:val="00402606"/>
    <w:rsid w:val="004043B4"/>
    <w:rsid w:val="00404EE1"/>
    <w:rsid w:val="0040503F"/>
    <w:rsid w:val="00405262"/>
    <w:rsid w:val="004057B7"/>
    <w:rsid w:val="00405A92"/>
    <w:rsid w:val="00406C6D"/>
    <w:rsid w:val="00406DCE"/>
    <w:rsid w:val="00407A71"/>
    <w:rsid w:val="00411029"/>
    <w:rsid w:val="00411083"/>
    <w:rsid w:val="004110AB"/>
    <w:rsid w:val="00411558"/>
    <w:rsid w:val="0041255B"/>
    <w:rsid w:val="00412703"/>
    <w:rsid w:val="00412F8F"/>
    <w:rsid w:val="00414230"/>
    <w:rsid w:val="00417200"/>
    <w:rsid w:val="00417D3E"/>
    <w:rsid w:val="004200DD"/>
    <w:rsid w:val="00420A44"/>
    <w:rsid w:val="00420FEB"/>
    <w:rsid w:val="004211C8"/>
    <w:rsid w:val="004213F1"/>
    <w:rsid w:val="00421FF9"/>
    <w:rsid w:val="00422DA4"/>
    <w:rsid w:val="00422E73"/>
    <w:rsid w:val="00423509"/>
    <w:rsid w:val="00423F4A"/>
    <w:rsid w:val="00424542"/>
    <w:rsid w:val="00424C87"/>
    <w:rsid w:val="00425B4C"/>
    <w:rsid w:val="00425F9B"/>
    <w:rsid w:val="0043076A"/>
    <w:rsid w:val="004320D3"/>
    <w:rsid w:val="00432FAD"/>
    <w:rsid w:val="00434483"/>
    <w:rsid w:val="004348E0"/>
    <w:rsid w:val="004364EE"/>
    <w:rsid w:val="0043740A"/>
    <w:rsid w:val="0043768E"/>
    <w:rsid w:val="00437DD2"/>
    <w:rsid w:val="004400AD"/>
    <w:rsid w:val="00440888"/>
    <w:rsid w:val="0044132C"/>
    <w:rsid w:val="00441A03"/>
    <w:rsid w:val="00441A99"/>
    <w:rsid w:val="00442514"/>
    <w:rsid w:val="004426D2"/>
    <w:rsid w:val="00443E6B"/>
    <w:rsid w:val="0044558C"/>
    <w:rsid w:val="00445962"/>
    <w:rsid w:val="00445E44"/>
    <w:rsid w:val="00446CB5"/>
    <w:rsid w:val="00446D2E"/>
    <w:rsid w:val="00447AE5"/>
    <w:rsid w:val="00447B40"/>
    <w:rsid w:val="00450059"/>
    <w:rsid w:val="004501A0"/>
    <w:rsid w:val="00451D6D"/>
    <w:rsid w:val="00455093"/>
    <w:rsid w:val="0045567B"/>
    <w:rsid w:val="00455DF0"/>
    <w:rsid w:val="0045714C"/>
    <w:rsid w:val="004572AA"/>
    <w:rsid w:val="004619A7"/>
    <w:rsid w:val="004633B6"/>
    <w:rsid w:val="00464C20"/>
    <w:rsid w:val="00464D47"/>
    <w:rsid w:val="0046515D"/>
    <w:rsid w:val="00466291"/>
    <w:rsid w:val="00466879"/>
    <w:rsid w:val="00466ABE"/>
    <w:rsid w:val="00466E4E"/>
    <w:rsid w:val="00470198"/>
    <w:rsid w:val="00471835"/>
    <w:rsid w:val="00471A27"/>
    <w:rsid w:val="00471B1C"/>
    <w:rsid w:val="00472CEB"/>
    <w:rsid w:val="00473353"/>
    <w:rsid w:val="004740E4"/>
    <w:rsid w:val="00474A3D"/>
    <w:rsid w:val="00475591"/>
    <w:rsid w:val="0047616F"/>
    <w:rsid w:val="0047669A"/>
    <w:rsid w:val="00480A08"/>
    <w:rsid w:val="00481310"/>
    <w:rsid w:val="00481EB5"/>
    <w:rsid w:val="00482D0C"/>
    <w:rsid w:val="00483BD6"/>
    <w:rsid w:val="004855FF"/>
    <w:rsid w:val="004862DD"/>
    <w:rsid w:val="004863D6"/>
    <w:rsid w:val="004868E2"/>
    <w:rsid w:val="004875CE"/>
    <w:rsid w:val="00487E17"/>
    <w:rsid w:val="004900D5"/>
    <w:rsid w:val="004907E7"/>
    <w:rsid w:val="00490844"/>
    <w:rsid w:val="00490EBF"/>
    <w:rsid w:val="00492A5A"/>
    <w:rsid w:val="00492E58"/>
    <w:rsid w:val="004936B7"/>
    <w:rsid w:val="0049478B"/>
    <w:rsid w:val="00494CB6"/>
    <w:rsid w:val="00494F4F"/>
    <w:rsid w:val="00494F59"/>
    <w:rsid w:val="00495196"/>
    <w:rsid w:val="004962AA"/>
    <w:rsid w:val="004968E0"/>
    <w:rsid w:val="00496EEB"/>
    <w:rsid w:val="004A10CB"/>
    <w:rsid w:val="004A14A1"/>
    <w:rsid w:val="004A16A5"/>
    <w:rsid w:val="004A1D5B"/>
    <w:rsid w:val="004A1F1A"/>
    <w:rsid w:val="004A430B"/>
    <w:rsid w:val="004A44FC"/>
    <w:rsid w:val="004A4BC2"/>
    <w:rsid w:val="004A5022"/>
    <w:rsid w:val="004A5753"/>
    <w:rsid w:val="004A6B39"/>
    <w:rsid w:val="004A6CBD"/>
    <w:rsid w:val="004B1232"/>
    <w:rsid w:val="004B137F"/>
    <w:rsid w:val="004B1397"/>
    <w:rsid w:val="004B18A0"/>
    <w:rsid w:val="004B2EC3"/>
    <w:rsid w:val="004B324E"/>
    <w:rsid w:val="004B36B2"/>
    <w:rsid w:val="004B3DEF"/>
    <w:rsid w:val="004B6850"/>
    <w:rsid w:val="004B6DD0"/>
    <w:rsid w:val="004B6F02"/>
    <w:rsid w:val="004B716B"/>
    <w:rsid w:val="004C00F7"/>
    <w:rsid w:val="004C09C4"/>
    <w:rsid w:val="004C1A3F"/>
    <w:rsid w:val="004C264A"/>
    <w:rsid w:val="004C2748"/>
    <w:rsid w:val="004C2D9C"/>
    <w:rsid w:val="004C30C8"/>
    <w:rsid w:val="004C3B68"/>
    <w:rsid w:val="004C4E3A"/>
    <w:rsid w:val="004C6671"/>
    <w:rsid w:val="004C7473"/>
    <w:rsid w:val="004C77D5"/>
    <w:rsid w:val="004D0151"/>
    <w:rsid w:val="004D144E"/>
    <w:rsid w:val="004D241D"/>
    <w:rsid w:val="004D2822"/>
    <w:rsid w:val="004D4DF0"/>
    <w:rsid w:val="004D6001"/>
    <w:rsid w:val="004D615C"/>
    <w:rsid w:val="004D637A"/>
    <w:rsid w:val="004D7A62"/>
    <w:rsid w:val="004E1729"/>
    <w:rsid w:val="004E2475"/>
    <w:rsid w:val="004E2E6B"/>
    <w:rsid w:val="004E5D70"/>
    <w:rsid w:val="004E7C68"/>
    <w:rsid w:val="004F0662"/>
    <w:rsid w:val="004F074B"/>
    <w:rsid w:val="004F13B6"/>
    <w:rsid w:val="004F1978"/>
    <w:rsid w:val="004F34FF"/>
    <w:rsid w:val="004F494D"/>
    <w:rsid w:val="004F49CF"/>
    <w:rsid w:val="004F500A"/>
    <w:rsid w:val="004F55B2"/>
    <w:rsid w:val="005033EF"/>
    <w:rsid w:val="0050360F"/>
    <w:rsid w:val="00503A6D"/>
    <w:rsid w:val="005044B7"/>
    <w:rsid w:val="00504D5B"/>
    <w:rsid w:val="00505648"/>
    <w:rsid w:val="00506683"/>
    <w:rsid w:val="005075F4"/>
    <w:rsid w:val="00507CC8"/>
    <w:rsid w:val="00510ED9"/>
    <w:rsid w:val="00511261"/>
    <w:rsid w:val="005115F6"/>
    <w:rsid w:val="00511E1F"/>
    <w:rsid w:val="00511E92"/>
    <w:rsid w:val="00512664"/>
    <w:rsid w:val="00514012"/>
    <w:rsid w:val="0051449A"/>
    <w:rsid w:val="0051465D"/>
    <w:rsid w:val="00515A70"/>
    <w:rsid w:val="00516B1B"/>
    <w:rsid w:val="005208C2"/>
    <w:rsid w:val="005250E7"/>
    <w:rsid w:val="005252E5"/>
    <w:rsid w:val="00530138"/>
    <w:rsid w:val="0053054D"/>
    <w:rsid w:val="005305CE"/>
    <w:rsid w:val="00531BAD"/>
    <w:rsid w:val="00532B21"/>
    <w:rsid w:val="00532E2C"/>
    <w:rsid w:val="00535195"/>
    <w:rsid w:val="005356CC"/>
    <w:rsid w:val="005360B6"/>
    <w:rsid w:val="005360DB"/>
    <w:rsid w:val="005369D6"/>
    <w:rsid w:val="00537096"/>
    <w:rsid w:val="00537D8D"/>
    <w:rsid w:val="00537FE8"/>
    <w:rsid w:val="0054253C"/>
    <w:rsid w:val="00543ABB"/>
    <w:rsid w:val="005442FF"/>
    <w:rsid w:val="00544894"/>
    <w:rsid w:val="0054547D"/>
    <w:rsid w:val="00545827"/>
    <w:rsid w:val="00545AD1"/>
    <w:rsid w:val="00547A3F"/>
    <w:rsid w:val="00547C6E"/>
    <w:rsid w:val="005501AF"/>
    <w:rsid w:val="00550A47"/>
    <w:rsid w:val="00550D87"/>
    <w:rsid w:val="005517C4"/>
    <w:rsid w:val="00552D32"/>
    <w:rsid w:val="005535A6"/>
    <w:rsid w:val="00553F6A"/>
    <w:rsid w:val="005550A9"/>
    <w:rsid w:val="005552B7"/>
    <w:rsid w:val="00555DE7"/>
    <w:rsid w:val="005573B7"/>
    <w:rsid w:val="00561A3C"/>
    <w:rsid w:val="00561F2D"/>
    <w:rsid w:val="005621BF"/>
    <w:rsid w:val="005628A9"/>
    <w:rsid w:val="0056390F"/>
    <w:rsid w:val="00564D6E"/>
    <w:rsid w:val="005655B7"/>
    <w:rsid w:val="00567353"/>
    <w:rsid w:val="00567551"/>
    <w:rsid w:val="0056756B"/>
    <w:rsid w:val="00567C5C"/>
    <w:rsid w:val="005716EE"/>
    <w:rsid w:val="0057184E"/>
    <w:rsid w:val="00571F85"/>
    <w:rsid w:val="00572016"/>
    <w:rsid w:val="00572860"/>
    <w:rsid w:val="0057367E"/>
    <w:rsid w:val="00573B69"/>
    <w:rsid w:val="00573BCC"/>
    <w:rsid w:val="00573C34"/>
    <w:rsid w:val="00574274"/>
    <w:rsid w:val="00575B1C"/>
    <w:rsid w:val="005762A0"/>
    <w:rsid w:val="00576358"/>
    <w:rsid w:val="0057698B"/>
    <w:rsid w:val="0057715D"/>
    <w:rsid w:val="0058043B"/>
    <w:rsid w:val="00580C2F"/>
    <w:rsid w:val="00581AB1"/>
    <w:rsid w:val="00581C6F"/>
    <w:rsid w:val="00581E5C"/>
    <w:rsid w:val="00581F6A"/>
    <w:rsid w:val="00583840"/>
    <w:rsid w:val="00583B7A"/>
    <w:rsid w:val="00583CAE"/>
    <w:rsid w:val="005847E7"/>
    <w:rsid w:val="00584FEB"/>
    <w:rsid w:val="0058542C"/>
    <w:rsid w:val="00585942"/>
    <w:rsid w:val="00586BE2"/>
    <w:rsid w:val="00586E45"/>
    <w:rsid w:val="005872DA"/>
    <w:rsid w:val="0058755D"/>
    <w:rsid w:val="00587941"/>
    <w:rsid w:val="0059087F"/>
    <w:rsid w:val="00591693"/>
    <w:rsid w:val="005921BD"/>
    <w:rsid w:val="00592641"/>
    <w:rsid w:val="005929A6"/>
    <w:rsid w:val="005939EE"/>
    <w:rsid w:val="00593D49"/>
    <w:rsid w:val="00595125"/>
    <w:rsid w:val="00595C6A"/>
    <w:rsid w:val="0059652E"/>
    <w:rsid w:val="00596A9C"/>
    <w:rsid w:val="0059715C"/>
    <w:rsid w:val="005977C3"/>
    <w:rsid w:val="005A05E4"/>
    <w:rsid w:val="005A0B68"/>
    <w:rsid w:val="005A0F28"/>
    <w:rsid w:val="005A31C3"/>
    <w:rsid w:val="005A45BF"/>
    <w:rsid w:val="005A5899"/>
    <w:rsid w:val="005A5D74"/>
    <w:rsid w:val="005A6789"/>
    <w:rsid w:val="005B1E0C"/>
    <w:rsid w:val="005B2574"/>
    <w:rsid w:val="005B3058"/>
    <w:rsid w:val="005B3C6C"/>
    <w:rsid w:val="005B3C70"/>
    <w:rsid w:val="005B49B9"/>
    <w:rsid w:val="005B5262"/>
    <w:rsid w:val="005B53AD"/>
    <w:rsid w:val="005B53D1"/>
    <w:rsid w:val="005B5CBA"/>
    <w:rsid w:val="005B5E04"/>
    <w:rsid w:val="005B5F6A"/>
    <w:rsid w:val="005B641C"/>
    <w:rsid w:val="005B6976"/>
    <w:rsid w:val="005B7483"/>
    <w:rsid w:val="005B75DD"/>
    <w:rsid w:val="005C1000"/>
    <w:rsid w:val="005C206C"/>
    <w:rsid w:val="005C325F"/>
    <w:rsid w:val="005C3460"/>
    <w:rsid w:val="005C42AD"/>
    <w:rsid w:val="005C4840"/>
    <w:rsid w:val="005C5702"/>
    <w:rsid w:val="005C5FEF"/>
    <w:rsid w:val="005C6384"/>
    <w:rsid w:val="005C7564"/>
    <w:rsid w:val="005C772B"/>
    <w:rsid w:val="005D027A"/>
    <w:rsid w:val="005D0B21"/>
    <w:rsid w:val="005D11C1"/>
    <w:rsid w:val="005D1785"/>
    <w:rsid w:val="005D1D1E"/>
    <w:rsid w:val="005D2B93"/>
    <w:rsid w:val="005D2F82"/>
    <w:rsid w:val="005D331A"/>
    <w:rsid w:val="005D4B9D"/>
    <w:rsid w:val="005D7108"/>
    <w:rsid w:val="005E010C"/>
    <w:rsid w:val="005E0539"/>
    <w:rsid w:val="005E0E10"/>
    <w:rsid w:val="005E0FC1"/>
    <w:rsid w:val="005E29DE"/>
    <w:rsid w:val="005E348D"/>
    <w:rsid w:val="005E39F2"/>
    <w:rsid w:val="005E4B50"/>
    <w:rsid w:val="005E4B93"/>
    <w:rsid w:val="005E6AD6"/>
    <w:rsid w:val="005E6FAC"/>
    <w:rsid w:val="005E7020"/>
    <w:rsid w:val="005E7130"/>
    <w:rsid w:val="005F0035"/>
    <w:rsid w:val="005F209D"/>
    <w:rsid w:val="005F28DC"/>
    <w:rsid w:val="005F2BB1"/>
    <w:rsid w:val="005F2E48"/>
    <w:rsid w:val="005F3795"/>
    <w:rsid w:val="005F658D"/>
    <w:rsid w:val="005F6728"/>
    <w:rsid w:val="005F6E01"/>
    <w:rsid w:val="005F7638"/>
    <w:rsid w:val="006003DF"/>
    <w:rsid w:val="006018B5"/>
    <w:rsid w:val="00603180"/>
    <w:rsid w:val="00603D2B"/>
    <w:rsid w:val="00604334"/>
    <w:rsid w:val="006048D4"/>
    <w:rsid w:val="00605094"/>
    <w:rsid w:val="006055B1"/>
    <w:rsid w:val="00605ABC"/>
    <w:rsid w:val="006061AF"/>
    <w:rsid w:val="00606E10"/>
    <w:rsid w:val="006105ED"/>
    <w:rsid w:val="006109CD"/>
    <w:rsid w:val="00611139"/>
    <w:rsid w:val="00611D6A"/>
    <w:rsid w:val="00612B53"/>
    <w:rsid w:val="00615809"/>
    <w:rsid w:val="00615F09"/>
    <w:rsid w:val="00616FB3"/>
    <w:rsid w:val="0061702F"/>
    <w:rsid w:val="006177F5"/>
    <w:rsid w:val="00617B06"/>
    <w:rsid w:val="00617D0F"/>
    <w:rsid w:val="00620726"/>
    <w:rsid w:val="00620EE2"/>
    <w:rsid w:val="00621ACD"/>
    <w:rsid w:val="006225FD"/>
    <w:rsid w:val="00622CE6"/>
    <w:rsid w:val="00623C6F"/>
    <w:rsid w:val="00624562"/>
    <w:rsid w:val="006248FE"/>
    <w:rsid w:val="00624C12"/>
    <w:rsid w:val="00625924"/>
    <w:rsid w:val="006261E7"/>
    <w:rsid w:val="00626FC9"/>
    <w:rsid w:val="00627038"/>
    <w:rsid w:val="00630409"/>
    <w:rsid w:val="00630C29"/>
    <w:rsid w:val="006311EB"/>
    <w:rsid w:val="0063148C"/>
    <w:rsid w:val="006316C9"/>
    <w:rsid w:val="00631E2A"/>
    <w:rsid w:val="00632DFF"/>
    <w:rsid w:val="006349D6"/>
    <w:rsid w:val="0063574D"/>
    <w:rsid w:val="006365EF"/>
    <w:rsid w:val="0063684A"/>
    <w:rsid w:val="00636DAA"/>
    <w:rsid w:val="0064061A"/>
    <w:rsid w:val="00640C2C"/>
    <w:rsid w:val="006417A6"/>
    <w:rsid w:val="00644048"/>
    <w:rsid w:val="006443B6"/>
    <w:rsid w:val="00645379"/>
    <w:rsid w:val="0064628D"/>
    <w:rsid w:val="00646A12"/>
    <w:rsid w:val="00647966"/>
    <w:rsid w:val="00647A77"/>
    <w:rsid w:val="00651435"/>
    <w:rsid w:val="00651475"/>
    <w:rsid w:val="00651B35"/>
    <w:rsid w:val="00651E76"/>
    <w:rsid w:val="00651F79"/>
    <w:rsid w:val="00652B70"/>
    <w:rsid w:val="00653037"/>
    <w:rsid w:val="0065356C"/>
    <w:rsid w:val="00653DED"/>
    <w:rsid w:val="006546FB"/>
    <w:rsid w:val="00654B23"/>
    <w:rsid w:val="00655F50"/>
    <w:rsid w:val="00657419"/>
    <w:rsid w:val="00657DD8"/>
    <w:rsid w:val="00661416"/>
    <w:rsid w:val="00662355"/>
    <w:rsid w:val="00662806"/>
    <w:rsid w:val="00662EC2"/>
    <w:rsid w:val="00664A2A"/>
    <w:rsid w:val="006653B0"/>
    <w:rsid w:val="0066593E"/>
    <w:rsid w:val="00666CD9"/>
    <w:rsid w:val="006677B4"/>
    <w:rsid w:val="00667EF8"/>
    <w:rsid w:val="00670083"/>
    <w:rsid w:val="006700AF"/>
    <w:rsid w:val="00670623"/>
    <w:rsid w:val="006710D5"/>
    <w:rsid w:val="00671B5A"/>
    <w:rsid w:val="006737BA"/>
    <w:rsid w:val="0067406C"/>
    <w:rsid w:val="00676962"/>
    <w:rsid w:val="006803D4"/>
    <w:rsid w:val="0068144E"/>
    <w:rsid w:val="00682F67"/>
    <w:rsid w:val="006837EA"/>
    <w:rsid w:val="00684265"/>
    <w:rsid w:val="00685350"/>
    <w:rsid w:val="006855DB"/>
    <w:rsid w:val="00685EBD"/>
    <w:rsid w:val="00686570"/>
    <w:rsid w:val="00686F96"/>
    <w:rsid w:val="006908D1"/>
    <w:rsid w:val="006924A9"/>
    <w:rsid w:val="00692B5C"/>
    <w:rsid w:val="00694047"/>
    <w:rsid w:val="00694373"/>
    <w:rsid w:val="0069481D"/>
    <w:rsid w:val="00695906"/>
    <w:rsid w:val="006962AC"/>
    <w:rsid w:val="006965DE"/>
    <w:rsid w:val="00697A90"/>
    <w:rsid w:val="006A110F"/>
    <w:rsid w:val="006A19FF"/>
    <w:rsid w:val="006A21A3"/>
    <w:rsid w:val="006A2588"/>
    <w:rsid w:val="006A2B93"/>
    <w:rsid w:val="006A5315"/>
    <w:rsid w:val="006A73A1"/>
    <w:rsid w:val="006B129E"/>
    <w:rsid w:val="006B16E2"/>
    <w:rsid w:val="006B1745"/>
    <w:rsid w:val="006B2E3D"/>
    <w:rsid w:val="006B326A"/>
    <w:rsid w:val="006B329E"/>
    <w:rsid w:val="006B3946"/>
    <w:rsid w:val="006B3C1D"/>
    <w:rsid w:val="006B447F"/>
    <w:rsid w:val="006B48E2"/>
    <w:rsid w:val="006B7047"/>
    <w:rsid w:val="006C09FF"/>
    <w:rsid w:val="006C0F7B"/>
    <w:rsid w:val="006C26EB"/>
    <w:rsid w:val="006C3372"/>
    <w:rsid w:val="006C3F7C"/>
    <w:rsid w:val="006C4352"/>
    <w:rsid w:val="006C4510"/>
    <w:rsid w:val="006C45FE"/>
    <w:rsid w:val="006C54E5"/>
    <w:rsid w:val="006C564E"/>
    <w:rsid w:val="006C5F83"/>
    <w:rsid w:val="006C7AB1"/>
    <w:rsid w:val="006D0076"/>
    <w:rsid w:val="006D0D3C"/>
    <w:rsid w:val="006D219F"/>
    <w:rsid w:val="006D21E8"/>
    <w:rsid w:val="006D2534"/>
    <w:rsid w:val="006D2B48"/>
    <w:rsid w:val="006D36A4"/>
    <w:rsid w:val="006D3A52"/>
    <w:rsid w:val="006D4479"/>
    <w:rsid w:val="006D56CB"/>
    <w:rsid w:val="006D5898"/>
    <w:rsid w:val="006D6E33"/>
    <w:rsid w:val="006D726E"/>
    <w:rsid w:val="006D7AAA"/>
    <w:rsid w:val="006D7D53"/>
    <w:rsid w:val="006E038B"/>
    <w:rsid w:val="006E0431"/>
    <w:rsid w:val="006E0817"/>
    <w:rsid w:val="006E0D72"/>
    <w:rsid w:val="006E233D"/>
    <w:rsid w:val="006E27B3"/>
    <w:rsid w:val="006E327A"/>
    <w:rsid w:val="006E4447"/>
    <w:rsid w:val="006E4638"/>
    <w:rsid w:val="006E482A"/>
    <w:rsid w:val="006E49FF"/>
    <w:rsid w:val="006E6CB4"/>
    <w:rsid w:val="006E7AD3"/>
    <w:rsid w:val="006F019E"/>
    <w:rsid w:val="006F05A0"/>
    <w:rsid w:val="006F24AA"/>
    <w:rsid w:val="006F2635"/>
    <w:rsid w:val="006F2DCB"/>
    <w:rsid w:val="006F2FE4"/>
    <w:rsid w:val="006F3017"/>
    <w:rsid w:val="006F50C1"/>
    <w:rsid w:val="006F5C4E"/>
    <w:rsid w:val="006F5D81"/>
    <w:rsid w:val="006F7A8A"/>
    <w:rsid w:val="006F7CCA"/>
    <w:rsid w:val="0070092E"/>
    <w:rsid w:val="00701410"/>
    <w:rsid w:val="00701D0B"/>
    <w:rsid w:val="00704760"/>
    <w:rsid w:val="00705022"/>
    <w:rsid w:val="007050D7"/>
    <w:rsid w:val="00705820"/>
    <w:rsid w:val="00705BFA"/>
    <w:rsid w:val="007066D1"/>
    <w:rsid w:val="00707781"/>
    <w:rsid w:val="00707891"/>
    <w:rsid w:val="00707B00"/>
    <w:rsid w:val="00710022"/>
    <w:rsid w:val="00710AE8"/>
    <w:rsid w:val="00711A8C"/>
    <w:rsid w:val="0071253B"/>
    <w:rsid w:val="00712D85"/>
    <w:rsid w:val="00712EED"/>
    <w:rsid w:val="00713EC5"/>
    <w:rsid w:val="00714A02"/>
    <w:rsid w:val="00715120"/>
    <w:rsid w:val="00715166"/>
    <w:rsid w:val="00715EF3"/>
    <w:rsid w:val="00716D6E"/>
    <w:rsid w:val="0071707A"/>
    <w:rsid w:val="00717129"/>
    <w:rsid w:val="007200C7"/>
    <w:rsid w:val="007201E4"/>
    <w:rsid w:val="00720CD1"/>
    <w:rsid w:val="00721AF8"/>
    <w:rsid w:val="00721DDE"/>
    <w:rsid w:val="00721E99"/>
    <w:rsid w:val="00721FFE"/>
    <w:rsid w:val="00722DCD"/>
    <w:rsid w:val="00723C8F"/>
    <w:rsid w:val="0072409C"/>
    <w:rsid w:val="007240AF"/>
    <w:rsid w:val="007241CB"/>
    <w:rsid w:val="0072424B"/>
    <w:rsid w:val="00724801"/>
    <w:rsid w:val="00724CAC"/>
    <w:rsid w:val="007254CA"/>
    <w:rsid w:val="007258E8"/>
    <w:rsid w:val="00726A31"/>
    <w:rsid w:val="00727553"/>
    <w:rsid w:val="00727C77"/>
    <w:rsid w:val="00727DCC"/>
    <w:rsid w:val="00727FAF"/>
    <w:rsid w:val="007328E5"/>
    <w:rsid w:val="007348A5"/>
    <w:rsid w:val="00734BF8"/>
    <w:rsid w:val="00734FF3"/>
    <w:rsid w:val="00735E9A"/>
    <w:rsid w:val="0073659A"/>
    <w:rsid w:val="007370AE"/>
    <w:rsid w:val="00737760"/>
    <w:rsid w:val="007379F8"/>
    <w:rsid w:val="00740897"/>
    <w:rsid w:val="0074098C"/>
    <w:rsid w:val="007427E1"/>
    <w:rsid w:val="00743F6D"/>
    <w:rsid w:val="0074432E"/>
    <w:rsid w:val="007450D7"/>
    <w:rsid w:val="0074549A"/>
    <w:rsid w:val="00746137"/>
    <w:rsid w:val="00746D23"/>
    <w:rsid w:val="00747A52"/>
    <w:rsid w:val="00750581"/>
    <w:rsid w:val="00750FB3"/>
    <w:rsid w:val="00751950"/>
    <w:rsid w:val="00752FB5"/>
    <w:rsid w:val="00752FB7"/>
    <w:rsid w:val="00753A99"/>
    <w:rsid w:val="0075492B"/>
    <w:rsid w:val="007555A7"/>
    <w:rsid w:val="00755C24"/>
    <w:rsid w:val="0075616B"/>
    <w:rsid w:val="007561F0"/>
    <w:rsid w:val="0075725A"/>
    <w:rsid w:val="00757B06"/>
    <w:rsid w:val="0076248C"/>
    <w:rsid w:val="00762C3D"/>
    <w:rsid w:val="00762FDD"/>
    <w:rsid w:val="00762FED"/>
    <w:rsid w:val="007636F5"/>
    <w:rsid w:val="00763B61"/>
    <w:rsid w:val="00765D93"/>
    <w:rsid w:val="0076659F"/>
    <w:rsid w:val="00766D17"/>
    <w:rsid w:val="00767150"/>
    <w:rsid w:val="0076783F"/>
    <w:rsid w:val="007701A5"/>
    <w:rsid w:val="00770402"/>
    <w:rsid w:val="00771203"/>
    <w:rsid w:val="00772BA5"/>
    <w:rsid w:val="00773411"/>
    <w:rsid w:val="0077395F"/>
    <w:rsid w:val="007739E7"/>
    <w:rsid w:val="00773A0D"/>
    <w:rsid w:val="007751C1"/>
    <w:rsid w:val="0077639B"/>
    <w:rsid w:val="00776C4C"/>
    <w:rsid w:val="00780652"/>
    <w:rsid w:val="007812EB"/>
    <w:rsid w:val="007817E5"/>
    <w:rsid w:val="00781C85"/>
    <w:rsid w:val="00782D46"/>
    <w:rsid w:val="00785114"/>
    <w:rsid w:val="00785204"/>
    <w:rsid w:val="00785CEA"/>
    <w:rsid w:val="0078609B"/>
    <w:rsid w:val="0078612D"/>
    <w:rsid w:val="00786134"/>
    <w:rsid w:val="00786F67"/>
    <w:rsid w:val="00787576"/>
    <w:rsid w:val="007877B5"/>
    <w:rsid w:val="007906EC"/>
    <w:rsid w:val="00790E06"/>
    <w:rsid w:val="00792617"/>
    <w:rsid w:val="00792941"/>
    <w:rsid w:val="0079332B"/>
    <w:rsid w:val="007945F7"/>
    <w:rsid w:val="00794905"/>
    <w:rsid w:val="007971E8"/>
    <w:rsid w:val="007974B6"/>
    <w:rsid w:val="007A0833"/>
    <w:rsid w:val="007A1170"/>
    <w:rsid w:val="007A239A"/>
    <w:rsid w:val="007A2AC1"/>
    <w:rsid w:val="007A3630"/>
    <w:rsid w:val="007A36E7"/>
    <w:rsid w:val="007A3FE1"/>
    <w:rsid w:val="007A4282"/>
    <w:rsid w:val="007A5029"/>
    <w:rsid w:val="007A57D5"/>
    <w:rsid w:val="007A582B"/>
    <w:rsid w:val="007A5B9B"/>
    <w:rsid w:val="007A67B5"/>
    <w:rsid w:val="007B0D66"/>
    <w:rsid w:val="007B12BF"/>
    <w:rsid w:val="007B1F28"/>
    <w:rsid w:val="007B1F82"/>
    <w:rsid w:val="007B339C"/>
    <w:rsid w:val="007B3890"/>
    <w:rsid w:val="007B4594"/>
    <w:rsid w:val="007B467B"/>
    <w:rsid w:val="007B5013"/>
    <w:rsid w:val="007B5483"/>
    <w:rsid w:val="007B5709"/>
    <w:rsid w:val="007B640E"/>
    <w:rsid w:val="007B6659"/>
    <w:rsid w:val="007B6DCD"/>
    <w:rsid w:val="007B707B"/>
    <w:rsid w:val="007B7108"/>
    <w:rsid w:val="007B72BF"/>
    <w:rsid w:val="007C0555"/>
    <w:rsid w:val="007C07DA"/>
    <w:rsid w:val="007C0888"/>
    <w:rsid w:val="007C0C14"/>
    <w:rsid w:val="007C0DEC"/>
    <w:rsid w:val="007C10E0"/>
    <w:rsid w:val="007C23EF"/>
    <w:rsid w:val="007C32C9"/>
    <w:rsid w:val="007C43F4"/>
    <w:rsid w:val="007C4C82"/>
    <w:rsid w:val="007C5206"/>
    <w:rsid w:val="007C597A"/>
    <w:rsid w:val="007C64F8"/>
    <w:rsid w:val="007C7D7A"/>
    <w:rsid w:val="007D0C6B"/>
    <w:rsid w:val="007D0D11"/>
    <w:rsid w:val="007D102E"/>
    <w:rsid w:val="007D10D5"/>
    <w:rsid w:val="007D168F"/>
    <w:rsid w:val="007D2A6F"/>
    <w:rsid w:val="007D3877"/>
    <w:rsid w:val="007D4097"/>
    <w:rsid w:val="007D4D8E"/>
    <w:rsid w:val="007D5115"/>
    <w:rsid w:val="007D51FE"/>
    <w:rsid w:val="007D55D2"/>
    <w:rsid w:val="007D5D21"/>
    <w:rsid w:val="007D7578"/>
    <w:rsid w:val="007D7C25"/>
    <w:rsid w:val="007D7D8C"/>
    <w:rsid w:val="007E0BBF"/>
    <w:rsid w:val="007E0E97"/>
    <w:rsid w:val="007E2A25"/>
    <w:rsid w:val="007E30BB"/>
    <w:rsid w:val="007E470D"/>
    <w:rsid w:val="007E47DD"/>
    <w:rsid w:val="007E51FF"/>
    <w:rsid w:val="007E5757"/>
    <w:rsid w:val="007E5A9D"/>
    <w:rsid w:val="007E62ED"/>
    <w:rsid w:val="007E711D"/>
    <w:rsid w:val="007E72F4"/>
    <w:rsid w:val="007F094D"/>
    <w:rsid w:val="007F2E0B"/>
    <w:rsid w:val="007F34EB"/>
    <w:rsid w:val="007F4E29"/>
    <w:rsid w:val="007F547F"/>
    <w:rsid w:val="007F5606"/>
    <w:rsid w:val="007F668B"/>
    <w:rsid w:val="007F6B49"/>
    <w:rsid w:val="007F78E7"/>
    <w:rsid w:val="007F7945"/>
    <w:rsid w:val="007F7D9E"/>
    <w:rsid w:val="007F7FDF"/>
    <w:rsid w:val="00801BFE"/>
    <w:rsid w:val="00803FF9"/>
    <w:rsid w:val="008042E7"/>
    <w:rsid w:val="00804F2B"/>
    <w:rsid w:val="008056E7"/>
    <w:rsid w:val="00805D34"/>
    <w:rsid w:val="00806EDD"/>
    <w:rsid w:val="008073F1"/>
    <w:rsid w:val="008079EE"/>
    <w:rsid w:val="00807EFA"/>
    <w:rsid w:val="00810B87"/>
    <w:rsid w:val="00810E66"/>
    <w:rsid w:val="00811BAB"/>
    <w:rsid w:val="008129BF"/>
    <w:rsid w:val="00813755"/>
    <w:rsid w:val="0081397E"/>
    <w:rsid w:val="008141D9"/>
    <w:rsid w:val="0081490B"/>
    <w:rsid w:val="008149F0"/>
    <w:rsid w:val="00816354"/>
    <w:rsid w:val="008204F3"/>
    <w:rsid w:val="00820827"/>
    <w:rsid w:val="00821714"/>
    <w:rsid w:val="008219F4"/>
    <w:rsid w:val="0082379B"/>
    <w:rsid w:val="00824221"/>
    <w:rsid w:val="00824280"/>
    <w:rsid w:val="00824E0E"/>
    <w:rsid w:val="008258D6"/>
    <w:rsid w:val="00825D1B"/>
    <w:rsid w:val="00826C48"/>
    <w:rsid w:val="00826CCD"/>
    <w:rsid w:val="008279E6"/>
    <w:rsid w:val="00827BA4"/>
    <w:rsid w:val="0083008D"/>
    <w:rsid w:val="00833F5E"/>
    <w:rsid w:val="0083410B"/>
    <w:rsid w:val="0083492A"/>
    <w:rsid w:val="008354D2"/>
    <w:rsid w:val="00836D7E"/>
    <w:rsid w:val="00836FAC"/>
    <w:rsid w:val="00837214"/>
    <w:rsid w:val="00837D09"/>
    <w:rsid w:val="00840CA8"/>
    <w:rsid w:val="00840E83"/>
    <w:rsid w:val="00841FC7"/>
    <w:rsid w:val="00842112"/>
    <w:rsid w:val="00842A78"/>
    <w:rsid w:val="0084380F"/>
    <w:rsid w:val="008442C0"/>
    <w:rsid w:val="00845245"/>
    <w:rsid w:val="0084573E"/>
    <w:rsid w:val="008474F0"/>
    <w:rsid w:val="00847CEE"/>
    <w:rsid w:val="0085072D"/>
    <w:rsid w:val="00850E5F"/>
    <w:rsid w:val="00851472"/>
    <w:rsid w:val="00852063"/>
    <w:rsid w:val="0085252A"/>
    <w:rsid w:val="00853BE6"/>
    <w:rsid w:val="00854065"/>
    <w:rsid w:val="00854834"/>
    <w:rsid w:val="00854AF3"/>
    <w:rsid w:val="00854F55"/>
    <w:rsid w:val="00855041"/>
    <w:rsid w:val="00855B3F"/>
    <w:rsid w:val="0085680F"/>
    <w:rsid w:val="0085741B"/>
    <w:rsid w:val="00857AEC"/>
    <w:rsid w:val="00860A17"/>
    <w:rsid w:val="00860BD1"/>
    <w:rsid w:val="008610A8"/>
    <w:rsid w:val="008611DF"/>
    <w:rsid w:val="008638DE"/>
    <w:rsid w:val="00863B03"/>
    <w:rsid w:val="0086457D"/>
    <w:rsid w:val="00864661"/>
    <w:rsid w:val="00865AEF"/>
    <w:rsid w:val="00865BD5"/>
    <w:rsid w:val="00865CA1"/>
    <w:rsid w:val="00870E7E"/>
    <w:rsid w:val="00870F6C"/>
    <w:rsid w:val="00872346"/>
    <w:rsid w:val="00872705"/>
    <w:rsid w:val="00872CBE"/>
    <w:rsid w:val="0087431B"/>
    <w:rsid w:val="00874689"/>
    <w:rsid w:val="00874A9D"/>
    <w:rsid w:val="008756F7"/>
    <w:rsid w:val="00875BD4"/>
    <w:rsid w:val="008816A1"/>
    <w:rsid w:val="008816B5"/>
    <w:rsid w:val="00884BB6"/>
    <w:rsid w:val="00884E0F"/>
    <w:rsid w:val="00884E27"/>
    <w:rsid w:val="00884EDE"/>
    <w:rsid w:val="008851C1"/>
    <w:rsid w:val="008869A3"/>
    <w:rsid w:val="00887C45"/>
    <w:rsid w:val="00887EA1"/>
    <w:rsid w:val="008901DC"/>
    <w:rsid w:val="00890A57"/>
    <w:rsid w:val="00891CA6"/>
    <w:rsid w:val="00892157"/>
    <w:rsid w:val="008922FC"/>
    <w:rsid w:val="00893102"/>
    <w:rsid w:val="00893CBA"/>
    <w:rsid w:val="00894A75"/>
    <w:rsid w:val="00895102"/>
    <w:rsid w:val="00896011"/>
    <w:rsid w:val="00896428"/>
    <w:rsid w:val="00897EC5"/>
    <w:rsid w:val="008A03CA"/>
    <w:rsid w:val="008A138C"/>
    <w:rsid w:val="008A1F8E"/>
    <w:rsid w:val="008A4708"/>
    <w:rsid w:val="008A5004"/>
    <w:rsid w:val="008A59E4"/>
    <w:rsid w:val="008A5DE9"/>
    <w:rsid w:val="008A5F55"/>
    <w:rsid w:val="008A6982"/>
    <w:rsid w:val="008A6DB2"/>
    <w:rsid w:val="008A74C8"/>
    <w:rsid w:val="008A77C6"/>
    <w:rsid w:val="008A7E2B"/>
    <w:rsid w:val="008B049A"/>
    <w:rsid w:val="008B0D55"/>
    <w:rsid w:val="008B1261"/>
    <w:rsid w:val="008B1A22"/>
    <w:rsid w:val="008B289F"/>
    <w:rsid w:val="008B2DE9"/>
    <w:rsid w:val="008B3F35"/>
    <w:rsid w:val="008B4688"/>
    <w:rsid w:val="008B46B2"/>
    <w:rsid w:val="008B5466"/>
    <w:rsid w:val="008B5DF6"/>
    <w:rsid w:val="008B5E00"/>
    <w:rsid w:val="008B73C2"/>
    <w:rsid w:val="008B74FA"/>
    <w:rsid w:val="008C0073"/>
    <w:rsid w:val="008C03D5"/>
    <w:rsid w:val="008C0D33"/>
    <w:rsid w:val="008C25CC"/>
    <w:rsid w:val="008C286D"/>
    <w:rsid w:val="008C2CC6"/>
    <w:rsid w:val="008C2EBA"/>
    <w:rsid w:val="008C340D"/>
    <w:rsid w:val="008C3818"/>
    <w:rsid w:val="008C38A8"/>
    <w:rsid w:val="008C6071"/>
    <w:rsid w:val="008C6299"/>
    <w:rsid w:val="008C62A3"/>
    <w:rsid w:val="008C6DFE"/>
    <w:rsid w:val="008C6EBB"/>
    <w:rsid w:val="008C7994"/>
    <w:rsid w:val="008D074E"/>
    <w:rsid w:val="008D1721"/>
    <w:rsid w:val="008D3E02"/>
    <w:rsid w:val="008D5145"/>
    <w:rsid w:val="008D548A"/>
    <w:rsid w:val="008D6856"/>
    <w:rsid w:val="008D6961"/>
    <w:rsid w:val="008D7FBC"/>
    <w:rsid w:val="008E36FE"/>
    <w:rsid w:val="008E397C"/>
    <w:rsid w:val="008E4A52"/>
    <w:rsid w:val="008E533F"/>
    <w:rsid w:val="008E5B6F"/>
    <w:rsid w:val="008E5E0F"/>
    <w:rsid w:val="008E64F8"/>
    <w:rsid w:val="008E676F"/>
    <w:rsid w:val="008E7319"/>
    <w:rsid w:val="008E7927"/>
    <w:rsid w:val="008F05C5"/>
    <w:rsid w:val="008F1090"/>
    <w:rsid w:val="008F1784"/>
    <w:rsid w:val="008F2D70"/>
    <w:rsid w:val="008F384E"/>
    <w:rsid w:val="008F465D"/>
    <w:rsid w:val="008F483C"/>
    <w:rsid w:val="008F4B59"/>
    <w:rsid w:val="008F5819"/>
    <w:rsid w:val="008F5AC4"/>
    <w:rsid w:val="008F5CDA"/>
    <w:rsid w:val="008F6F83"/>
    <w:rsid w:val="008F7C0D"/>
    <w:rsid w:val="008F7FA8"/>
    <w:rsid w:val="00900C9C"/>
    <w:rsid w:val="0090171C"/>
    <w:rsid w:val="009043A5"/>
    <w:rsid w:val="00904DCE"/>
    <w:rsid w:val="0090777C"/>
    <w:rsid w:val="00907B3F"/>
    <w:rsid w:val="00907BF8"/>
    <w:rsid w:val="009104BE"/>
    <w:rsid w:val="009129CA"/>
    <w:rsid w:val="009129F4"/>
    <w:rsid w:val="009132F5"/>
    <w:rsid w:val="0091440A"/>
    <w:rsid w:val="00914A52"/>
    <w:rsid w:val="0091561A"/>
    <w:rsid w:val="00915B30"/>
    <w:rsid w:val="00915CA3"/>
    <w:rsid w:val="0091652F"/>
    <w:rsid w:val="00916810"/>
    <w:rsid w:val="00917A32"/>
    <w:rsid w:val="00920035"/>
    <w:rsid w:val="00922139"/>
    <w:rsid w:val="00922DBF"/>
    <w:rsid w:val="0092358B"/>
    <w:rsid w:val="009237DF"/>
    <w:rsid w:val="009238F4"/>
    <w:rsid w:val="00924DDB"/>
    <w:rsid w:val="00930700"/>
    <w:rsid w:val="00931085"/>
    <w:rsid w:val="009312CB"/>
    <w:rsid w:val="0093179B"/>
    <w:rsid w:val="00933096"/>
    <w:rsid w:val="00933F82"/>
    <w:rsid w:val="00934295"/>
    <w:rsid w:val="0093623E"/>
    <w:rsid w:val="00942EA7"/>
    <w:rsid w:val="009439C5"/>
    <w:rsid w:val="00943EA2"/>
    <w:rsid w:val="0094434C"/>
    <w:rsid w:val="00945964"/>
    <w:rsid w:val="00945F1E"/>
    <w:rsid w:val="0094683A"/>
    <w:rsid w:val="009470DA"/>
    <w:rsid w:val="009475FD"/>
    <w:rsid w:val="00951790"/>
    <w:rsid w:val="009523C6"/>
    <w:rsid w:val="00952970"/>
    <w:rsid w:val="00953745"/>
    <w:rsid w:val="00954D7D"/>
    <w:rsid w:val="00955947"/>
    <w:rsid w:val="009570A6"/>
    <w:rsid w:val="00957E5F"/>
    <w:rsid w:val="00957EE7"/>
    <w:rsid w:val="009602B2"/>
    <w:rsid w:val="0096123A"/>
    <w:rsid w:val="0096219C"/>
    <w:rsid w:val="0096245E"/>
    <w:rsid w:val="009636FE"/>
    <w:rsid w:val="009639DF"/>
    <w:rsid w:val="00963E0B"/>
    <w:rsid w:val="0096454D"/>
    <w:rsid w:val="00964F12"/>
    <w:rsid w:val="00967B55"/>
    <w:rsid w:val="00970322"/>
    <w:rsid w:val="00970A17"/>
    <w:rsid w:val="00970E4D"/>
    <w:rsid w:val="009710B1"/>
    <w:rsid w:val="0097237C"/>
    <w:rsid w:val="00972E72"/>
    <w:rsid w:val="009736FF"/>
    <w:rsid w:val="0097393A"/>
    <w:rsid w:val="00975056"/>
    <w:rsid w:val="00975499"/>
    <w:rsid w:val="009763D5"/>
    <w:rsid w:val="00976FFB"/>
    <w:rsid w:val="0098046C"/>
    <w:rsid w:val="0098054F"/>
    <w:rsid w:val="00982B21"/>
    <w:rsid w:val="00986DF0"/>
    <w:rsid w:val="00987681"/>
    <w:rsid w:val="009900A0"/>
    <w:rsid w:val="009900E1"/>
    <w:rsid w:val="0099029E"/>
    <w:rsid w:val="00990687"/>
    <w:rsid w:val="009925B1"/>
    <w:rsid w:val="00992637"/>
    <w:rsid w:val="00993185"/>
    <w:rsid w:val="009933A6"/>
    <w:rsid w:val="00993B23"/>
    <w:rsid w:val="00994CA8"/>
    <w:rsid w:val="00995170"/>
    <w:rsid w:val="00995ED2"/>
    <w:rsid w:val="0099704A"/>
    <w:rsid w:val="0099792D"/>
    <w:rsid w:val="009A07DA"/>
    <w:rsid w:val="009A1183"/>
    <w:rsid w:val="009A33DE"/>
    <w:rsid w:val="009A3545"/>
    <w:rsid w:val="009A59A1"/>
    <w:rsid w:val="009A5D28"/>
    <w:rsid w:val="009A66C7"/>
    <w:rsid w:val="009A6CAF"/>
    <w:rsid w:val="009A70CC"/>
    <w:rsid w:val="009B13F1"/>
    <w:rsid w:val="009B21BC"/>
    <w:rsid w:val="009B3697"/>
    <w:rsid w:val="009B375B"/>
    <w:rsid w:val="009B4013"/>
    <w:rsid w:val="009B4497"/>
    <w:rsid w:val="009B4E99"/>
    <w:rsid w:val="009B547A"/>
    <w:rsid w:val="009B5504"/>
    <w:rsid w:val="009B6598"/>
    <w:rsid w:val="009B69E9"/>
    <w:rsid w:val="009C02DE"/>
    <w:rsid w:val="009C0E20"/>
    <w:rsid w:val="009C0EED"/>
    <w:rsid w:val="009C152D"/>
    <w:rsid w:val="009C2151"/>
    <w:rsid w:val="009C2E65"/>
    <w:rsid w:val="009C3442"/>
    <w:rsid w:val="009C3693"/>
    <w:rsid w:val="009C38AB"/>
    <w:rsid w:val="009C4222"/>
    <w:rsid w:val="009C4F72"/>
    <w:rsid w:val="009C57F0"/>
    <w:rsid w:val="009C648D"/>
    <w:rsid w:val="009C774B"/>
    <w:rsid w:val="009C7FE4"/>
    <w:rsid w:val="009D144D"/>
    <w:rsid w:val="009D45D4"/>
    <w:rsid w:val="009D4705"/>
    <w:rsid w:val="009D4F83"/>
    <w:rsid w:val="009E10B1"/>
    <w:rsid w:val="009E18B8"/>
    <w:rsid w:val="009E1F81"/>
    <w:rsid w:val="009E253F"/>
    <w:rsid w:val="009E5B24"/>
    <w:rsid w:val="009E5DBE"/>
    <w:rsid w:val="009E7139"/>
    <w:rsid w:val="009E7C03"/>
    <w:rsid w:val="009F06FA"/>
    <w:rsid w:val="009F15C2"/>
    <w:rsid w:val="009F1786"/>
    <w:rsid w:val="009F1AB2"/>
    <w:rsid w:val="009F1B3D"/>
    <w:rsid w:val="009F21D3"/>
    <w:rsid w:val="009F33DF"/>
    <w:rsid w:val="009F37E2"/>
    <w:rsid w:val="009F3C08"/>
    <w:rsid w:val="009F3E3A"/>
    <w:rsid w:val="009F51C8"/>
    <w:rsid w:val="009F6747"/>
    <w:rsid w:val="009F69F0"/>
    <w:rsid w:val="009F7E21"/>
    <w:rsid w:val="00A00311"/>
    <w:rsid w:val="00A003EB"/>
    <w:rsid w:val="00A00F3E"/>
    <w:rsid w:val="00A01FFA"/>
    <w:rsid w:val="00A02E4B"/>
    <w:rsid w:val="00A03016"/>
    <w:rsid w:val="00A036E8"/>
    <w:rsid w:val="00A036EF"/>
    <w:rsid w:val="00A03B26"/>
    <w:rsid w:val="00A04605"/>
    <w:rsid w:val="00A05512"/>
    <w:rsid w:val="00A0761F"/>
    <w:rsid w:val="00A100BE"/>
    <w:rsid w:val="00A104C3"/>
    <w:rsid w:val="00A11B36"/>
    <w:rsid w:val="00A11F08"/>
    <w:rsid w:val="00A120DC"/>
    <w:rsid w:val="00A12FB3"/>
    <w:rsid w:val="00A131C5"/>
    <w:rsid w:val="00A1336B"/>
    <w:rsid w:val="00A13827"/>
    <w:rsid w:val="00A141B9"/>
    <w:rsid w:val="00A15562"/>
    <w:rsid w:val="00A15DDB"/>
    <w:rsid w:val="00A163AD"/>
    <w:rsid w:val="00A168AD"/>
    <w:rsid w:val="00A214A9"/>
    <w:rsid w:val="00A22DED"/>
    <w:rsid w:val="00A236BD"/>
    <w:rsid w:val="00A23F04"/>
    <w:rsid w:val="00A24087"/>
    <w:rsid w:val="00A249A6"/>
    <w:rsid w:val="00A24B69"/>
    <w:rsid w:val="00A24C1C"/>
    <w:rsid w:val="00A24C2E"/>
    <w:rsid w:val="00A2654B"/>
    <w:rsid w:val="00A27078"/>
    <w:rsid w:val="00A270D6"/>
    <w:rsid w:val="00A2767B"/>
    <w:rsid w:val="00A32EE0"/>
    <w:rsid w:val="00A334F1"/>
    <w:rsid w:val="00A336ED"/>
    <w:rsid w:val="00A34DDE"/>
    <w:rsid w:val="00A351BB"/>
    <w:rsid w:val="00A35965"/>
    <w:rsid w:val="00A366DF"/>
    <w:rsid w:val="00A36B35"/>
    <w:rsid w:val="00A3778D"/>
    <w:rsid w:val="00A40C59"/>
    <w:rsid w:val="00A41816"/>
    <w:rsid w:val="00A41D54"/>
    <w:rsid w:val="00A426E1"/>
    <w:rsid w:val="00A44253"/>
    <w:rsid w:val="00A448AE"/>
    <w:rsid w:val="00A44F05"/>
    <w:rsid w:val="00A45129"/>
    <w:rsid w:val="00A453FF"/>
    <w:rsid w:val="00A45D78"/>
    <w:rsid w:val="00A46DFF"/>
    <w:rsid w:val="00A51962"/>
    <w:rsid w:val="00A51A06"/>
    <w:rsid w:val="00A5239E"/>
    <w:rsid w:val="00A5295C"/>
    <w:rsid w:val="00A54CC9"/>
    <w:rsid w:val="00A56242"/>
    <w:rsid w:val="00A56964"/>
    <w:rsid w:val="00A60986"/>
    <w:rsid w:val="00A60F76"/>
    <w:rsid w:val="00A6131B"/>
    <w:rsid w:val="00A618F8"/>
    <w:rsid w:val="00A61F62"/>
    <w:rsid w:val="00A62359"/>
    <w:rsid w:val="00A623DC"/>
    <w:rsid w:val="00A627C9"/>
    <w:rsid w:val="00A631DD"/>
    <w:rsid w:val="00A63B64"/>
    <w:rsid w:val="00A63CB3"/>
    <w:rsid w:val="00A646DB"/>
    <w:rsid w:val="00A64744"/>
    <w:rsid w:val="00A65436"/>
    <w:rsid w:val="00A65541"/>
    <w:rsid w:val="00A65D37"/>
    <w:rsid w:val="00A66045"/>
    <w:rsid w:val="00A66085"/>
    <w:rsid w:val="00A6615A"/>
    <w:rsid w:val="00A66306"/>
    <w:rsid w:val="00A6640C"/>
    <w:rsid w:val="00A671AD"/>
    <w:rsid w:val="00A6724B"/>
    <w:rsid w:val="00A6795D"/>
    <w:rsid w:val="00A71686"/>
    <w:rsid w:val="00A721CF"/>
    <w:rsid w:val="00A72E19"/>
    <w:rsid w:val="00A735C6"/>
    <w:rsid w:val="00A73780"/>
    <w:rsid w:val="00A75725"/>
    <w:rsid w:val="00A76AB4"/>
    <w:rsid w:val="00A7784D"/>
    <w:rsid w:val="00A77E66"/>
    <w:rsid w:val="00A8017E"/>
    <w:rsid w:val="00A8054F"/>
    <w:rsid w:val="00A81BC1"/>
    <w:rsid w:val="00A82B5F"/>
    <w:rsid w:val="00A83A35"/>
    <w:rsid w:val="00A83BA4"/>
    <w:rsid w:val="00A83ED8"/>
    <w:rsid w:val="00A852EE"/>
    <w:rsid w:val="00A854C8"/>
    <w:rsid w:val="00A9020C"/>
    <w:rsid w:val="00A9063B"/>
    <w:rsid w:val="00A90738"/>
    <w:rsid w:val="00A923AE"/>
    <w:rsid w:val="00A9262B"/>
    <w:rsid w:val="00A92941"/>
    <w:rsid w:val="00A9353F"/>
    <w:rsid w:val="00A946A9"/>
    <w:rsid w:val="00A94DC4"/>
    <w:rsid w:val="00A958A6"/>
    <w:rsid w:val="00A95F14"/>
    <w:rsid w:val="00A96DEF"/>
    <w:rsid w:val="00A97899"/>
    <w:rsid w:val="00A97A2B"/>
    <w:rsid w:val="00AA1135"/>
    <w:rsid w:val="00AA179D"/>
    <w:rsid w:val="00AA2CD2"/>
    <w:rsid w:val="00AA3CFE"/>
    <w:rsid w:val="00AA3DE7"/>
    <w:rsid w:val="00AA3DF1"/>
    <w:rsid w:val="00AA510E"/>
    <w:rsid w:val="00AA55A7"/>
    <w:rsid w:val="00AB2E65"/>
    <w:rsid w:val="00AB2EA7"/>
    <w:rsid w:val="00AB3BD4"/>
    <w:rsid w:val="00AB4E67"/>
    <w:rsid w:val="00AB517D"/>
    <w:rsid w:val="00AB51B9"/>
    <w:rsid w:val="00AB5417"/>
    <w:rsid w:val="00AB5505"/>
    <w:rsid w:val="00AB56F4"/>
    <w:rsid w:val="00AB72D0"/>
    <w:rsid w:val="00AB7572"/>
    <w:rsid w:val="00AC25FA"/>
    <w:rsid w:val="00AC2693"/>
    <w:rsid w:val="00AC2ACC"/>
    <w:rsid w:val="00AC2EFA"/>
    <w:rsid w:val="00AC3F36"/>
    <w:rsid w:val="00AC538C"/>
    <w:rsid w:val="00AC53A1"/>
    <w:rsid w:val="00AC75D2"/>
    <w:rsid w:val="00AC7BAB"/>
    <w:rsid w:val="00AD093E"/>
    <w:rsid w:val="00AD0E3F"/>
    <w:rsid w:val="00AD19C3"/>
    <w:rsid w:val="00AD2DA4"/>
    <w:rsid w:val="00AD56B3"/>
    <w:rsid w:val="00AD6B52"/>
    <w:rsid w:val="00AE162D"/>
    <w:rsid w:val="00AE265B"/>
    <w:rsid w:val="00AE343E"/>
    <w:rsid w:val="00AE4E87"/>
    <w:rsid w:val="00AE5213"/>
    <w:rsid w:val="00AE5299"/>
    <w:rsid w:val="00AE6A0A"/>
    <w:rsid w:val="00AE6E40"/>
    <w:rsid w:val="00AE713D"/>
    <w:rsid w:val="00AE75E7"/>
    <w:rsid w:val="00AE7690"/>
    <w:rsid w:val="00AF0EF2"/>
    <w:rsid w:val="00AF174D"/>
    <w:rsid w:val="00AF2E57"/>
    <w:rsid w:val="00AF31D0"/>
    <w:rsid w:val="00AF322E"/>
    <w:rsid w:val="00AF3DA6"/>
    <w:rsid w:val="00AF49D8"/>
    <w:rsid w:val="00AF4F97"/>
    <w:rsid w:val="00AF79E8"/>
    <w:rsid w:val="00B016A1"/>
    <w:rsid w:val="00B0193B"/>
    <w:rsid w:val="00B0209C"/>
    <w:rsid w:val="00B02ABA"/>
    <w:rsid w:val="00B02B85"/>
    <w:rsid w:val="00B038FC"/>
    <w:rsid w:val="00B03A08"/>
    <w:rsid w:val="00B04BD9"/>
    <w:rsid w:val="00B04EDB"/>
    <w:rsid w:val="00B06030"/>
    <w:rsid w:val="00B062E4"/>
    <w:rsid w:val="00B06CFE"/>
    <w:rsid w:val="00B070B0"/>
    <w:rsid w:val="00B07A65"/>
    <w:rsid w:val="00B11206"/>
    <w:rsid w:val="00B1203C"/>
    <w:rsid w:val="00B14194"/>
    <w:rsid w:val="00B14968"/>
    <w:rsid w:val="00B1496E"/>
    <w:rsid w:val="00B15035"/>
    <w:rsid w:val="00B15792"/>
    <w:rsid w:val="00B1627A"/>
    <w:rsid w:val="00B16291"/>
    <w:rsid w:val="00B1630C"/>
    <w:rsid w:val="00B16B14"/>
    <w:rsid w:val="00B170B2"/>
    <w:rsid w:val="00B1794F"/>
    <w:rsid w:val="00B17A7A"/>
    <w:rsid w:val="00B209BF"/>
    <w:rsid w:val="00B20B5B"/>
    <w:rsid w:val="00B20FCA"/>
    <w:rsid w:val="00B21F76"/>
    <w:rsid w:val="00B22829"/>
    <w:rsid w:val="00B22AEA"/>
    <w:rsid w:val="00B23172"/>
    <w:rsid w:val="00B231E1"/>
    <w:rsid w:val="00B2390A"/>
    <w:rsid w:val="00B23F8A"/>
    <w:rsid w:val="00B244E6"/>
    <w:rsid w:val="00B2485A"/>
    <w:rsid w:val="00B24B82"/>
    <w:rsid w:val="00B25E30"/>
    <w:rsid w:val="00B26149"/>
    <w:rsid w:val="00B27250"/>
    <w:rsid w:val="00B27F90"/>
    <w:rsid w:val="00B3043A"/>
    <w:rsid w:val="00B305DF"/>
    <w:rsid w:val="00B305F6"/>
    <w:rsid w:val="00B3085C"/>
    <w:rsid w:val="00B30953"/>
    <w:rsid w:val="00B30A0B"/>
    <w:rsid w:val="00B30B57"/>
    <w:rsid w:val="00B30BAF"/>
    <w:rsid w:val="00B30F94"/>
    <w:rsid w:val="00B30F9A"/>
    <w:rsid w:val="00B324BB"/>
    <w:rsid w:val="00B32606"/>
    <w:rsid w:val="00B33AFF"/>
    <w:rsid w:val="00B33C01"/>
    <w:rsid w:val="00B342AD"/>
    <w:rsid w:val="00B35E5C"/>
    <w:rsid w:val="00B35F17"/>
    <w:rsid w:val="00B365C1"/>
    <w:rsid w:val="00B37C8D"/>
    <w:rsid w:val="00B406A1"/>
    <w:rsid w:val="00B42BFB"/>
    <w:rsid w:val="00B4356E"/>
    <w:rsid w:val="00B44AC9"/>
    <w:rsid w:val="00B44C67"/>
    <w:rsid w:val="00B4506B"/>
    <w:rsid w:val="00B45121"/>
    <w:rsid w:val="00B45295"/>
    <w:rsid w:val="00B458B9"/>
    <w:rsid w:val="00B468BC"/>
    <w:rsid w:val="00B468C2"/>
    <w:rsid w:val="00B46A2C"/>
    <w:rsid w:val="00B506C6"/>
    <w:rsid w:val="00B50AC1"/>
    <w:rsid w:val="00B50C5A"/>
    <w:rsid w:val="00B530DA"/>
    <w:rsid w:val="00B5518E"/>
    <w:rsid w:val="00B55B98"/>
    <w:rsid w:val="00B56004"/>
    <w:rsid w:val="00B576BE"/>
    <w:rsid w:val="00B604F6"/>
    <w:rsid w:val="00B63665"/>
    <w:rsid w:val="00B640B7"/>
    <w:rsid w:val="00B64BC8"/>
    <w:rsid w:val="00B6592D"/>
    <w:rsid w:val="00B65D8F"/>
    <w:rsid w:val="00B666AF"/>
    <w:rsid w:val="00B70922"/>
    <w:rsid w:val="00B7101E"/>
    <w:rsid w:val="00B7358A"/>
    <w:rsid w:val="00B74925"/>
    <w:rsid w:val="00B77073"/>
    <w:rsid w:val="00B7723E"/>
    <w:rsid w:val="00B775C3"/>
    <w:rsid w:val="00B77613"/>
    <w:rsid w:val="00B77F2B"/>
    <w:rsid w:val="00B80294"/>
    <w:rsid w:val="00B810B7"/>
    <w:rsid w:val="00B81799"/>
    <w:rsid w:val="00B82388"/>
    <w:rsid w:val="00B82A5D"/>
    <w:rsid w:val="00B830CE"/>
    <w:rsid w:val="00B83F03"/>
    <w:rsid w:val="00B842DB"/>
    <w:rsid w:val="00B84CC4"/>
    <w:rsid w:val="00B859B4"/>
    <w:rsid w:val="00B85AD8"/>
    <w:rsid w:val="00B85E0A"/>
    <w:rsid w:val="00B8691A"/>
    <w:rsid w:val="00B86F28"/>
    <w:rsid w:val="00B876E4"/>
    <w:rsid w:val="00B904E2"/>
    <w:rsid w:val="00B907BE"/>
    <w:rsid w:val="00B911D2"/>
    <w:rsid w:val="00B9213E"/>
    <w:rsid w:val="00B96411"/>
    <w:rsid w:val="00B964BE"/>
    <w:rsid w:val="00B96FB1"/>
    <w:rsid w:val="00B9735D"/>
    <w:rsid w:val="00B97BE1"/>
    <w:rsid w:val="00B97DAE"/>
    <w:rsid w:val="00BA03E9"/>
    <w:rsid w:val="00BA16D9"/>
    <w:rsid w:val="00BA1C75"/>
    <w:rsid w:val="00BA2647"/>
    <w:rsid w:val="00BA28A6"/>
    <w:rsid w:val="00BA2C2D"/>
    <w:rsid w:val="00BA3290"/>
    <w:rsid w:val="00BA3978"/>
    <w:rsid w:val="00BA42BF"/>
    <w:rsid w:val="00BA49E5"/>
    <w:rsid w:val="00BA4E19"/>
    <w:rsid w:val="00BA50F8"/>
    <w:rsid w:val="00BA5ACF"/>
    <w:rsid w:val="00BA5C03"/>
    <w:rsid w:val="00BA5F51"/>
    <w:rsid w:val="00BA605B"/>
    <w:rsid w:val="00BA6A7C"/>
    <w:rsid w:val="00BB0918"/>
    <w:rsid w:val="00BB0CFC"/>
    <w:rsid w:val="00BB1535"/>
    <w:rsid w:val="00BB1B6D"/>
    <w:rsid w:val="00BB444F"/>
    <w:rsid w:val="00BB50AA"/>
    <w:rsid w:val="00BB6F66"/>
    <w:rsid w:val="00BB751A"/>
    <w:rsid w:val="00BC04C2"/>
    <w:rsid w:val="00BC0CD3"/>
    <w:rsid w:val="00BC1712"/>
    <w:rsid w:val="00BC1725"/>
    <w:rsid w:val="00BC22DB"/>
    <w:rsid w:val="00BC382A"/>
    <w:rsid w:val="00BC3A25"/>
    <w:rsid w:val="00BC4215"/>
    <w:rsid w:val="00BC4A12"/>
    <w:rsid w:val="00BC4DB3"/>
    <w:rsid w:val="00BC4F54"/>
    <w:rsid w:val="00BC5E7D"/>
    <w:rsid w:val="00BC6090"/>
    <w:rsid w:val="00BC709B"/>
    <w:rsid w:val="00BC7CDF"/>
    <w:rsid w:val="00BD127F"/>
    <w:rsid w:val="00BD3482"/>
    <w:rsid w:val="00BD4509"/>
    <w:rsid w:val="00BD4AAD"/>
    <w:rsid w:val="00BD5A66"/>
    <w:rsid w:val="00BD6297"/>
    <w:rsid w:val="00BD7026"/>
    <w:rsid w:val="00BD741A"/>
    <w:rsid w:val="00BD7E3A"/>
    <w:rsid w:val="00BD7EB7"/>
    <w:rsid w:val="00BE0F98"/>
    <w:rsid w:val="00BE1652"/>
    <w:rsid w:val="00BE2368"/>
    <w:rsid w:val="00BE29DE"/>
    <w:rsid w:val="00BE3653"/>
    <w:rsid w:val="00BE3E88"/>
    <w:rsid w:val="00BE4657"/>
    <w:rsid w:val="00BE49BE"/>
    <w:rsid w:val="00BE4EAF"/>
    <w:rsid w:val="00BE7A2A"/>
    <w:rsid w:val="00BE7C68"/>
    <w:rsid w:val="00BF0099"/>
    <w:rsid w:val="00BF0BD4"/>
    <w:rsid w:val="00BF0F75"/>
    <w:rsid w:val="00BF0F92"/>
    <w:rsid w:val="00BF172E"/>
    <w:rsid w:val="00BF3F5B"/>
    <w:rsid w:val="00BF52C6"/>
    <w:rsid w:val="00BF789F"/>
    <w:rsid w:val="00C0028E"/>
    <w:rsid w:val="00C02A95"/>
    <w:rsid w:val="00C02C0B"/>
    <w:rsid w:val="00C02C51"/>
    <w:rsid w:val="00C02EC7"/>
    <w:rsid w:val="00C03972"/>
    <w:rsid w:val="00C041C4"/>
    <w:rsid w:val="00C04588"/>
    <w:rsid w:val="00C04C6D"/>
    <w:rsid w:val="00C04FCB"/>
    <w:rsid w:val="00C051B3"/>
    <w:rsid w:val="00C051CF"/>
    <w:rsid w:val="00C051FE"/>
    <w:rsid w:val="00C05CDE"/>
    <w:rsid w:val="00C06F5B"/>
    <w:rsid w:val="00C1186F"/>
    <w:rsid w:val="00C11AB7"/>
    <w:rsid w:val="00C11FFF"/>
    <w:rsid w:val="00C12EAE"/>
    <w:rsid w:val="00C1360C"/>
    <w:rsid w:val="00C14627"/>
    <w:rsid w:val="00C14DE6"/>
    <w:rsid w:val="00C16396"/>
    <w:rsid w:val="00C17507"/>
    <w:rsid w:val="00C20796"/>
    <w:rsid w:val="00C218F7"/>
    <w:rsid w:val="00C21D3B"/>
    <w:rsid w:val="00C22EE4"/>
    <w:rsid w:val="00C22F39"/>
    <w:rsid w:val="00C22FA7"/>
    <w:rsid w:val="00C2331D"/>
    <w:rsid w:val="00C23689"/>
    <w:rsid w:val="00C24120"/>
    <w:rsid w:val="00C25750"/>
    <w:rsid w:val="00C25D13"/>
    <w:rsid w:val="00C269BA"/>
    <w:rsid w:val="00C27464"/>
    <w:rsid w:val="00C30388"/>
    <w:rsid w:val="00C30AA3"/>
    <w:rsid w:val="00C30B3A"/>
    <w:rsid w:val="00C313A6"/>
    <w:rsid w:val="00C32BF4"/>
    <w:rsid w:val="00C32DC3"/>
    <w:rsid w:val="00C32DEF"/>
    <w:rsid w:val="00C32F91"/>
    <w:rsid w:val="00C33834"/>
    <w:rsid w:val="00C345BC"/>
    <w:rsid w:val="00C350EF"/>
    <w:rsid w:val="00C35123"/>
    <w:rsid w:val="00C35616"/>
    <w:rsid w:val="00C35935"/>
    <w:rsid w:val="00C375AF"/>
    <w:rsid w:val="00C3780B"/>
    <w:rsid w:val="00C40D5C"/>
    <w:rsid w:val="00C41A5F"/>
    <w:rsid w:val="00C41DC1"/>
    <w:rsid w:val="00C42003"/>
    <w:rsid w:val="00C42817"/>
    <w:rsid w:val="00C42965"/>
    <w:rsid w:val="00C43184"/>
    <w:rsid w:val="00C43437"/>
    <w:rsid w:val="00C471D7"/>
    <w:rsid w:val="00C47326"/>
    <w:rsid w:val="00C476DC"/>
    <w:rsid w:val="00C5039D"/>
    <w:rsid w:val="00C51156"/>
    <w:rsid w:val="00C51F4E"/>
    <w:rsid w:val="00C52683"/>
    <w:rsid w:val="00C52F19"/>
    <w:rsid w:val="00C536E4"/>
    <w:rsid w:val="00C53774"/>
    <w:rsid w:val="00C557E8"/>
    <w:rsid w:val="00C56AAE"/>
    <w:rsid w:val="00C57ACD"/>
    <w:rsid w:val="00C60B5B"/>
    <w:rsid w:val="00C61456"/>
    <w:rsid w:val="00C61592"/>
    <w:rsid w:val="00C615B9"/>
    <w:rsid w:val="00C6244E"/>
    <w:rsid w:val="00C62BB0"/>
    <w:rsid w:val="00C67803"/>
    <w:rsid w:val="00C67853"/>
    <w:rsid w:val="00C67D24"/>
    <w:rsid w:val="00C702B1"/>
    <w:rsid w:val="00C7038B"/>
    <w:rsid w:val="00C70856"/>
    <w:rsid w:val="00C70D51"/>
    <w:rsid w:val="00C714C6"/>
    <w:rsid w:val="00C71D96"/>
    <w:rsid w:val="00C73299"/>
    <w:rsid w:val="00C74051"/>
    <w:rsid w:val="00C74BAF"/>
    <w:rsid w:val="00C74C81"/>
    <w:rsid w:val="00C756CC"/>
    <w:rsid w:val="00C7644E"/>
    <w:rsid w:val="00C80522"/>
    <w:rsid w:val="00C80948"/>
    <w:rsid w:val="00C8344E"/>
    <w:rsid w:val="00C84A98"/>
    <w:rsid w:val="00C84ACF"/>
    <w:rsid w:val="00C877F7"/>
    <w:rsid w:val="00C92279"/>
    <w:rsid w:val="00C92E13"/>
    <w:rsid w:val="00C9399A"/>
    <w:rsid w:val="00C94032"/>
    <w:rsid w:val="00C94237"/>
    <w:rsid w:val="00C95C66"/>
    <w:rsid w:val="00C96415"/>
    <w:rsid w:val="00C96E2C"/>
    <w:rsid w:val="00C971B2"/>
    <w:rsid w:val="00C973D7"/>
    <w:rsid w:val="00CA0A59"/>
    <w:rsid w:val="00CA1508"/>
    <w:rsid w:val="00CA1820"/>
    <w:rsid w:val="00CA297F"/>
    <w:rsid w:val="00CA3329"/>
    <w:rsid w:val="00CA3330"/>
    <w:rsid w:val="00CA3B04"/>
    <w:rsid w:val="00CA3E9A"/>
    <w:rsid w:val="00CA4004"/>
    <w:rsid w:val="00CA54AB"/>
    <w:rsid w:val="00CA5669"/>
    <w:rsid w:val="00CA663B"/>
    <w:rsid w:val="00CB0644"/>
    <w:rsid w:val="00CB12F3"/>
    <w:rsid w:val="00CB25D9"/>
    <w:rsid w:val="00CB2705"/>
    <w:rsid w:val="00CB31B7"/>
    <w:rsid w:val="00CB31C8"/>
    <w:rsid w:val="00CB3455"/>
    <w:rsid w:val="00CB366C"/>
    <w:rsid w:val="00CB4532"/>
    <w:rsid w:val="00CB52DD"/>
    <w:rsid w:val="00CB6087"/>
    <w:rsid w:val="00CB6299"/>
    <w:rsid w:val="00CB6AD4"/>
    <w:rsid w:val="00CB6CE4"/>
    <w:rsid w:val="00CB71F3"/>
    <w:rsid w:val="00CC2C37"/>
    <w:rsid w:val="00CC540F"/>
    <w:rsid w:val="00CC5A2D"/>
    <w:rsid w:val="00CC6F2D"/>
    <w:rsid w:val="00CC72F5"/>
    <w:rsid w:val="00CD122A"/>
    <w:rsid w:val="00CD2185"/>
    <w:rsid w:val="00CD37E0"/>
    <w:rsid w:val="00CD3F28"/>
    <w:rsid w:val="00CD4F23"/>
    <w:rsid w:val="00CD71FE"/>
    <w:rsid w:val="00CE0044"/>
    <w:rsid w:val="00CE1041"/>
    <w:rsid w:val="00CE1915"/>
    <w:rsid w:val="00CE33EF"/>
    <w:rsid w:val="00CE4C11"/>
    <w:rsid w:val="00CE517F"/>
    <w:rsid w:val="00CE5B7A"/>
    <w:rsid w:val="00CE601E"/>
    <w:rsid w:val="00CE7040"/>
    <w:rsid w:val="00CE71E2"/>
    <w:rsid w:val="00CE78F8"/>
    <w:rsid w:val="00CF0023"/>
    <w:rsid w:val="00CF00F7"/>
    <w:rsid w:val="00CF09B5"/>
    <w:rsid w:val="00CF0F23"/>
    <w:rsid w:val="00CF0FBB"/>
    <w:rsid w:val="00CF1285"/>
    <w:rsid w:val="00CF17F3"/>
    <w:rsid w:val="00CF1DCF"/>
    <w:rsid w:val="00CF280B"/>
    <w:rsid w:val="00CF3475"/>
    <w:rsid w:val="00CF3645"/>
    <w:rsid w:val="00CF5176"/>
    <w:rsid w:val="00CF5394"/>
    <w:rsid w:val="00CF62DE"/>
    <w:rsid w:val="00CF65DA"/>
    <w:rsid w:val="00CF708F"/>
    <w:rsid w:val="00D00BE3"/>
    <w:rsid w:val="00D014C8"/>
    <w:rsid w:val="00D018B8"/>
    <w:rsid w:val="00D01BC0"/>
    <w:rsid w:val="00D02804"/>
    <w:rsid w:val="00D02BE5"/>
    <w:rsid w:val="00D02D8F"/>
    <w:rsid w:val="00D02DA2"/>
    <w:rsid w:val="00D03736"/>
    <w:rsid w:val="00D049F7"/>
    <w:rsid w:val="00D05F4E"/>
    <w:rsid w:val="00D0681F"/>
    <w:rsid w:val="00D06DEA"/>
    <w:rsid w:val="00D06E52"/>
    <w:rsid w:val="00D07B59"/>
    <w:rsid w:val="00D10588"/>
    <w:rsid w:val="00D112A2"/>
    <w:rsid w:val="00D138B6"/>
    <w:rsid w:val="00D13E7D"/>
    <w:rsid w:val="00D14D81"/>
    <w:rsid w:val="00D15ED1"/>
    <w:rsid w:val="00D170E3"/>
    <w:rsid w:val="00D2020F"/>
    <w:rsid w:val="00D20AC5"/>
    <w:rsid w:val="00D21F58"/>
    <w:rsid w:val="00D22018"/>
    <w:rsid w:val="00D22FD4"/>
    <w:rsid w:val="00D23972"/>
    <w:rsid w:val="00D254EF"/>
    <w:rsid w:val="00D266F8"/>
    <w:rsid w:val="00D26701"/>
    <w:rsid w:val="00D30FEB"/>
    <w:rsid w:val="00D3163F"/>
    <w:rsid w:val="00D3312E"/>
    <w:rsid w:val="00D3333A"/>
    <w:rsid w:val="00D334A4"/>
    <w:rsid w:val="00D33554"/>
    <w:rsid w:val="00D3367B"/>
    <w:rsid w:val="00D34A14"/>
    <w:rsid w:val="00D35091"/>
    <w:rsid w:val="00D36C61"/>
    <w:rsid w:val="00D36CCC"/>
    <w:rsid w:val="00D37A61"/>
    <w:rsid w:val="00D42823"/>
    <w:rsid w:val="00D428AE"/>
    <w:rsid w:val="00D44944"/>
    <w:rsid w:val="00D44D45"/>
    <w:rsid w:val="00D44E48"/>
    <w:rsid w:val="00D44FCA"/>
    <w:rsid w:val="00D4518A"/>
    <w:rsid w:val="00D4589D"/>
    <w:rsid w:val="00D46164"/>
    <w:rsid w:val="00D472FD"/>
    <w:rsid w:val="00D473AC"/>
    <w:rsid w:val="00D504BD"/>
    <w:rsid w:val="00D50F40"/>
    <w:rsid w:val="00D526B2"/>
    <w:rsid w:val="00D53902"/>
    <w:rsid w:val="00D55770"/>
    <w:rsid w:val="00D55F8A"/>
    <w:rsid w:val="00D56158"/>
    <w:rsid w:val="00D5769B"/>
    <w:rsid w:val="00D6012E"/>
    <w:rsid w:val="00D60BE9"/>
    <w:rsid w:val="00D60C56"/>
    <w:rsid w:val="00D60F98"/>
    <w:rsid w:val="00D639F6"/>
    <w:rsid w:val="00D63FE8"/>
    <w:rsid w:val="00D641A6"/>
    <w:rsid w:val="00D645FA"/>
    <w:rsid w:val="00D65AD9"/>
    <w:rsid w:val="00D65F24"/>
    <w:rsid w:val="00D668B2"/>
    <w:rsid w:val="00D66C9C"/>
    <w:rsid w:val="00D672CC"/>
    <w:rsid w:val="00D676E4"/>
    <w:rsid w:val="00D7033D"/>
    <w:rsid w:val="00D703CF"/>
    <w:rsid w:val="00D70635"/>
    <w:rsid w:val="00D70825"/>
    <w:rsid w:val="00D71819"/>
    <w:rsid w:val="00D74B1B"/>
    <w:rsid w:val="00D74F03"/>
    <w:rsid w:val="00D7626F"/>
    <w:rsid w:val="00D76B54"/>
    <w:rsid w:val="00D77B24"/>
    <w:rsid w:val="00D802B8"/>
    <w:rsid w:val="00D80861"/>
    <w:rsid w:val="00D80ECC"/>
    <w:rsid w:val="00D81A6D"/>
    <w:rsid w:val="00D81E0B"/>
    <w:rsid w:val="00D8261A"/>
    <w:rsid w:val="00D827FA"/>
    <w:rsid w:val="00D835A4"/>
    <w:rsid w:val="00D83CCD"/>
    <w:rsid w:val="00D848D1"/>
    <w:rsid w:val="00D8635E"/>
    <w:rsid w:val="00D864EB"/>
    <w:rsid w:val="00D8652D"/>
    <w:rsid w:val="00D90822"/>
    <w:rsid w:val="00D92530"/>
    <w:rsid w:val="00D94005"/>
    <w:rsid w:val="00D94474"/>
    <w:rsid w:val="00D946F7"/>
    <w:rsid w:val="00D94925"/>
    <w:rsid w:val="00D9593D"/>
    <w:rsid w:val="00D96A1D"/>
    <w:rsid w:val="00D96C31"/>
    <w:rsid w:val="00D96D4D"/>
    <w:rsid w:val="00D97A58"/>
    <w:rsid w:val="00D97B4D"/>
    <w:rsid w:val="00DA03CA"/>
    <w:rsid w:val="00DA11CC"/>
    <w:rsid w:val="00DA140B"/>
    <w:rsid w:val="00DA2082"/>
    <w:rsid w:val="00DA2236"/>
    <w:rsid w:val="00DA4FC4"/>
    <w:rsid w:val="00DA52E9"/>
    <w:rsid w:val="00DA5CA9"/>
    <w:rsid w:val="00DA6EBA"/>
    <w:rsid w:val="00DA734E"/>
    <w:rsid w:val="00DB0547"/>
    <w:rsid w:val="00DB0DE5"/>
    <w:rsid w:val="00DB3D92"/>
    <w:rsid w:val="00DB4B38"/>
    <w:rsid w:val="00DB4F23"/>
    <w:rsid w:val="00DB571D"/>
    <w:rsid w:val="00DB5EE9"/>
    <w:rsid w:val="00DB6314"/>
    <w:rsid w:val="00DC117E"/>
    <w:rsid w:val="00DC28A1"/>
    <w:rsid w:val="00DC3DC4"/>
    <w:rsid w:val="00DC4C52"/>
    <w:rsid w:val="00DC596A"/>
    <w:rsid w:val="00DC6531"/>
    <w:rsid w:val="00DC6BFF"/>
    <w:rsid w:val="00DC78D1"/>
    <w:rsid w:val="00DD0039"/>
    <w:rsid w:val="00DD0324"/>
    <w:rsid w:val="00DD088C"/>
    <w:rsid w:val="00DD0A50"/>
    <w:rsid w:val="00DD328C"/>
    <w:rsid w:val="00DD3A79"/>
    <w:rsid w:val="00DD5E8C"/>
    <w:rsid w:val="00DD6197"/>
    <w:rsid w:val="00DD670E"/>
    <w:rsid w:val="00DD7BBF"/>
    <w:rsid w:val="00DE09C2"/>
    <w:rsid w:val="00DE0BDB"/>
    <w:rsid w:val="00DE171B"/>
    <w:rsid w:val="00DE1B11"/>
    <w:rsid w:val="00DE20CD"/>
    <w:rsid w:val="00DE22FA"/>
    <w:rsid w:val="00DE2FF1"/>
    <w:rsid w:val="00DE44B1"/>
    <w:rsid w:val="00DE61E6"/>
    <w:rsid w:val="00DE6858"/>
    <w:rsid w:val="00DE6F63"/>
    <w:rsid w:val="00DE6FC5"/>
    <w:rsid w:val="00DE7194"/>
    <w:rsid w:val="00DE7CF8"/>
    <w:rsid w:val="00DF0693"/>
    <w:rsid w:val="00DF0F89"/>
    <w:rsid w:val="00DF1DFA"/>
    <w:rsid w:val="00DF2D97"/>
    <w:rsid w:val="00DF2F98"/>
    <w:rsid w:val="00DF3AFD"/>
    <w:rsid w:val="00DF3B19"/>
    <w:rsid w:val="00DF3EF2"/>
    <w:rsid w:val="00DF4B90"/>
    <w:rsid w:val="00DF573A"/>
    <w:rsid w:val="00DF63F6"/>
    <w:rsid w:val="00DF6A8D"/>
    <w:rsid w:val="00DF6E72"/>
    <w:rsid w:val="00DF6F18"/>
    <w:rsid w:val="00DF719A"/>
    <w:rsid w:val="00DF7976"/>
    <w:rsid w:val="00E00254"/>
    <w:rsid w:val="00E0209C"/>
    <w:rsid w:val="00E03244"/>
    <w:rsid w:val="00E04DE5"/>
    <w:rsid w:val="00E04FAD"/>
    <w:rsid w:val="00E0560F"/>
    <w:rsid w:val="00E0576E"/>
    <w:rsid w:val="00E05A16"/>
    <w:rsid w:val="00E05E7A"/>
    <w:rsid w:val="00E1075B"/>
    <w:rsid w:val="00E1149C"/>
    <w:rsid w:val="00E11A91"/>
    <w:rsid w:val="00E11E4C"/>
    <w:rsid w:val="00E122D2"/>
    <w:rsid w:val="00E12C7A"/>
    <w:rsid w:val="00E13DDF"/>
    <w:rsid w:val="00E13EB2"/>
    <w:rsid w:val="00E1420C"/>
    <w:rsid w:val="00E14522"/>
    <w:rsid w:val="00E14615"/>
    <w:rsid w:val="00E15163"/>
    <w:rsid w:val="00E155A5"/>
    <w:rsid w:val="00E159E2"/>
    <w:rsid w:val="00E16651"/>
    <w:rsid w:val="00E16C93"/>
    <w:rsid w:val="00E178E3"/>
    <w:rsid w:val="00E17BB4"/>
    <w:rsid w:val="00E17E95"/>
    <w:rsid w:val="00E17EB8"/>
    <w:rsid w:val="00E21742"/>
    <w:rsid w:val="00E21C0D"/>
    <w:rsid w:val="00E21DBC"/>
    <w:rsid w:val="00E22344"/>
    <w:rsid w:val="00E223AD"/>
    <w:rsid w:val="00E22D3D"/>
    <w:rsid w:val="00E22FCD"/>
    <w:rsid w:val="00E23A53"/>
    <w:rsid w:val="00E23C4F"/>
    <w:rsid w:val="00E2444A"/>
    <w:rsid w:val="00E24C9A"/>
    <w:rsid w:val="00E25310"/>
    <w:rsid w:val="00E257BC"/>
    <w:rsid w:val="00E25D93"/>
    <w:rsid w:val="00E278ED"/>
    <w:rsid w:val="00E319D4"/>
    <w:rsid w:val="00E339D6"/>
    <w:rsid w:val="00E3400C"/>
    <w:rsid w:val="00E37130"/>
    <w:rsid w:val="00E40D10"/>
    <w:rsid w:val="00E40F29"/>
    <w:rsid w:val="00E41181"/>
    <w:rsid w:val="00E4144F"/>
    <w:rsid w:val="00E4351B"/>
    <w:rsid w:val="00E446D9"/>
    <w:rsid w:val="00E45179"/>
    <w:rsid w:val="00E45E51"/>
    <w:rsid w:val="00E46873"/>
    <w:rsid w:val="00E46ADF"/>
    <w:rsid w:val="00E508DE"/>
    <w:rsid w:val="00E51488"/>
    <w:rsid w:val="00E524D0"/>
    <w:rsid w:val="00E5287B"/>
    <w:rsid w:val="00E533F8"/>
    <w:rsid w:val="00E539E1"/>
    <w:rsid w:val="00E53E19"/>
    <w:rsid w:val="00E56454"/>
    <w:rsid w:val="00E5672E"/>
    <w:rsid w:val="00E60243"/>
    <w:rsid w:val="00E6109D"/>
    <w:rsid w:val="00E637BF"/>
    <w:rsid w:val="00E63B04"/>
    <w:rsid w:val="00E6458C"/>
    <w:rsid w:val="00E65209"/>
    <w:rsid w:val="00E654E7"/>
    <w:rsid w:val="00E65843"/>
    <w:rsid w:val="00E660A1"/>
    <w:rsid w:val="00E660A7"/>
    <w:rsid w:val="00E71BB0"/>
    <w:rsid w:val="00E72EA4"/>
    <w:rsid w:val="00E73CBE"/>
    <w:rsid w:val="00E73F80"/>
    <w:rsid w:val="00E74476"/>
    <w:rsid w:val="00E74635"/>
    <w:rsid w:val="00E77165"/>
    <w:rsid w:val="00E77193"/>
    <w:rsid w:val="00E7751F"/>
    <w:rsid w:val="00E77B47"/>
    <w:rsid w:val="00E81386"/>
    <w:rsid w:val="00E83095"/>
    <w:rsid w:val="00E8379F"/>
    <w:rsid w:val="00E83F66"/>
    <w:rsid w:val="00E846F4"/>
    <w:rsid w:val="00E85890"/>
    <w:rsid w:val="00E85C92"/>
    <w:rsid w:val="00E8691E"/>
    <w:rsid w:val="00E86DAC"/>
    <w:rsid w:val="00E86FAA"/>
    <w:rsid w:val="00E87958"/>
    <w:rsid w:val="00E90842"/>
    <w:rsid w:val="00E91484"/>
    <w:rsid w:val="00E91F07"/>
    <w:rsid w:val="00E92A48"/>
    <w:rsid w:val="00E92AED"/>
    <w:rsid w:val="00E9308F"/>
    <w:rsid w:val="00E97911"/>
    <w:rsid w:val="00E9798D"/>
    <w:rsid w:val="00EA0709"/>
    <w:rsid w:val="00EA0DA9"/>
    <w:rsid w:val="00EA1988"/>
    <w:rsid w:val="00EA2E0C"/>
    <w:rsid w:val="00EA5A3A"/>
    <w:rsid w:val="00EA5C3B"/>
    <w:rsid w:val="00EA5D5B"/>
    <w:rsid w:val="00EA610B"/>
    <w:rsid w:val="00EA62D1"/>
    <w:rsid w:val="00EA7281"/>
    <w:rsid w:val="00EA73D1"/>
    <w:rsid w:val="00EB0CA2"/>
    <w:rsid w:val="00EB0F66"/>
    <w:rsid w:val="00EB1152"/>
    <w:rsid w:val="00EB17AA"/>
    <w:rsid w:val="00EB17D8"/>
    <w:rsid w:val="00EB27BE"/>
    <w:rsid w:val="00EB37D7"/>
    <w:rsid w:val="00EB37DE"/>
    <w:rsid w:val="00EB383E"/>
    <w:rsid w:val="00EB460E"/>
    <w:rsid w:val="00EB4E35"/>
    <w:rsid w:val="00EB6655"/>
    <w:rsid w:val="00EB7516"/>
    <w:rsid w:val="00EB7C20"/>
    <w:rsid w:val="00EC0125"/>
    <w:rsid w:val="00EC0168"/>
    <w:rsid w:val="00EC0230"/>
    <w:rsid w:val="00EC04F7"/>
    <w:rsid w:val="00EC0B92"/>
    <w:rsid w:val="00EC0EBA"/>
    <w:rsid w:val="00EC136E"/>
    <w:rsid w:val="00EC1C2A"/>
    <w:rsid w:val="00EC2074"/>
    <w:rsid w:val="00EC487A"/>
    <w:rsid w:val="00EC67DD"/>
    <w:rsid w:val="00EC6FB1"/>
    <w:rsid w:val="00ED088F"/>
    <w:rsid w:val="00ED094D"/>
    <w:rsid w:val="00ED177E"/>
    <w:rsid w:val="00ED1941"/>
    <w:rsid w:val="00ED1C04"/>
    <w:rsid w:val="00ED1E29"/>
    <w:rsid w:val="00ED1EA5"/>
    <w:rsid w:val="00ED24F4"/>
    <w:rsid w:val="00ED26B4"/>
    <w:rsid w:val="00ED282F"/>
    <w:rsid w:val="00ED330A"/>
    <w:rsid w:val="00ED3AF7"/>
    <w:rsid w:val="00ED405A"/>
    <w:rsid w:val="00ED430A"/>
    <w:rsid w:val="00ED4B4D"/>
    <w:rsid w:val="00ED554A"/>
    <w:rsid w:val="00ED5791"/>
    <w:rsid w:val="00ED5853"/>
    <w:rsid w:val="00ED5E21"/>
    <w:rsid w:val="00ED6C9D"/>
    <w:rsid w:val="00EE0571"/>
    <w:rsid w:val="00EE200C"/>
    <w:rsid w:val="00EE3721"/>
    <w:rsid w:val="00EE4207"/>
    <w:rsid w:val="00EE5196"/>
    <w:rsid w:val="00EE7EF6"/>
    <w:rsid w:val="00EF0A97"/>
    <w:rsid w:val="00EF0E25"/>
    <w:rsid w:val="00EF197F"/>
    <w:rsid w:val="00EF1DB2"/>
    <w:rsid w:val="00EF222A"/>
    <w:rsid w:val="00EF2BCE"/>
    <w:rsid w:val="00EF2D82"/>
    <w:rsid w:val="00EF4E9E"/>
    <w:rsid w:val="00EF50E9"/>
    <w:rsid w:val="00EF5F67"/>
    <w:rsid w:val="00EF62E7"/>
    <w:rsid w:val="00EF6C05"/>
    <w:rsid w:val="00EF7016"/>
    <w:rsid w:val="00EF7F98"/>
    <w:rsid w:val="00F00BFD"/>
    <w:rsid w:val="00F00FD1"/>
    <w:rsid w:val="00F0131C"/>
    <w:rsid w:val="00F01D6B"/>
    <w:rsid w:val="00F02DFE"/>
    <w:rsid w:val="00F03810"/>
    <w:rsid w:val="00F039A9"/>
    <w:rsid w:val="00F03B0B"/>
    <w:rsid w:val="00F0512B"/>
    <w:rsid w:val="00F0527D"/>
    <w:rsid w:val="00F07418"/>
    <w:rsid w:val="00F07C0D"/>
    <w:rsid w:val="00F07C63"/>
    <w:rsid w:val="00F07DAB"/>
    <w:rsid w:val="00F10226"/>
    <w:rsid w:val="00F103DD"/>
    <w:rsid w:val="00F112E5"/>
    <w:rsid w:val="00F1241D"/>
    <w:rsid w:val="00F13D19"/>
    <w:rsid w:val="00F13E9E"/>
    <w:rsid w:val="00F13F74"/>
    <w:rsid w:val="00F143DC"/>
    <w:rsid w:val="00F14B88"/>
    <w:rsid w:val="00F1507E"/>
    <w:rsid w:val="00F171F9"/>
    <w:rsid w:val="00F211C7"/>
    <w:rsid w:val="00F22915"/>
    <w:rsid w:val="00F22CBB"/>
    <w:rsid w:val="00F22E4E"/>
    <w:rsid w:val="00F22F5B"/>
    <w:rsid w:val="00F230A7"/>
    <w:rsid w:val="00F23A29"/>
    <w:rsid w:val="00F249E6"/>
    <w:rsid w:val="00F24A10"/>
    <w:rsid w:val="00F253B5"/>
    <w:rsid w:val="00F266AC"/>
    <w:rsid w:val="00F26B51"/>
    <w:rsid w:val="00F26EE0"/>
    <w:rsid w:val="00F26FA3"/>
    <w:rsid w:val="00F26FA4"/>
    <w:rsid w:val="00F27073"/>
    <w:rsid w:val="00F307C1"/>
    <w:rsid w:val="00F30B5A"/>
    <w:rsid w:val="00F30F04"/>
    <w:rsid w:val="00F3229F"/>
    <w:rsid w:val="00F33A62"/>
    <w:rsid w:val="00F34897"/>
    <w:rsid w:val="00F3552F"/>
    <w:rsid w:val="00F36A70"/>
    <w:rsid w:val="00F36AC4"/>
    <w:rsid w:val="00F37111"/>
    <w:rsid w:val="00F3733F"/>
    <w:rsid w:val="00F3769E"/>
    <w:rsid w:val="00F42725"/>
    <w:rsid w:val="00F43E04"/>
    <w:rsid w:val="00F442C7"/>
    <w:rsid w:val="00F444FA"/>
    <w:rsid w:val="00F45294"/>
    <w:rsid w:val="00F4636A"/>
    <w:rsid w:val="00F47B9D"/>
    <w:rsid w:val="00F50B83"/>
    <w:rsid w:val="00F51D23"/>
    <w:rsid w:val="00F524D3"/>
    <w:rsid w:val="00F52CDA"/>
    <w:rsid w:val="00F547F7"/>
    <w:rsid w:val="00F56471"/>
    <w:rsid w:val="00F56AFE"/>
    <w:rsid w:val="00F56EE9"/>
    <w:rsid w:val="00F57866"/>
    <w:rsid w:val="00F57903"/>
    <w:rsid w:val="00F57A45"/>
    <w:rsid w:val="00F6180B"/>
    <w:rsid w:val="00F62937"/>
    <w:rsid w:val="00F6310E"/>
    <w:rsid w:val="00F631F8"/>
    <w:rsid w:val="00F6334B"/>
    <w:rsid w:val="00F64A3F"/>
    <w:rsid w:val="00F64B49"/>
    <w:rsid w:val="00F6519F"/>
    <w:rsid w:val="00F65335"/>
    <w:rsid w:val="00F65CD4"/>
    <w:rsid w:val="00F6639B"/>
    <w:rsid w:val="00F67E14"/>
    <w:rsid w:val="00F70181"/>
    <w:rsid w:val="00F70FCF"/>
    <w:rsid w:val="00F7182B"/>
    <w:rsid w:val="00F718A4"/>
    <w:rsid w:val="00F72567"/>
    <w:rsid w:val="00F7408F"/>
    <w:rsid w:val="00F745A2"/>
    <w:rsid w:val="00F752FC"/>
    <w:rsid w:val="00F75843"/>
    <w:rsid w:val="00F75E80"/>
    <w:rsid w:val="00F76184"/>
    <w:rsid w:val="00F76372"/>
    <w:rsid w:val="00F76903"/>
    <w:rsid w:val="00F77FDF"/>
    <w:rsid w:val="00F80C02"/>
    <w:rsid w:val="00F80F0A"/>
    <w:rsid w:val="00F812D1"/>
    <w:rsid w:val="00F82124"/>
    <w:rsid w:val="00F830E7"/>
    <w:rsid w:val="00F83B6E"/>
    <w:rsid w:val="00F83EEE"/>
    <w:rsid w:val="00F84B4F"/>
    <w:rsid w:val="00F84F3A"/>
    <w:rsid w:val="00F8780B"/>
    <w:rsid w:val="00F87BD0"/>
    <w:rsid w:val="00F93014"/>
    <w:rsid w:val="00F94DB4"/>
    <w:rsid w:val="00F95491"/>
    <w:rsid w:val="00F96CC9"/>
    <w:rsid w:val="00FA0BDA"/>
    <w:rsid w:val="00FA0F96"/>
    <w:rsid w:val="00FA1C99"/>
    <w:rsid w:val="00FA1E43"/>
    <w:rsid w:val="00FA28BC"/>
    <w:rsid w:val="00FA44AC"/>
    <w:rsid w:val="00FA5D1E"/>
    <w:rsid w:val="00FA63AA"/>
    <w:rsid w:val="00FB0304"/>
    <w:rsid w:val="00FB0B47"/>
    <w:rsid w:val="00FB20FF"/>
    <w:rsid w:val="00FB27E6"/>
    <w:rsid w:val="00FC009A"/>
    <w:rsid w:val="00FC1FFA"/>
    <w:rsid w:val="00FC3808"/>
    <w:rsid w:val="00FC47EF"/>
    <w:rsid w:val="00FC489D"/>
    <w:rsid w:val="00FC4FAB"/>
    <w:rsid w:val="00FC631F"/>
    <w:rsid w:val="00FC64D1"/>
    <w:rsid w:val="00FC7CA9"/>
    <w:rsid w:val="00FC7F34"/>
    <w:rsid w:val="00FC7FF6"/>
    <w:rsid w:val="00FD03C7"/>
    <w:rsid w:val="00FD1EF5"/>
    <w:rsid w:val="00FD3115"/>
    <w:rsid w:val="00FD3361"/>
    <w:rsid w:val="00FD3900"/>
    <w:rsid w:val="00FD509A"/>
    <w:rsid w:val="00FD5143"/>
    <w:rsid w:val="00FD51AC"/>
    <w:rsid w:val="00FD529A"/>
    <w:rsid w:val="00FD5E62"/>
    <w:rsid w:val="00FD7FD6"/>
    <w:rsid w:val="00FE01FE"/>
    <w:rsid w:val="00FE04C4"/>
    <w:rsid w:val="00FE083D"/>
    <w:rsid w:val="00FE09E6"/>
    <w:rsid w:val="00FE100C"/>
    <w:rsid w:val="00FE139F"/>
    <w:rsid w:val="00FE3DE2"/>
    <w:rsid w:val="00FE46B3"/>
    <w:rsid w:val="00FE4A93"/>
    <w:rsid w:val="00FE4EDC"/>
    <w:rsid w:val="00FE6587"/>
    <w:rsid w:val="00FE6832"/>
    <w:rsid w:val="00FE718A"/>
    <w:rsid w:val="00FE7B0E"/>
    <w:rsid w:val="00FF0429"/>
    <w:rsid w:val="00FF092F"/>
    <w:rsid w:val="00FF1543"/>
    <w:rsid w:val="00FF2148"/>
    <w:rsid w:val="00FF2363"/>
    <w:rsid w:val="00FF4076"/>
    <w:rsid w:val="00FF492D"/>
    <w:rsid w:val="00FF4D64"/>
    <w:rsid w:val="00FF5E56"/>
    <w:rsid w:val="00FF7F65"/>
  </w:rsids>
  <m:mathPr>
    <m:mathFont m:val="Cambria Math"/>
    <m:brkBin m:val="before"/>
    <m:brkBinSub m:val="--"/>
    <m:smallFrac m:val="0"/>
    <m:dispDef/>
    <m:lMargin m:val="0"/>
    <m:rMargin m:val="0"/>
    <m:defJc m:val="centerGroup"/>
    <m:wrapIndent m:val="1440"/>
    <m:intLim m:val="subSup"/>
    <m:naryLim m:val="undOvr"/>
  </m:mathPr>
  <w:themeFontLang w:val="en-GB" w:bidi="ne-N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2D20D40"/>
  <w15:docId w15:val="{ABA59D26-B3B5-4C30-8EA5-97AB0D4C1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GB" w:eastAsia="en-GB" w:bidi="ar-SA"/>
      </w:rPr>
    </w:rPrDefault>
    <w:pPrDefault/>
  </w:docDefaults>
  <w:latentStyles w:defLockedState="1" w:defUIPriority="0" w:defSemiHidden="0" w:defUnhideWhenUsed="0" w:defQFormat="0" w:count="371">
    <w:lsdException w:name="Normal" w:qFormat="1"/>
    <w:lsdException w:name="heading 1" w:uiPriority="1" w:qFormat="1"/>
    <w:lsdException w:name="heading 2" w:uiPriority="1" w:qFormat="1"/>
    <w:lsdException w:name="heading 3" w:uiPriority="1" w:qFormat="1"/>
    <w:lsdException w:name="heading 4" w:uiPriority="1" w:qFormat="1"/>
    <w:lsdException w:name="heading 5" w:semiHidden="1" w:uiPriority="1" w:qFormat="1"/>
    <w:lsdException w:name="heading 6" w:semiHidden="1" w:uiPriority="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99" w:unhideWhenUsed="1"/>
    <w:lsdException w:name="header" w:uiPriority="1" w:unhideWhenUsed="1"/>
    <w:lsdException w:name="footer" w:uiPriority="1" w:unhideWhenUsed="1"/>
    <w:lsdException w:name="index heading" w:semiHidden="1" w:unhideWhenUsed="1"/>
    <w:lsdException w:name="caption" w:uiPriority="2"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iPriority="90" w:unhideWhenUsed="1" w:qFormat="1"/>
    <w:lsdException w:name="toa heading" w:semiHidden="1" w:unhideWhenUsed="1"/>
    <w:lsdException w:name="List" w:semiHidden="1" w:unhideWhenUsed="1"/>
    <w:lsdException w:name="List Bullet" w:uiPriority="1" w:unhideWhenUsed="1" w:qFormat="1"/>
    <w:lsdException w:name="List Number" w:uiPriority="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lsdException w:name="Salutation" w:semiHidden="1"/>
    <w:lsdException w:name="Date" w:uiPriority="1"/>
    <w:lsdException w:name="Body Text First Indent" w:semiHidden="1"/>
    <w:lsdException w:name="Body Text First Indent 2" w:semiHidden="1" w:unhideWhenUsed="1"/>
    <w:lsdException w:name="Note Heading" w:semiHidden="1" w:unhideWhenUsed="1"/>
    <w:lsdException w:name="Body Text 2" w:semiHidden="1" w:uiPriority="1" w:unhideWhenUsed="1"/>
    <w:lsdException w:name="Body Text 3" w:semiHidden="1" w:unhideWhenUsed="1"/>
    <w:lsdException w:name="Body Text Indent 2" w:semiHidden="1" w:unhideWhenUsed="1"/>
    <w:lsdException w:name="Body Text Indent 3" w:semiHidden="1" w:unhideWhenUsed="1"/>
    <w:lsdException w:name="Block Text" w:semiHidden="1" w:uiPriority="1" w:unhideWhenUsed="1"/>
    <w:lsdException w:name="Hyperlink" w:semiHidden="1" w:uiPriority="99" w:unhideWhenUsed="1"/>
    <w:lsdException w:name="FollowedHyperlink" w:semiHidden="1" w:uiPriority="1" w:unhideWhenUsed="1"/>
    <w:lsdException w:name="Strong" w:uiPriority="22" w:qFormat="1"/>
    <w:lsdException w:name="Emphasis" w:uiPriority="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ook Title" w:uiPriority="1"/>
    <w:lsdException w:name="Bibliography" w:semiHidden="1" w:unhideWhenUsed="1"/>
    <w:lsdException w:name="TOC Heading" w:semiHidden="1" w:unhideWhenUsed="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Standard">
    <w:name w:val="Normal"/>
    <w:qFormat/>
    <w:rsid w:val="00E65209"/>
    <w:pPr>
      <w:spacing w:after="120" w:line="264" w:lineRule="auto"/>
      <w:jc w:val="both"/>
    </w:pPr>
    <w:rPr>
      <w:sz w:val="22"/>
    </w:rPr>
  </w:style>
  <w:style w:type="paragraph" w:styleId="berschrift1">
    <w:name w:val="heading 1"/>
    <w:basedOn w:val="Standard"/>
    <w:next w:val="Standard"/>
    <w:link w:val="berschrift1Zchn"/>
    <w:uiPriority w:val="1"/>
    <w:qFormat/>
    <w:rsid w:val="0084573E"/>
    <w:pPr>
      <w:keepNext/>
      <w:numPr>
        <w:numId w:val="1"/>
      </w:numPr>
      <w:tabs>
        <w:tab w:val="left" w:pos="510"/>
      </w:tabs>
      <w:spacing w:before="480"/>
      <w:outlineLvl w:val="0"/>
    </w:pPr>
    <w:rPr>
      <w:b/>
      <w:smallCaps/>
      <w:sz w:val="32"/>
      <w:lang w:eastAsia="ko-KR"/>
    </w:rPr>
  </w:style>
  <w:style w:type="paragraph" w:styleId="berschrift2">
    <w:name w:val="heading 2"/>
    <w:basedOn w:val="berschrift1"/>
    <w:next w:val="Standard"/>
    <w:link w:val="berschrift2Zchn"/>
    <w:uiPriority w:val="1"/>
    <w:qFormat/>
    <w:rsid w:val="009C3442"/>
    <w:pPr>
      <w:numPr>
        <w:ilvl w:val="1"/>
      </w:numPr>
      <w:tabs>
        <w:tab w:val="clear" w:pos="510"/>
      </w:tabs>
      <w:spacing w:before="240" w:after="60" w:line="240" w:lineRule="auto"/>
      <w:outlineLvl w:val="1"/>
    </w:pPr>
    <w:rPr>
      <w:sz w:val="26"/>
      <w:szCs w:val="26"/>
    </w:rPr>
  </w:style>
  <w:style w:type="paragraph" w:styleId="berschrift3">
    <w:name w:val="heading 3"/>
    <w:basedOn w:val="Standard"/>
    <w:next w:val="Standard"/>
    <w:link w:val="berschrift3Zchn"/>
    <w:uiPriority w:val="1"/>
    <w:qFormat/>
    <w:rsid w:val="00BC04C2"/>
    <w:pPr>
      <w:keepNext/>
      <w:numPr>
        <w:ilvl w:val="2"/>
        <w:numId w:val="1"/>
      </w:numPr>
      <w:suppressAutoHyphens/>
      <w:spacing w:before="240" w:after="60" w:line="240" w:lineRule="auto"/>
      <w:outlineLvl w:val="2"/>
    </w:pPr>
    <w:rPr>
      <w:b/>
      <w:sz w:val="26"/>
      <w:lang w:val="en" w:eastAsia="en-US"/>
    </w:rPr>
  </w:style>
  <w:style w:type="paragraph" w:styleId="berschrift4">
    <w:name w:val="heading 4"/>
    <w:basedOn w:val="Standard"/>
    <w:next w:val="Standard"/>
    <w:link w:val="berschrift4Zchn"/>
    <w:uiPriority w:val="1"/>
    <w:qFormat/>
    <w:pPr>
      <w:keepNext/>
      <w:numPr>
        <w:ilvl w:val="3"/>
        <w:numId w:val="1"/>
      </w:numPr>
      <w:tabs>
        <w:tab w:val="left" w:pos="1049"/>
      </w:tabs>
      <w:spacing w:before="360"/>
      <w:outlineLvl w:val="3"/>
    </w:pPr>
    <w:rPr>
      <w:b/>
    </w:rPr>
  </w:style>
  <w:style w:type="paragraph" w:styleId="berschrift5">
    <w:name w:val="heading 5"/>
    <w:basedOn w:val="Standard"/>
    <w:next w:val="Standard"/>
    <w:link w:val="berschrift5Zchn"/>
    <w:uiPriority w:val="1"/>
    <w:qFormat/>
    <w:pPr>
      <w:keepNext/>
      <w:numPr>
        <w:ilvl w:val="4"/>
        <w:numId w:val="1"/>
      </w:numPr>
      <w:outlineLvl w:val="4"/>
    </w:pPr>
  </w:style>
  <w:style w:type="paragraph" w:styleId="berschrift6">
    <w:name w:val="heading 6"/>
    <w:basedOn w:val="Standard"/>
    <w:next w:val="Standard"/>
    <w:link w:val="berschrift6Zchn"/>
    <w:uiPriority w:val="1"/>
    <w:unhideWhenUsed/>
    <w:pPr>
      <w:keepNext/>
      <w:numPr>
        <w:ilvl w:val="5"/>
        <w:numId w:val="1"/>
      </w:numPr>
      <w:outlineLvl w:val="5"/>
    </w:pPr>
  </w:style>
  <w:style w:type="paragraph" w:styleId="berschrift7">
    <w:name w:val="heading 7"/>
    <w:basedOn w:val="Standard"/>
    <w:next w:val="Standard"/>
    <w:link w:val="berschrift7Zchn"/>
    <w:uiPriority w:val="1"/>
    <w:semiHidden/>
    <w:qFormat/>
    <w:pPr>
      <w:keepNext/>
      <w:numPr>
        <w:ilvl w:val="6"/>
        <w:numId w:val="1"/>
      </w:numPr>
      <w:outlineLvl w:val="6"/>
    </w:pPr>
  </w:style>
  <w:style w:type="paragraph" w:styleId="berschrift8">
    <w:name w:val="heading 8"/>
    <w:basedOn w:val="Standard"/>
    <w:next w:val="Standard"/>
    <w:link w:val="berschrift8Zchn"/>
    <w:uiPriority w:val="1"/>
    <w:semiHidden/>
    <w:qFormat/>
    <w:pPr>
      <w:keepNext/>
      <w:numPr>
        <w:ilvl w:val="7"/>
        <w:numId w:val="1"/>
      </w:numPr>
      <w:outlineLvl w:val="7"/>
    </w:pPr>
  </w:style>
  <w:style w:type="paragraph" w:styleId="berschrift9">
    <w:name w:val="heading 9"/>
    <w:basedOn w:val="Standard"/>
    <w:next w:val="Standard"/>
    <w:link w:val="berschrift9Zchn"/>
    <w:uiPriority w:val="1"/>
    <w:semiHidden/>
    <w:qFormat/>
    <w:pPr>
      <w:keepNext/>
      <w:numPr>
        <w:ilvl w:val="8"/>
        <w:numId w:val="1"/>
      </w:numPr>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2C8F6C"/>
    </w:rPr>
  </w:style>
  <w:style w:type="character" w:customStyle="1" w:styleId="BodyPlaceholderText">
    <w:name w:val="BodyPlaceholderText"/>
    <w:basedOn w:val="Platzhaltertext"/>
    <w:uiPriority w:val="1"/>
    <w:semiHidden/>
    <w:rPr>
      <w:color w:val="3366CC"/>
    </w:rPr>
  </w:style>
  <w:style w:type="character" w:customStyle="1" w:styleId="CrossReference">
    <w:name w:val="Cross Reference"/>
    <w:basedOn w:val="Absatz-Standardschriftart"/>
    <w:uiPriority w:val="99"/>
    <w:rPr>
      <w:i/>
    </w:rPr>
  </w:style>
  <w:style w:type="paragraph" w:customStyle="1" w:styleId="Glossary">
    <w:name w:val="Glossary"/>
    <w:basedOn w:val="Standard"/>
    <w:uiPriority w:val="90"/>
    <w:semiHidden/>
    <w:qFormat/>
    <w:pPr>
      <w:tabs>
        <w:tab w:val="left" w:pos="2835"/>
      </w:tabs>
      <w:ind w:left="2835" w:hanging="2835"/>
      <w:jc w:val="left"/>
    </w:pPr>
  </w:style>
  <w:style w:type="paragraph" w:customStyle="1" w:styleId="GlossaryHeading">
    <w:name w:val="GlossaryHeading"/>
    <w:basedOn w:val="Standard"/>
    <w:uiPriority w:val="1"/>
    <w:pPr>
      <w:spacing w:after="480"/>
      <w:jc w:val="center"/>
      <w:outlineLvl w:val="0"/>
    </w:pPr>
    <w:rPr>
      <w:rFonts w:ascii="Times New Roman Bold" w:hAnsi="Times New Roman Bold"/>
      <w:b/>
      <w:sz w:val="32"/>
    </w:rPr>
  </w:style>
  <w:style w:type="paragraph" w:customStyle="1" w:styleId="ZFlag">
    <w:name w:val="Z_Flag"/>
    <w:basedOn w:val="Standard"/>
    <w:next w:val="Standard"/>
    <w:uiPriority w:val="99"/>
    <w:semiHidden/>
    <w:pPr>
      <w:widowControl w:val="0"/>
      <w:spacing w:after="0"/>
      <w:ind w:right="85"/>
    </w:pPr>
  </w:style>
  <w:style w:type="paragraph" w:customStyle="1" w:styleId="ZCom">
    <w:name w:val="Z_Com"/>
    <w:basedOn w:val="Standard"/>
    <w:next w:val="Standard"/>
    <w:uiPriority w:val="99"/>
    <w:semiHidden/>
    <w:pPr>
      <w:widowControl w:val="0"/>
      <w:spacing w:before="90" w:after="0" w:line="240" w:lineRule="auto"/>
      <w:ind w:right="85"/>
    </w:pPr>
  </w:style>
  <w:style w:type="paragraph" w:customStyle="1" w:styleId="ZDGName">
    <w:name w:val="Z_DGName"/>
    <w:basedOn w:val="Standard"/>
    <w:uiPriority w:val="99"/>
    <w:semiHidden/>
    <w:pPr>
      <w:widowControl w:val="0"/>
      <w:spacing w:after="0" w:line="240" w:lineRule="auto"/>
      <w:ind w:right="85"/>
      <w:jc w:val="left"/>
    </w:pPr>
    <w:rPr>
      <w:sz w:val="16"/>
    </w:rPr>
  </w:style>
  <w:style w:type="paragraph" w:styleId="Beschriftung">
    <w:name w:val="caption"/>
    <w:basedOn w:val="Standard"/>
    <w:next w:val="Standard"/>
    <w:link w:val="BeschriftungZchn"/>
    <w:uiPriority w:val="2"/>
    <w:qFormat/>
    <w:rsid w:val="00E16C93"/>
    <w:pPr>
      <w:jc w:val="center"/>
    </w:pPr>
    <w:rPr>
      <w:b/>
    </w:rPr>
  </w:style>
  <w:style w:type="paragraph" w:customStyle="1" w:styleId="Contact">
    <w:name w:val="Contact"/>
    <w:basedOn w:val="Standard"/>
    <w:uiPriority w:val="99"/>
    <w:pPr>
      <w:spacing w:before="480" w:after="0"/>
      <w:ind w:left="567" w:hanging="567"/>
      <w:jc w:val="left"/>
    </w:pPr>
  </w:style>
  <w:style w:type="paragraph" w:customStyle="1" w:styleId="Enclosures">
    <w:name w:val="Enclosures"/>
    <w:basedOn w:val="Standard"/>
    <w:next w:val="Standard"/>
    <w:uiPriority w:val="1"/>
    <w:pPr>
      <w:keepNext/>
      <w:keepLines/>
      <w:tabs>
        <w:tab w:val="left" w:pos="5641"/>
      </w:tabs>
      <w:spacing w:before="480" w:after="0"/>
      <w:ind w:left="1794" w:hanging="1794"/>
    </w:pPr>
  </w:style>
  <w:style w:type="paragraph" w:styleId="Datum">
    <w:name w:val="Date"/>
    <w:basedOn w:val="Standard"/>
    <w:next w:val="References"/>
    <w:uiPriority w:val="1"/>
    <w:pPr>
      <w:spacing w:after="0"/>
      <w:ind w:left="5102" w:right="-567"/>
    </w:pPr>
  </w:style>
  <w:style w:type="paragraph" w:customStyle="1" w:styleId="References">
    <w:name w:val="References"/>
    <w:basedOn w:val="Listennummer"/>
    <w:pPr>
      <w:tabs>
        <w:tab w:val="num" w:pos="397"/>
        <w:tab w:val="num" w:pos="709"/>
      </w:tabs>
      <w:ind w:left="709" w:hanging="709"/>
    </w:pPr>
  </w:style>
  <w:style w:type="paragraph" w:styleId="Endnotentext">
    <w:name w:val="endnote text"/>
    <w:basedOn w:val="Standard"/>
    <w:semiHidden/>
    <w:rPr>
      <w:sz w:val="20"/>
    </w:rPr>
  </w:style>
  <w:style w:type="paragraph" w:customStyle="1" w:styleId="FooterLine">
    <w:name w:val="Footer Line"/>
    <w:basedOn w:val="Fuzeile"/>
    <w:next w:val="Fuzeile"/>
    <w:uiPriority w:val="99"/>
    <w:pPr>
      <w:pBdr>
        <w:top w:val="single" w:sz="4" w:space="1" w:color="auto"/>
      </w:pBdr>
      <w:tabs>
        <w:tab w:val="right" w:pos="8646"/>
      </w:tabs>
      <w:spacing w:before="120"/>
      <w:ind w:right="0"/>
    </w:pPr>
  </w:style>
  <w:style w:type="paragraph" w:styleId="Funotentext">
    <w:name w:val="footnote text"/>
    <w:aliases w:val="single space,FOOTNOTES,fn,ADB,pod carou,Footnote text,Schriftart: 9 pt,Schriftart: 10 pt,Schriftart: 8 pt Char Char,Schriftart: 8 pt"/>
    <w:basedOn w:val="Standard"/>
    <w:link w:val="FunotentextZchn"/>
    <w:qFormat/>
    <w:pPr>
      <w:ind w:left="357" w:hanging="357"/>
    </w:pPr>
    <w:rPr>
      <w:sz w:val="20"/>
    </w:rPr>
  </w:style>
  <w:style w:type="paragraph" w:customStyle="1" w:styleId="NumPar1">
    <w:name w:val="NumPar 1"/>
    <w:basedOn w:val="berschrift1"/>
    <w:uiPriority w:val="90"/>
    <w:semiHidden/>
    <w:qFormat/>
    <w:pPr>
      <w:keepNext w:val="0"/>
      <w:tabs>
        <w:tab w:val="clear" w:pos="510"/>
        <w:tab w:val="left" w:pos="227"/>
      </w:tabs>
      <w:spacing w:before="0"/>
      <w:ind w:left="0" w:firstLine="0"/>
      <w:outlineLvl w:val="9"/>
    </w:pPr>
    <w:rPr>
      <w:b w:val="0"/>
      <w:smallCaps w:val="0"/>
      <w:sz w:val="22"/>
    </w:rPr>
  </w:style>
  <w:style w:type="paragraph" w:customStyle="1" w:styleId="NumPar2">
    <w:name w:val="NumPar 2"/>
    <w:basedOn w:val="berschrift2"/>
    <w:uiPriority w:val="90"/>
    <w:semiHidden/>
    <w:qFormat/>
    <w:pPr>
      <w:keepNext w:val="0"/>
      <w:tabs>
        <w:tab w:val="left" w:pos="397"/>
      </w:tabs>
      <w:spacing w:before="0"/>
      <w:ind w:left="0" w:firstLine="0"/>
      <w:outlineLvl w:val="9"/>
    </w:pPr>
    <w:rPr>
      <w:b w:val="0"/>
      <w:sz w:val="22"/>
    </w:rPr>
  </w:style>
  <w:style w:type="paragraph" w:customStyle="1" w:styleId="NumPar3">
    <w:name w:val="NumPar 3"/>
    <w:basedOn w:val="berschrift3"/>
    <w:uiPriority w:val="90"/>
    <w:semiHidden/>
    <w:qFormat/>
    <w:pPr>
      <w:keepNext w:val="0"/>
      <w:tabs>
        <w:tab w:val="left" w:pos="567"/>
      </w:tabs>
      <w:spacing w:before="0"/>
      <w:outlineLvl w:val="9"/>
    </w:pPr>
    <w:rPr>
      <w:b w:val="0"/>
      <w:sz w:val="22"/>
    </w:rPr>
  </w:style>
  <w:style w:type="paragraph" w:customStyle="1" w:styleId="NumPar4">
    <w:name w:val="NumPar 4"/>
    <w:basedOn w:val="berschrift4"/>
    <w:uiPriority w:val="90"/>
    <w:semiHidden/>
    <w:qFormat/>
    <w:pPr>
      <w:keepNext w:val="0"/>
      <w:tabs>
        <w:tab w:val="clear" w:pos="1049"/>
        <w:tab w:val="left" w:pos="737"/>
      </w:tabs>
      <w:spacing w:before="0"/>
      <w:outlineLvl w:val="9"/>
    </w:pPr>
  </w:style>
  <w:style w:type="paragraph" w:styleId="Titel">
    <w:name w:val="Title"/>
    <w:basedOn w:val="Standard"/>
    <w:next w:val="SubTitle1"/>
    <w:link w:val="TitelZchn"/>
    <w:uiPriority w:val="3"/>
    <w:pPr>
      <w:spacing w:before="3200" w:after="480"/>
      <w:jc w:val="center"/>
    </w:pPr>
    <w:rPr>
      <w:b/>
      <w:kern w:val="28"/>
      <w:sz w:val="48"/>
    </w:rPr>
  </w:style>
  <w:style w:type="paragraph" w:customStyle="1" w:styleId="SubTitle1">
    <w:name w:val="SubTitle 1"/>
    <w:basedOn w:val="Standard"/>
    <w:next w:val="Standard"/>
    <w:uiPriority w:val="4"/>
    <w:pPr>
      <w:spacing w:before="360" w:after="2000"/>
      <w:jc w:val="center"/>
    </w:pPr>
    <w:rPr>
      <w:b/>
      <w:sz w:val="40"/>
    </w:rPr>
  </w:style>
  <w:style w:type="paragraph" w:customStyle="1" w:styleId="SubTitle2">
    <w:name w:val="SubTitle 2"/>
    <w:basedOn w:val="Standard"/>
    <w:pPr>
      <w:spacing w:after="280"/>
      <w:jc w:val="center"/>
    </w:pPr>
    <w:rPr>
      <w:b/>
      <w:sz w:val="32"/>
    </w:rPr>
  </w:style>
  <w:style w:type="paragraph" w:customStyle="1" w:styleId="YReferences">
    <w:name w:val="YReferences"/>
    <w:basedOn w:val="Standard"/>
    <w:next w:val="Standard"/>
    <w:pPr>
      <w:spacing w:after="480"/>
      <w:ind w:left="1531" w:hanging="1531"/>
    </w:pPr>
  </w:style>
  <w:style w:type="paragraph" w:styleId="Inhaltsverzeichnisberschrift">
    <w:name w:val="TOC Heading"/>
    <w:basedOn w:val="Standard"/>
    <w:next w:val="Standard"/>
    <w:semiHidden/>
    <w:pPr>
      <w:jc w:val="center"/>
    </w:pPr>
    <w:rPr>
      <w:rFonts w:ascii="Times New Roman Bold" w:hAnsi="Times New Roman Bold"/>
      <w:b/>
      <w:sz w:val="32"/>
    </w:rPr>
  </w:style>
  <w:style w:type="paragraph" w:styleId="Verzeichnis1">
    <w:name w:val="toc 1"/>
    <w:basedOn w:val="Standard"/>
    <w:next w:val="Standard"/>
    <w:uiPriority w:val="39"/>
    <w:pPr>
      <w:tabs>
        <w:tab w:val="left" w:pos="595"/>
        <w:tab w:val="right" w:leader="dot" w:pos="8640"/>
      </w:tabs>
      <w:spacing w:after="60" w:line="240" w:lineRule="auto"/>
      <w:ind w:left="595" w:right="720" w:hanging="595"/>
    </w:pPr>
    <w:rPr>
      <w:b/>
      <w:caps/>
      <w:sz w:val="20"/>
    </w:rPr>
  </w:style>
  <w:style w:type="paragraph" w:styleId="Verzeichnis2">
    <w:name w:val="toc 2"/>
    <w:basedOn w:val="Standard"/>
    <w:next w:val="Standard"/>
    <w:uiPriority w:val="39"/>
    <w:pPr>
      <w:tabs>
        <w:tab w:val="left" w:pos="595"/>
        <w:tab w:val="right" w:leader="dot" w:pos="8640"/>
      </w:tabs>
      <w:spacing w:after="60" w:line="240" w:lineRule="auto"/>
      <w:ind w:left="595" w:right="720" w:hanging="595"/>
    </w:pPr>
    <w:rPr>
      <w:noProof/>
      <w:sz w:val="20"/>
    </w:rPr>
  </w:style>
  <w:style w:type="paragraph" w:styleId="Verzeichnis3">
    <w:name w:val="toc 3"/>
    <w:basedOn w:val="Standard"/>
    <w:next w:val="Standard"/>
    <w:uiPriority w:val="39"/>
    <w:pPr>
      <w:tabs>
        <w:tab w:val="left" w:pos="595"/>
        <w:tab w:val="right" w:leader="dot" w:pos="8640"/>
      </w:tabs>
      <w:spacing w:after="60" w:line="240" w:lineRule="auto"/>
      <w:ind w:left="1190" w:right="720" w:hanging="595"/>
    </w:pPr>
    <w:rPr>
      <w:sz w:val="20"/>
    </w:rPr>
  </w:style>
  <w:style w:type="paragraph" w:styleId="Verzeichnis4">
    <w:name w:val="toc 4"/>
    <w:basedOn w:val="Standard"/>
    <w:next w:val="Standard"/>
    <w:uiPriority w:val="39"/>
    <w:pPr>
      <w:tabs>
        <w:tab w:val="left" w:pos="1446"/>
        <w:tab w:val="left" w:pos="1587"/>
        <w:tab w:val="right" w:leader="dot" w:pos="8640"/>
      </w:tabs>
      <w:spacing w:after="60" w:line="240" w:lineRule="auto"/>
      <w:ind w:left="1445" w:right="720" w:hanging="850"/>
    </w:pPr>
    <w:rPr>
      <w:noProof/>
      <w:sz w:val="20"/>
    </w:rPr>
  </w:style>
  <w:style w:type="paragraph" w:styleId="Verzeichnis5">
    <w:name w:val="toc 5"/>
    <w:basedOn w:val="Standard"/>
    <w:next w:val="Standard"/>
    <w:uiPriority w:val="39"/>
    <w:pPr>
      <w:tabs>
        <w:tab w:val="right" w:leader="dot" w:pos="8640"/>
      </w:tabs>
      <w:spacing w:before="120" w:after="60"/>
      <w:ind w:right="720"/>
    </w:pPr>
    <w:rPr>
      <w:b/>
    </w:rPr>
  </w:style>
  <w:style w:type="paragraph" w:styleId="Verzeichnis6">
    <w:name w:val="toc 6"/>
    <w:basedOn w:val="Standard"/>
    <w:next w:val="Standard"/>
    <w:uiPriority w:val="39"/>
    <w:pPr>
      <w:tabs>
        <w:tab w:val="right" w:leader="dot" w:pos="8640"/>
      </w:tabs>
    </w:pPr>
  </w:style>
  <w:style w:type="paragraph" w:styleId="Verzeichnis7">
    <w:name w:val="toc 7"/>
    <w:basedOn w:val="Standard"/>
    <w:next w:val="Standard"/>
    <w:uiPriority w:val="39"/>
    <w:pPr>
      <w:tabs>
        <w:tab w:val="right" w:leader="dot" w:pos="8640"/>
      </w:tabs>
    </w:pPr>
  </w:style>
  <w:style w:type="paragraph" w:styleId="Verzeichnis8">
    <w:name w:val="toc 8"/>
    <w:basedOn w:val="Standard"/>
    <w:next w:val="Standard"/>
    <w:uiPriority w:val="39"/>
    <w:pPr>
      <w:tabs>
        <w:tab w:val="right" w:leader="dot" w:pos="8640"/>
      </w:tabs>
    </w:pPr>
  </w:style>
  <w:style w:type="paragraph" w:styleId="Verzeichnis9">
    <w:name w:val="toc 9"/>
    <w:basedOn w:val="Standard"/>
    <w:next w:val="Standard"/>
    <w:uiPriority w:val="39"/>
    <w:pPr>
      <w:tabs>
        <w:tab w:val="right" w:leader="dot" w:pos="8640"/>
      </w:tabs>
    </w:pPr>
  </w:style>
  <w:style w:type="paragraph" w:styleId="Aufzhlungszeichen">
    <w:name w:val="List Bullet"/>
    <w:basedOn w:val="Listenabsatz"/>
    <w:uiPriority w:val="1"/>
    <w:qFormat/>
    <w:rsid w:val="003C408B"/>
    <w:pPr>
      <w:numPr>
        <w:numId w:val="23"/>
      </w:numPr>
      <w:contextualSpacing w:val="0"/>
    </w:pPr>
  </w:style>
  <w:style w:type="paragraph" w:customStyle="1" w:styleId="ListBulletLevel2">
    <w:name w:val="List Bullet (Level 2)"/>
    <w:basedOn w:val="Standard"/>
    <w:pPr>
      <w:tabs>
        <w:tab w:val="num" w:pos="454"/>
      </w:tabs>
      <w:ind w:left="454" w:hanging="454"/>
      <w:contextualSpacing/>
    </w:pPr>
  </w:style>
  <w:style w:type="paragraph" w:customStyle="1" w:styleId="ListBulletLevel3">
    <w:name w:val="List Bullet (Level 3)"/>
    <w:basedOn w:val="Standard"/>
    <w:pPr>
      <w:tabs>
        <w:tab w:val="num" w:pos="454"/>
      </w:tabs>
      <w:ind w:left="454" w:hanging="454"/>
      <w:contextualSpacing/>
    </w:pPr>
  </w:style>
  <w:style w:type="paragraph" w:customStyle="1" w:styleId="ListBulletLevel4">
    <w:name w:val="List Bullet (Level 4)"/>
    <w:basedOn w:val="Standard"/>
    <w:pPr>
      <w:tabs>
        <w:tab w:val="num" w:pos="454"/>
      </w:tabs>
      <w:ind w:left="454" w:hanging="454"/>
      <w:contextualSpacing/>
    </w:pPr>
  </w:style>
  <w:style w:type="paragraph" w:customStyle="1" w:styleId="ListDash">
    <w:name w:val="List Dash"/>
    <w:basedOn w:val="Aufzhlungszeichen"/>
    <w:uiPriority w:val="1"/>
    <w:qFormat/>
    <w:rsid w:val="00FE139F"/>
    <w:pPr>
      <w:numPr>
        <w:numId w:val="24"/>
      </w:numPr>
    </w:pPr>
  </w:style>
  <w:style w:type="paragraph" w:customStyle="1" w:styleId="ListDashLevel2">
    <w:name w:val="List Dash (Level 2)"/>
    <w:basedOn w:val="Standard"/>
    <w:pPr>
      <w:numPr>
        <w:ilvl w:val="1"/>
        <w:numId w:val="4"/>
      </w:numPr>
      <w:contextualSpacing/>
    </w:pPr>
  </w:style>
  <w:style w:type="paragraph" w:customStyle="1" w:styleId="ListDashLevel3">
    <w:name w:val="List Dash (Level 3)"/>
    <w:basedOn w:val="Standard"/>
    <w:pPr>
      <w:numPr>
        <w:ilvl w:val="2"/>
        <w:numId w:val="4"/>
      </w:numPr>
      <w:contextualSpacing/>
    </w:pPr>
  </w:style>
  <w:style w:type="paragraph" w:customStyle="1" w:styleId="ListDashLevel4">
    <w:name w:val="List Dash (Level 4)"/>
    <w:basedOn w:val="Standard"/>
    <w:pPr>
      <w:numPr>
        <w:ilvl w:val="3"/>
        <w:numId w:val="4"/>
      </w:numPr>
      <w:contextualSpacing/>
    </w:pPr>
  </w:style>
  <w:style w:type="paragraph" w:styleId="Listennummer">
    <w:name w:val="List Number"/>
    <w:basedOn w:val="Standard"/>
    <w:uiPriority w:val="1"/>
    <w:pPr>
      <w:numPr>
        <w:numId w:val="3"/>
      </w:numPr>
      <w:contextualSpacing/>
    </w:pPr>
  </w:style>
  <w:style w:type="paragraph" w:customStyle="1" w:styleId="ListNumberLevel2">
    <w:name w:val="List Number (Level 2)"/>
    <w:basedOn w:val="Standard"/>
    <w:pPr>
      <w:numPr>
        <w:ilvl w:val="1"/>
        <w:numId w:val="3"/>
      </w:numPr>
      <w:ind w:left="908" w:hanging="454"/>
      <w:contextualSpacing/>
    </w:pPr>
  </w:style>
  <w:style w:type="paragraph" w:customStyle="1" w:styleId="ListNumberLevel3">
    <w:name w:val="List Number (Level 3)"/>
    <w:basedOn w:val="Standard"/>
    <w:pPr>
      <w:numPr>
        <w:ilvl w:val="2"/>
        <w:numId w:val="3"/>
      </w:numPr>
      <w:contextualSpacing/>
    </w:pPr>
  </w:style>
  <w:style w:type="paragraph" w:customStyle="1" w:styleId="ListNumberLevel4">
    <w:name w:val="List Number (Level 4)"/>
    <w:basedOn w:val="Standard"/>
    <w:pPr>
      <w:numPr>
        <w:ilvl w:val="3"/>
        <w:numId w:val="3"/>
      </w:numPr>
      <w:ind w:left="1815" w:hanging="454"/>
      <w:contextualSpacing/>
    </w:pPr>
  </w:style>
  <w:style w:type="paragraph" w:customStyle="1" w:styleId="FITTable">
    <w:name w:val="FIT Table"/>
    <w:basedOn w:val="Standard"/>
    <w:uiPriority w:val="1"/>
    <w:pPr>
      <w:spacing w:before="60" w:after="60"/>
    </w:pPr>
  </w:style>
  <w:style w:type="paragraph" w:customStyle="1" w:styleId="Annex">
    <w:name w:val="Annex"/>
    <w:basedOn w:val="Standard"/>
    <w:next w:val="AnnexHeading1"/>
    <w:uiPriority w:val="3"/>
    <w:qFormat/>
    <w:rsid w:val="00A8017E"/>
    <w:pPr>
      <w:pageBreakBefore/>
      <w:numPr>
        <w:numId w:val="6"/>
      </w:numPr>
      <w:spacing w:before="480"/>
      <w:outlineLvl w:val="0"/>
    </w:pPr>
    <w:rPr>
      <w:b/>
      <w:smallCaps/>
      <w:sz w:val="36"/>
    </w:rPr>
  </w:style>
  <w:style w:type="paragraph" w:customStyle="1" w:styleId="AnnexHeading1">
    <w:name w:val="Annex Heading 1"/>
    <w:basedOn w:val="Standard"/>
    <w:next w:val="Standard"/>
    <w:autoRedefine/>
    <w:uiPriority w:val="1"/>
    <w:semiHidden/>
    <w:qFormat/>
    <w:pPr>
      <w:keepNext/>
      <w:numPr>
        <w:numId w:val="7"/>
      </w:numPr>
      <w:tabs>
        <w:tab w:val="left" w:pos="510"/>
      </w:tabs>
      <w:spacing w:before="480"/>
      <w:outlineLvl w:val="0"/>
    </w:pPr>
    <w:rPr>
      <w:b/>
      <w:smallCaps/>
      <w:sz w:val="26"/>
    </w:rPr>
  </w:style>
  <w:style w:type="paragraph" w:customStyle="1" w:styleId="PartTitle">
    <w:name w:val="PartTitle"/>
    <w:basedOn w:val="Standard"/>
    <w:next w:val="ChapterTitle"/>
    <w:uiPriority w:val="90"/>
    <w:semiHidden/>
    <w:qFormat/>
    <w:pPr>
      <w:keepNext/>
      <w:pageBreakBefore/>
      <w:spacing w:before="720" w:after="360"/>
      <w:jc w:val="center"/>
    </w:pPr>
    <w:rPr>
      <w:b/>
      <w:sz w:val="40"/>
    </w:rPr>
  </w:style>
  <w:style w:type="paragraph" w:customStyle="1" w:styleId="ChapterTitle">
    <w:name w:val="ChapterTitle"/>
    <w:basedOn w:val="Standard"/>
    <w:next w:val="SectionTitle"/>
    <w:uiPriority w:val="90"/>
    <w:semiHidden/>
    <w:qFormat/>
    <w:pPr>
      <w:keepNext/>
      <w:spacing w:before="720" w:after="360"/>
      <w:jc w:val="center"/>
    </w:pPr>
    <w:rPr>
      <w:b/>
      <w:sz w:val="36"/>
    </w:rPr>
  </w:style>
  <w:style w:type="paragraph" w:customStyle="1" w:styleId="SectionTitle">
    <w:name w:val="SectionTitle"/>
    <w:basedOn w:val="Standard"/>
    <w:next w:val="berschrift1"/>
    <w:uiPriority w:val="90"/>
    <w:semiHidden/>
    <w:qFormat/>
    <w:pPr>
      <w:keepNext/>
      <w:spacing w:before="720" w:after="360"/>
      <w:contextualSpacing/>
      <w:jc w:val="center"/>
    </w:pPr>
    <w:rPr>
      <w:rFonts w:ascii="Times New Roman Bold" w:hAnsi="Times New Roman Bold"/>
      <w:b/>
      <w:smallCaps/>
      <w:sz w:val="32"/>
    </w:rPr>
  </w:style>
  <w:style w:type="paragraph" w:customStyle="1" w:styleId="Marking">
    <w:name w:val="Marking"/>
    <w:basedOn w:val="Standard"/>
    <w:pPr>
      <w:spacing w:after="240" w:line="276" w:lineRule="auto"/>
      <w:ind w:left="5114"/>
      <w:contextualSpacing/>
      <w:jc w:val="left"/>
    </w:pPr>
    <w:rPr>
      <w:i/>
      <w:sz w:val="32"/>
    </w:rPr>
  </w:style>
  <w:style w:type="paragraph" w:customStyle="1" w:styleId="LegalNumPar">
    <w:name w:val="LegalNumPar"/>
    <w:basedOn w:val="Standard"/>
    <w:uiPriority w:val="90"/>
    <w:semiHidden/>
    <w:qFormat/>
    <w:pPr>
      <w:numPr>
        <w:numId w:val="5"/>
      </w:numPr>
      <w:tabs>
        <w:tab w:val="clear" w:pos="476"/>
      </w:tabs>
      <w:spacing w:line="360" w:lineRule="auto"/>
    </w:pPr>
  </w:style>
  <w:style w:type="paragraph" w:customStyle="1" w:styleId="LegalNumPar2">
    <w:name w:val="LegalNumPar2"/>
    <w:basedOn w:val="Standard"/>
    <w:pPr>
      <w:numPr>
        <w:ilvl w:val="1"/>
        <w:numId w:val="5"/>
      </w:numPr>
      <w:tabs>
        <w:tab w:val="clear" w:pos="952"/>
      </w:tabs>
      <w:spacing w:line="360" w:lineRule="auto"/>
    </w:pPr>
  </w:style>
  <w:style w:type="paragraph" w:customStyle="1" w:styleId="LegalNumPar3">
    <w:name w:val="LegalNumPar3"/>
    <w:basedOn w:val="Standard"/>
    <w:pPr>
      <w:numPr>
        <w:ilvl w:val="2"/>
        <w:numId w:val="5"/>
      </w:numPr>
      <w:tabs>
        <w:tab w:val="clear" w:pos="1429"/>
      </w:tabs>
      <w:spacing w:line="360" w:lineRule="auto"/>
    </w:pPr>
  </w:style>
  <w:style w:type="paragraph" w:customStyle="1" w:styleId="TableText">
    <w:name w:val="Table Text"/>
    <w:basedOn w:val="Standard"/>
    <w:rsid w:val="00D00BE3"/>
    <w:pPr>
      <w:spacing w:before="60" w:after="60"/>
    </w:pPr>
  </w:style>
  <w:style w:type="paragraph" w:customStyle="1" w:styleId="HistTableHeading">
    <w:name w:val="HistTableHeading"/>
    <w:basedOn w:val="Standard"/>
    <w:next w:val="HistoryTable"/>
    <w:pPr>
      <w:jc w:val="center"/>
    </w:pPr>
    <w:rPr>
      <w:rFonts w:ascii="Times New Roman Bold" w:hAnsi="Times New Roman Bold"/>
      <w:b/>
      <w:sz w:val="32"/>
    </w:rPr>
  </w:style>
  <w:style w:type="paragraph" w:customStyle="1" w:styleId="HistoryTable">
    <w:name w:val="HistoryTable"/>
    <w:basedOn w:val="Standard"/>
    <w:pPr>
      <w:spacing w:before="60" w:after="60"/>
    </w:pPr>
    <w:rPr>
      <w:sz w:val="20"/>
    </w:rPr>
  </w:style>
  <w:style w:type="paragraph" w:customStyle="1" w:styleId="FigureTitle">
    <w:name w:val="Figure Title"/>
    <w:basedOn w:val="Standard"/>
    <w:next w:val="FigureBody"/>
    <w:uiPriority w:val="6"/>
    <w:pPr>
      <w:keepNext/>
      <w:spacing w:before="120"/>
    </w:pPr>
    <w:rPr>
      <w:b/>
      <w:i/>
    </w:rPr>
  </w:style>
  <w:style w:type="paragraph" w:customStyle="1" w:styleId="FigureBody">
    <w:name w:val="Figure Body"/>
    <w:basedOn w:val="Standard"/>
    <w:next w:val="FigureNote"/>
    <w:uiPriority w:val="7"/>
    <w:pPr>
      <w:keepNext/>
      <w:spacing w:after="40" w:line="240" w:lineRule="auto"/>
    </w:pPr>
  </w:style>
  <w:style w:type="paragraph" w:customStyle="1" w:styleId="FigureNote">
    <w:name w:val="Figure Note"/>
    <w:basedOn w:val="FigureSource"/>
    <w:next w:val="FigureSource"/>
    <w:uiPriority w:val="7"/>
    <w:rPr>
      <w:b/>
    </w:rPr>
  </w:style>
  <w:style w:type="paragraph" w:customStyle="1" w:styleId="FigureSource">
    <w:name w:val="Figure Source"/>
    <w:basedOn w:val="Standard"/>
    <w:next w:val="Standard"/>
    <w:uiPriority w:val="7"/>
    <w:pPr>
      <w:spacing w:after="240" w:line="240" w:lineRule="auto"/>
    </w:pPr>
    <w:rPr>
      <w:sz w:val="18"/>
    </w:rPr>
  </w:style>
  <w:style w:type="paragraph" w:styleId="Fuzeile">
    <w:name w:val="footer"/>
    <w:basedOn w:val="Standard"/>
    <w:link w:val="FuzeileZchn"/>
    <w:uiPriority w:val="1"/>
    <w:pPr>
      <w:spacing w:after="0" w:line="240" w:lineRule="auto"/>
      <w:ind w:right="-567"/>
    </w:pPr>
    <w:rPr>
      <w:sz w:val="16"/>
    </w:rPr>
  </w:style>
  <w:style w:type="character" w:customStyle="1" w:styleId="FuzeileZchn">
    <w:name w:val="Fußzeile Zchn"/>
    <w:link w:val="Fuzeile"/>
    <w:uiPriority w:val="1"/>
    <w:rsid w:val="006E49FF"/>
    <w:rPr>
      <w:sz w:val="16"/>
    </w:rPr>
  </w:style>
  <w:style w:type="paragraph" w:styleId="Kopfzeile">
    <w:name w:val="header"/>
    <w:basedOn w:val="Standard"/>
    <w:link w:val="KopfzeileZchn"/>
    <w:uiPriority w:val="1"/>
    <w:pPr>
      <w:tabs>
        <w:tab w:val="center" w:pos="4150"/>
        <w:tab w:val="right" w:pos="8306"/>
      </w:tabs>
    </w:pPr>
  </w:style>
  <w:style w:type="character" w:customStyle="1" w:styleId="KopfzeileZchn">
    <w:name w:val="Kopfzeile Zchn"/>
    <w:basedOn w:val="Absatz-Standardschriftart"/>
    <w:link w:val="Kopfzeile"/>
    <w:uiPriority w:val="1"/>
    <w:rsid w:val="006E49FF"/>
    <w:rPr>
      <w:sz w:val="22"/>
    </w:rPr>
  </w:style>
  <w:style w:type="paragraph" w:styleId="Makrotext">
    <w:name w:val="macro"/>
    <w:basedOn w:val="Standard"/>
    <w:link w:val="MakrotextZchn"/>
    <w:uiPriority w:val="90"/>
    <w:semiHidden/>
    <w:qFormat/>
    <w:pPr>
      <w:tabs>
        <w:tab w:val="left" w:pos="482"/>
        <w:tab w:val="left" w:pos="958"/>
        <w:tab w:val="left" w:pos="1440"/>
        <w:tab w:val="left" w:pos="1922"/>
        <w:tab w:val="left" w:pos="2398"/>
        <w:tab w:val="left" w:pos="2880"/>
        <w:tab w:val="left" w:pos="3362"/>
        <w:tab w:val="left" w:pos="3838"/>
        <w:tab w:val="left" w:pos="4320"/>
      </w:tabs>
    </w:pPr>
    <w:rPr>
      <w:rFonts w:ascii="Courier New" w:hAnsi="Courier New"/>
      <w:sz w:val="20"/>
    </w:rPr>
  </w:style>
  <w:style w:type="character" w:customStyle="1" w:styleId="MakrotextZchn">
    <w:name w:val="Makrotext Zchn"/>
    <w:basedOn w:val="Absatz-Standardschriftart"/>
    <w:link w:val="Makrotext"/>
    <w:uiPriority w:val="90"/>
    <w:semiHidden/>
    <w:qFormat/>
    <w:rsid w:val="008F6F83"/>
    <w:rPr>
      <w:rFonts w:ascii="Courier New" w:hAnsi="Courier New"/>
      <w:sz w:val="20"/>
    </w:rPr>
  </w:style>
  <w:style w:type="paragraph" w:customStyle="1" w:styleId="Citation">
    <w:name w:val="Citation"/>
    <w:basedOn w:val="Standard"/>
    <w:link w:val="CitationChar"/>
    <w:uiPriority w:val="90"/>
    <w:semiHidden/>
    <w:qFormat/>
    <w:rsid w:val="00A56964"/>
    <w:pPr>
      <w:ind w:left="454" w:right="454"/>
    </w:pPr>
    <w:rPr>
      <w:i/>
    </w:rPr>
  </w:style>
  <w:style w:type="character" w:customStyle="1" w:styleId="CitationChar">
    <w:name w:val="Citation Char"/>
    <w:link w:val="Citation"/>
    <w:uiPriority w:val="90"/>
    <w:semiHidden/>
    <w:qFormat/>
    <w:rsid w:val="008F6F83"/>
    <w:rPr>
      <w:i/>
      <w:sz w:val="22"/>
    </w:rPr>
  </w:style>
  <w:style w:type="table" w:customStyle="1" w:styleId="PropertiesTable">
    <w:name w:val="Properties Table"/>
    <w:basedOn w:val="NormaleTabelle"/>
    <w:uiPriority w:val="99"/>
    <w:pPr>
      <w:spacing w:after="120" w:line="264" w:lineRule="auto"/>
    </w:pPr>
    <w:tblPr>
      <w:tblInd w:w="1984" w:type="dxa"/>
    </w:tblPr>
  </w:style>
  <w:style w:type="table" w:customStyle="1" w:styleId="TableLetterhead">
    <w:name w:val="Table Letterhead"/>
    <w:basedOn w:val="NormaleTabelle"/>
    <w:uiPriority w:val="99"/>
    <w:tblPr>
      <w:tblCellMar>
        <w:left w:w="0" w:type="dxa"/>
        <w:bottom w:w="340" w:type="dxa"/>
        <w:right w:w="0" w:type="dxa"/>
      </w:tblCellMar>
    </w:tblPr>
  </w:style>
  <w:style w:type="table" w:customStyle="1" w:styleId="TableHistory">
    <w:name w:val="Table History"/>
    <w:basedOn w:val="NormaleTabelle"/>
    <w:uiPriority w:val="99"/>
    <w:pPr>
      <w:spacing w:before="60" w:after="60"/>
    </w:pPr>
    <w:tblPr>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nraster">
    <w:name w:val="Table Grid"/>
    <w:basedOn w:val="NormaleTabelle"/>
    <w:uiPriority w:val="39"/>
    <w:rsid w:val="00D44FCA"/>
    <w:pPr>
      <w:spacing w:before="60" w:after="60"/>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b/>
      </w:rPr>
      <w:tblPr/>
      <w:tcPr>
        <w:shd w:val="clear" w:color="auto" w:fill="D0CECE" w:themeFill="background2" w:themeFillShade="E6"/>
      </w:tcPr>
    </w:tblStylePr>
  </w:style>
  <w:style w:type="paragraph" w:customStyle="1" w:styleId="Base">
    <w:name w:val="Base"/>
    <w:link w:val="BaseChar"/>
    <w:uiPriority w:val="1"/>
    <w:rsid w:val="00212AAF"/>
    <w:pPr>
      <w:spacing w:before="60" w:after="60"/>
    </w:pPr>
    <w:rPr>
      <w:lang w:eastAsia="en-US"/>
    </w:rPr>
  </w:style>
  <w:style w:type="paragraph" w:styleId="Textkrper">
    <w:name w:val="Body Text"/>
    <w:basedOn w:val="Base"/>
    <w:link w:val="TextkrperZchn"/>
    <w:locked/>
    <w:rsid w:val="00212AAF"/>
    <w:pPr>
      <w:spacing w:after="120"/>
    </w:pPr>
  </w:style>
  <w:style w:type="character" w:customStyle="1" w:styleId="TextkrperZchn">
    <w:name w:val="Textkörper Zchn"/>
    <w:basedOn w:val="Absatz-Standardschriftart"/>
    <w:link w:val="Textkrper"/>
    <w:rsid w:val="006E49FF"/>
    <w:rPr>
      <w:lang w:eastAsia="en-US"/>
    </w:rPr>
  </w:style>
  <w:style w:type="paragraph" w:customStyle="1" w:styleId="HeadingTOC">
    <w:name w:val="Heading TOC"/>
    <w:basedOn w:val="Inhaltsverzeichnisberschrift"/>
    <w:uiPriority w:val="3"/>
    <w:qFormat/>
    <w:rsid w:val="00FE09E6"/>
    <w:pPr>
      <w:spacing w:line="240" w:lineRule="auto"/>
    </w:pPr>
  </w:style>
  <w:style w:type="character" w:styleId="Hyperlink">
    <w:name w:val="Hyperlink"/>
    <w:aliases w:val="Hyperlink - Header"/>
    <w:uiPriority w:val="99"/>
    <w:locked/>
    <w:rsid w:val="00212AAF"/>
    <w:rPr>
      <w:color w:val="0000FF"/>
      <w:u w:val="single"/>
    </w:rPr>
  </w:style>
  <w:style w:type="paragraph" w:customStyle="1" w:styleId="HistoryLine1">
    <w:name w:val="History Line 1"/>
    <w:basedOn w:val="Standard"/>
    <w:next w:val="Standard"/>
    <w:rsid w:val="00212AAF"/>
    <w:pPr>
      <w:keepNext/>
      <w:keepLines/>
      <w:spacing w:before="60" w:after="60" w:line="240" w:lineRule="auto"/>
    </w:pPr>
    <w:rPr>
      <w:b/>
      <w:bCs/>
      <w:i/>
      <w:iCs/>
      <w:caps/>
      <w:sz w:val="20"/>
      <w:szCs w:val="18"/>
      <w:lang w:val="en" w:eastAsia="nl-NL"/>
    </w:rPr>
  </w:style>
  <w:style w:type="paragraph" w:customStyle="1" w:styleId="Tableitem">
    <w:name w:val="Table item"/>
    <w:basedOn w:val="Standard"/>
    <w:uiPriority w:val="99"/>
    <w:rsid w:val="00212AAF"/>
    <w:pPr>
      <w:spacing w:after="0" w:line="240" w:lineRule="auto"/>
    </w:pPr>
    <w:rPr>
      <w:sz w:val="20"/>
      <w:szCs w:val="22"/>
      <w:lang w:val="en" w:eastAsia="nl-NL"/>
    </w:rPr>
  </w:style>
  <w:style w:type="paragraph" w:customStyle="1" w:styleId="TableHeading">
    <w:name w:val="Table Heading"/>
    <w:basedOn w:val="Standard"/>
    <w:next w:val="Tableitem"/>
    <w:rsid w:val="006E49FF"/>
    <w:pPr>
      <w:spacing w:after="0" w:line="276" w:lineRule="auto"/>
      <w:jc w:val="left"/>
    </w:pPr>
    <w:rPr>
      <w:rFonts w:ascii="Times New Roman Bold" w:eastAsia="Calibri" w:hAnsi="Times New Roman Bold"/>
      <w:b/>
      <w:bCs/>
      <w:color w:val="000000"/>
    </w:rPr>
  </w:style>
  <w:style w:type="paragraph" w:customStyle="1" w:styleId="TableNormal1">
    <w:name w:val="Table Normal1"/>
    <w:basedOn w:val="Standard"/>
    <w:rsid w:val="00212AAF"/>
    <w:pPr>
      <w:spacing w:before="20" w:after="20" w:line="276" w:lineRule="auto"/>
    </w:pPr>
    <w:rPr>
      <w:szCs w:val="22"/>
      <w:lang w:val="en" w:eastAsia="en-US"/>
    </w:rPr>
  </w:style>
  <w:style w:type="paragraph" w:styleId="Abbildungsverzeichnis">
    <w:name w:val="table of figures"/>
    <w:basedOn w:val="Standard"/>
    <w:next w:val="Standard"/>
    <w:uiPriority w:val="99"/>
    <w:locked/>
    <w:rsid w:val="00D02BE5"/>
    <w:pPr>
      <w:spacing w:before="120" w:after="0" w:line="240" w:lineRule="auto"/>
    </w:pPr>
    <w:rPr>
      <w:sz w:val="20"/>
      <w:szCs w:val="22"/>
      <w:lang w:val="en" w:eastAsia="nl-NL"/>
    </w:rPr>
  </w:style>
  <w:style w:type="paragraph" w:customStyle="1" w:styleId="TableheaderCentered">
    <w:name w:val="Table header Centered"/>
    <w:basedOn w:val="Standard"/>
    <w:next w:val="Tableitem"/>
    <w:rsid w:val="00212AAF"/>
    <w:pPr>
      <w:keepNext/>
      <w:keepLines/>
      <w:spacing w:before="120" w:line="240" w:lineRule="auto"/>
      <w:jc w:val="center"/>
    </w:pPr>
    <w:rPr>
      <w:b/>
      <w:bCs/>
      <w:lang w:val="en" w:eastAsia="nl-NL"/>
    </w:rPr>
  </w:style>
  <w:style w:type="character" w:customStyle="1" w:styleId="BaseChar">
    <w:name w:val="Base Char"/>
    <w:link w:val="Base"/>
    <w:uiPriority w:val="1"/>
    <w:rsid w:val="006E49FF"/>
    <w:rPr>
      <w:lang w:eastAsia="en-US"/>
    </w:rPr>
  </w:style>
  <w:style w:type="table" w:customStyle="1" w:styleId="TableGrid1">
    <w:name w:val="Table Grid1"/>
    <w:basedOn w:val="NormaleTabelle"/>
    <w:next w:val="Tabellenraster"/>
    <w:rsid w:val="00C80522"/>
    <w:rPr>
      <w:sz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link w:val="ListenabsatzZchn"/>
    <w:uiPriority w:val="34"/>
    <w:qFormat/>
    <w:locked/>
    <w:rsid w:val="00A56964"/>
    <w:pPr>
      <w:spacing w:line="240" w:lineRule="auto"/>
      <w:ind w:left="720"/>
      <w:contextualSpacing/>
    </w:pPr>
    <w:rPr>
      <w:lang w:eastAsia="en-US"/>
    </w:rPr>
  </w:style>
  <w:style w:type="character" w:customStyle="1" w:styleId="ListenabsatzZchn">
    <w:name w:val="Listenabsatz Zchn"/>
    <w:link w:val="Listenabsatz"/>
    <w:uiPriority w:val="34"/>
    <w:locked/>
    <w:rsid w:val="008F6F83"/>
    <w:rPr>
      <w:sz w:val="22"/>
      <w:lang w:eastAsia="en-US"/>
    </w:rPr>
  </w:style>
  <w:style w:type="character" w:styleId="Kommentarzeichen">
    <w:name w:val="annotation reference"/>
    <w:basedOn w:val="Absatz-Standardschriftart"/>
    <w:uiPriority w:val="99"/>
    <w:semiHidden/>
    <w:locked/>
    <w:rsid w:val="007C64F8"/>
    <w:rPr>
      <w:sz w:val="16"/>
      <w:szCs w:val="16"/>
    </w:rPr>
  </w:style>
  <w:style w:type="paragraph" w:styleId="Kommentartext">
    <w:name w:val="annotation text"/>
    <w:basedOn w:val="Standard"/>
    <w:link w:val="KommentartextZchn"/>
    <w:uiPriority w:val="99"/>
    <w:locked/>
    <w:rsid w:val="007C64F8"/>
    <w:pPr>
      <w:spacing w:line="240" w:lineRule="auto"/>
    </w:pPr>
    <w:rPr>
      <w:sz w:val="20"/>
    </w:rPr>
  </w:style>
  <w:style w:type="character" w:customStyle="1" w:styleId="KommentartextZchn">
    <w:name w:val="Kommentartext Zchn"/>
    <w:basedOn w:val="Absatz-Standardschriftart"/>
    <w:link w:val="Kommentartext"/>
    <w:uiPriority w:val="99"/>
    <w:rsid w:val="007C64F8"/>
    <w:rPr>
      <w:sz w:val="20"/>
    </w:rPr>
  </w:style>
  <w:style w:type="paragraph" w:styleId="Kommentarthema">
    <w:name w:val="annotation subject"/>
    <w:basedOn w:val="Kommentartext"/>
    <w:next w:val="Kommentartext"/>
    <w:link w:val="KommentarthemaZchn"/>
    <w:semiHidden/>
    <w:locked/>
    <w:rsid w:val="007C64F8"/>
    <w:rPr>
      <w:b/>
      <w:bCs/>
    </w:rPr>
  </w:style>
  <w:style w:type="character" w:customStyle="1" w:styleId="KommentarthemaZchn">
    <w:name w:val="Kommentarthema Zchn"/>
    <w:basedOn w:val="KommentartextZchn"/>
    <w:link w:val="Kommentarthema"/>
    <w:semiHidden/>
    <w:rsid w:val="007C64F8"/>
    <w:rPr>
      <w:b/>
      <w:bCs/>
      <w:sz w:val="20"/>
    </w:rPr>
  </w:style>
  <w:style w:type="paragraph" w:styleId="Sprechblasentext">
    <w:name w:val="Balloon Text"/>
    <w:basedOn w:val="Standard"/>
    <w:link w:val="SprechblasentextZchn"/>
    <w:semiHidden/>
    <w:locked/>
    <w:rsid w:val="007C64F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semiHidden/>
    <w:rsid w:val="007C64F8"/>
    <w:rPr>
      <w:rFonts w:ascii="Segoe UI" w:hAnsi="Segoe UI" w:cs="Segoe UI"/>
      <w:sz w:val="18"/>
      <w:szCs w:val="18"/>
    </w:rPr>
  </w:style>
  <w:style w:type="character" w:customStyle="1" w:styleId="GuidanceChar">
    <w:name w:val="Guidance Char"/>
    <w:link w:val="Guidance"/>
    <w:uiPriority w:val="1"/>
    <w:semiHidden/>
    <w:locked/>
    <w:rsid w:val="006E49FF"/>
    <w:rPr>
      <w:rFonts w:cs="Arial"/>
      <w:sz w:val="22"/>
      <w:lang w:eastAsia="en-US"/>
    </w:rPr>
  </w:style>
  <w:style w:type="paragraph" w:customStyle="1" w:styleId="Guidance">
    <w:name w:val="Guidance"/>
    <w:basedOn w:val="Standard"/>
    <w:next w:val="Standard"/>
    <w:link w:val="GuidanceChar"/>
    <w:uiPriority w:val="1"/>
    <w:semiHidden/>
    <w:qFormat/>
    <w:rsid w:val="00A56964"/>
    <w:pPr>
      <w:spacing w:line="240" w:lineRule="auto"/>
    </w:pPr>
    <w:rPr>
      <w:rFonts w:cs="Arial"/>
      <w:lang w:eastAsia="en-US"/>
    </w:rPr>
  </w:style>
  <w:style w:type="paragraph" w:customStyle="1" w:styleId="Text2">
    <w:name w:val="Text 2"/>
    <w:basedOn w:val="Standard"/>
    <w:rsid w:val="007C64F8"/>
    <w:pPr>
      <w:spacing w:line="240" w:lineRule="auto"/>
    </w:pPr>
    <w:rPr>
      <w:rFonts w:asciiTheme="minorHAnsi" w:hAnsiTheme="minorHAnsi"/>
      <w:sz w:val="20"/>
      <w:lang w:eastAsia="en-US"/>
    </w:rPr>
  </w:style>
  <w:style w:type="paragraph" w:styleId="Aufzhlungszeichen5">
    <w:name w:val="List Bullet 5"/>
    <w:basedOn w:val="Standard"/>
    <w:locked/>
    <w:rsid w:val="007C64F8"/>
    <w:pPr>
      <w:numPr>
        <w:numId w:val="10"/>
      </w:numPr>
      <w:tabs>
        <w:tab w:val="clear" w:pos="1492"/>
        <w:tab w:val="left" w:pos="1701"/>
      </w:tabs>
      <w:spacing w:line="240" w:lineRule="auto"/>
      <w:ind w:left="1702" w:hanging="284"/>
    </w:pPr>
    <w:rPr>
      <w:rFonts w:asciiTheme="minorHAnsi" w:hAnsiTheme="minorHAnsi"/>
      <w:sz w:val="20"/>
      <w:lang w:eastAsia="en-US"/>
    </w:rPr>
  </w:style>
  <w:style w:type="paragraph" w:customStyle="1" w:styleId="Guidelines">
    <w:name w:val="Guidelines"/>
    <w:basedOn w:val="Textkrper"/>
    <w:link w:val="GuidelinesChar"/>
    <w:uiPriority w:val="2"/>
    <w:qFormat/>
    <w:rsid w:val="005550A9"/>
    <w:pPr>
      <w:spacing w:before="0"/>
      <w:jc w:val="both"/>
    </w:pPr>
    <w:rPr>
      <w:i/>
      <w:color w:val="2E74B5" w:themeColor="accent1" w:themeShade="BF"/>
      <w:sz w:val="22"/>
      <w:szCs w:val="22"/>
      <w:lang w:eastAsia="nl-NL"/>
    </w:rPr>
  </w:style>
  <w:style w:type="character" w:customStyle="1" w:styleId="GuidelinesChar">
    <w:name w:val="Guidelines Char"/>
    <w:basedOn w:val="GuidanceChar"/>
    <w:link w:val="Guidelines"/>
    <w:uiPriority w:val="2"/>
    <w:rsid w:val="005550A9"/>
    <w:rPr>
      <w:rFonts w:cs="Arial"/>
      <w:i/>
      <w:color w:val="2E74B5" w:themeColor="accent1" w:themeShade="BF"/>
      <w:sz w:val="22"/>
      <w:szCs w:val="22"/>
      <w:lang w:eastAsia="nl-NL"/>
    </w:rPr>
  </w:style>
  <w:style w:type="paragraph" w:customStyle="1" w:styleId="StyleStyleHeading212ptJustified">
    <w:name w:val="Style Style Heading 2 + 12 pt + Justified"/>
    <w:basedOn w:val="Standard"/>
    <w:uiPriority w:val="99"/>
    <w:rsid w:val="00BC709B"/>
    <w:pPr>
      <w:keepNext/>
      <w:numPr>
        <w:ilvl w:val="1"/>
        <w:numId w:val="11"/>
      </w:numPr>
      <w:spacing w:before="240" w:after="60" w:line="240" w:lineRule="auto"/>
      <w:outlineLvl w:val="1"/>
    </w:pPr>
    <w:rPr>
      <w:rFonts w:ascii="Arial" w:eastAsia="PMingLiU" w:hAnsi="Arial" w:cs="Arial"/>
      <w:b/>
      <w:bCs/>
      <w:lang w:eastAsia="en-US"/>
    </w:rPr>
  </w:style>
  <w:style w:type="paragraph" w:customStyle="1" w:styleId="StyleCaption95ptNotBoldBlackCentered">
    <w:name w:val="Style Caption + 95 pt Not Bold Black Centered"/>
    <w:basedOn w:val="Beschriftung"/>
    <w:next w:val="Standard"/>
    <w:rsid w:val="00F13F74"/>
    <w:pPr>
      <w:spacing w:after="360" w:line="240" w:lineRule="auto"/>
    </w:pPr>
    <w:rPr>
      <w:i/>
      <w:lang w:eastAsia="ko-KR"/>
    </w:rPr>
  </w:style>
  <w:style w:type="paragraph" w:customStyle="1" w:styleId="FooterText">
    <w:name w:val="Footer Text"/>
    <w:basedOn w:val="Standard"/>
    <w:uiPriority w:val="1"/>
    <w:rsid w:val="00F13F74"/>
    <w:pPr>
      <w:numPr>
        <w:numId w:val="12"/>
      </w:numPr>
      <w:tabs>
        <w:tab w:val="clear" w:pos="1191"/>
      </w:tabs>
      <w:spacing w:line="240" w:lineRule="auto"/>
      <w:ind w:left="0" w:firstLine="0"/>
    </w:pPr>
    <w:rPr>
      <w:rFonts w:ascii="Century Gothic" w:hAnsi="Century Gothic"/>
      <w:caps/>
      <w:sz w:val="16"/>
      <w:lang w:val="en-ZW" w:eastAsia="en-US"/>
    </w:rPr>
  </w:style>
  <w:style w:type="paragraph" w:customStyle="1" w:styleId="FooterBottom">
    <w:name w:val="Footer Bottom"/>
    <w:basedOn w:val="FooterText"/>
    <w:uiPriority w:val="1"/>
    <w:rsid w:val="00F13F74"/>
    <w:pPr>
      <w:numPr>
        <w:ilvl w:val="1"/>
      </w:numPr>
      <w:tabs>
        <w:tab w:val="clear" w:pos="1899"/>
      </w:tabs>
      <w:ind w:left="0" w:firstLine="0"/>
    </w:pPr>
    <w:rPr>
      <w:caps w:val="0"/>
      <w:sz w:val="8"/>
    </w:rPr>
  </w:style>
  <w:style w:type="paragraph" w:customStyle="1" w:styleId="StyleBodyTextJustified">
    <w:name w:val="Style Body Text + Justified"/>
    <w:basedOn w:val="Textkrper"/>
    <w:autoRedefine/>
    <w:rsid w:val="00F13F74"/>
    <w:pPr>
      <w:numPr>
        <w:ilvl w:val="2"/>
        <w:numId w:val="12"/>
      </w:numPr>
      <w:tabs>
        <w:tab w:val="clear" w:pos="2608"/>
      </w:tabs>
      <w:ind w:left="0" w:firstLine="0"/>
      <w:jc w:val="both"/>
    </w:pPr>
    <w:rPr>
      <w:rFonts w:ascii="Tahoma" w:hAnsi="Tahoma" w:cs="Tahoma"/>
      <w:sz w:val="22"/>
      <w:szCs w:val="16"/>
      <w:lang w:eastAsia="ko-KR"/>
    </w:rPr>
  </w:style>
  <w:style w:type="paragraph" w:customStyle="1" w:styleId="Bullet1">
    <w:name w:val="Bullet1"/>
    <w:basedOn w:val="Standard"/>
    <w:uiPriority w:val="1"/>
    <w:rsid w:val="00F13F74"/>
    <w:pPr>
      <w:numPr>
        <w:ilvl w:val="3"/>
        <w:numId w:val="12"/>
      </w:numPr>
      <w:tabs>
        <w:tab w:val="clear" w:pos="3317"/>
        <w:tab w:val="num" w:pos="720"/>
      </w:tabs>
      <w:spacing w:before="120" w:line="240" w:lineRule="auto"/>
      <w:ind w:left="720" w:hanging="360"/>
    </w:pPr>
    <w:rPr>
      <w:lang w:eastAsia="ko-KR"/>
    </w:rPr>
  </w:style>
  <w:style w:type="paragraph" w:customStyle="1" w:styleId="StyleBulletsPatternClearCustomColorRGB238">
    <w:name w:val="Style Bullets + Pattern: Clear (Custom Color(RGB(238"/>
    <w:aliases w:val="238,238)))"/>
    <w:basedOn w:val="Standard"/>
    <w:rsid w:val="00C12EAE"/>
    <w:pPr>
      <w:keepLines/>
      <w:numPr>
        <w:numId w:val="13"/>
      </w:numPr>
      <w:shd w:val="clear" w:color="auto" w:fill="EEEEEE"/>
      <w:tabs>
        <w:tab w:val="clear" w:pos="643"/>
      </w:tabs>
      <w:spacing w:before="120" w:line="240" w:lineRule="auto"/>
      <w:ind w:left="0" w:right="567" w:firstLine="0"/>
      <w:contextualSpacing/>
    </w:pPr>
    <w:rPr>
      <w:i/>
      <w:color w:val="000080"/>
      <w:szCs w:val="20"/>
      <w:lang w:eastAsia="ko-KR"/>
    </w:rPr>
  </w:style>
  <w:style w:type="numbering" w:customStyle="1" w:styleId="NoList1">
    <w:name w:val="No List1"/>
    <w:next w:val="KeineListe"/>
    <w:semiHidden/>
    <w:unhideWhenUsed/>
    <w:rsid w:val="00C12EAE"/>
  </w:style>
  <w:style w:type="character" w:customStyle="1" w:styleId="berschrift1Zchn">
    <w:name w:val="Überschrift 1 Zchn"/>
    <w:basedOn w:val="Absatz-Standardschriftart"/>
    <w:link w:val="berschrift1"/>
    <w:uiPriority w:val="1"/>
    <w:rsid w:val="006E49FF"/>
    <w:rPr>
      <w:b/>
      <w:smallCaps/>
      <w:sz w:val="32"/>
      <w:lang w:eastAsia="ko-KR"/>
    </w:rPr>
  </w:style>
  <w:style w:type="character" w:customStyle="1" w:styleId="berschrift2Zchn">
    <w:name w:val="Überschrift 2 Zchn"/>
    <w:basedOn w:val="Absatz-Standardschriftart"/>
    <w:link w:val="berschrift2"/>
    <w:uiPriority w:val="1"/>
    <w:rsid w:val="006E49FF"/>
    <w:rPr>
      <w:b/>
      <w:smallCaps/>
      <w:sz w:val="26"/>
      <w:szCs w:val="26"/>
      <w:lang w:eastAsia="ko-KR"/>
    </w:rPr>
  </w:style>
  <w:style w:type="character" w:customStyle="1" w:styleId="berschrift3Zchn">
    <w:name w:val="Überschrift 3 Zchn"/>
    <w:basedOn w:val="Absatz-Standardschriftart"/>
    <w:link w:val="berschrift3"/>
    <w:uiPriority w:val="1"/>
    <w:rsid w:val="006E49FF"/>
    <w:rPr>
      <w:b/>
      <w:sz w:val="26"/>
      <w:lang w:val="en" w:eastAsia="en-US"/>
    </w:rPr>
  </w:style>
  <w:style w:type="character" w:customStyle="1" w:styleId="berschrift4Zchn">
    <w:name w:val="Überschrift 4 Zchn"/>
    <w:basedOn w:val="Absatz-Standardschriftart"/>
    <w:link w:val="berschrift4"/>
    <w:uiPriority w:val="1"/>
    <w:rsid w:val="006E49FF"/>
    <w:rPr>
      <w:b/>
      <w:sz w:val="22"/>
    </w:rPr>
  </w:style>
  <w:style w:type="character" w:customStyle="1" w:styleId="berschrift5Zchn">
    <w:name w:val="Überschrift 5 Zchn"/>
    <w:basedOn w:val="Absatz-Standardschriftart"/>
    <w:link w:val="berschrift5"/>
    <w:uiPriority w:val="1"/>
    <w:rsid w:val="006E49FF"/>
    <w:rPr>
      <w:sz w:val="22"/>
    </w:rPr>
  </w:style>
  <w:style w:type="character" w:customStyle="1" w:styleId="berschrift6Zchn">
    <w:name w:val="Überschrift 6 Zchn"/>
    <w:basedOn w:val="Absatz-Standardschriftart"/>
    <w:link w:val="berschrift6"/>
    <w:uiPriority w:val="1"/>
    <w:rsid w:val="006E49FF"/>
    <w:rPr>
      <w:sz w:val="22"/>
    </w:rPr>
  </w:style>
  <w:style w:type="character" w:customStyle="1" w:styleId="berschrift7Zchn">
    <w:name w:val="Überschrift 7 Zchn"/>
    <w:basedOn w:val="Absatz-Standardschriftart"/>
    <w:link w:val="berschrift7"/>
    <w:uiPriority w:val="1"/>
    <w:semiHidden/>
    <w:rsid w:val="006E49FF"/>
    <w:rPr>
      <w:sz w:val="22"/>
    </w:rPr>
  </w:style>
  <w:style w:type="character" w:customStyle="1" w:styleId="berschrift8Zchn">
    <w:name w:val="Überschrift 8 Zchn"/>
    <w:basedOn w:val="Absatz-Standardschriftart"/>
    <w:link w:val="berschrift8"/>
    <w:uiPriority w:val="1"/>
    <w:semiHidden/>
    <w:rsid w:val="006E49FF"/>
    <w:rPr>
      <w:sz w:val="22"/>
    </w:rPr>
  </w:style>
  <w:style w:type="character" w:customStyle="1" w:styleId="berschrift9Zchn">
    <w:name w:val="Überschrift 9 Zchn"/>
    <w:basedOn w:val="Absatz-Standardschriftart"/>
    <w:link w:val="berschrift9"/>
    <w:uiPriority w:val="1"/>
    <w:semiHidden/>
    <w:rsid w:val="006E49FF"/>
    <w:rPr>
      <w:sz w:val="22"/>
    </w:rPr>
  </w:style>
  <w:style w:type="paragraph" w:styleId="Standardeinzug">
    <w:name w:val="Normal Indent"/>
    <w:basedOn w:val="Base"/>
    <w:locked/>
    <w:rsid w:val="00C12EAE"/>
    <w:pPr>
      <w:ind w:left="1134"/>
    </w:pPr>
    <w:rPr>
      <w:szCs w:val="20"/>
      <w:lang w:eastAsia="ko-KR"/>
    </w:rPr>
  </w:style>
  <w:style w:type="paragraph" w:customStyle="1" w:styleId="Bullets">
    <w:name w:val="Bullets"/>
    <w:basedOn w:val="Standard"/>
    <w:link w:val="BulletsChar"/>
    <w:uiPriority w:val="1"/>
    <w:rsid w:val="00C12EAE"/>
    <w:pPr>
      <w:keepLines/>
      <w:tabs>
        <w:tab w:val="num" w:pos="1429"/>
      </w:tabs>
      <w:spacing w:before="120" w:line="240" w:lineRule="auto"/>
      <w:ind w:left="1429" w:hanging="477"/>
      <w:contextualSpacing/>
    </w:pPr>
    <w:rPr>
      <w:i/>
      <w:color w:val="000080"/>
      <w:szCs w:val="20"/>
      <w:lang w:eastAsia="ko-KR"/>
    </w:rPr>
  </w:style>
  <w:style w:type="character" w:customStyle="1" w:styleId="BulletsChar">
    <w:name w:val="Bullets Char"/>
    <w:basedOn w:val="Absatz-Standardschriftart"/>
    <w:link w:val="Bullets"/>
    <w:uiPriority w:val="1"/>
    <w:rsid w:val="006E49FF"/>
    <w:rPr>
      <w:i/>
      <w:color w:val="000080"/>
      <w:sz w:val="22"/>
      <w:szCs w:val="20"/>
      <w:lang w:eastAsia="ko-KR"/>
    </w:rPr>
  </w:style>
  <w:style w:type="paragraph" w:customStyle="1" w:styleId="StyleNormalBoldLeft0cmFirstline0cm">
    <w:name w:val="Style Normal + Bold Left:  0 cm First line:  0 cm"/>
    <w:basedOn w:val="Standard"/>
    <w:next w:val="Standard"/>
    <w:rsid w:val="00C12EAE"/>
    <w:pPr>
      <w:keepLines/>
      <w:spacing w:before="120" w:line="240" w:lineRule="auto"/>
    </w:pPr>
    <w:rPr>
      <w:b/>
      <w:bCs/>
      <w:i/>
      <w:color w:val="000000"/>
      <w:szCs w:val="20"/>
      <w:lang w:val="en" w:eastAsia="ko-KR"/>
    </w:rPr>
  </w:style>
  <w:style w:type="paragraph" w:customStyle="1" w:styleId="StyleBlackCentered">
    <w:name w:val="Style Black Centered"/>
    <w:basedOn w:val="Standard"/>
    <w:rsid w:val="00C12EAE"/>
    <w:pPr>
      <w:spacing w:before="120" w:line="240" w:lineRule="auto"/>
      <w:jc w:val="center"/>
    </w:pPr>
    <w:rPr>
      <w:i/>
      <w:color w:val="000080"/>
      <w:szCs w:val="20"/>
      <w:lang w:eastAsia="ko-KR"/>
    </w:rPr>
  </w:style>
  <w:style w:type="paragraph" w:customStyle="1" w:styleId="figuretitle0">
    <w:name w:val="figuretitle"/>
    <w:basedOn w:val="Standard"/>
    <w:uiPriority w:val="1"/>
    <w:rsid w:val="00C12EAE"/>
    <w:pPr>
      <w:spacing w:before="240" w:after="360" w:line="240" w:lineRule="auto"/>
      <w:jc w:val="center"/>
    </w:pPr>
    <w:rPr>
      <w:rFonts w:ascii="Tahoma" w:hAnsi="Tahoma" w:cs="Tahoma"/>
      <w:b/>
      <w:bCs/>
      <w:i/>
      <w:color w:val="000000"/>
      <w:sz w:val="19"/>
      <w:szCs w:val="19"/>
      <w:lang w:eastAsia="ko-KR"/>
    </w:rPr>
  </w:style>
  <w:style w:type="paragraph" w:customStyle="1" w:styleId="TableItem0">
    <w:name w:val="Table Item"/>
    <w:basedOn w:val="Standard"/>
    <w:rsid w:val="00C12EAE"/>
    <w:pPr>
      <w:spacing w:before="120" w:line="240" w:lineRule="auto"/>
      <w:ind w:left="180"/>
    </w:pPr>
    <w:rPr>
      <w:i/>
      <w:color w:val="000080"/>
      <w:szCs w:val="20"/>
      <w:lang w:eastAsia="ko-KR"/>
    </w:rPr>
  </w:style>
  <w:style w:type="paragraph" w:customStyle="1" w:styleId="CaptionTempo">
    <w:name w:val="Caption Tempo"/>
    <w:basedOn w:val="Beschriftung"/>
    <w:next w:val="Standard"/>
    <w:link w:val="CaptionTempoChar"/>
    <w:uiPriority w:val="1"/>
    <w:rsid w:val="00C12EAE"/>
    <w:pPr>
      <w:keepLines/>
      <w:numPr>
        <w:ilvl w:val="2"/>
        <w:numId w:val="14"/>
      </w:numPr>
      <w:tabs>
        <w:tab w:val="clear" w:pos="720"/>
      </w:tabs>
      <w:spacing w:after="360" w:line="240" w:lineRule="auto"/>
    </w:pPr>
    <w:rPr>
      <w:szCs w:val="20"/>
    </w:rPr>
  </w:style>
  <w:style w:type="paragraph" w:customStyle="1" w:styleId="StyleCenteredBefore12ptAfter12pt">
    <w:name w:val="Style Centered Before:  12 pt After:  12 pt"/>
    <w:basedOn w:val="Standard"/>
    <w:rsid w:val="00C12EAE"/>
    <w:pPr>
      <w:spacing w:before="240" w:after="360" w:line="240" w:lineRule="auto"/>
      <w:jc w:val="center"/>
    </w:pPr>
    <w:rPr>
      <w:i/>
      <w:color w:val="000080"/>
      <w:sz w:val="20"/>
      <w:szCs w:val="20"/>
      <w:lang w:eastAsia="ko-KR"/>
    </w:rPr>
  </w:style>
  <w:style w:type="paragraph" w:customStyle="1" w:styleId="bold">
    <w:name w:val="bold"/>
    <w:basedOn w:val="Standard"/>
    <w:uiPriority w:val="1"/>
    <w:rsid w:val="00C12EAE"/>
    <w:pPr>
      <w:spacing w:before="120" w:line="240" w:lineRule="auto"/>
    </w:pPr>
    <w:rPr>
      <w:rFonts w:cs="Arial"/>
      <w:b/>
      <w:bCs/>
      <w:i/>
      <w:color w:val="000080"/>
      <w:szCs w:val="22"/>
      <w:lang w:eastAsia="ko-KR"/>
    </w:rPr>
  </w:style>
  <w:style w:type="paragraph" w:customStyle="1" w:styleId="Styleglossarydefinition1TimesNewRoman105pt">
    <w:name w:val="Style glossarydefinition1 + Times New Roman 105 pt"/>
    <w:basedOn w:val="Standard"/>
    <w:rsid w:val="00C12EAE"/>
    <w:pPr>
      <w:spacing w:before="100" w:beforeAutospacing="1" w:after="100" w:afterAutospacing="1" w:line="240" w:lineRule="auto"/>
    </w:pPr>
    <w:rPr>
      <w:rFonts w:cs="Arial"/>
      <w:i/>
      <w:color w:val="000000"/>
      <w:sz w:val="21"/>
      <w:szCs w:val="23"/>
      <w:lang w:val="nl-NL" w:eastAsia="ko-KR"/>
    </w:rPr>
  </w:style>
  <w:style w:type="paragraph" w:customStyle="1" w:styleId="Annexheading10">
    <w:name w:val="Annex heading 1"/>
    <w:basedOn w:val="berschrift1"/>
    <w:next w:val="Standard"/>
    <w:link w:val="Annexheading1Char"/>
    <w:uiPriority w:val="1"/>
    <w:semiHidden/>
    <w:rsid w:val="00C12EAE"/>
    <w:pPr>
      <w:pageBreakBefore/>
      <w:tabs>
        <w:tab w:val="clear" w:pos="510"/>
        <w:tab w:val="num" w:pos="432"/>
      </w:tabs>
      <w:spacing w:before="120" w:after="240" w:line="240" w:lineRule="auto"/>
    </w:pPr>
    <w:rPr>
      <w:i/>
      <w:caps/>
      <w:smallCaps w:val="0"/>
      <w:color w:val="000080"/>
      <w:szCs w:val="20"/>
    </w:rPr>
  </w:style>
  <w:style w:type="paragraph" w:customStyle="1" w:styleId="AnnexHeading2">
    <w:name w:val="Annex Heading 2"/>
    <w:basedOn w:val="Standard"/>
    <w:next w:val="Standard"/>
    <w:uiPriority w:val="1"/>
    <w:rsid w:val="00C12EAE"/>
    <w:pPr>
      <w:keepNext/>
      <w:keepLines/>
      <w:spacing w:before="240" w:line="240" w:lineRule="auto"/>
      <w:ind w:left="576" w:hanging="576"/>
      <w:outlineLvl w:val="1"/>
    </w:pPr>
    <w:rPr>
      <w:b/>
      <w:bCs/>
      <w:i/>
      <w:color w:val="000080"/>
      <w:sz w:val="32"/>
      <w:szCs w:val="32"/>
      <w:lang w:eastAsia="ko-KR"/>
    </w:rPr>
  </w:style>
  <w:style w:type="paragraph" w:customStyle="1" w:styleId="AnnexHeading3">
    <w:name w:val="Annex Heading 3"/>
    <w:basedOn w:val="Standard"/>
    <w:next w:val="Standard"/>
    <w:uiPriority w:val="1"/>
    <w:rsid w:val="00C12EAE"/>
    <w:pPr>
      <w:keepNext/>
      <w:keepLines/>
      <w:numPr>
        <w:ilvl w:val="2"/>
        <w:numId w:val="2"/>
      </w:numPr>
      <w:spacing w:before="180" w:line="240" w:lineRule="auto"/>
      <w:outlineLvl w:val="2"/>
    </w:pPr>
    <w:rPr>
      <w:b/>
      <w:i/>
      <w:color w:val="000080"/>
      <w:szCs w:val="20"/>
      <w:lang w:eastAsia="ko-KR"/>
    </w:rPr>
  </w:style>
  <w:style w:type="paragraph" w:customStyle="1" w:styleId="StyleNormalAfter0pt">
    <w:name w:val="Style Normal + After:  0 pt"/>
    <w:basedOn w:val="Standard"/>
    <w:rsid w:val="00C12EAE"/>
    <w:pPr>
      <w:shd w:val="clear" w:color="auto" w:fill="EEEEEE"/>
      <w:spacing w:before="120" w:line="240" w:lineRule="auto"/>
      <w:ind w:left="720" w:right="567"/>
    </w:pPr>
    <w:rPr>
      <w:i/>
      <w:color w:val="000080"/>
      <w:szCs w:val="20"/>
      <w:lang w:eastAsia="ko-KR"/>
    </w:rPr>
  </w:style>
  <w:style w:type="paragraph" w:customStyle="1" w:styleId="StyleNormalBoldAfter0pt">
    <w:name w:val="Style Normal + Bold After:  0 pt"/>
    <w:basedOn w:val="Standard"/>
    <w:rsid w:val="00C12EAE"/>
    <w:pPr>
      <w:shd w:val="clear" w:color="auto" w:fill="EEEEEE"/>
      <w:spacing w:before="120" w:line="240" w:lineRule="auto"/>
      <w:ind w:left="720" w:right="567"/>
    </w:pPr>
    <w:rPr>
      <w:b/>
      <w:bCs/>
      <w:i/>
      <w:color w:val="000080"/>
      <w:szCs w:val="20"/>
      <w:lang w:eastAsia="ko-KR"/>
    </w:rPr>
  </w:style>
  <w:style w:type="character" w:customStyle="1" w:styleId="TitelZchn">
    <w:name w:val="Titel Zchn"/>
    <w:basedOn w:val="Absatz-Standardschriftart"/>
    <w:link w:val="Titel"/>
    <w:uiPriority w:val="3"/>
    <w:rsid w:val="006E49FF"/>
    <w:rPr>
      <w:b/>
      <w:kern w:val="28"/>
      <w:sz w:val="48"/>
    </w:rPr>
  </w:style>
  <w:style w:type="paragraph" w:customStyle="1" w:styleId="StyleHeading2Before6ptAfter6pt">
    <w:name w:val="Style Heading 2 + Before:  6 pt After:  6 pt"/>
    <w:basedOn w:val="berschrift2"/>
    <w:rsid w:val="00C12EAE"/>
    <w:pPr>
      <w:numPr>
        <w:ilvl w:val="0"/>
        <w:numId w:val="0"/>
      </w:numPr>
      <w:spacing w:before="120" w:after="120"/>
    </w:pPr>
    <w:rPr>
      <w:bCs/>
      <w:i/>
      <w:smallCaps w:val="0"/>
      <w:color w:val="000080"/>
      <w:kern w:val="28"/>
      <w:sz w:val="28"/>
      <w:szCs w:val="28"/>
      <w:lang w:eastAsia="en-US"/>
    </w:rPr>
  </w:style>
  <w:style w:type="paragraph" w:customStyle="1" w:styleId="StyleHeading2">
    <w:name w:val="Style Heading 2"/>
    <w:basedOn w:val="berschrift2"/>
    <w:rsid w:val="00C12EAE"/>
    <w:pPr>
      <w:numPr>
        <w:ilvl w:val="0"/>
        <w:numId w:val="0"/>
      </w:numPr>
      <w:spacing w:before="120" w:after="120"/>
    </w:pPr>
    <w:rPr>
      <w:bCs/>
      <w:i/>
      <w:iCs/>
      <w:smallCaps w:val="0"/>
      <w:color w:val="000080"/>
      <w:kern w:val="28"/>
      <w:sz w:val="28"/>
      <w:szCs w:val="28"/>
      <w:lang w:eastAsia="en-US"/>
    </w:rPr>
  </w:style>
  <w:style w:type="paragraph" w:customStyle="1" w:styleId="StyleHeading3Before6ptAfter6pt">
    <w:name w:val="Style Heading 3 + Before:  6 pt After:  6 pt"/>
    <w:basedOn w:val="berschrift3"/>
    <w:rsid w:val="00C12EAE"/>
    <w:pPr>
      <w:numPr>
        <w:ilvl w:val="0"/>
        <w:numId w:val="0"/>
      </w:numPr>
      <w:spacing w:before="120" w:after="120"/>
    </w:pPr>
    <w:rPr>
      <w:bCs/>
      <w:i/>
      <w:color w:val="000080"/>
      <w:szCs w:val="26"/>
    </w:rPr>
  </w:style>
  <w:style w:type="paragraph" w:customStyle="1" w:styleId="StyleTableLeft">
    <w:name w:val="Style Table + Left"/>
    <w:basedOn w:val="Standard"/>
    <w:rsid w:val="00C12EAE"/>
    <w:pPr>
      <w:keepLines/>
      <w:numPr>
        <w:ilvl w:val="1"/>
        <w:numId w:val="15"/>
      </w:numPr>
      <w:tabs>
        <w:tab w:val="clear" w:pos="1440"/>
      </w:tabs>
      <w:spacing w:before="60" w:after="60" w:line="240" w:lineRule="auto"/>
      <w:ind w:left="0" w:firstLine="0"/>
    </w:pPr>
    <w:rPr>
      <w:i/>
      <w:color w:val="000080"/>
      <w:szCs w:val="20"/>
      <w:lang w:eastAsia="ko-KR"/>
    </w:rPr>
  </w:style>
  <w:style w:type="paragraph" w:customStyle="1" w:styleId="StyleTableBoldLeft">
    <w:name w:val="Style Table + Bold Left"/>
    <w:basedOn w:val="StyleTableLeft"/>
    <w:next w:val="StyleTableLeft"/>
    <w:rsid w:val="00C12EAE"/>
    <w:rPr>
      <w:b/>
      <w:bCs/>
    </w:rPr>
  </w:style>
  <w:style w:type="paragraph" w:styleId="Aufzhlungszeichen2">
    <w:name w:val="List Bullet 2"/>
    <w:basedOn w:val="Standard"/>
    <w:locked/>
    <w:rsid w:val="00C12EAE"/>
    <w:pPr>
      <w:tabs>
        <w:tab w:val="num" w:pos="454"/>
      </w:tabs>
      <w:spacing w:line="240" w:lineRule="auto"/>
      <w:ind w:left="454" w:hanging="454"/>
      <w:contextualSpacing/>
    </w:pPr>
    <w:rPr>
      <w:i/>
      <w:color w:val="000080"/>
      <w:szCs w:val="20"/>
      <w:lang w:eastAsia="ko-KR"/>
    </w:rPr>
  </w:style>
  <w:style w:type="paragraph" w:customStyle="1" w:styleId="StyleTableUnderlineLeft">
    <w:name w:val="Style Table + Underline Left"/>
    <w:basedOn w:val="Standard"/>
    <w:link w:val="StyleTableUnderlineLeftChar"/>
    <w:rsid w:val="00C12EAE"/>
    <w:pPr>
      <w:keepNext/>
      <w:keepLines/>
      <w:spacing w:before="20" w:after="20" w:line="240" w:lineRule="auto"/>
    </w:pPr>
    <w:rPr>
      <w:i/>
      <w:color w:val="000080"/>
      <w:u w:val="single"/>
      <w:lang w:eastAsia="ko-KR"/>
    </w:rPr>
  </w:style>
  <w:style w:type="character" w:customStyle="1" w:styleId="StyleTableUnderlineLeftChar">
    <w:name w:val="Style Table + Underline Left Char"/>
    <w:basedOn w:val="TableChar"/>
    <w:link w:val="StyleTableUnderlineLeft"/>
    <w:rsid w:val="00C12EAE"/>
    <w:rPr>
      <w:i/>
      <w:color w:val="000080"/>
      <w:sz w:val="22"/>
      <w:u w:val="single"/>
      <w:lang w:eastAsia="ko-KR"/>
    </w:rPr>
  </w:style>
  <w:style w:type="character" w:customStyle="1" w:styleId="TableChar">
    <w:name w:val="Table Char"/>
    <w:basedOn w:val="Absatz-Standardschriftart"/>
    <w:link w:val="Table"/>
    <w:rsid w:val="00C12EAE"/>
    <w:rPr>
      <w:lang w:eastAsia="nl-NL"/>
    </w:rPr>
  </w:style>
  <w:style w:type="paragraph" w:customStyle="1" w:styleId="Table">
    <w:name w:val="Table"/>
    <w:basedOn w:val="Standard"/>
    <w:link w:val="TableChar"/>
    <w:rsid w:val="00C12EAE"/>
    <w:pPr>
      <w:keepLines/>
      <w:spacing w:before="20" w:after="20" w:line="240" w:lineRule="auto"/>
      <w:jc w:val="center"/>
    </w:pPr>
    <w:rPr>
      <w:lang w:eastAsia="nl-NL"/>
    </w:rPr>
  </w:style>
  <w:style w:type="paragraph" w:customStyle="1" w:styleId="BulletsLevel3">
    <w:name w:val="Bullets (Level3)"/>
    <w:basedOn w:val="Bullets"/>
    <w:uiPriority w:val="1"/>
    <w:rsid w:val="00C12EAE"/>
    <w:pPr>
      <w:tabs>
        <w:tab w:val="clear" w:pos="1429"/>
      </w:tabs>
      <w:spacing w:before="0"/>
      <w:ind w:left="0" w:firstLine="0"/>
    </w:pPr>
  </w:style>
  <w:style w:type="paragraph" w:customStyle="1" w:styleId="BulletsLevel2">
    <w:name w:val="Bullets (Level2)"/>
    <w:basedOn w:val="Bullets"/>
    <w:uiPriority w:val="1"/>
    <w:rsid w:val="00C12EAE"/>
    <w:pPr>
      <w:keepLines w:val="0"/>
      <w:numPr>
        <w:ilvl w:val="1"/>
        <w:numId w:val="6"/>
      </w:numPr>
      <w:spacing w:before="0"/>
      <w:contextualSpacing w:val="0"/>
    </w:pPr>
  </w:style>
  <w:style w:type="character" w:customStyle="1" w:styleId="FunotentextZchn">
    <w:name w:val="Fußnotentext Zchn"/>
    <w:aliases w:val="single space Zchn,FOOTNOTES Zchn,fn Zchn,ADB Zchn,pod carou Zchn,Footnote text Zchn,Schriftart: 9 pt Zchn,Schriftart: 10 pt Zchn,Schriftart: 8 pt Char Char Zchn,Schriftart: 8 pt Zchn"/>
    <w:basedOn w:val="Absatz-Standardschriftart"/>
    <w:link w:val="Funotentext"/>
    <w:qFormat/>
    <w:rsid w:val="00C12EAE"/>
    <w:rPr>
      <w:sz w:val="20"/>
    </w:rPr>
  </w:style>
  <w:style w:type="paragraph" w:customStyle="1" w:styleId="NormalItem">
    <w:name w:val="Normal Item"/>
    <w:basedOn w:val="Base"/>
    <w:rsid w:val="00C12EAE"/>
    <w:pPr>
      <w:tabs>
        <w:tab w:val="num" w:pos="397"/>
        <w:tab w:val="num" w:pos="425"/>
      </w:tabs>
      <w:ind w:left="567" w:hanging="567"/>
    </w:pPr>
    <w:rPr>
      <w:szCs w:val="20"/>
      <w:lang w:eastAsia="ko-KR"/>
    </w:rPr>
  </w:style>
  <w:style w:type="paragraph" w:customStyle="1" w:styleId="NormalSubitem">
    <w:name w:val="Normal Subitem"/>
    <w:basedOn w:val="Base"/>
    <w:rsid w:val="00C12EAE"/>
    <w:pPr>
      <w:numPr>
        <w:numId w:val="8"/>
      </w:numPr>
      <w:tabs>
        <w:tab w:val="num" w:pos="425"/>
      </w:tabs>
      <w:ind w:left="425" w:hanging="425"/>
    </w:pPr>
    <w:rPr>
      <w:szCs w:val="20"/>
      <w:lang w:eastAsia="ko-KR"/>
    </w:rPr>
  </w:style>
  <w:style w:type="paragraph" w:customStyle="1" w:styleId="HangingIndent">
    <w:name w:val="Hanging Indent"/>
    <w:basedOn w:val="Standardeinzug"/>
    <w:uiPriority w:val="1"/>
    <w:rsid w:val="00C12EAE"/>
    <w:pPr>
      <w:ind w:hanging="567"/>
    </w:pPr>
  </w:style>
  <w:style w:type="paragraph" w:customStyle="1" w:styleId="Pages">
    <w:name w:val="Pages"/>
    <w:basedOn w:val="Base"/>
    <w:rsid w:val="00C12EAE"/>
    <w:pPr>
      <w:numPr>
        <w:numId w:val="16"/>
      </w:numPr>
      <w:tabs>
        <w:tab w:val="clear" w:pos="720"/>
      </w:tabs>
      <w:spacing w:before="0"/>
      <w:ind w:left="0" w:firstLine="0"/>
    </w:pPr>
    <w:rPr>
      <w:rFonts w:ascii="Arial" w:hAnsi="Arial"/>
      <w:sz w:val="28"/>
      <w:szCs w:val="20"/>
      <w:lang w:eastAsia="ko-KR"/>
    </w:rPr>
  </w:style>
  <w:style w:type="paragraph" w:customStyle="1" w:styleId="DoubleIndent">
    <w:name w:val="Double Indent"/>
    <w:basedOn w:val="Standardeinzug"/>
    <w:uiPriority w:val="1"/>
    <w:rsid w:val="00C12EAE"/>
    <w:pPr>
      <w:numPr>
        <w:numId w:val="17"/>
      </w:numPr>
      <w:tabs>
        <w:tab w:val="clear" w:pos="1134"/>
        <w:tab w:val="left" w:pos="2835"/>
      </w:tabs>
      <w:spacing w:before="0"/>
      <w:ind w:left="2268" w:firstLine="0"/>
    </w:pPr>
  </w:style>
  <w:style w:type="paragraph" w:customStyle="1" w:styleId="DoubleHangingIndent">
    <w:name w:val="Double Hanging Indent"/>
    <w:basedOn w:val="DoubleIndent"/>
    <w:uiPriority w:val="1"/>
    <w:rsid w:val="00C12EAE"/>
    <w:pPr>
      <w:ind w:hanging="567"/>
    </w:pPr>
    <w:rPr>
      <w:sz w:val="20"/>
    </w:rPr>
  </w:style>
  <w:style w:type="paragraph" w:customStyle="1" w:styleId="Verse">
    <w:name w:val="Verse"/>
    <w:basedOn w:val="Base"/>
    <w:rsid w:val="00C12EAE"/>
    <w:pPr>
      <w:keepLines/>
      <w:tabs>
        <w:tab w:val="left" w:pos="2835"/>
      </w:tabs>
      <w:spacing w:after="240"/>
      <w:ind w:left="1701" w:right="851"/>
      <w:jc w:val="center"/>
    </w:pPr>
    <w:rPr>
      <w:b/>
      <w:i/>
      <w:sz w:val="20"/>
      <w:szCs w:val="20"/>
      <w:lang w:eastAsia="ko-KR"/>
    </w:rPr>
  </w:style>
  <w:style w:type="paragraph" w:customStyle="1" w:styleId="SubitemBody">
    <w:name w:val="Subitem Body"/>
    <w:basedOn w:val="NormalSubitem"/>
    <w:rsid w:val="00C12EAE"/>
  </w:style>
  <w:style w:type="character" w:styleId="Funotenzeichen">
    <w:name w:val="footnote reference"/>
    <w:basedOn w:val="Absatz-Standardschriftart"/>
    <w:qFormat/>
    <w:locked/>
    <w:rsid w:val="00C12EAE"/>
    <w:rPr>
      <w:vertAlign w:val="superscript"/>
    </w:rPr>
  </w:style>
  <w:style w:type="character" w:styleId="Endnotenzeichen">
    <w:name w:val="endnote reference"/>
    <w:basedOn w:val="Absatz-Standardschriftart"/>
    <w:semiHidden/>
    <w:locked/>
    <w:rsid w:val="00C12EAE"/>
    <w:rPr>
      <w:vertAlign w:val="superscript"/>
    </w:rPr>
  </w:style>
  <w:style w:type="character" w:styleId="BesuchterLink">
    <w:name w:val="FollowedHyperlink"/>
    <w:basedOn w:val="Absatz-Standardschriftart"/>
    <w:uiPriority w:val="1"/>
    <w:locked/>
    <w:rsid w:val="00C12EAE"/>
    <w:rPr>
      <w:color w:val="800080"/>
      <w:u w:val="single"/>
    </w:rPr>
  </w:style>
  <w:style w:type="paragraph" w:customStyle="1" w:styleId="App1">
    <w:name w:val="App1"/>
    <w:basedOn w:val="Base"/>
    <w:next w:val="App2"/>
    <w:uiPriority w:val="1"/>
    <w:rsid w:val="00C12EAE"/>
    <w:pPr>
      <w:pageBreakBefore/>
      <w:spacing w:before="120" w:after="240"/>
    </w:pPr>
    <w:rPr>
      <w:b/>
      <w:caps/>
      <w:sz w:val="32"/>
      <w:szCs w:val="20"/>
      <w:lang w:eastAsia="ko-KR"/>
    </w:rPr>
  </w:style>
  <w:style w:type="paragraph" w:customStyle="1" w:styleId="App2">
    <w:name w:val="App2"/>
    <w:basedOn w:val="App1"/>
    <w:uiPriority w:val="1"/>
    <w:rsid w:val="00C12EAE"/>
    <w:pPr>
      <w:pageBreakBefore w:val="0"/>
      <w:spacing w:after="120"/>
    </w:pPr>
    <w:rPr>
      <w:caps w:val="0"/>
      <w:smallCaps/>
      <w:sz w:val="28"/>
    </w:rPr>
  </w:style>
  <w:style w:type="paragraph" w:customStyle="1" w:styleId="App3">
    <w:name w:val="App3"/>
    <w:basedOn w:val="App2"/>
    <w:uiPriority w:val="1"/>
    <w:rsid w:val="00C12EAE"/>
    <w:rPr>
      <w:sz w:val="24"/>
    </w:rPr>
  </w:style>
  <w:style w:type="paragraph" w:customStyle="1" w:styleId="App4">
    <w:name w:val="App4"/>
    <w:basedOn w:val="App3"/>
    <w:uiPriority w:val="1"/>
    <w:rsid w:val="00C12EAE"/>
    <w:rPr>
      <w:b w:val="0"/>
      <w:sz w:val="22"/>
    </w:rPr>
  </w:style>
  <w:style w:type="paragraph" w:customStyle="1" w:styleId="ListNumber1">
    <w:name w:val="List Number 1"/>
    <w:basedOn w:val="Standard"/>
    <w:rsid w:val="00C12EAE"/>
    <w:pPr>
      <w:numPr>
        <w:numId w:val="9"/>
      </w:numPr>
      <w:spacing w:after="240" w:line="240" w:lineRule="auto"/>
    </w:pPr>
    <w:rPr>
      <w:i/>
      <w:color w:val="000080"/>
      <w:szCs w:val="20"/>
      <w:lang w:eastAsia="en-US"/>
    </w:rPr>
  </w:style>
  <w:style w:type="paragraph" w:customStyle="1" w:styleId="ListNumber1Level2">
    <w:name w:val="List Number 1 (Level 2)"/>
    <w:basedOn w:val="Standard"/>
    <w:rsid w:val="00C12EAE"/>
    <w:pPr>
      <w:numPr>
        <w:ilvl w:val="1"/>
        <w:numId w:val="9"/>
      </w:numPr>
      <w:spacing w:after="240" w:line="240" w:lineRule="auto"/>
    </w:pPr>
    <w:rPr>
      <w:i/>
      <w:color w:val="000080"/>
      <w:szCs w:val="20"/>
      <w:lang w:eastAsia="en-US"/>
    </w:rPr>
  </w:style>
  <w:style w:type="paragraph" w:customStyle="1" w:styleId="ListNumber1Level3">
    <w:name w:val="List Number 1 (Level 3)"/>
    <w:basedOn w:val="Standard"/>
    <w:rsid w:val="00C12EAE"/>
    <w:pPr>
      <w:numPr>
        <w:ilvl w:val="2"/>
        <w:numId w:val="9"/>
      </w:numPr>
      <w:spacing w:after="240" w:line="240" w:lineRule="auto"/>
    </w:pPr>
    <w:rPr>
      <w:i/>
      <w:color w:val="000080"/>
      <w:szCs w:val="20"/>
      <w:lang w:eastAsia="en-US"/>
    </w:rPr>
  </w:style>
  <w:style w:type="paragraph" w:customStyle="1" w:styleId="ListNumber1Level4">
    <w:name w:val="List Number 1 (Level 4)"/>
    <w:basedOn w:val="Standard"/>
    <w:rsid w:val="00C12EAE"/>
    <w:pPr>
      <w:numPr>
        <w:ilvl w:val="3"/>
        <w:numId w:val="9"/>
      </w:numPr>
      <w:spacing w:after="240" w:line="240" w:lineRule="auto"/>
    </w:pPr>
    <w:rPr>
      <w:i/>
      <w:color w:val="000080"/>
      <w:szCs w:val="20"/>
      <w:lang w:eastAsia="en-US"/>
    </w:rPr>
  </w:style>
  <w:style w:type="paragraph" w:customStyle="1" w:styleId="Participants">
    <w:name w:val="Participants"/>
    <w:basedOn w:val="Standard"/>
    <w:next w:val="Standard"/>
    <w:autoRedefine/>
    <w:rsid w:val="00C12EAE"/>
    <w:pPr>
      <w:spacing w:before="360" w:line="240" w:lineRule="auto"/>
      <w:ind w:left="68" w:right="317" w:hanging="68"/>
    </w:pPr>
    <w:rPr>
      <w:i/>
      <w:color w:val="000080"/>
      <w:szCs w:val="20"/>
      <w:lang w:eastAsia="en-US"/>
    </w:rPr>
  </w:style>
  <w:style w:type="paragraph" w:customStyle="1" w:styleId="StyleBefore2ptAfter2pt">
    <w:name w:val="Style Before:  2 pt After:  2 pt"/>
    <w:basedOn w:val="Standard"/>
    <w:autoRedefine/>
    <w:rsid w:val="00C12EAE"/>
    <w:pPr>
      <w:spacing w:before="40" w:after="40" w:line="240" w:lineRule="auto"/>
    </w:pPr>
    <w:rPr>
      <w:i/>
      <w:color w:val="000080"/>
      <w:szCs w:val="20"/>
      <w:lang w:eastAsia="nl-NL"/>
    </w:rPr>
  </w:style>
  <w:style w:type="table" w:styleId="Tabellendesign">
    <w:name w:val="Table Theme"/>
    <w:basedOn w:val="NormaleTabelle"/>
    <w:locked/>
    <w:rsid w:val="00C12EAE"/>
    <w:pPr>
      <w:spacing w:before="120" w:after="120"/>
      <w:jc w:val="both"/>
    </w:pPr>
    <w:rPr>
      <w:sz w:val="20"/>
      <w:szCs w:val="20"/>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
    <w:name w:val="FR"/>
    <w:basedOn w:val="Standard"/>
    <w:uiPriority w:val="1"/>
    <w:rsid w:val="00C12EAE"/>
    <w:pPr>
      <w:spacing w:line="240" w:lineRule="atLeast"/>
      <w:jc w:val="center"/>
    </w:pPr>
    <w:rPr>
      <w:i/>
      <w:color w:val="000080"/>
      <w:lang w:eastAsia="nl-NL"/>
    </w:rPr>
  </w:style>
  <w:style w:type="paragraph" w:customStyle="1" w:styleId="StyleBulletsLevel3Left317cmHanging063cm">
    <w:name w:val="Style Bullets (Level3) + Left:  317 cm Hanging:  063 cm"/>
    <w:basedOn w:val="BulletsLevel3"/>
    <w:rsid w:val="00C12EAE"/>
    <w:pPr>
      <w:numPr>
        <w:numId w:val="18"/>
      </w:numPr>
      <w:tabs>
        <w:tab w:val="clear" w:pos="2520"/>
      </w:tabs>
      <w:ind w:left="720"/>
    </w:pPr>
  </w:style>
  <w:style w:type="table" w:customStyle="1" w:styleId="TableGrid2">
    <w:name w:val="Table Grid2"/>
    <w:basedOn w:val="NormaleTabelle"/>
    <w:next w:val="Tabellenraster"/>
    <w:rsid w:val="00C12EAE"/>
    <w:pPr>
      <w:spacing w:before="120" w:after="120"/>
    </w:pPr>
    <w:rPr>
      <w:sz w:val="20"/>
      <w:szCs w:val="20"/>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ption1">
    <w:name w:val="Caption1"/>
    <w:basedOn w:val="Standard"/>
    <w:next w:val="Standard"/>
    <w:link w:val="captionChar"/>
    <w:uiPriority w:val="1"/>
    <w:rsid w:val="00C12EAE"/>
    <w:pPr>
      <w:tabs>
        <w:tab w:val="left" w:pos="1134"/>
        <w:tab w:val="left" w:pos="1701"/>
        <w:tab w:val="left" w:pos="2268"/>
      </w:tabs>
      <w:spacing w:before="120" w:line="240" w:lineRule="auto"/>
      <w:jc w:val="center"/>
    </w:pPr>
    <w:rPr>
      <w:color w:val="000080"/>
      <w:sz w:val="20"/>
      <w:szCs w:val="20"/>
      <w:lang w:eastAsia="en-US"/>
    </w:rPr>
  </w:style>
  <w:style w:type="character" w:customStyle="1" w:styleId="BeschriftungZchn">
    <w:name w:val="Beschriftung Zchn"/>
    <w:basedOn w:val="Absatz-Standardschriftart"/>
    <w:link w:val="Beschriftung"/>
    <w:uiPriority w:val="2"/>
    <w:rsid w:val="00E16C93"/>
    <w:rPr>
      <w:b/>
      <w:sz w:val="22"/>
    </w:rPr>
  </w:style>
  <w:style w:type="character" w:customStyle="1" w:styleId="CaptionTempoChar">
    <w:name w:val="Caption Tempo Char"/>
    <w:basedOn w:val="BeschriftungZchn"/>
    <w:link w:val="CaptionTempo"/>
    <w:uiPriority w:val="1"/>
    <w:rsid w:val="006E49FF"/>
    <w:rPr>
      <w:b/>
      <w:sz w:val="22"/>
      <w:szCs w:val="20"/>
    </w:rPr>
  </w:style>
  <w:style w:type="character" w:customStyle="1" w:styleId="captionChar">
    <w:name w:val="caption Char"/>
    <w:basedOn w:val="Absatz-Standardschriftart"/>
    <w:link w:val="Caption1"/>
    <w:uiPriority w:val="1"/>
    <w:rsid w:val="006E49FF"/>
    <w:rPr>
      <w:color w:val="000080"/>
      <w:sz w:val="20"/>
      <w:szCs w:val="20"/>
      <w:lang w:eastAsia="en-US"/>
    </w:rPr>
  </w:style>
  <w:style w:type="paragraph" w:customStyle="1" w:styleId="Heading2Line">
    <w:name w:val="Heading 2 Line"/>
    <w:basedOn w:val="Standard"/>
    <w:next w:val="Standard"/>
    <w:uiPriority w:val="1"/>
    <w:rsid w:val="00C12EAE"/>
    <w:pPr>
      <w:keepNext/>
      <w:keepLines/>
      <w:pBdr>
        <w:top w:val="single" w:sz="12" w:space="1" w:color="auto"/>
      </w:pBdr>
      <w:spacing w:after="0" w:line="240" w:lineRule="auto"/>
      <w:ind w:right="7031"/>
    </w:pPr>
    <w:rPr>
      <w:i/>
      <w:noProof/>
      <w:color w:val="000080"/>
      <w:lang w:eastAsia="en-US"/>
    </w:rPr>
  </w:style>
  <w:style w:type="paragraph" w:customStyle="1" w:styleId="PictureNoIndent">
    <w:name w:val="Picture No Indent"/>
    <w:basedOn w:val="Standard"/>
    <w:next w:val="Standard"/>
    <w:rsid w:val="00C12EAE"/>
    <w:pPr>
      <w:keepLines/>
      <w:spacing w:before="120" w:line="240" w:lineRule="auto"/>
      <w:jc w:val="center"/>
    </w:pPr>
    <w:rPr>
      <w:i/>
      <w:color w:val="000080"/>
      <w:lang w:eastAsia="en-US"/>
    </w:rPr>
  </w:style>
  <w:style w:type="paragraph" w:customStyle="1" w:styleId="NormalArrow">
    <w:name w:val="Normal Arrow"/>
    <w:basedOn w:val="Standard"/>
    <w:next w:val="Standard"/>
    <w:rsid w:val="00C12EAE"/>
    <w:pPr>
      <w:numPr>
        <w:numId w:val="19"/>
      </w:numPr>
      <w:spacing w:line="240" w:lineRule="auto"/>
    </w:pPr>
    <w:rPr>
      <w:i/>
      <w:color w:val="000080"/>
      <w:lang w:eastAsia="en-US"/>
    </w:rPr>
  </w:style>
  <w:style w:type="character" w:customStyle="1" w:styleId="Annexheading1Char">
    <w:name w:val="Annex heading 1 Char"/>
    <w:basedOn w:val="berschrift1Zchn"/>
    <w:link w:val="Annexheading10"/>
    <w:uiPriority w:val="1"/>
    <w:semiHidden/>
    <w:rsid w:val="006E49FF"/>
    <w:rPr>
      <w:b/>
      <w:i/>
      <w:caps/>
      <w:smallCaps w:val="0"/>
      <w:color w:val="000080"/>
      <w:sz w:val="32"/>
      <w:szCs w:val="20"/>
      <w:lang w:eastAsia="ko-KR"/>
    </w:rPr>
  </w:style>
  <w:style w:type="paragraph" w:styleId="Dokumentstruktur">
    <w:name w:val="Document Map"/>
    <w:basedOn w:val="Standard"/>
    <w:link w:val="DokumentstrukturZchn"/>
    <w:semiHidden/>
    <w:locked/>
    <w:rsid w:val="00C12EAE"/>
    <w:pPr>
      <w:shd w:val="clear" w:color="auto" w:fill="000080"/>
      <w:spacing w:before="120" w:line="240" w:lineRule="auto"/>
    </w:pPr>
    <w:rPr>
      <w:rFonts w:ascii="Tahoma" w:hAnsi="Tahoma" w:cs="Tahoma"/>
      <w:i/>
      <w:color w:val="000080"/>
      <w:sz w:val="20"/>
      <w:szCs w:val="20"/>
      <w:lang w:eastAsia="ko-KR"/>
    </w:rPr>
  </w:style>
  <w:style w:type="character" w:customStyle="1" w:styleId="DokumentstrukturZchn">
    <w:name w:val="Dokumentstruktur Zchn"/>
    <w:basedOn w:val="Absatz-Standardschriftart"/>
    <w:link w:val="Dokumentstruktur"/>
    <w:semiHidden/>
    <w:rsid w:val="00C12EAE"/>
    <w:rPr>
      <w:rFonts w:ascii="Tahoma" w:hAnsi="Tahoma" w:cs="Tahoma"/>
      <w:i/>
      <w:color w:val="000080"/>
      <w:sz w:val="20"/>
      <w:szCs w:val="20"/>
      <w:shd w:val="clear" w:color="auto" w:fill="000080"/>
      <w:lang w:eastAsia="ko-KR"/>
    </w:rPr>
  </w:style>
  <w:style w:type="paragraph" w:styleId="Listennummer2">
    <w:name w:val="List Number 2"/>
    <w:basedOn w:val="Standard"/>
    <w:locked/>
    <w:rsid w:val="00C12EAE"/>
    <w:pPr>
      <w:widowControl w:val="0"/>
      <w:tabs>
        <w:tab w:val="num" w:pos="643"/>
      </w:tabs>
      <w:spacing w:before="120" w:line="240" w:lineRule="auto"/>
      <w:ind w:left="643" w:hanging="360"/>
    </w:pPr>
    <w:rPr>
      <w:i/>
      <w:color w:val="000080"/>
      <w:szCs w:val="20"/>
      <w:lang w:eastAsia="ko-KR"/>
    </w:rPr>
  </w:style>
  <w:style w:type="paragraph" w:customStyle="1" w:styleId="Bullets2">
    <w:name w:val="Bullets2"/>
    <w:basedOn w:val="Bullets"/>
    <w:uiPriority w:val="1"/>
    <w:rsid w:val="00C12EAE"/>
    <w:pPr>
      <w:keepLines w:val="0"/>
      <w:numPr>
        <w:numId w:val="20"/>
      </w:numPr>
      <w:tabs>
        <w:tab w:val="clear" w:pos="-122"/>
        <w:tab w:val="num" w:pos="1134"/>
        <w:tab w:val="num" w:pos="1492"/>
      </w:tabs>
      <w:spacing w:before="60" w:after="0"/>
      <w:ind w:left="1134"/>
      <w:contextualSpacing w:val="0"/>
    </w:pPr>
    <w:rPr>
      <w:szCs w:val="22"/>
      <w:lang w:eastAsia="en-US"/>
    </w:rPr>
  </w:style>
  <w:style w:type="character" w:customStyle="1" w:styleId="BulletsCharChar">
    <w:name w:val="Bullets Char Char"/>
    <w:basedOn w:val="Absatz-Standardschriftart"/>
    <w:uiPriority w:val="1"/>
    <w:rsid w:val="00C12EAE"/>
    <w:rPr>
      <w:sz w:val="22"/>
      <w:szCs w:val="22"/>
      <w:lang w:val="en-GB" w:eastAsia="en-US" w:bidi="ar-SA"/>
    </w:rPr>
  </w:style>
  <w:style w:type="paragraph" w:customStyle="1" w:styleId="Bullets3">
    <w:name w:val="Bullets3"/>
    <w:basedOn w:val="Bullets"/>
    <w:uiPriority w:val="1"/>
    <w:rsid w:val="00C12EAE"/>
    <w:pPr>
      <w:keepLines w:val="0"/>
      <w:tabs>
        <w:tab w:val="clear" w:pos="1429"/>
        <w:tab w:val="left" w:pos="213"/>
        <w:tab w:val="num" w:pos="1701"/>
      </w:tabs>
      <w:spacing w:before="60"/>
      <w:ind w:left="1701" w:hanging="567"/>
      <w:jc w:val="left"/>
    </w:pPr>
    <w:rPr>
      <w:szCs w:val="22"/>
      <w:lang w:eastAsia="en-US"/>
    </w:rPr>
  </w:style>
  <w:style w:type="paragraph" w:customStyle="1" w:styleId="TableHead">
    <w:name w:val="Table Head"/>
    <w:basedOn w:val="Standard"/>
    <w:rsid w:val="00C12EAE"/>
    <w:pPr>
      <w:spacing w:before="80" w:after="80"/>
      <w:jc w:val="left"/>
    </w:pPr>
    <w:rPr>
      <w:rFonts w:ascii="Arial" w:hAnsi="Arial"/>
      <w:b/>
      <w:i/>
      <w:color w:val="000080"/>
      <w:szCs w:val="20"/>
      <w:lang w:val="en-US" w:eastAsia="en-US"/>
    </w:rPr>
  </w:style>
  <w:style w:type="paragraph" w:customStyle="1" w:styleId="TableCell">
    <w:name w:val="TableCell"/>
    <w:basedOn w:val="Standard"/>
    <w:rsid w:val="00C12EAE"/>
    <w:pPr>
      <w:spacing w:before="60" w:after="0" w:line="240" w:lineRule="auto"/>
      <w:jc w:val="left"/>
    </w:pPr>
    <w:rPr>
      <w:rFonts w:ascii="Arial" w:hAnsi="Arial"/>
      <w:bCs/>
      <w:i/>
      <w:color w:val="000080"/>
      <w:sz w:val="20"/>
      <w:lang w:eastAsia="en-US"/>
    </w:rPr>
  </w:style>
  <w:style w:type="paragraph" w:customStyle="1" w:styleId="Heading">
    <w:name w:val="Heading"/>
    <w:basedOn w:val="Standard"/>
    <w:next w:val="Standard"/>
    <w:uiPriority w:val="1"/>
    <w:rsid w:val="00C12EAE"/>
    <w:pPr>
      <w:keepNext/>
      <w:keepLines/>
      <w:overflowPunct w:val="0"/>
      <w:autoSpaceDE w:val="0"/>
      <w:autoSpaceDN w:val="0"/>
      <w:adjustRightInd w:val="0"/>
      <w:spacing w:after="240" w:line="240" w:lineRule="auto"/>
      <w:jc w:val="left"/>
      <w:textAlignment w:val="baseline"/>
    </w:pPr>
    <w:rPr>
      <w:rFonts w:ascii="Arial" w:hAnsi="Arial" w:cs="Arial"/>
      <w:b/>
      <w:bCs/>
      <w:i/>
      <w:color w:val="000080"/>
      <w:sz w:val="28"/>
      <w:szCs w:val="28"/>
      <w:lang w:eastAsia="en-US"/>
    </w:rPr>
  </w:style>
  <w:style w:type="paragraph" w:styleId="Textkrper2">
    <w:name w:val="Body Text 2"/>
    <w:basedOn w:val="Standard"/>
    <w:link w:val="Textkrper2Zchn"/>
    <w:uiPriority w:val="1"/>
    <w:locked/>
    <w:rsid w:val="00C12EAE"/>
    <w:pPr>
      <w:spacing w:before="120" w:line="480" w:lineRule="auto"/>
    </w:pPr>
    <w:rPr>
      <w:i/>
      <w:color w:val="000080"/>
      <w:szCs w:val="20"/>
      <w:lang w:eastAsia="ko-KR"/>
    </w:rPr>
  </w:style>
  <w:style w:type="character" w:customStyle="1" w:styleId="Textkrper2Zchn">
    <w:name w:val="Textkörper 2 Zchn"/>
    <w:basedOn w:val="Absatz-Standardschriftart"/>
    <w:link w:val="Textkrper2"/>
    <w:uiPriority w:val="1"/>
    <w:rsid w:val="006E49FF"/>
    <w:rPr>
      <w:i/>
      <w:color w:val="000080"/>
      <w:sz w:val="22"/>
      <w:szCs w:val="20"/>
      <w:lang w:eastAsia="ko-KR"/>
    </w:rPr>
  </w:style>
  <w:style w:type="paragraph" w:customStyle="1" w:styleId="NoteHead">
    <w:name w:val="NoteHead"/>
    <w:basedOn w:val="Standard"/>
    <w:next w:val="Standard"/>
    <w:autoRedefine/>
    <w:rsid w:val="00C12EAE"/>
    <w:pPr>
      <w:spacing w:after="0" w:line="240" w:lineRule="auto"/>
      <w:jc w:val="center"/>
    </w:pPr>
    <w:rPr>
      <w:rFonts w:eastAsia="Arial Unicode MS"/>
      <w:b/>
      <w:i/>
      <w:smallCaps/>
      <w:color w:val="000080"/>
      <w:sz w:val="32"/>
      <w:szCs w:val="20"/>
      <w:lang w:eastAsia="en-US"/>
    </w:rPr>
  </w:style>
  <w:style w:type="paragraph" w:styleId="Blocktext">
    <w:name w:val="Block Text"/>
    <w:basedOn w:val="Standard"/>
    <w:uiPriority w:val="1"/>
    <w:locked/>
    <w:rsid w:val="00C12EAE"/>
    <w:pPr>
      <w:spacing w:after="0" w:line="240" w:lineRule="auto"/>
      <w:ind w:left="567" w:right="57" w:hanging="283"/>
    </w:pPr>
    <w:rPr>
      <w:i/>
      <w:color w:val="000080"/>
      <w:szCs w:val="20"/>
      <w:lang w:eastAsia="en-US"/>
    </w:rPr>
  </w:style>
  <w:style w:type="table" w:styleId="TabelleRaster7">
    <w:name w:val="Table Grid 7"/>
    <w:basedOn w:val="NormaleTabelle"/>
    <w:locked/>
    <w:rsid w:val="00C12EAE"/>
    <w:pPr>
      <w:spacing w:before="120" w:after="120"/>
      <w:jc w:val="both"/>
    </w:pPr>
    <w:rPr>
      <w:b/>
      <w:bCs/>
      <w:sz w:val="20"/>
      <w:szCs w:val="20"/>
      <w:lang w:val="nl-BE" w:eastAsia="nl-BE"/>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stdtitle">
    <w:name w:val="std_title"/>
    <w:basedOn w:val="Absatz-Standardschriftart"/>
    <w:rsid w:val="00C12EAE"/>
  </w:style>
  <w:style w:type="character" w:customStyle="1" w:styleId="NormalbeforeChar">
    <w:name w:val="Normal before Char"/>
    <w:basedOn w:val="Absatz-Standardschriftart"/>
    <w:rsid w:val="00C12EAE"/>
    <w:rPr>
      <w:sz w:val="24"/>
      <w:szCs w:val="24"/>
      <w:lang w:val="en-GB" w:eastAsia="nl-NL" w:bidi="ar-SA"/>
    </w:rPr>
  </w:style>
  <w:style w:type="paragraph" w:customStyle="1" w:styleId="NormalItemBefore">
    <w:name w:val="Normal Item Before"/>
    <w:basedOn w:val="Standard"/>
    <w:next w:val="NormalItem"/>
    <w:rsid w:val="00C12EAE"/>
    <w:pPr>
      <w:keepNext/>
      <w:spacing w:after="0" w:line="240" w:lineRule="auto"/>
      <w:ind w:left="2155"/>
    </w:pPr>
    <w:rPr>
      <w:lang w:eastAsia="en-US"/>
    </w:rPr>
  </w:style>
  <w:style w:type="paragraph" w:customStyle="1" w:styleId="NormalItemLast">
    <w:name w:val="Normal Item Last"/>
    <w:basedOn w:val="NormalItem"/>
    <w:next w:val="Standard"/>
    <w:rsid w:val="00C12EAE"/>
    <w:pPr>
      <w:numPr>
        <w:numId w:val="21"/>
      </w:numPr>
      <w:spacing w:before="0" w:after="120"/>
      <w:jc w:val="both"/>
    </w:pPr>
    <w:rPr>
      <w:szCs w:val="24"/>
      <w:lang w:eastAsia="en-US"/>
    </w:rPr>
  </w:style>
  <w:style w:type="paragraph" w:customStyle="1" w:styleId="NormalSubitemLast">
    <w:name w:val="Normal Subitem Last"/>
    <w:basedOn w:val="NormalSubitem"/>
    <w:next w:val="Standard"/>
    <w:rsid w:val="00C12EAE"/>
    <w:pPr>
      <w:numPr>
        <w:numId w:val="22"/>
      </w:numPr>
      <w:tabs>
        <w:tab w:val="clear" w:pos="2552"/>
        <w:tab w:val="num" w:pos="2948"/>
      </w:tabs>
      <w:spacing w:before="0" w:after="120"/>
      <w:ind w:left="2948" w:hanging="396"/>
      <w:jc w:val="both"/>
    </w:pPr>
    <w:rPr>
      <w:szCs w:val="24"/>
      <w:lang w:eastAsia="en-US"/>
    </w:rPr>
  </w:style>
  <w:style w:type="paragraph" w:customStyle="1" w:styleId="StyleHeading2NotItalicAuto">
    <w:name w:val="Style Heading 2 + Not Italic Auto"/>
    <w:basedOn w:val="berschrift2"/>
    <w:autoRedefine/>
    <w:rsid w:val="00C12EAE"/>
    <w:pPr>
      <w:tabs>
        <w:tab w:val="num" w:pos="1002"/>
      </w:tabs>
      <w:spacing w:before="0" w:after="240"/>
    </w:pPr>
    <w:rPr>
      <w:bCs/>
      <w:smallCaps w:val="0"/>
      <w:kern w:val="28"/>
      <w:sz w:val="28"/>
      <w:szCs w:val="28"/>
      <w:lang w:eastAsia="en-US"/>
    </w:rPr>
  </w:style>
  <w:style w:type="paragraph" w:styleId="StandardWeb">
    <w:name w:val="Normal (Web)"/>
    <w:basedOn w:val="Standard"/>
    <w:uiPriority w:val="99"/>
    <w:unhideWhenUsed/>
    <w:locked/>
    <w:rsid w:val="00C12EAE"/>
    <w:pPr>
      <w:spacing w:before="100" w:beforeAutospacing="1" w:after="100" w:afterAutospacing="1" w:line="240" w:lineRule="auto"/>
      <w:jc w:val="left"/>
    </w:pPr>
  </w:style>
  <w:style w:type="paragraph" w:customStyle="1" w:styleId="HistoryLegend">
    <w:name w:val="History Legend"/>
    <w:basedOn w:val="Standard"/>
    <w:next w:val="Standard"/>
    <w:rsid w:val="00C12EAE"/>
    <w:pPr>
      <w:keepLines/>
      <w:suppressAutoHyphens/>
      <w:spacing w:before="120" w:after="600" w:line="240" w:lineRule="auto"/>
      <w:jc w:val="left"/>
    </w:pPr>
    <w:rPr>
      <w:i/>
      <w:iCs/>
      <w:sz w:val="20"/>
      <w:szCs w:val="18"/>
      <w:lang w:eastAsia="nl-NL"/>
    </w:rPr>
  </w:style>
  <w:style w:type="paragraph" w:customStyle="1" w:styleId="HeadingTOF">
    <w:name w:val="Heading TOF"/>
    <w:basedOn w:val="HeadingTOC"/>
    <w:next w:val="Abbildungsverzeichnis"/>
    <w:rsid w:val="00C12EAE"/>
    <w:pPr>
      <w:keepNext/>
      <w:keepLines/>
      <w:suppressAutoHyphens/>
      <w:spacing w:before="240" w:after="240"/>
    </w:pPr>
    <w:rPr>
      <w:caps/>
      <w:kern w:val="28"/>
      <w:szCs w:val="28"/>
      <w:lang w:eastAsia="nl-NL"/>
    </w:rPr>
  </w:style>
  <w:style w:type="character" w:customStyle="1" w:styleId="Style1">
    <w:name w:val="Style1"/>
    <w:basedOn w:val="Absatz-Standardschriftart"/>
    <w:uiPriority w:val="1"/>
    <w:rsid w:val="009F3E3A"/>
  </w:style>
  <w:style w:type="character" w:customStyle="1" w:styleId="Style2">
    <w:name w:val="Style2"/>
    <w:basedOn w:val="Absatz-Standardschriftart"/>
    <w:uiPriority w:val="1"/>
    <w:rsid w:val="009F3E3A"/>
  </w:style>
  <w:style w:type="character" w:customStyle="1" w:styleId="Style3">
    <w:name w:val="Style3"/>
    <w:basedOn w:val="Absatz-Standardschriftart"/>
    <w:uiPriority w:val="1"/>
    <w:rsid w:val="009F3E3A"/>
  </w:style>
  <w:style w:type="character" w:customStyle="1" w:styleId="Style4">
    <w:name w:val="Style4"/>
    <w:basedOn w:val="Absatz-Standardschriftart"/>
    <w:uiPriority w:val="1"/>
    <w:rsid w:val="009F3E3A"/>
  </w:style>
  <w:style w:type="character" w:customStyle="1" w:styleId="Style5">
    <w:name w:val="Style5"/>
    <w:basedOn w:val="Absatz-Standardschriftart"/>
    <w:uiPriority w:val="1"/>
    <w:rsid w:val="00B15035"/>
  </w:style>
  <w:style w:type="character" w:customStyle="1" w:styleId="Style6">
    <w:name w:val="Style6"/>
    <w:basedOn w:val="Absatz-Standardschriftart"/>
    <w:uiPriority w:val="1"/>
    <w:rsid w:val="008354D2"/>
    <w:rPr>
      <w:color w:val="000000" w:themeColor="text1"/>
    </w:rPr>
  </w:style>
  <w:style w:type="paragraph" w:customStyle="1" w:styleId="Tableheading0">
    <w:name w:val="Table heading"/>
    <w:basedOn w:val="Standard"/>
    <w:rsid w:val="00D00BE3"/>
    <w:pPr>
      <w:spacing w:before="60"/>
    </w:pPr>
    <w:rPr>
      <w:b/>
    </w:rPr>
  </w:style>
  <w:style w:type="paragraph" w:customStyle="1" w:styleId="Tabletext0">
    <w:name w:val="Table text"/>
    <w:basedOn w:val="Standard"/>
    <w:rsid w:val="00D00BE3"/>
    <w:pPr>
      <w:spacing w:before="60"/>
    </w:pPr>
  </w:style>
  <w:style w:type="paragraph" w:customStyle="1" w:styleId="ListNumbers">
    <w:name w:val="List Numbers"/>
    <w:basedOn w:val="ListDash"/>
    <w:link w:val="ListNumbersChar"/>
    <w:uiPriority w:val="1"/>
    <w:qFormat/>
    <w:rsid w:val="00FC3808"/>
    <w:pPr>
      <w:numPr>
        <w:numId w:val="25"/>
      </w:numPr>
    </w:pPr>
  </w:style>
  <w:style w:type="numbering" w:customStyle="1" w:styleId="Style7">
    <w:name w:val="Style7"/>
    <w:uiPriority w:val="99"/>
    <w:rsid w:val="00D81E0B"/>
    <w:pPr>
      <w:numPr>
        <w:numId w:val="26"/>
      </w:numPr>
    </w:pPr>
  </w:style>
  <w:style w:type="character" w:customStyle="1" w:styleId="ListNumbersChar">
    <w:name w:val="List Numbers Char"/>
    <w:basedOn w:val="ListenabsatzZchn"/>
    <w:link w:val="ListNumbers"/>
    <w:uiPriority w:val="1"/>
    <w:rsid w:val="007A5B9B"/>
    <w:rPr>
      <w:sz w:val="22"/>
      <w:lang w:eastAsia="en-US"/>
    </w:rPr>
  </w:style>
  <w:style w:type="paragraph" w:customStyle="1" w:styleId="Style8">
    <w:name w:val="Style8"/>
    <w:basedOn w:val="berschrift1"/>
    <w:link w:val="Style8Char"/>
    <w:rsid w:val="005033EF"/>
    <w:pPr>
      <w:numPr>
        <w:numId w:val="0"/>
      </w:numPr>
    </w:pPr>
  </w:style>
  <w:style w:type="character" w:customStyle="1" w:styleId="Style8Char">
    <w:name w:val="Style8 Char"/>
    <w:basedOn w:val="berschrift1Zchn"/>
    <w:link w:val="Style8"/>
    <w:rsid w:val="005033EF"/>
    <w:rPr>
      <w:b/>
      <w:smallCaps/>
      <w:sz w:val="32"/>
      <w:lang w:eastAsia="ko-KR"/>
    </w:rPr>
  </w:style>
  <w:style w:type="character" w:customStyle="1" w:styleId="UnresolvedMention1">
    <w:name w:val="Unresolved Mention1"/>
    <w:basedOn w:val="Absatz-Standardschriftart"/>
    <w:uiPriority w:val="99"/>
    <w:semiHidden/>
    <w:unhideWhenUsed/>
    <w:rsid w:val="00E46ADF"/>
    <w:rPr>
      <w:color w:val="605E5C"/>
      <w:shd w:val="clear" w:color="auto" w:fill="E1DFDD"/>
    </w:rPr>
  </w:style>
  <w:style w:type="paragraph" w:styleId="berarbeitung">
    <w:name w:val="Revision"/>
    <w:hidden/>
    <w:semiHidden/>
    <w:locked/>
    <w:rsid w:val="006F2635"/>
    <w:rPr>
      <w:sz w:val="22"/>
    </w:rPr>
  </w:style>
  <w:style w:type="character" w:customStyle="1" w:styleId="UnresolvedMention">
    <w:name w:val="Unresolved Mention"/>
    <w:basedOn w:val="Absatz-Standardschriftart"/>
    <w:uiPriority w:val="99"/>
    <w:semiHidden/>
    <w:unhideWhenUsed/>
    <w:rsid w:val="00F7182B"/>
    <w:rPr>
      <w:color w:val="605E5C"/>
      <w:shd w:val="clear" w:color="auto" w:fill="E1DFDD"/>
    </w:rPr>
  </w:style>
  <w:style w:type="character" w:customStyle="1" w:styleId="cf01">
    <w:name w:val="cf01"/>
    <w:basedOn w:val="Absatz-Standardschriftart"/>
    <w:rsid w:val="00035539"/>
    <w:rPr>
      <w:rFonts w:ascii="Segoe UI" w:hAnsi="Segoe UI" w:cs="Segoe UI" w:hint="default"/>
      <w:sz w:val="18"/>
      <w:szCs w:val="18"/>
    </w:rPr>
  </w:style>
  <w:style w:type="character" w:customStyle="1" w:styleId="ui-provider">
    <w:name w:val="ui-provider"/>
    <w:basedOn w:val="Absatz-Standardschriftart"/>
    <w:rsid w:val="004F074B"/>
  </w:style>
  <w:style w:type="character" w:styleId="Zeilennummer">
    <w:name w:val="line number"/>
    <w:basedOn w:val="Absatz-Standardschriftart"/>
    <w:semiHidden/>
    <w:unhideWhenUsed/>
    <w:locked/>
    <w:rsid w:val="00EE4207"/>
  </w:style>
  <w:style w:type="character" w:styleId="Fett">
    <w:name w:val="Strong"/>
    <w:basedOn w:val="Absatz-Standardschriftart"/>
    <w:uiPriority w:val="22"/>
    <w:qFormat/>
    <w:locked/>
    <w:rsid w:val="00EA728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26192">
      <w:bodyDiv w:val="1"/>
      <w:marLeft w:val="0"/>
      <w:marRight w:val="0"/>
      <w:marTop w:val="0"/>
      <w:marBottom w:val="0"/>
      <w:divBdr>
        <w:top w:val="none" w:sz="0" w:space="0" w:color="auto"/>
        <w:left w:val="none" w:sz="0" w:space="0" w:color="auto"/>
        <w:bottom w:val="none" w:sz="0" w:space="0" w:color="auto"/>
        <w:right w:val="none" w:sz="0" w:space="0" w:color="auto"/>
      </w:divBdr>
    </w:div>
    <w:div w:id="31196812">
      <w:bodyDiv w:val="1"/>
      <w:marLeft w:val="0"/>
      <w:marRight w:val="0"/>
      <w:marTop w:val="0"/>
      <w:marBottom w:val="0"/>
      <w:divBdr>
        <w:top w:val="none" w:sz="0" w:space="0" w:color="auto"/>
        <w:left w:val="none" w:sz="0" w:space="0" w:color="auto"/>
        <w:bottom w:val="none" w:sz="0" w:space="0" w:color="auto"/>
        <w:right w:val="none" w:sz="0" w:space="0" w:color="auto"/>
      </w:divBdr>
    </w:div>
    <w:div w:id="60298153">
      <w:bodyDiv w:val="1"/>
      <w:marLeft w:val="0"/>
      <w:marRight w:val="0"/>
      <w:marTop w:val="0"/>
      <w:marBottom w:val="0"/>
      <w:divBdr>
        <w:top w:val="none" w:sz="0" w:space="0" w:color="auto"/>
        <w:left w:val="none" w:sz="0" w:space="0" w:color="auto"/>
        <w:bottom w:val="none" w:sz="0" w:space="0" w:color="auto"/>
        <w:right w:val="none" w:sz="0" w:space="0" w:color="auto"/>
      </w:divBdr>
    </w:div>
    <w:div w:id="90517358">
      <w:bodyDiv w:val="1"/>
      <w:marLeft w:val="0"/>
      <w:marRight w:val="0"/>
      <w:marTop w:val="0"/>
      <w:marBottom w:val="0"/>
      <w:divBdr>
        <w:top w:val="none" w:sz="0" w:space="0" w:color="auto"/>
        <w:left w:val="none" w:sz="0" w:space="0" w:color="auto"/>
        <w:bottom w:val="none" w:sz="0" w:space="0" w:color="auto"/>
        <w:right w:val="none" w:sz="0" w:space="0" w:color="auto"/>
      </w:divBdr>
    </w:div>
    <w:div w:id="147523471">
      <w:bodyDiv w:val="1"/>
      <w:marLeft w:val="0"/>
      <w:marRight w:val="0"/>
      <w:marTop w:val="0"/>
      <w:marBottom w:val="0"/>
      <w:divBdr>
        <w:top w:val="none" w:sz="0" w:space="0" w:color="auto"/>
        <w:left w:val="none" w:sz="0" w:space="0" w:color="auto"/>
        <w:bottom w:val="none" w:sz="0" w:space="0" w:color="auto"/>
        <w:right w:val="none" w:sz="0" w:space="0" w:color="auto"/>
      </w:divBdr>
    </w:div>
    <w:div w:id="171647653">
      <w:bodyDiv w:val="1"/>
      <w:marLeft w:val="0"/>
      <w:marRight w:val="0"/>
      <w:marTop w:val="0"/>
      <w:marBottom w:val="0"/>
      <w:divBdr>
        <w:top w:val="none" w:sz="0" w:space="0" w:color="auto"/>
        <w:left w:val="none" w:sz="0" w:space="0" w:color="auto"/>
        <w:bottom w:val="none" w:sz="0" w:space="0" w:color="auto"/>
        <w:right w:val="none" w:sz="0" w:space="0" w:color="auto"/>
      </w:divBdr>
    </w:div>
    <w:div w:id="182792548">
      <w:bodyDiv w:val="1"/>
      <w:marLeft w:val="0"/>
      <w:marRight w:val="0"/>
      <w:marTop w:val="0"/>
      <w:marBottom w:val="0"/>
      <w:divBdr>
        <w:top w:val="none" w:sz="0" w:space="0" w:color="auto"/>
        <w:left w:val="none" w:sz="0" w:space="0" w:color="auto"/>
        <w:bottom w:val="none" w:sz="0" w:space="0" w:color="auto"/>
        <w:right w:val="none" w:sz="0" w:space="0" w:color="auto"/>
      </w:divBdr>
    </w:div>
    <w:div w:id="204297602">
      <w:bodyDiv w:val="1"/>
      <w:marLeft w:val="0"/>
      <w:marRight w:val="0"/>
      <w:marTop w:val="0"/>
      <w:marBottom w:val="0"/>
      <w:divBdr>
        <w:top w:val="none" w:sz="0" w:space="0" w:color="auto"/>
        <w:left w:val="none" w:sz="0" w:space="0" w:color="auto"/>
        <w:bottom w:val="none" w:sz="0" w:space="0" w:color="auto"/>
        <w:right w:val="none" w:sz="0" w:space="0" w:color="auto"/>
      </w:divBdr>
    </w:div>
    <w:div w:id="205679261">
      <w:bodyDiv w:val="1"/>
      <w:marLeft w:val="0"/>
      <w:marRight w:val="0"/>
      <w:marTop w:val="0"/>
      <w:marBottom w:val="0"/>
      <w:divBdr>
        <w:top w:val="none" w:sz="0" w:space="0" w:color="auto"/>
        <w:left w:val="none" w:sz="0" w:space="0" w:color="auto"/>
        <w:bottom w:val="none" w:sz="0" w:space="0" w:color="auto"/>
        <w:right w:val="none" w:sz="0" w:space="0" w:color="auto"/>
      </w:divBdr>
    </w:div>
    <w:div w:id="254442316">
      <w:bodyDiv w:val="1"/>
      <w:marLeft w:val="0"/>
      <w:marRight w:val="0"/>
      <w:marTop w:val="0"/>
      <w:marBottom w:val="0"/>
      <w:divBdr>
        <w:top w:val="none" w:sz="0" w:space="0" w:color="auto"/>
        <w:left w:val="none" w:sz="0" w:space="0" w:color="auto"/>
        <w:bottom w:val="none" w:sz="0" w:space="0" w:color="auto"/>
        <w:right w:val="none" w:sz="0" w:space="0" w:color="auto"/>
      </w:divBdr>
    </w:div>
    <w:div w:id="266887414">
      <w:bodyDiv w:val="1"/>
      <w:marLeft w:val="0"/>
      <w:marRight w:val="0"/>
      <w:marTop w:val="0"/>
      <w:marBottom w:val="0"/>
      <w:divBdr>
        <w:top w:val="none" w:sz="0" w:space="0" w:color="auto"/>
        <w:left w:val="none" w:sz="0" w:space="0" w:color="auto"/>
        <w:bottom w:val="none" w:sz="0" w:space="0" w:color="auto"/>
        <w:right w:val="none" w:sz="0" w:space="0" w:color="auto"/>
      </w:divBdr>
    </w:div>
    <w:div w:id="340591205">
      <w:bodyDiv w:val="1"/>
      <w:marLeft w:val="0"/>
      <w:marRight w:val="0"/>
      <w:marTop w:val="0"/>
      <w:marBottom w:val="0"/>
      <w:divBdr>
        <w:top w:val="none" w:sz="0" w:space="0" w:color="auto"/>
        <w:left w:val="none" w:sz="0" w:space="0" w:color="auto"/>
        <w:bottom w:val="none" w:sz="0" w:space="0" w:color="auto"/>
        <w:right w:val="none" w:sz="0" w:space="0" w:color="auto"/>
      </w:divBdr>
    </w:div>
    <w:div w:id="345446954">
      <w:bodyDiv w:val="1"/>
      <w:marLeft w:val="0"/>
      <w:marRight w:val="0"/>
      <w:marTop w:val="0"/>
      <w:marBottom w:val="0"/>
      <w:divBdr>
        <w:top w:val="none" w:sz="0" w:space="0" w:color="auto"/>
        <w:left w:val="none" w:sz="0" w:space="0" w:color="auto"/>
        <w:bottom w:val="none" w:sz="0" w:space="0" w:color="auto"/>
        <w:right w:val="none" w:sz="0" w:space="0" w:color="auto"/>
      </w:divBdr>
    </w:div>
    <w:div w:id="364720117">
      <w:bodyDiv w:val="1"/>
      <w:marLeft w:val="0"/>
      <w:marRight w:val="0"/>
      <w:marTop w:val="0"/>
      <w:marBottom w:val="0"/>
      <w:divBdr>
        <w:top w:val="none" w:sz="0" w:space="0" w:color="auto"/>
        <w:left w:val="none" w:sz="0" w:space="0" w:color="auto"/>
        <w:bottom w:val="none" w:sz="0" w:space="0" w:color="auto"/>
        <w:right w:val="none" w:sz="0" w:space="0" w:color="auto"/>
      </w:divBdr>
    </w:div>
    <w:div w:id="395318937">
      <w:bodyDiv w:val="1"/>
      <w:marLeft w:val="0"/>
      <w:marRight w:val="0"/>
      <w:marTop w:val="0"/>
      <w:marBottom w:val="0"/>
      <w:divBdr>
        <w:top w:val="none" w:sz="0" w:space="0" w:color="auto"/>
        <w:left w:val="none" w:sz="0" w:space="0" w:color="auto"/>
        <w:bottom w:val="none" w:sz="0" w:space="0" w:color="auto"/>
        <w:right w:val="none" w:sz="0" w:space="0" w:color="auto"/>
      </w:divBdr>
    </w:div>
    <w:div w:id="479229104">
      <w:bodyDiv w:val="1"/>
      <w:marLeft w:val="0"/>
      <w:marRight w:val="0"/>
      <w:marTop w:val="0"/>
      <w:marBottom w:val="0"/>
      <w:divBdr>
        <w:top w:val="none" w:sz="0" w:space="0" w:color="auto"/>
        <w:left w:val="none" w:sz="0" w:space="0" w:color="auto"/>
        <w:bottom w:val="none" w:sz="0" w:space="0" w:color="auto"/>
        <w:right w:val="none" w:sz="0" w:space="0" w:color="auto"/>
      </w:divBdr>
    </w:div>
    <w:div w:id="480391968">
      <w:bodyDiv w:val="1"/>
      <w:marLeft w:val="0"/>
      <w:marRight w:val="0"/>
      <w:marTop w:val="0"/>
      <w:marBottom w:val="0"/>
      <w:divBdr>
        <w:top w:val="none" w:sz="0" w:space="0" w:color="auto"/>
        <w:left w:val="none" w:sz="0" w:space="0" w:color="auto"/>
        <w:bottom w:val="none" w:sz="0" w:space="0" w:color="auto"/>
        <w:right w:val="none" w:sz="0" w:space="0" w:color="auto"/>
      </w:divBdr>
    </w:div>
    <w:div w:id="510880050">
      <w:bodyDiv w:val="1"/>
      <w:marLeft w:val="0"/>
      <w:marRight w:val="0"/>
      <w:marTop w:val="0"/>
      <w:marBottom w:val="0"/>
      <w:divBdr>
        <w:top w:val="none" w:sz="0" w:space="0" w:color="auto"/>
        <w:left w:val="none" w:sz="0" w:space="0" w:color="auto"/>
        <w:bottom w:val="none" w:sz="0" w:space="0" w:color="auto"/>
        <w:right w:val="none" w:sz="0" w:space="0" w:color="auto"/>
      </w:divBdr>
    </w:div>
    <w:div w:id="602610543">
      <w:bodyDiv w:val="1"/>
      <w:marLeft w:val="0"/>
      <w:marRight w:val="0"/>
      <w:marTop w:val="0"/>
      <w:marBottom w:val="0"/>
      <w:divBdr>
        <w:top w:val="none" w:sz="0" w:space="0" w:color="auto"/>
        <w:left w:val="none" w:sz="0" w:space="0" w:color="auto"/>
        <w:bottom w:val="none" w:sz="0" w:space="0" w:color="auto"/>
        <w:right w:val="none" w:sz="0" w:space="0" w:color="auto"/>
      </w:divBdr>
    </w:div>
    <w:div w:id="636446937">
      <w:bodyDiv w:val="1"/>
      <w:marLeft w:val="0"/>
      <w:marRight w:val="0"/>
      <w:marTop w:val="0"/>
      <w:marBottom w:val="0"/>
      <w:divBdr>
        <w:top w:val="none" w:sz="0" w:space="0" w:color="auto"/>
        <w:left w:val="none" w:sz="0" w:space="0" w:color="auto"/>
        <w:bottom w:val="none" w:sz="0" w:space="0" w:color="auto"/>
        <w:right w:val="none" w:sz="0" w:space="0" w:color="auto"/>
      </w:divBdr>
    </w:div>
    <w:div w:id="646587301">
      <w:bodyDiv w:val="1"/>
      <w:marLeft w:val="0"/>
      <w:marRight w:val="0"/>
      <w:marTop w:val="0"/>
      <w:marBottom w:val="0"/>
      <w:divBdr>
        <w:top w:val="none" w:sz="0" w:space="0" w:color="auto"/>
        <w:left w:val="none" w:sz="0" w:space="0" w:color="auto"/>
        <w:bottom w:val="none" w:sz="0" w:space="0" w:color="auto"/>
        <w:right w:val="none" w:sz="0" w:space="0" w:color="auto"/>
      </w:divBdr>
    </w:div>
    <w:div w:id="750548419">
      <w:bodyDiv w:val="1"/>
      <w:marLeft w:val="0"/>
      <w:marRight w:val="0"/>
      <w:marTop w:val="0"/>
      <w:marBottom w:val="0"/>
      <w:divBdr>
        <w:top w:val="none" w:sz="0" w:space="0" w:color="auto"/>
        <w:left w:val="none" w:sz="0" w:space="0" w:color="auto"/>
        <w:bottom w:val="none" w:sz="0" w:space="0" w:color="auto"/>
        <w:right w:val="none" w:sz="0" w:space="0" w:color="auto"/>
      </w:divBdr>
    </w:div>
    <w:div w:id="769663410">
      <w:bodyDiv w:val="1"/>
      <w:marLeft w:val="0"/>
      <w:marRight w:val="0"/>
      <w:marTop w:val="0"/>
      <w:marBottom w:val="0"/>
      <w:divBdr>
        <w:top w:val="none" w:sz="0" w:space="0" w:color="auto"/>
        <w:left w:val="none" w:sz="0" w:space="0" w:color="auto"/>
        <w:bottom w:val="none" w:sz="0" w:space="0" w:color="auto"/>
        <w:right w:val="none" w:sz="0" w:space="0" w:color="auto"/>
      </w:divBdr>
    </w:div>
    <w:div w:id="800926000">
      <w:bodyDiv w:val="1"/>
      <w:marLeft w:val="0"/>
      <w:marRight w:val="0"/>
      <w:marTop w:val="0"/>
      <w:marBottom w:val="0"/>
      <w:divBdr>
        <w:top w:val="none" w:sz="0" w:space="0" w:color="auto"/>
        <w:left w:val="none" w:sz="0" w:space="0" w:color="auto"/>
        <w:bottom w:val="none" w:sz="0" w:space="0" w:color="auto"/>
        <w:right w:val="none" w:sz="0" w:space="0" w:color="auto"/>
      </w:divBdr>
    </w:div>
    <w:div w:id="835849800">
      <w:bodyDiv w:val="1"/>
      <w:marLeft w:val="0"/>
      <w:marRight w:val="0"/>
      <w:marTop w:val="0"/>
      <w:marBottom w:val="0"/>
      <w:divBdr>
        <w:top w:val="none" w:sz="0" w:space="0" w:color="auto"/>
        <w:left w:val="none" w:sz="0" w:space="0" w:color="auto"/>
        <w:bottom w:val="none" w:sz="0" w:space="0" w:color="auto"/>
        <w:right w:val="none" w:sz="0" w:space="0" w:color="auto"/>
      </w:divBdr>
    </w:div>
    <w:div w:id="867107812">
      <w:bodyDiv w:val="1"/>
      <w:marLeft w:val="0"/>
      <w:marRight w:val="0"/>
      <w:marTop w:val="0"/>
      <w:marBottom w:val="0"/>
      <w:divBdr>
        <w:top w:val="none" w:sz="0" w:space="0" w:color="auto"/>
        <w:left w:val="none" w:sz="0" w:space="0" w:color="auto"/>
        <w:bottom w:val="none" w:sz="0" w:space="0" w:color="auto"/>
        <w:right w:val="none" w:sz="0" w:space="0" w:color="auto"/>
      </w:divBdr>
    </w:div>
    <w:div w:id="898202367">
      <w:bodyDiv w:val="1"/>
      <w:marLeft w:val="0"/>
      <w:marRight w:val="0"/>
      <w:marTop w:val="0"/>
      <w:marBottom w:val="0"/>
      <w:divBdr>
        <w:top w:val="none" w:sz="0" w:space="0" w:color="auto"/>
        <w:left w:val="none" w:sz="0" w:space="0" w:color="auto"/>
        <w:bottom w:val="none" w:sz="0" w:space="0" w:color="auto"/>
        <w:right w:val="none" w:sz="0" w:space="0" w:color="auto"/>
      </w:divBdr>
    </w:div>
    <w:div w:id="908999159">
      <w:bodyDiv w:val="1"/>
      <w:marLeft w:val="0"/>
      <w:marRight w:val="0"/>
      <w:marTop w:val="0"/>
      <w:marBottom w:val="0"/>
      <w:divBdr>
        <w:top w:val="none" w:sz="0" w:space="0" w:color="auto"/>
        <w:left w:val="none" w:sz="0" w:space="0" w:color="auto"/>
        <w:bottom w:val="none" w:sz="0" w:space="0" w:color="auto"/>
        <w:right w:val="none" w:sz="0" w:space="0" w:color="auto"/>
      </w:divBdr>
    </w:div>
    <w:div w:id="977493108">
      <w:bodyDiv w:val="1"/>
      <w:marLeft w:val="0"/>
      <w:marRight w:val="0"/>
      <w:marTop w:val="0"/>
      <w:marBottom w:val="0"/>
      <w:divBdr>
        <w:top w:val="none" w:sz="0" w:space="0" w:color="auto"/>
        <w:left w:val="none" w:sz="0" w:space="0" w:color="auto"/>
        <w:bottom w:val="none" w:sz="0" w:space="0" w:color="auto"/>
        <w:right w:val="none" w:sz="0" w:space="0" w:color="auto"/>
      </w:divBdr>
    </w:div>
    <w:div w:id="987973950">
      <w:bodyDiv w:val="1"/>
      <w:marLeft w:val="0"/>
      <w:marRight w:val="0"/>
      <w:marTop w:val="0"/>
      <w:marBottom w:val="0"/>
      <w:divBdr>
        <w:top w:val="none" w:sz="0" w:space="0" w:color="auto"/>
        <w:left w:val="none" w:sz="0" w:space="0" w:color="auto"/>
        <w:bottom w:val="none" w:sz="0" w:space="0" w:color="auto"/>
        <w:right w:val="none" w:sz="0" w:space="0" w:color="auto"/>
      </w:divBdr>
    </w:div>
    <w:div w:id="1004237605">
      <w:bodyDiv w:val="1"/>
      <w:marLeft w:val="0"/>
      <w:marRight w:val="0"/>
      <w:marTop w:val="0"/>
      <w:marBottom w:val="0"/>
      <w:divBdr>
        <w:top w:val="none" w:sz="0" w:space="0" w:color="auto"/>
        <w:left w:val="none" w:sz="0" w:space="0" w:color="auto"/>
        <w:bottom w:val="none" w:sz="0" w:space="0" w:color="auto"/>
        <w:right w:val="none" w:sz="0" w:space="0" w:color="auto"/>
      </w:divBdr>
    </w:div>
    <w:div w:id="1023942208">
      <w:bodyDiv w:val="1"/>
      <w:marLeft w:val="0"/>
      <w:marRight w:val="0"/>
      <w:marTop w:val="0"/>
      <w:marBottom w:val="0"/>
      <w:divBdr>
        <w:top w:val="none" w:sz="0" w:space="0" w:color="auto"/>
        <w:left w:val="none" w:sz="0" w:space="0" w:color="auto"/>
        <w:bottom w:val="none" w:sz="0" w:space="0" w:color="auto"/>
        <w:right w:val="none" w:sz="0" w:space="0" w:color="auto"/>
      </w:divBdr>
    </w:div>
    <w:div w:id="1027752200">
      <w:bodyDiv w:val="1"/>
      <w:marLeft w:val="0"/>
      <w:marRight w:val="0"/>
      <w:marTop w:val="0"/>
      <w:marBottom w:val="0"/>
      <w:divBdr>
        <w:top w:val="none" w:sz="0" w:space="0" w:color="auto"/>
        <w:left w:val="none" w:sz="0" w:space="0" w:color="auto"/>
        <w:bottom w:val="none" w:sz="0" w:space="0" w:color="auto"/>
        <w:right w:val="none" w:sz="0" w:space="0" w:color="auto"/>
      </w:divBdr>
    </w:div>
    <w:div w:id="1045642757">
      <w:bodyDiv w:val="1"/>
      <w:marLeft w:val="0"/>
      <w:marRight w:val="0"/>
      <w:marTop w:val="0"/>
      <w:marBottom w:val="0"/>
      <w:divBdr>
        <w:top w:val="none" w:sz="0" w:space="0" w:color="auto"/>
        <w:left w:val="none" w:sz="0" w:space="0" w:color="auto"/>
        <w:bottom w:val="none" w:sz="0" w:space="0" w:color="auto"/>
        <w:right w:val="none" w:sz="0" w:space="0" w:color="auto"/>
      </w:divBdr>
    </w:div>
    <w:div w:id="1070270524">
      <w:bodyDiv w:val="1"/>
      <w:marLeft w:val="0"/>
      <w:marRight w:val="0"/>
      <w:marTop w:val="0"/>
      <w:marBottom w:val="0"/>
      <w:divBdr>
        <w:top w:val="none" w:sz="0" w:space="0" w:color="auto"/>
        <w:left w:val="none" w:sz="0" w:space="0" w:color="auto"/>
        <w:bottom w:val="none" w:sz="0" w:space="0" w:color="auto"/>
        <w:right w:val="none" w:sz="0" w:space="0" w:color="auto"/>
      </w:divBdr>
    </w:div>
    <w:div w:id="1080180226">
      <w:bodyDiv w:val="1"/>
      <w:marLeft w:val="0"/>
      <w:marRight w:val="0"/>
      <w:marTop w:val="0"/>
      <w:marBottom w:val="0"/>
      <w:divBdr>
        <w:top w:val="none" w:sz="0" w:space="0" w:color="auto"/>
        <w:left w:val="none" w:sz="0" w:space="0" w:color="auto"/>
        <w:bottom w:val="none" w:sz="0" w:space="0" w:color="auto"/>
        <w:right w:val="none" w:sz="0" w:space="0" w:color="auto"/>
      </w:divBdr>
    </w:div>
    <w:div w:id="1286110147">
      <w:bodyDiv w:val="1"/>
      <w:marLeft w:val="0"/>
      <w:marRight w:val="0"/>
      <w:marTop w:val="0"/>
      <w:marBottom w:val="0"/>
      <w:divBdr>
        <w:top w:val="none" w:sz="0" w:space="0" w:color="auto"/>
        <w:left w:val="none" w:sz="0" w:space="0" w:color="auto"/>
        <w:bottom w:val="none" w:sz="0" w:space="0" w:color="auto"/>
        <w:right w:val="none" w:sz="0" w:space="0" w:color="auto"/>
      </w:divBdr>
    </w:div>
    <w:div w:id="1301613718">
      <w:bodyDiv w:val="1"/>
      <w:marLeft w:val="0"/>
      <w:marRight w:val="0"/>
      <w:marTop w:val="0"/>
      <w:marBottom w:val="0"/>
      <w:divBdr>
        <w:top w:val="none" w:sz="0" w:space="0" w:color="auto"/>
        <w:left w:val="none" w:sz="0" w:space="0" w:color="auto"/>
        <w:bottom w:val="none" w:sz="0" w:space="0" w:color="auto"/>
        <w:right w:val="none" w:sz="0" w:space="0" w:color="auto"/>
      </w:divBdr>
    </w:div>
    <w:div w:id="1406298894">
      <w:bodyDiv w:val="1"/>
      <w:marLeft w:val="0"/>
      <w:marRight w:val="0"/>
      <w:marTop w:val="0"/>
      <w:marBottom w:val="0"/>
      <w:divBdr>
        <w:top w:val="none" w:sz="0" w:space="0" w:color="auto"/>
        <w:left w:val="none" w:sz="0" w:space="0" w:color="auto"/>
        <w:bottom w:val="none" w:sz="0" w:space="0" w:color="auto"/>
        <w:right w:val="none" w:sz="0" w:space="0" w:color="auto"/>
      </w:divBdr>
    </w:div>
    <w:div w:id="1418818791">
      <w:bodyDiv w:val="1"/>
      <w:marLeft w:val="0"/>
      <w:marRight w:val="0"/>
      <w:marTop w:val="0"/>
      <w:marBottom w:val="0"/>
      <w:divBdr>
        <w:top w:val="none" w:sz="0" w:space="0" w:color="auto"/>
        <w:left w:val="none" w:sz="0" w:space="0" w:color="auto"/>
        <w:bottom w:val="none" w:sz="0" w:space="0" w:color="auto"/>
        <w:right w:val="none" w:sz="0" w:space="0" w:color="auto"/>
      </w:divBdr>
    </w:div>
    <w:div w:id="1424374987">
      <w:bodyDiv w:val="1"/>
      <w:marLeft w:val="0"/>
      <w:marRight w:val="0"/>
      <w:marTop w:val="0"/>
      <w:marBottom w:val="0"/>
      <w:divBdr>
        <w:top w:val="none" w:sz="0" w:space="0" w:color="auto"/>
        <w:left w:val="none" w:sz="0" w:space="0" w:color="auto"/>
        <w:bottom w:val="none" w:sz="0" w:space="0" w:color="auto"/>
        <w:right w:val="none" w:sz="0" w:space="0" w:color="auto"/>
      </w:divBdr>
    </w:div>
    <w:div w:id="1438328036">
      <w:bodyDiv w:val="1"/>
      <w:marLeft w:val="0"/>
      <w:marRight w:val="0"/>
      <w:marTop w:val="0"/>
      <w:marBottom w:val="0"/>
      <w:divBdr>
        <w:top w:val="none" w:sz="0" w:space="0" w:color="auto"/>
        <w:left w:val="none" w:sz="0" w:space="0" w:color="auto"/>
        <w:bottom w:val="none" w:sz="0" w:space="0" w:color="auto"/>
        <w:right w:val="none" w:sz="0" w:space="0" w:color="auto"/>
      </w:divBdr>
    </w:div>
    <w:div w:id="1439180498">
      <w:bodyDiv w:val="1"/>
      <w:marLeft w:val="0"/>
      <w:marRight w:val="0"/>
      <w:marTop w:val="0"/>
      <w:marBottom w:val="0"/>
      <w:divBdr>
        <w:top w:val="none" w:sz="0" w:space="0" w:color="auto"/>
        <w:left w:val="none" w:sz="0" w:space="0" w:color="auto"/>
        <w:bottom w:val="none" w:sz="0" w:space="0" w:color="auto"/>
        <w:right w:val="none" w:sz="0" w:space="0" w:color="auto"/>
      </w:divBdr>
    </w:div>
    <w:div w:id="1446466436">
      <w:bodyDiv w:val="1"/>
      <w:marLeft w:val="0"/>
      <w:marRight w:val="0"/>
      <w:marTop w:val="0"/>
      <w:marBottom w:val="0"/>
      <w:divBdr>
        <w:top w:val="none" w:sz="0" w:space="0" w:color="auto"/>
        <w:left w:val="none" w:sz="0" w:space="0" w:color="auto"/>
        <w:bottom w:val="none" w:sz="0" w:space="0" w:color="auto"/>
        <w:right w:val="none" w:sz="0" w:space="0" w:color="auto"/>
      </w:divBdr>
    </w:div>
    <w:div w:id="1477337340">
      <w:bodyDiv w:val="1"/>
      <w:marLeft w:val="0"/>
      <w:marRight w:val="0"/>
      <w:marTop w:val="0"/>
      <w:marBottom w:val="0"/>
      <w:divBdr>
        <w:top w:val="none" w:sz="0" w:space="0" w:color="auto"/>
        <w:left w:val="none" w:sz="0" w:space="0" w:color="auto"/>
        <w:bottom w:val="none" w:sz="0" w:space="0" w:color="auto"/>
        <w:right w:val="none" w:sz="0" w:space="0" w:color="auto"/>
      </w:divBdr>
    </w:div>
    <w:div w:id="1498882330">
      <w:bodyDiv w:val="1"/>
      <w:marLeft w:val="0"/>
      <w:marRight w:val="0"/>
      <w:marTop w:val="0"/>
      <w:marBottom w:val="0"/>
      <w:divBdr>
        <w:top w:val="none" w:sz="0" w:space="0" w:color="auto"/>
        <w:left w:val="none" w:sz="0" w:space="0" w:color="auto"/>
        <w:bottom w:val="none" w:sz="0" w:space="0" w:color="auto"/>
        <w:right w:val="none" w:sz="0" w:space="0" w:color="auto"/>
      </w:divBdr>
      <w:divsChild>
        <w:div w:id="808864776">
          <w:marLeft w:val="360"/>
          <w:marRight w:val="0"/>
          <w:marTop w:val="0"/>
          <w:marBottom w:val="240"/>
          <w:divBdr>
            <w:top w:val="none" w:sz="0" w:space="0" w:color="auto"/>
            <w:left w:val="none" w:sz="0" w:space="0" w:color="auto"/>
            <w:bottom w:val="none" w:sz="0" w:space="0" w:color="auto"/>
            <w:right w:val="none" w:sz="0" w:space="0" w:color="auto"/>
          </w:divBdr>
        </w:div>
        <w:div w:id="1805123973">
          <w:marLeft w:val="360"/>
          <w:marRight w:val="0"/>
          <w:marTop w:val="0"/>
          <w:marBottom w:val="240"/>
          <w:divBdr>
            <w:top w:val="none" w:sz="0" w:space="0" w:color="auto"/>
            <w:left w:val="none" w:sz="0" w:space="0" w:color="auto"/>
            <w:bottom w:val="none" w:sz="0" w:space="0" w:color="auto"/>
            <w:right w:val="none" w:sz="0" w:space="0" w:color="auto"/>
          </w:divBdr>
        </w:div>
      </w:divsChild>
    </w:div>
    <w:div w:id="1501701915">
      <w:bodyDiv w:val="1"/>
      <w:marLeft w:val="0"/>
      <w:marRight w:val="0"/>
      <w:marTop w:val="0"/>
      <w:marBottom w:val="0"/>
      <w:divBdr>
        <w:top w:val="none" w:sz="0" w:space="0" w:color="auto"/>
        <w:left w:val="none" w:sz="0" w:space="0" w:color="auto"/>
        <w:bottom w:val="none" w:sz="0" w:space="0" w:color="auto"/>
        <w:right w:val="none" w:sz="0" w:space="0" w:color="auto"/>
      </w:divBdr>
    </w:div>
    <w:div w:id="1543639745">
      <w:bodyDiv w:val="1"/>
      <w:marLeft w:val="0"/>
      <w:marRight w:val="0"/>
      <w:marTop w:val="0"/>
      <w:marBottom w:val="0"/>
      <w:divBdr>
        <w:top w:val="none" w:sz="0" w:space="0" w:color="auto"/>
        <w:left w:val="none" w:sz="0" w:space="0" w:color="auto"/>
        <w:bottom w:val="none" w:sz="0" w:space="0" w:color="auto"/>
        <w:right w:val="none" w:sz="0" w:space="0" w:color="auto"/>
      </w:divBdr>
    </w:div>
    <w:div w:id="1568304375">
      <w:bodyDiv w:val="1"/>
      <w:marLeft w:val="0"/>
      <w:marRight w:val="0"/>
      <w:marTop w:val="0"/>
      <w:marBottom w:val="0"/>
      <w:divBdr>
        <w:top w:val="none" w:sz="0" w:space="0" w:color="auto"/>
        <w:left w:val="none" w:sz="0" w:space="0" w:color="auto"/>
        <w:bottom w:val="none" w:sz="0" w:space="0" w:color="auto"/>
        <w:right w:val="none" w:sz="0" w:space="0" w:color="auto"/>
      </w:divBdr>
    </w:div>
    <w:div w:id="1578008341">
      <w:bodyDiv w:val="1"/>
      <w:marLeft w:val="0"/>
      <w:marRight w:val="0"/>
      <w:marTop w:val="0"/>
      <w:marBottom w:val="0"/>
      <w:divBdr>
        <w:top w:val="none" w:sz="0" w:space="0" w:color="auto"/>
        <w:left w:val="none" w:sz="0" w:space="0" w:color="auto"/>
        <w:bottom w:val="none" w:sz="0" w:space="0" w:color="auto"/>
        <w:right w:val="none" w:sz="0" w:space="0" w:color="auto"/>
      </w:divBdr>
    </w:div>
    <w:div w:id="1582367778">
      <w:bodyDiv w:val="1"/>
      <w:marLeft w:val="0"/>
      <w:marRight w:val="0"/>
      <w:marTop w:val="0"/>
      <w:marBottom w:val="0"/>
      <w:divBdr>
        <w:top w:val="none" w:sz="0" w:space="0" w:color="auto"/>
        <w:left w:val="none" w:sz="0" w:space="0" w:color="auto"/>
        <w:bottom w:val="none" w:sz="0" w:space="0" w:color="auto"/>
        <w:right w:val="none" w:sz="0" w:space="0" w:color="auto"/>
      </w:divBdr>
    </w:div>
    <w:div w:id="1618023757">
      <w:bodyDiv w:val="1"/>
      <w:marLeft w:val="0"/>
      <w:marRight w:val="0"/>
      <w:marTop w:val="0"/>
      <w:marBottom w:val="0"/>
      <w:divBdr>
        <w:top w:val="none" w:sz="0" w:space="0" w:color="auto"/>
        <w:left w:val="none" w:sz="0" w:space="0" w:color="auto"/>
        <w:bottom w:val="none" w:sz="0" w:space="0" w:color="auto"/>
        <w:right w:val="none" w:sz="0" w:space="0" w:color="auto"/>
      </w:divBdr>
    </w:div>
    <w:div w:id="1631519063">
      <w:bodyDiv w:val="1"/>
      <w:marLeft w:val="0"/>
      <w:marRight w:val="0"/>
      <w:marTop w:val="0"/>
      <w:marBottom w:val="0"/>
      <w:divBdr>
        <w:top w:val="none" w:sz="0" w:space="0" w:color="auto"/>
        <w:left w:val="none" w:sz="0" w:space="0" w:color="auto"/>
        <w:bottom w:val="none" w:sz="0" w:space="0" w:color="auto"/>
        <w:right w:val="none" w:sz="0" w:space="0" w:color="auto"/>
      </w:divBdr>
    </w:div>
    <w:div w:id="1636716264">
      <w:bodyDiv w:val="1"/>
      <w:marLeft w:val="0"/>
      <w:marRight w:val="0"/>
      <w:marTop w:val="0"/>
      <w:marBottom w:val="0"/>
      <w:divBdr>
        <w:top w:val="none" w:sz="0" w:space="0" w:color="auto"/>
        <w:left w:val="none" w:sz="0" w:space="0" w:color="auto"/>
        <w:bottom w:val="none" w:sz="0" w:space="0" w:color="auto"/>
        <w:right w:val="none" w:sz="0" w:space="0" w:color="auto"/>
      </w:divBdr>
    </w:div>
    <w:div w:id="1707558955">
      <w:bodyDiv w:val="1"/>
      <w:marLeft w:val="0"/>
      <w:marRight w:val="0"/>
      <w:marTop w:val="0"/>
      <w:marBottom w:val="0"/>
      <w:divBdr>
        <w:top w:val="none" w:sz="0" w:space="0" w:color="auto"/>
        <w:left w:val="none" w:sz="0" w:space="0" w:color="auto"/>
        <w:bottom w:val="none" w:sz="0" w:space="0" w:color="auto"/>
        <w:right w:val="none" w:sz="0" w:space="0" w:color="auto"/>
      </w:divBdr>
    </w:div>
    <w:div w:id="1795248280">
      <w:bodyDiv w:val="1"/>
      <w:marLeft w:val="0"/>
      <w:marRight w:val="0"/>
      <w:marTop w:val="0"/>
      <w:marBottom w:val="0"/>
      <w:divBdr>
        <w:top w:val="none" w:sz="0" w:space="0" w:color="auto"/>
        <w:left w:val="none" w:sz="0" w:space="0" w:color="auto"/>
        <w:bottom w:val="none" w:sz="0" w:space="0" w:color="auto"/>
        <w:right w:val="none" w:sz="0" w:space="0" w:color="auto"/>
      </w:divBdr>
    </w:div>
    <w:div w:id="1827352517">
      <w:bodyDiv w:val="1"/>
      <w:marLeft w:val="0"/>
      <w:marRight w:val="0"/>
      <w:marTop w:val="0"/>
      <w:marBottom w:val="0"/>
      <w:divBdr>
        <w:top w:val="none" w:sz="0" w:space="0" w:color="auto"/>
        <w:left w:val="none" w:sz="0" w:space="0" w:color="auto"/>
        <w:bottom w:val="none" w:sz="0" w:space="0" w:color="auto"/>
        <w:right w:val="none" w:sz="0" w:space="0" w:color="auto"/>
      </w:divBdr>
    </w:div>
    <w:div w:id="1931155206">
      <w:bodyDiv w:val="1"/>
      <w:marLeft w:val="0"/>
      <w:marRight w:val="0"/>
      <w:marTop w:val="0"/>
      <w:marBottom w:val="0"/>
      <w:divBdr>
        <w:top w:val="none" w:sz="0" w:space="0" w:color="auto"/>
        <w:left w:val="none" w:sz="0" w:space="0" w:color="auto"/>
        <w:bottom w:val="none" w:sz="0" w:space="0" w:color="auto"/>
        <w:right w:val="none" w:sz="0" w:space="0" w:color="auto"/>
      </w:divBdr>
    </w:div>
    <w:div w:id="1956136860">
      <w:bodyDiv w:val="1"/>
      <w:marLeft w:val="0"/>
      <w:marRight w:val="0"/>
      <w:marTop w:val="0"/>
      <w:marBottom w:val="0"/>
      <w:divBdr>
        <w:top w:val="none" w:sz="0" w:space="0" w:color="auto"/>
        <w:left w:val="none" w:sz="0" w:space="0" w:color="auto"/>
        <w:bottom w:val="none" w:sz="0" w:space="0" w:color="auto"/>
        <w:right w:val="none" w:sz="0" w:space="0" w:color="auto"/>
      </w:divBdr>
    </w:div>
    <w:div w:id="1967273607">
      <w:bodyDiv w:val="1"/>
      <w:marLeft w:val="0"/>
      <w:marRight w:val="0"/>
      <w:marTop w:val="0"/>
      <w:marBottom w:val="0"/>
      <w:divBdr>
        <w:top w:val="none" w:sz="0" w:space="0" w:color="auto"/>
        <w:left w:val="none" w:sz="0" w:space="0" w:color="auto"/>
        <w:bottom w:val="none" w:sz="0" w:space="0" w:color="auto"/>
        <w:right w:val="none" w:sz="0" w:space="0" w:color="auto"/>
      </w:divBdr>
    </w:div>
    <w:div w:id="2031371556">
      <w:bodyDiv w:val="1"/>
      <w:marLeft w:val="0"/>
      <w:marRight w:val="0"/>
      <w:marTop w:val="0"/>
      <w:marBottom w:val="0"/>
      <w:divBdr>
        <w:top w:val="none" w:sz="0" w:space="0" w:color="auto"/>
        <w:left w:val="none" w:sz="0" w:space="0" w:color="auto"/>
        <w:bottom w:val="none" w:sz="0" w:space="0" w:color="auto"/>
        <w:right w:val="none" w:sz="0" w:space="0" w:color="auto"/>
      </w:divBdr>
    </w:div>
    <w:div w:id="2057579531">
      <w:bodyDiv w:val="1"/>
      <w:marLeft w:val="0"/>
      <w:marRight w:val="0"/>
      <w:marTop w:val="0"/>
      <w:marBottom w:val="0"/>
      <w:divBdr>
        <w:top w:val="none" w:sz="0" w:space="0" w:color="auto"/>
        <w:left w:val="none" w:sz="0" w:space="0" w:color="auto"/>
        <w:bottom w:val="none" w:sz="0" w:space="0" w:color="auto"/>
        <w:right w:val="none" w:sz="0" w:space="0" w:color="auto"/>
      </w:divBdr>
    </w:div>
    <w:div w:id="2067488232">
      <w:bodyDiv w:val="1"/>
      <w:marLeft w:val="0"/>
      <w:marRight w:val="0"/>
      <w:marTop w:val="0"/>
      <w:marBottom w:val="0"/>
      <w:divBdr>
        <w:top w:val="none" w:sz="0" w:space="0" w:color="auto"/>
        <w:left w:val="none" w:sz="0" w:space="0" w:color="auto"/>
        <w:bottom w:val="none" w:sz="0" w:space="0" w:color="auto"/>
        <w:right w:val="none" w:sz="0" w:space="0" w:color="auto"/>
      </w:divBdr>
    </w:div>
    <w:div w:id="2096315504">
      <w:bodyDiv w:val="1"/>
      <w:marLeft w:val="0"/>
      <w:marRight w:val="0"/>
      <w:marTop w:val="0"/>
      <w:marBottom w:val="0"/>
      <w:divBdr>
        <w:top w:val="none" w:sz="0" w:space="0" w:color="auto"/>
        <w:left w:val="none" w:sz="0" w:space="0" w:color="auto"/>
        <w:bottom w:val="none" w:sz="0" w:space="0" w:color="auto"/>
        <w:right w:val="none" w:sz="0" w:space="0" w:color="auto"/>
      </w:divBdr>
    </w:div>
    <w:div w:id="20993976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hyperlink" Target="https://circabc.europa.eu/ui/group/b8247b4b-1208-4766-a9eb-d185643c49f3/library/3b795363-f995-41fb-bb0a-21831578db3f/details" TargetMode="External"/><Relationship Id="rId26" Type="http://schemas.openxmlformats.org/officeDocument/2006/relationships/hyperlink" Target="https://circabc.europa.eu/ui/group/b8247b4b-1208-4766-a9eb-d185643c49f3/library/3ee0cc25-f9c3-4b2a-b2b2-056fb4b47261/details" TargetMode="External"/><Relationship Id="rId39" Type="http://schemas.openxmlformats.org/officeDocument/2006/relationships/hyperlink" Target="https://circabc.europa.eu/ui/group/b8247b4b-1208-4766-a9eb-d185643c49f3/library/53ab273b-7cf0-4882-a4f2-eeab9301d599?p=1&amp;n=10&amp;sort=modified_DESC" TargetMode="External"/><Relationship Id="rId21" Type="http://schemas.openxmlformats.org/officeDocument/2006/relationships/hyperlink" Target="https://pics.ec.europa.eu/group/82/files/108084/download" TargetMode="External"/><Relationship Id="rId34" Type="http://schemas.openxmlformats.org/officeDocument/2006/relationships/hyperlink" Target="https://customs.ec.europa.eu/gtp/" TargetMode="External"/><Relationship Id="rId42" Type="http://schemas.openxmlformats.org/officeDocument/2006/relationships/hyperlink" Target="https://ics2domain/ics2-cr-web-ccn2/" TargetMode="External"/><Relationship Id="rId47" Type="http://schemas.openxmlformats.org/officeDocument/2006/relationships/hyperlink" Target="https://s2s.conf.ccn2.taxud:8441/CCN2.Service.Customs.EU.ICS.RiskAnalysisOrchestrationBASV2" TargetMode="External"/><Relationship Id="rId50" Type="http://schemas.openxmlformats.org/officeDocument/2006/relationships/hyperlink" Target="https://customs-taxation.learning.europa.eu/course/view.php?id=653&amp;section=1" TargetMode="External"/><Relationship Id="rId55" Type="http://schemas.openxmlformats.org/officeDocument/2006/relationships/image" Target="media/image2.png"/><Relationship Id="rId63" Type="http://schemas.openxmlformats.org/officeDocument/2006/relationships/image" Target="media/image5.png"/><Relationship Id="rId68" Type="http://schemas.openxmlformats.org/officeDocument/2006/relationships/hyperlink" Target="https://circabc.europa.eu/ui/group/18fb5859-3970-4ac5-b30b-6604977a15a7/library/77adbe67-03a9-4eac-a06f-49c59760f6c2?p=1&amp;n=25&amp;sort=name_ASC" TargetMode="External"/><Relationship Id="rId76" Type="http://schemas.openxmlformats.org/officeDocument/2006/relationships/glossaryDocument" Target="glossary/document.xml"/><Relationship Id="rId7" Type="http://schemas.openxmlformats.org/officeDocument/2006/relationships/customXml" Target="../customXml/item7.xml"/><Relationship Id="rId71"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circabc.europa.eu/ui/group/b8247b4b-1208-4766-a9eb-d185643c49f3/library/b66b2c7f-ace3-4ca7-84de-bda98c96976d/details" TargetMode="External"/><Relationship Id="rId29" Type="http://schemas.openxmlformats.org/officeDocument/2006/relationships/hyperlink" Target="https://u2s.conf.ccn2.taxud/ics2-cr-web-ccn2/index.jsp" TargetMode="External"/><Relationship Id="rId11" Type="http://schemas.openxmlformats.org/officeDocument/2006/relationships/webSettings" Target="webSettings.xml"/><Relationship Id="rId24" Type="http://schemas.openxmlformats.org/officeDocument/2006/relationships/hyperlink" Target="https://circabc.europa.eu/ui/group/617eb8f3-5946-4fe5-a01f-42974a83b29c/library/0147629e-a9b4-433e-a60e-06e58a6224a2/details" TargetMode="External"/><Relationship Id="rId32" Type="http://schemas.openxmlformats.org/officeDocument/2006/relationships/hyperlink" Target="https://u2s.prod.ccn2.taxud/ics2-mon/index.html" TargetMode="External"/><Relationship Id="rId37" Type="http://schemas.openxmlformats.org/officeDocument/2006/relationships/hyperlink" Target="mailto:support@itsmtaxud.europa.eu" TargetMode="External"/><Relationship Id="rId40" Type="http://schemas.openxmlformats.org/officeDocument/2006/relationships/hyperlink" Target="https://u2s.prod.ccn2.taxud/ics2-mon/index.html" TargetMode="External"/><Relationship Id="rId45" Type="http://schemas.openxmlformats.org/officeDocument/2006/relationships/hyperlink" Target="https://circabc.europa.eu/ui/group/18fb5859-3970-4ac5-b30b-6604977a15a7/library/336e892c-2bb8-4642-97c9-fc0798d0bb50?p=1&amp;n=25&amp;sort=name_ASC" TargetMode="External"/><Relationship Id="rId53" Type="http://schemas.openxmlformats.org/officeDocument/2006/relationships/hyperlink" Target="https://circabc.europa.eu/ui/group/18fb5859-3970-4ac5-b30b-6604977a15a7/library/6a98ca8e-8057-48c4-8f6b-bc9e0772364a?p=1&amp;n=25&amp;sort=name_ASC" TargetMode="External"/><Relationship Id="rId58" Type="http://schemas.openxmlformats.org/officeDocument/2006/relationships/hyperlink" Target="https://circabc.europa.eu/ui/group/18fb5859-3970-4ac5-b30b-6604977a15a7/library/6a98ca8e-8057-48c4-8f6b-bc9e0772364a?p=1&amp;n=25&amp;sort=name_ASC" TargetMode="External"/><Relationship Id="rId66" Type="http://schemas.openxmlformats.org/officeDocument/2006/relationships/hyperlink" Target="https://circabc.europa.eu/ui/group/18fb5859-3970-4ac5-b30b-6604977a15a7/library/6a98ca8e-8057-48c4-8f6b-bc9e0772364a?p=1&amp;n=25&amp;sort=name_ASC" TargetMode="External"/><Relationship Id="rId74"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https://circabc.europa.eu/ui/group/b8247b4b-1208-4766-a9eb-d185643c49f3/library/28f8dc92-9bfc-40cc-a8d6-3cc9d6477846?p=1&amp;n=10&amp;sort=modified_DESC" TargetMode="External"/><Relationship Id="rId23" Type="http://schemas.openxmlformats.org/officeDocument/2006/relationships/hyperlink" Target="https://circabc.europa.eu/ui/group/617eb8f3-5946-4fe5-a01f-42974a83b29c/library/e05627a0-12fd-468f-af7f-c52792d7fd1c/details" TargetMode="External"/><Relationship Id="rId28" Type="http://schemas.openxmlformats.org/officeDocument/2006/relationships/hyperlink" Target="https://itsmtaxud.europa.eu/smt/ess.do" TargetMode="External"/><Relationship Id="rId36" Type="http://schemas.openxmlformats.org/officeDocument/2006/relationships/hyperlink" Target="https://itsmtaxud.europa.eu/sites/itsm-portal/home.html" TargetMode="External"/><Relationship Id="rId49" Type="http://schemas.openxmlformats.org/officeDocument/2006/relationships/hyperlink" Target="https://circabc.europa.eu/ui/group/18fb5859-3970-4ac5-b30b-6604977a15a7/library/6a98ca8e-8057-48c4-8f6b-bc9e0772364a?p=1&amp;n=25&amp;sort=name_ASC" TargetMode="External"/><Relationship Id="rId57" Type="http://schemas.openxmlformats.org/officeDocument/2006/relationships/image" Target="media/image4.png"/><Relationship Id="rId61" Type="http://schemas.openxmlformats.org/officeDocument/2006/relationships/hyperlink" Target="https://circabc.europa.eu/ui/group/18fb5859-3970-4ac5-b30b-6604977a15a7/library/6a98ca8e-8057-48c4-8f6b-bc9e0772364a?p=1&amp;n=25&amp;sort=name_ASC" TargetMode="External"/><Relationship Id="rId10" Type="http://schemas.openxmlformats.org/officeDocument/2006/relationships/settings" Target="settings.xml"/><Relationship Id="rId19" Type="http://schemas.openxmlformats.org/officeDocument/2006/relationships/hyperlink" Target="https://circabc.europa.eu/ui/group/b8247b4b-1208-4766-a9eb-d185643c49f3/library/54fd9f55-4ea6-4acc-91c3-ee74152cf2b5?p=1&amp;n=10&amp;sort=modified_DESC" TargetMode="External"/><Relationship Id="rId31" Type="http://schemas.openxmlformats.org/officeDocument/2006/relationships/hyperlink" Target="https://u2s.conf.ccn2.taxud/ics2-mon/index.html" TargetMode="External"/><Relationship Id="rId44" Type="http://schemas.openxmlformats.org/officeDocument/2006/relationships/hyperlink" Target="https://customs-taxation.learning.europa.eu/course/view.php?id=494&amp;section=1" TargetMode="External"/><Relationship Id="rId52" Type="http://schemas.openxmlformats.org/officeDocument/2006/relationships/hyperlink" Target="https://circabc.europa.eu/ui/group/18fb5859-3970-4ac5-b30b-6604977a15a7/library/6a98ca8e-8057-48c4-8f6b-bc9e0772364a?p=1&amp;n=25&amp;sort=name_ASC" TargetMode="External"/><Relationship Id="rId60" Type="http://schemas.openxmlformats.org/officeDocument/2006/relationships/hyperlink" Target="https://pics.ec.europa.eu/group/263/files/87007/download" TargetMode="External"/><Relationship Id="rId65" Type="http://schemas.openxmlformats.org/officeDocument/2006/relationships/hyperlink" Target="https://taxation-customs.ec.europa.eu/business/customs-procedures-import-and-export/customs-procedures/economic-operators-registration-and-identification-number-eori_en" TargetMode="External"/><Relationship Id="rId73"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hyperlink" Target="https://circabc.europa.eu/ui/group/b8247b4b-1208-4766-a9eb-d185643c49f3/library/3d8b3c37-f4dd-46d1-85bc-8b763db4f38c/details" TargetMode="External"/><Relationship Id="rId27" Type="http://schemas.openxmlformats.org/officeDocument/2006/relationships/hyperlink" Target="https://circabc.europa.eu/ui/group/b8247b4b-1208-4766-a9eb-d185643c49f3/library/ad751fac-576c-474e-8a2e-b0bc033c8798/details" TargetMode="External"/><Relationship Id="rId30" Type="http://schemas.openxmlformats.org/officeDocument/2006/relationships/hyperlink" Target="https://u2s.prod.ccn2.taxud/ics2-cr-web-ccn2/index.jsp" TargetMode="External"/><Relationship Id="rId35" Type="http://schemas.openxmlformats.org/officeDocument/2006/relationships/hyperlink" Target="https://itsmtaxud.europa.eu/smt/ess.do" TargetMode="External"/><Relationship Id="rId43" Type="http://schemas.openxmlformats.org/officeDocument/2006/relationships/hyperlink" Target="https://circabc.europa.eu/ui/group/18fb5859-3970-4ac5-b30b-6604977a15a7/library/77adbe67-03a9-4eac-a06f-49c59760f6c2?p=1&amp;n=25&amp;sort=name_ASC" TargetMode="External"/><Relationship Id="rId48" Type="http://schemas.openxmlformats.org/officeDocument/2006/relationships/hyperlink" Target="https://circabc.europa.eu/ui/group/18fb5859-3970-4ac5-b30b-6604977a15a7/library/6a98ca8e-8057-48c4-8f6b-bc9e0772364a?p=1&amp;n=25&amp;sort=name_ASC" TargetMode="External"/><Relationship Id="rId56" Type="http://schemas.openxmlformats.org/officeDocument/2006/relationships/image" Target="media/image3.png"/><Relationship Id="rId64" Type="http://schemas.openxmlformats.org/officeDocument/2006/relationships/image" Target="cid:image001.png@01D85B05.708FDC70" TargetMode="External"/><Relationship Id="rId69" Type="http://schemas.openxmlformats.org/officeDocument/2006/relationships/hyperlink" Target="https://ec.europa.eu/taxation_customs/dds2/rd/rd_download_home.jsp?lang=en" TargetMode="External"/><Relationship Id="rId77" Type="http://schemas.openxmlformats.org/officeDocument/2006/relationships/theme" Target="theme/theme1.xml"/><Relationship Id="rId8" Type="http://schemas.openxmlformats.org/officeDocument/2006/relationships/numbering" Target="numbering.xml"/><Relationship Id="rId51" Type="http://schemas.openxmlformats.org/officeDocument/2006/relationships/hyperlink" Target="https://circabc.europa.eu/ui/group/18fb5859-3970-4ac5-b30b-6604977a15a7/library/6a98ca8e-8057-48c4-8f6b-bc9e0772364a?p=1&amp;n=25&amp;sort=name_ASC" TargetMode="External"/><Relationship Id="rId72"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hyperlink" Target="https://circabc.europa.eu/ui/group/18fb5859-3970-4ac5-b30b-6604977a15a7/library/7a396c39-dabe-45ab-ad70-a5f18f4a1c54/details" TargetMode="External"/><Relationship Id="rId25" Type="http://schemas.openxmlformats.org/officeDocument/2006/relationships/hyperlink" Target="https://circabc.europa.eu/ui/group/18fb5859-3970-4ac5-b30b-6604977a15a7/library/cc2fe456-2f78-410a-b3c5-9c683c2e1add/details" TargetMode="External"/><Relationship Id="rId33" Type="http://schemas.openxmlformats.org/officeDocument/2006/relationships/hyperlink" Target="https://conformance.customs.ec.europa.eu/euctp" TargetMode="External"/><Relationship Id="rId38" Type="http://schemas.openxmlformats.org/officeDocument/2006/relationships/hyperlink" Target="https://circabc.europa.eu/ui/group/b8247b4b-1208-4766-a9eb-d185643c49f3/library/ef4e0209-95af-4103-aac4-f3f4cefdf108/details" TargetMode="External"/><Relationship Id="rId46" Type="http://schemas.openxmlformats.org/officeDocument/2006/relationships/hyperlink" Target="https://circabc.europa.eu/ui/group/18fb5859-3970-4ac5-b30b-6604977a15a7/library/6a98ca8e-8057-48c4-8f6b-bc9e0772364a?p=1&amp;n=25&amp;sort=name_ASC" TargetMode="External"/><Relationship Id="rId59" Type="http://schemas.openxmlformats.org/officeDocument/2006/relationships/hyperlink" Target="https://esignature.ec.europa.eu/efda/tl-browser/" TargetMode="External"/><Relationship Id="rId67" Type="http://schemas.openxmlformats.org/officeDocument/2006/relationships/hyperlink" Target="https://circabc.europa.eu/ui/group/18fb5859-3970-4ac5-b30b-6604977a15a7/library/6a98ca8e-8057-48c4-8f6b-bc9e0772364a?p=1&amp;n=25&amp;sort=name_ASC" TargetMode="External"/><Relationship Id="rId20" Type="http://schemas.openxmlformats.org/officeDocument/2006/relationships/hyperlink" Target="https://circabc.europa.eu/ui/group/b8247b4b-1208-4766-a9eb-d185643c49f3/library/28bf3c4c-7908-4aab-8f57-f9eaaccf1234/details" TargetMode="External"/><Relationship Id="rId41" Type="http://schemas.openxmlformats.org/officeDocument/2006/relationships/hyperlink" Target="https://u2s.prod.ccn2.taxud/ics2-mon/screen/unavailability" TargetMode="External"/><Relationship Id="rId54" Type="http://schemas.openxmlformats.org/officeDocument/2006/relationships/hyperlink" Target="https://circabc.europa.eu/ui/group/18fb5859-3970-4ac5-b30b-6604977a15a7/library/6a98ca8e-8057-48c4-8f6b-bc9e0772364a?p=1&amp;n=25&amp;sort=name_ASC" TargetMode="External"/><Relationship Id="rId62" Type="http://schemas.openxmlformats.org/officeDocument/2006/relationships/hyperlink" Target="https://customs-taxation.learning.europa.eu/course/view.php?id=494&amp;section=1" TargetMode="External"/><Relationship Id="rId70" Type="http://schemas.openxmlformats.org/officeDocument/2006/relationships/hyperlink" Target="https://circabc.europa.eu/ui/group/18fb5859-3970-4ac5-b30b-6604977a15a7/library/6a98ca8e-8057-48c4-8f6b-bc9e0772364a?p=1&amp;n=25&amp;sort=name_ASC"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s>
</file>

<file path=word/_rels/footnotes.xml.rels><?xml version="1.0" encoding="UTF-8" standalone="yes"?>
<Relationships xmlns="http://schemas.openxmlformats.org/package/2006/relationships"><Relationship Id="rId1" Type="http://schemas.openxmlformats.org/officeDocument/2006/relationships/hyperlink" Target="https://taxation-customs.ec.europa.eu/online-services/online-services-and-databases-customs/eu-customs-trader-portal_en"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DIaLOGIKa\Eurolook\Templates\Eurolook.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26BFA01FD0D450CB3430FA23580AEA7"/>
        <w:category>
          <w:name w:val="General"/>
          <w:gallery w:val="placeholder"/>
        </w:category>
        <w:types>
          <w:type w:val="bbPlcHdr"/>
        </w:types>
        <w:behaviors>
          <w:behavior w:val="content"/>
        </w:behaviors>
        <w:guid w:val="{EEB99C76-8889-4578-B930-D814700ED358}"/>
      </w:docPartPr>
      <w:docPartBody>
        <w:p w:rsidR="007D7CDB" w:rsidRDefault="006F7B2A" w:rsidP="006F7B2A">
          <w:pPr>
            <w:pStyle w:val="526BFA01FD0D450CB3430FA23580AEA795"/>
          </w:pPr>
          <w:r w:rsidRPr="00F64B49">
            <w:rPr>
              <w:rStyle w:val="Platzhaltertext"/>
              <w:b/>
              <w:color w:val="984806"/>
            </w:rPr>
            <w:t>Select the DG TAXUD Directorate B Unit here.</w:t>
          </w:r>
        </w:p>
      </w:docPartBody>
    </w:docPart>
    <w:docPart>
      <w:docPartPr>
        <w:name w:val="598AB59B6B75460F9C373AF1DF352DD6"/>
        <w:category>
          <w:name w:val="General"/>
          <w:gallery w:val="placeholder"/>
        </w:category>
        <w:types>
          <w:type w:val="bbPlcHdr"/>
        </w:types>
        <w:behaviors>
          <w:behavior w:val="content"/>
        </w:behaviors>
        <w:guid w:val="{4F45E548-5184-4A94-8FE5-499D158C9BE4}"/>
      </w:docPartPr>
      <w:docPartBody>
        <w:p w:rsidR="0036504B" w:rsidRDefault="006F7B2A" w:rsidP="006F7B2A">
          <w:pPr>
            <w:pStyle w:val="598AB59B6B75460F9C373AF1DF352DD663"/>
          </w:pPr>
          <w:r w:rsidRPr="00F64B49">
            <w:rPr>
              <w:rStyle w:val="Platzhaltertext"/>
              <w:color w:val="984806"/>
            </w:rPr>
            <w:t>Select the status here.</w:t>
          </w:r>
        </w:p>
      </w:docPartBody>
    </w:docPart>
    <w:docPart>
      <w:docPartPr>
        <w:name w:val="E522F8A849254428B717D268491E703B"/>
        <w:category>
          <w:name w:val="General"/>
          <w:gallery w:val="placeholder"/>
        </w:category>
        <w:types>
          <w:type w:val="bbPlcHdr"/>
        </w:types>
        <w:behaviors>
          <w:behavior w:val="content"/>
        </w:behaviors>
        <w:guid w:val="{5FD4829D-887F-4C8E-9559-F0CF69BB0092}"/>
      </w:docPartPr>
      <w:docPartBody>
        <w:p w:rsidR="0036504B" w:rsidRDefault="006F7B2A" w:rsidP="006F7B2A">
          <w:pPr>
            <w:pStyle w:val="E522F8A849254428B717D268491E703B58"/>
          </w:pPr>
          <w:r w:rsidRPr="00F64B49">
            <w:rPr>
              <w:rStyle w:val="Platzhaltertext"/>
              <w:color w:val="auto"/>
            </w:rPr>
            <w:t>DG TAXUD</w:t>
          </w:r>
        </w:p>
      </w:docPartBody>
    </w:docPart>
    <w:docPart>
      <w:docPartPr>
        <w:name w:val="B7176F666F3A44F7B71DD30939990553"/>
        <w:category>
          <w:name w:val="General"/>
          <w:gallery w:val="placeholder"/>
        </w:category>
        <w:types>
          <w:type w:val="bbPlcHdr"/>
        </w:types>
        <w:behaviors>
          <w:behavior w:val="content"/>
        </w:behaviors>
        <w:guid w:val="{D3EA319E-1896-4DD7-9F34-35765287AE46}"/>
      </w:docPartPr>
      <w:docPartBody>
        <w:p w:rsidR="00EF11FA" w:rsidRDefault="006F7B2A" w:rsidP="006F7B2A">
          <w:pPr>
            <w:pStyle w:val="B7176F666F3A44F7B71DD3093999055333"/>
          </w:pPr>
          <w:r w:rsidRPr="00F64B49">
            <w:rPr>
              <w:rStyle w:val="Platzhaltertext"/>
              <w:color w:val="984806"/>
              <w:lang w:eastAsia="en-US"/>
            </w:rPr>
            <w:t>Select the confidentiality classification level here.</w:t>
          </w:r>
        </w:p>
      </w:docPartBody>
    </w:docPart>
    <w:docPart>
      <w:docPartPr>
        <w:name w:val="FA2A0D700DD94E0B970A6D2F8DECC970"/>
        <w:category>
          <w:name w:val="General"/>
          <w:gallery w:val="placeholder"/>
        </w:category>
        <w:types>
          <w:type w:val="bbPlcHdr"/>
        </w:types>
        <w:behaviors>
          <w:behavior w:val="content"/>
        </w:behaviors>
        <w:guid w:val="{F7DDF175-49B5-48C5-A0AE-A06FBA3D55F9}"/>
      </w:docPartPr>
      <w:docPartBody>
        <w:p w:rsidR="005C15F8" w:rsidRDefault="006F7B2A" w:rsidP="006F7B2A">
          <w:pPr>
            <w:pStyle w:val="FA2A0D700DD94E0B970A6D2F8DECC97030"/>
          </w:pPr>
          <w:r w:rsidRPr="00D049F7">
            <w:rPr>
              <w:rStyle w:val="Platzhaltertext"/>
              <w:color w:val="auto"/>
              <w:szCs w:val="16"/>
              <w:lang w:eastAsia="en-US"/>
            </w:rPr>
            <w:t>Select the confidentiality classification level here.</w:t>
          </w:r>
        </w:p>
      </w:docPartBody>
    </w:docPart>
    <w:docPart>
      <w:docPartPr>
        <w:name w:val="60D06D03919D4A78B0F7A2AC27244A97"/>
        <w:category>
          <w:name w:val="General"/>
          <w:gallery w:val="placeholder"/>
        </w:category>
        <w:types>
          <w:type w:val="bbPlcHdr"/>
        </w:types>
        <w:behaviors>
          <w:behavior w:val="content"/>
        </w:behaviors>
        <w:guid w:val="{99593795-FA16-4FAC-ACDA-6EB599D4F7D8}"/>
      </w:docPartPr>
      <w:docPartBody>
        <w:p w:rsidR="007777A1" w:rsidRDefault="006F7B2A" w:rsidP="006F7B2A">
          <w:pPr>
            <w:pStyle w:val="60D06D03919D4A78B0F7A2AC27244A979"/>
          </w:pPr>
          <w:r w:rsidRPr="00F64B49">
            <w:rPr>
              <w:rStyle w:val="Platzhaltertext"/>
              <w:color w:val="984806"/>
              <w:lang w:eastAsia="en-US"/>
            </w:rPr>
            <w:t>Select the public here.</w:t>
          </w:r>
        </w:p>
      </w:docPartBody>
    </w:docPart>
    <w:docPart>
      <w:docPartPr>
        <w:name w:val="97683A859D6A4FD1A02C551D36C2C966"/>
        <w:category>
          <w:name w:val="General"/>
          <w:gallery w:val="placeholder"/>
        </w:category>
        <w:types>
          <w:type w:val="bbPlcHdr"/>
        </w:types>
        <w:behaviors>
          <w:behavior w:val="content"/>
        </w:behaviors>
        <w:guid w:val="{6AF87910-9490-4F7D-AF70-91EC254596B7}"/>
      </w:docPartPr>
      <w:docPartBody>
        <w:p w:rsidR="007E4740" w:rsidRDefault="007E4740" w:rsidP="007E4740">
          <w:pPr>
            <w:pStyle w:val="97683A859D6A4FD1A02C551D36C2C966"/>
          </w:pPr>
          <w:r w:rsidRPr="00624562">
            <w:rPr>
              <w:color w:val="984806"/>
            </w:rPr>
            <w:t>Select the applicable value about the location of the previously accepted ver</w:t>
          </w:r>
          <w:r>
            <w:rPr>
              <w:color w:val="984806"/>
            </w:rPr>
            <w:t>sion of this document here.</w:t>
          </w:r>
        </w:p>
      </w:docPartBody>
    </w:docPart>
    <w:docPart>
      <w:docPartPr>
        <w:name w:val="316303B4C1A74BA4B4BDE60B3C9D61EF"/>
        <w:category>
          <w:name w:val="General"/>
          <w:gallery w:val="placeholder"/>
        </w:category>
        <w:types>
          <w:type w:val="bbPlcHdr"/>
        </w:types>
        <w:behaviors>
          <w:behavior w:val="content"/>
        </w:behaviors>
        <w:guid w:val="{540AB715-A8F0-4609-81A1-B554C1C8D9D0}"/>
      </w:docPartPr>
      <w:docPartBody>
        <w:p w:rsidR="00D01DDC" w:rsidRDefault="00D01DDC" w:rsidP="00D01DDC">
          <w:pPr>
            <w:pStyle w:val="316303B4C1A74BA4B4BDE60B3C9D61EF"/>
          </w:pPr>
          <w:r w:rsidRPr="00490EBF">
            <w:rPr>
              <w:rStyle w:val="Platzhaltertext"/>
              <w:color w:val="984806"/>
              <w:sz w:val="20"/>
            </w:rPr>
            <w:t>Select a description here (optional).</w:t>
          </w:r>
        </w:p>
      </w:docPartBody>
    </w:docPart>
    <w:docPart>
      <w:docPartPr>
        <w:name w:val="023372FA929E44BC8FAA39E826F7AD85"/>
        <w:category>
          <w:name w:val="General"/>
          <w:gallery w:val="placeholder"/>
        </w:category>
        <w:types>
          <w:type w:val="bbPlcHdr"/>
        </w:types>
        <w:behaviors>
          <w:behavior w:val="content"/>
        </w:behaviors>
        <w:guid w:val="{9711409D-4BD3-4043-B3D3-A3D1AF21DAFC}"/>
      </w:docPartPr>
      <w:docPartBody>
        <w:p w:rsidR="00D01DDC" w:rsidRDefault="00D01DDC" w:rsidP="00D01DDC">
          <w:pPr>
            <w:pStyle w:val="023372FA929E44BC8FAA39E826F7AD85"/>
          </w:pPr>
          <w:r w:rsidRPr="00490EBF">
            <w:rPr>
              <w:rStyle w:val="Platzhaltertext"/>
              <w:color w:val="984806"/>
              <w:sz w:val="20"/>
            </w:rPr>
            <w:t>Select a description here (optional).</w:t>
          </w:r>
        </w:p>
      </w:docPartBody>
    </w:docPart>
    <w:docPart>
      <w:docPartPr>
        <w:name w:val="ED5DCEB77A274387B39AF8ADCA4A22DA"/>
        <w:category>
          <w:name w:val="General"/>
          <w:gallery w:val="placeholder"/>
        </w:category>
        <w:types>
          <w:type w:val="bbPlcHdr"/>
        </w:types>
        <w:behaviors>
          <w:behavior w:val="content"/>
        </w:behaviors>
        <w:guid w:val="{83F4F630-A832-4B53-8D8C-3FC0A2FCDB8C}"/>
      </w:docPartPr>
      <w:docPartBody>
        <w:p w:rsidR="00D01DDC" w:rsidRDefault="00D01DDC" w:rsidP="00D01DDC">
          <w:pPr>
            <w:pStyle w:val="ED5DCEB77A274387B39AF8ADCA4A22DA"/>
          </w:pPr>
          <w:r w:rsidRPr="00490EBF">
            <w:rPr>
              <w:rStyle w:val="Platzhaltertext"/>
              <w:color w:val="984806"/>
              <w:sz w:val="20"/>
            </w:rPr>
            <w:t>Select a description here (optional).</w:t>
          </w:r>
        </w:p>
      </w:docPartBody>
    </w:docPart>
    <w:docPart>
      <w:docPartPr>
        <w:name w:val="F9E2E947A05F4CE8A4A014F7A8C2BD1C"/>
        <w:category>
          <w:name w:val="General"/>
          <w:gallery w:val="placeholder"/>
        </w:category>
        <w:types>
          <w:type w:val="bbPlcHdr"/>
        </w:types>
        <w:behaviors>
          <w:behavior w:val="content"/>
        </w:behaviors>
        <w:guid w:val="{5D165433-2382-4C86-BBEC-C053182FF460}"/>
      </w:docPartPr>
      <w:docPartBody>
        <w:p w:rsidR="00D01DDC" w:rsidRDefault="00D01DDC" w:rsidP="00D01DDC">
          <w:pPr>
            <w:pStyle w:val="F9E2E947A05F4CE8A4A014F7A8C2BD1C"/>
          </w:pPr>
          <w:r w:rsidRPr="00490EBF">
            <w:rPr>
              <w:rStyle w:val="Platzhaltertext"/>
              <w:color w:val="984806"/>
              <w:sz w:val="20"/>
            </w:rPr>
            <w:t>Select a description here (optional).</w:t>
          </w:r>
        </w:p>
      </w:docPartBody>
    </w:docPart>
    <w:docPart>
      <w:docPartPr>
        <w:name w:val="F7BCF1E4560D4F2EB41A083757E5C5F6"/>
        <w:category>
          <w:name w:val="General"/>
          <w:gallery w:val="placeholder"/>
        </w:category>
        <w:types>
          <w:type w:val="bbPlcHdr"/>
        </w:types>
        <w:behaviors>
          <w:behavior w:val="content"/>
        </w:behaviors>
        <w:guid w:val="{B1D873CD-06A3-4F92-BABE-21E22F748689}"/>
      </w:docPartPr>
      <w:docPartBody>
        <w:p w:rsidR="00D01DDC" w:rsidRDefault="00D01DDC" w:rsidP="00D01DDC">
          <w:pPr>
            <w:pStyle w:val="F7BCF1E4560D4F2EB41A083757E5C5F6"/>
          </w:pPr>
          <w:r w:rsidRPr="00490EBF">
            <w:rPr>
              <w:rStyle w:val="Platzhaltertext"/>
              <w:color w:val="984806"/>
              <w:sz w:val="20"/>
            </w:rPr>
            <w:t>Select a description here (optional).</w:t>
          </w:r>
        </w:p>
      </w:docPartBody>
    </w:docPart>
    <w:docPart>
      <w:docPartPr>
        <w:name w:val="4D6F2B58DD044B82A6400020E65F25A2"/>
        <w:category>
          <w:name w:val="General"/>
          <w:gallery w:val="placeholder"/>
        </w:category>
        <w:types>
          <w:type w:val="bbPlcHdr"/>
        </w:types>
        <w:behaviors>
          <w:behavior w:val="content"/>
        </w:behaviors>
        <w:guid w:val="{701C49B2-9ABB-4175-A8DC-FAE6A04DAFA0}"/>
      </w:docPartPr>
      <w:docPartBody>
        <w:p w:rsidR="00D01DDC" w:rsidRDefault="00D01DDC" w:rsidP="00D01DDC">
          <w:pPr>
            <w:pStyle w:val="4D6F2B58DD044B82A6400020E65F25A2"/>
          </w:pPr>
          <w:r w:rsidRPr="00490EBF">
            <w:rPr>
              <w:rStyle w:val="Platzhaltertext"/>
              <w:color w:val="984806"/>
              <w:sz w:val="20"/>
            </w:rPr>
            <w:t>Select a description here (optional).</w:t>
          </w:r>
        </w:p>
      </w:docPartBody>
    </w:docPart>
    <w:docPart>
      <w:docPartPr>
        <w:name w:val="962BBD71BD9447609A7C2FF66C7E45AC"/>
        <w:category>
          <w:name w:val="General"/>
          <w:gallery w:val="placeholder"/>
        </w:category>
        <w:types>
          <w:type w:val="bbPlcHdr"/>
        </w:types>
        <w:behaviors>
          <w:behavior w:val="content"/>
        </w:behaviors>
        <w:guid w:val="{929FC53F-D2EB-4E31-A0F1-13099A7E6ED6}"/>
      </w:docPartPr>
      <w:docPartBody>
        <w:p w:rsidR="00D01DDC" w:rsidRDefault="00D01DDC" w:rsidP="00D01DDC">
          <w:pPr>
            <w:pStyle w:val="962BBD71BD9447609A7C2FF66C7E45AC"/>
          </w:pPr>
          <w:r w:rsidRPr="00490EBF">
            <w:rPr>
              <w:rStyle w:val="Platzhaltertext"/>
              <w:color w:val="984806"/>
              <w:sz w:val="20"/>
            </w:rPr>
            <w:t>Select a description here (optional).</w:t>
          </w:r>
        </w:p>
      </w:docPartBody>
    </w:docPart>
    <w:docPart>
      <w:docPartPr>
        <w:name w:val="59DB6E1C64764919B4493254E03019F9"/>
        <w:category>
          <w:name w:val="General"/>
          <w:gallery w:val="placeholder"/>
        </w:category>
        <w:types>
          <w:type w:val="bbPlcHdr"/>
        </w:types>
        <w:behaviors>
          <w:behavior w:val="content"/>
        </w:behaviors>
        <w:guid w:val="{BF47A88A-9F2D-4932-A808-6ECA69347949}"/>
      </w:docPartPr>
      <w:docPartBody>
        <w:p w:rsidR="00D01DDC" w:rsidRDefault="00D01DDC" w:rsidP="00D01DDC">
          <w:pPr>
            <w:pStyle w:val="59DB6E1C64764919B4493254E03019F9"/>
          </w:pPr>
          <w:r w:rsidRPr="00490EBF">
            <w:rPr>
              <w:rStyle w:val="Platzhaltertext"/>
              <w:color w:val="984806"/>
              <w:sz w:val="20"/>
            </w:rPr>
            <w:t>Select a description here (optional).</w:t>
          </w:r>
        </w:p>
      </w:docPartBody>
    </w:docPart>
    <w:docPart>
      <w:docPartPr>
        <w:name w:val="4AA2CF51B331455C86F12A3FD5812843"/>
        <w:category>
          <w:name w:val="General"/>
          <w:gallery w:val="placeholder"/>
        </w:category>
        <w:types>
          <w:type w:val="bbPlcHdr"/>
        </w:types>
        <w:behaviors>
          <w:behavior w:val="content"/>
        </w:behaviors>
        <w:guid w:val="{11ED2793-DCE4-42A4-95C0-95A30DA2B57B}"/>
      </w:docPartPr>
      <w:docPartBody>
        <w:p w:rsidR="00D01DDC" w:rsidRDefault="00D01DDC" w:rsidP="00D01DDC">
          <w:pPr>
            <w:pStyle w:val="4AA2CF51B331455C86F12A3FD5812843"/>
          </w:pPr>
          <w:r w:rsidRPr="00490EBF">
            <w:rPr>
              <w:rStyle w:val="Platzhaltertext"/>
              <w:color w:val="984806"/>
              <w:sz w:val="20"/>
            </w:rPr>
            <w:t>Select a description here (optional).</w:t>
          </w:r>
        </w:p>
      </w:docPartBody>
    </w:docPart>
    <w:docPart>
      <w:docPartPr>
        <w:name w:val="4B1C7A8CD4FF4840A3E3DEF7D7FABC95"/>
        <w:category>
          <w:name w:val="General"/>
          <w:gallery w:val="placeholder"/>
        </w:category>
        <w:types>
          <w:type w:val="bbPlcHdr"/>
        </w:types>
        <w:behaviors>
          <w:behavior w:val="content"/>
        </w:behaviors>
        <w:guid w:val="{F477EC24-C605-4E59-BE03-0DF755C346F1}"/>
      </w:docPartPr>
      <w:docPartBody>
        <w:p w:rsidR="00D01DDC" w:rsidRDefault="00D01DDC" w:rsidP="00D01DDC">
          <w:pPr>
            <w:pStyle w:val="4B1C7A8CD4FF4840A3E3DEF7D7FABC95"/>
          </w:pPr>
          <w:r w:rsidRPr="00490EBF">
            <w:rPr>
              <w:rStyle w:val="Platzhaltertext"/>
              <w:color w:val="984806"/>
              <w:sz w:val="20"/>
            </w:rPr>
            <w:t>Select a description here (optional).</w:t>
          </w:r>
        </w:p>
      </w:docPartBody>
    </w:docPart>
    <w:docPart>
      <w:docPartPr>
        <w:name w:val="32EC27FAC9FE438FA78186893694B64B"/>
        <w:category>
          <w:name w:val="General"/>
          <w:gallery w:val="placeholder"/>
        </w:category>
        <w:types>
          <w:type w:val="bbPlcHdr"/>
        </w:types>
        <w:behaviors>
          <w:behavior w:val="content"/>
        </w:behaviors>
        <w:guid w:val="{933CF5E3-ACD2-4EB0-B951-3DED33784CED}"/>
      </w:docPartPr>
      <w:docPartBody>
        <w:p w:rsidR="00D01DDC" w:rsidRDefault="00D01DDC" w:rsidP="00D01DDC">
          <w:pPr>
            <w:pStyle w:val="32EC27FAC9FE438FA78186893694B64B"/>
          </w:pPr>
          <w:r w:rsidRPr="00F64B49">
            <w:rPr>
              <w:rFonts w:eastAsia="PMingLiU"/>
              <w:color w:val="984806"/>
              <w:sz w:val="20"/>
            </w:rPr>
            <w:t>E</w:t>
          </w:r>
          <w:r w:rsidRPr="00F64B49">
            <w:rPr>
              <w:rStyle w:val="Platzhaltertext"/>
              <w:color w:val="984806"/>
              <w:sz w:val="20"/>
            </w:rPr>
            <w:t>nter the date here.</w:t>
          </w:r>
        </w:p>
      </w:docPartBody>
    </w:docPart>
    <w:docPart>
      <w:docPartPr>
        <w:name w:val="FA7723456F4D4391BBCB167688BA89D9"/>
        <w:category>
          <w:name w:val="General"/>
          <w:gallery w:val="placeholder"/>
        </w:category>
        <w:types>
          <w:type w:val="bbPlcHdr"/>
        </w:types>
        <w:behaviors>
          <w:behavior w:val="content"/>
        </w:behaviors>
        <w:guid w:val="{C8FBAEDC-A40B-408B-9B32-A854F1B26C1A}"/>
      </w:docPartPr>
      <w:docPartBody>
        <w:p w:rsidR="00D01DDC" w:rsidRDefault="00D01DDC" w:rsidP="00D01DDC">
          <w:pPr>
            <w:pStyle w:val="FA7723456F4D4391BBCB167688BA89D9"/>
          </w:pPr>
          <w:r w:rsidRPr="00490EBF">
            <w:rPr>
              <w:rStyle w:val="Platzhaltertext"/>
              <w:color w:val="984806"/>
              <w:sz w:val="20"/>
            </w:rPr>
            <w:t>Select a description here (optional).</w:t>
          </w:r>
        </w:p>
      </w:docPartBody>
    </w:docPart>
    <w:docPart>
      <w:docPartPr>
        <w:name w:val="6AD933FE7A624C77B7EE650BB4F77D20"/>
        <w:category>
          <w:name w:val="General"/>
          <w:gallery w:val="placeholder"/>
        </w:category>
        <w:types>
          <w:type w:val="bbPlcHdr"/>
        </w:types>
        <w:behaviors>
          <w:behavior w:val="content"/>
        </w:behaviors>
        <w:guid w:val="{57729C9F-9F15-41D5-A394-6E13020DE932}"/>
      </w:docPartPr>
      <w:docPartBody>
        <w:p w:rsidR="00D01DDC" w:rsidRDefault="00D01DDC" w:rsidP="00D01DDC">
          <w:pPr>
            <w:pStyle w:val="6AD933FE7A624C77B7EE650BB4F77D20"/>
          </w:pPr>
          <w:r w:rsidRPr="00490EBF">
            <w:rPr>
              <w:rStyle w:val="Platzhaltertext"/>
              <w:color w:val="984806"/>
              <w:sz w:val="20"/>
            </w:rPr>
            <w:t>Select a description here (optional).</w:t>
          </w:r>
        </w:p>
      </w:docPartBody>
    </w:docPart>
    <w:docPart>
      <w:docPartPr>
        <w:name w:val="E495984EBD1444E19E942698668A62CA"/>
        <w:category>
          <w:name w:val="General"/>
          <w:gallery w:val="placeholder"/>
        </w:category>
        <w:types>
          <w:type w:val="bbPlcHdr"/>
        </w:types>
        <w:behaviors>
          <w:behavior w:val="content"/>
        </w:behaviors>
        <w:guid w:val="{DD219DA1-899E-4FEA-A1FE-7235E6014D58}"/>
      </w:docPartPr>
      <w:docPartBody>
        <w:p w:rsidR="00D01DDC" w:rsidRDefault="00D01DDC" w:rsidP="00D01DDC">
          <w:pPr>
            <w:pStyle w:val="E495984EBD1444E19E942698668A62CA"/>
          </w:pPr>
          <w:r w:rsidRPr="00F64B49">
            <w:rPr>
              <w:rFonts w:eastAsia="PMingLiU"/>
              <w:color w:val="984806"/>
              <w:sz w:val="20"/>
            </w:rPr>
            <w:t>E</w:t>
          </w:r>
          <w:r w:rsidRPr="00F64B49">
            <w:rPr>
              <w:rStyle w:val="Platzhaltertext"/>
              <w:color w:val="984806"/>
              <w:sz w:val="20"/>
            </w:rPr>
            <w:t>nter the date here.</w:t>
          </w:r>
        </w:p>
      </w:docPartBody>
    </w:docPart>
    <w:docPart>
      <w:docPartPr>
        <w:name w:val="F7D2D619D7B34CDCB11FB6CBCA652EB2"/>
        <w:category>
          <w:name w:val="General"/>
          <w:gallery w:val="placeholder"/>
        </w:category>
        <w:types>
          <w:type w:val="bbPlcHdr"/>
        </w:types>
        <w:behaviors>
          <w:behavior w:val="content"/>
        </w:behaviors>
        <w:guid w:val="{C9F02DAA-517B-44D6-BB2A-669C99264AD8}"/>
      </w:docPartPr>
      <w:docPartBody>
        <w:p w:rsidR="00D01DDC" w:rsidRDefault="00D01DDC" w:rsidP="00D01DDC">
          <w:pPr>
            <w:pStyle w:val="F7D2D619D7B34CDCB11FB6CBCA652EB2"/>
          </w:pPr>
          <w:r w:rsidRPr="00490EBF">
            <w:rPr>
              <w:rStyle w:val="Platzhaltertext"/>
              <w:color w:val="984806"/>
              <w:sz w:val="20"/>
            </w:rPr>
            <w:t>Select a description here (optional).</w:t>
          </w:r>
        </w:p>
      </w:docPartBody>
    </w:docPart>
    <w:docPart>
      <w:docPartPr>
        <w:name w:val="4046FB54820E48B4A7F43CB824431280"/>
        <w:category>
          <w:name w:val="General"/>
          <w:gallery w:val="placeholder"/>
        </w:category>
        <w:types>
          <w:type w:val="bbPlcHdr"/>
        </w:types>
        <w:behaviors>
          <w:behavior w:val="content"/>
        </w:behaviors>
        <w:guid w:val="{C4DC8E77-B9B5-46E1-A6EF-FA8568536CE7}"/>
      </w:docPartPr>
      <w:docPartBody>
        <w:p w:rsidR="00D01DDC" w:rsidRDefault="00D01DDC" w:rsidP="00D01DDC">
          <w:pPr>
            <w:pStyle w:val="4046FB54820E48B4A7F43CB824431280"/>
          </w:pPr>
          <w:r w:rsidRPr="00490EBF">
            <w:rPr>
              <w:rStyle w:val="Platzhaltertext"/>
              <w:color w:val="984806"/>
              <w:sz w:val="20"/>
            </w:rPr>
            <w:t>Select a description here (optional).</w:t>
          </w:r>
        </w:p>
      </w:docPartBody>
    </w:docPart>
    <w:docPart>
      <w:docPartPr>
        <w:name w:val="2E420DAA4B4A446AA172BC7B43249549"/>
        <w:category>
          <w:name w:val="General"/>
          <w:gallery w:val="placeholder"/>
        </w:category>
        <w:types>
          <w:type w:val="bbPlcHdr"/>
        </w:types>
        <w:behaviors>
          <w:behavior w:val="content"/>
        </w:behaviors>
        <w:guid w:val="{31E8FA51-3112-4356-82B7-AC4ADC21A6C6}"/>
      </w:docPartPr>
      <w:docPartBody>
        <w:p w:rsidR="00D01DDC" w:rsidRDefault="00D01DDC" w:rsidP="00D01DDC">
          <w:pPr>
            <w:pStyle w:val="2E420DAA4B4A446AA172BC7B43249549"/>
          </w:pPr>
          <w:r w:rsidRPr="00F64B49">
            <w:rPr>
              <w:rFonts w:eastAsia="PMingLiU"/>
              <w:color w:val="984806"/>
              <w:sz w:val="20"/>
            </w:rPr>
            <w:t>E</w:t>
          </w:r>
          <w:r w:rsidRPr="00F64B49">
            <w:rPr>
              <w:rStyle w:val="Platzhaltertext"/>
              <w:color w:val="984806"/>
              <w:sz w:val="20"/>
            </w:rPr>
            <w:t>nter the date here.</w:t>
          </w:r>
        </w:p>
      </w:docPartBody>
    </w:docPart>
    <w:docPart>
      <w:docPartPr>
        <w:name w:val="0C6BB27E80614DA6BE30B0DEA95C2E2B"/>
        <w:category>
          <w:name w:val="General"/>
          <w:gallery w:val="placeholder"/>
        </w:category>
        <w:types>
          <w:type w:val="bbPlcHdr"/>
        </w:types>
        <w:behaviors>
          <w:behavior w:val="content"/>
        </w:behaviors>
        <w:guid w:val="{68274CD7-7CE9-4ACA-B838-6345DEABED53}"/>
      </w:docPartPr>
      <w:docPartBody>
        <w:p w:rsidR="00D01DDC" w:rsidRDefault="00D01DDC" w:rsidP="00D01DDC">
          <w:pPr>
            <w:pStyle w:val="0C6BB27E80614DA6BE30B0DEA95C2E2B"/>
          </w:pPr>
          <w:r w:rsidRPr="00490EBF">
            <w:rPr>
              <w:rStyle w:val="Platzhaltertext"/>
              <w:color w:val="984806"/>
              <w:sz w:val="20"/>
            </w:rPr>
            <w:t>Select a description here (optional).</w:t>
          </w:r>
        </w:p>
      </w:docPartBody>
    </w:docPart>
    <w:docPart>
      <w:docPartPr>
        <w:name w:val="917EFEDA047D42F499C5A4734CD30107"/>
        <w:category>
          <w:name w:val="General"/>
          <w:gallery w:val="placeholder"/>
        </w:category>
        <w:types>
          <w:type w:val="bbPlcHdr"/>
        </w:types>
        <w:behaviors>
          <w:behavior w:val="content"/>
        </w:behaviors>
        <w:guid w:val="{0380C474-7827-42B4-8B5D-49F986C65EA5}"/>
      </w:docPartPr>
      <w:docPartBody>
        <w:p w:rsidR="00D01DDC" w:rsidRDefault="00D01DDC" w:rsidP="00D01DDC">
          <w:pPr>
            <w:pStyle w:val="917EFEDA047D42F499C5A4734CD30107"/>
          </w:pPr>
          <w:r w:rsidRPr="00F64B49">
            <w:rPr>
              <w:rFonts w:eastAsia="PMingLiU"/>
              <w:color w:val="984806"/>
              <w:sz w:val="20"/>
            </w:rPr>
            <w:t>E</w:t>
          </w:r>
          <w:r w:rsidRPr="00F64B49">
            <w:rPr>
              <w:rStyle w:val="Platzhaltertext"/>
              <w:color w:val="984806"/>
              <w:sz w:val="20"/>
            </w:rPr>
            <w:t>nter the date here.</w:t>
          </w:r>
        </w:p>
      </w:docPartBody>
    </w:docPart>
    <w:docPart>
      <w:docPartPr>
        <w:name w:val="59768316CF79497A81E6BFF2585CBCF2"/>
        <w:category>
          <w:name w:val="General"/>
          <w:gallery w:val="placeholder"/>
        </w:category>
        <w:types>
          <w:type w:val="bbPlcHdr"/>
        </w:types>
        <w:behaviors>
          <w:behavior w:val="content"/>
        </w:behaviors>
        <w:guid w:val="{66503C74-AEE6-4156-A20F-ED07618DAE5E}"/>
      </w:docPartPr>
      <w:docPartBody>
        <w:p w:rsidR="00D01DDC" w:rsidRDefault="00D01DDC" w:rsidP="00D01DDC">
          <w:pPr>
            <w:pStyle w:val="59768316CF79497A81E6BFF2585CBCF2"/>
          </w:pPr>
          <w:r w:rsidRPr="00490EBF">
            <w:rPr>
              <w:rStyle w:val="Platzhaltertext"/>
              <w:color w:val="984806"/>
              <w:sz w:val="20"/>
            </w:rPr>
            <w:t>Select a description here (optional).</w:t>
          </w:r>
        </w:p>
      </w:docPartBody>
    </w:docPart>
    <w:docPart>
      <w:docPartPr>
        <w:name w:val="D88536E694054DE085C613D4EA2AB664"/>
        <w:category>
          <w:name w:val="General"/>
          <w:gallery w:val="placeholder"/>
        </w:category>
        <w:types>
          <w:type w:val="bbPlcHdr"/>
        </w:types>
        <w:behaviors>
          <w:behavior w:val="content"/>
        </w:behaviors>
        <w:guid w:val="{102A07BE-44FA-4ECB-A737-8237613174BB}"/>
      </w:docPartPr>
      <w:docPartBody>
        <w:p w:rsidR="00D01DDC" w:rsidRDefault="00D01DDC" w:rsidP="00D01DDC">
          <w:pPr>
            <w:pStyle w:val="D88536E694054DE085C613D4EA2AB664"/>
          </w:pPr>
          <w:r w:rsidRPr="00F64B49">
            <w:rPr>
              <w:rFonts w:eastAsia="PMingLiU"/>
              <w:color w:val="984806"/>
              <w:sz w:val="20"/>
            </w:rPr>
            <w:t>E</w:t>
          </w:r>
          <w:r w:rsidRPr="00F64B49">
            <w:rPr>
              <w:rStyle w:val="Platzhaltertext"/>
              <w:color w:val="984806"/>
              <w:sz w:val="20"/>
            </w:rPr>
            <w:t>nter the date here.</w:t>
          </w:r>
        </w:p>
      </w:docPartBody>
    </w:docPart>
    <w:docPart>
      <w:docPartPr>
        <w:name w:val="6E5C1F78DF8F44528743F49F3A7F8A21"/>
        <w:category>
          <w:name w:val="General"/>
          <w:gallery w:val="placeholder"/>
        </w:category>
        <w:types>
          <w:type w:val="bbPlcHdr"/>
        </w:types>
        <w:behaviors>
          <w:behavior w:val="content"/>
        </w:behaviors>
        <w:guid w:val="{24062BB2-0A7A-4353-B068-37EA44F993A1}"/>
      </w:docPartPr>
      <w:docPartBody>
        <w:p w:rsidR="00D01DDC" w:rsidRDefault="00D01DDC" w:rsidP="00D01DDC">
          <w:pPr>
            <w:pStyle w:val="6E5C1F78DF8F44528743F49F3A7F8A21"/>
          </w:pPr>
          <w:r w:rsidRPr="00490EBF">
            <w:rPr>
              <w:rStyle w:val="Platzhaltertext"/>
              <w:color w:val="984806"/>
              <w:sz w:val="20"/>
            </w:rPr>
            <w:t>Select a description here (optional).</w:t>
          </w:r>
        </w:p>
      </w:docPartBody>
    </w:docPart>
    <w:docPart>
      <w:docPartPr>
        <w:name w:val="E55FA49B7B0549E99289B240251E60FC"/>
        <w:category>
          <w:name w:val="General"/>
          <w:gallery w:val="placeholder"/>
        </w:category>
        <w:types>
          <w:type w:val="bbPlcHdr"/>
        </w:types>
        <w:behaviors>
          <w:behavior w:val="content"/>
        </w:behaviors>
        <w:guid w:val="{879CBD8E-4F16-4E53-AD85-BBCA645149AF}"/>
      </w:docPartPr>
      <w:docPartBody>
        <w:p w:rsidR="00D01DDC" w:rsidRDefault="00D01DDC" w:rsidP="00D01DDC">
          <w:pPr>
            <w:pStyle w:val="E55FA49B7B0549E99289B240251E60FC"/>
          </w:pPr>
          <w:r w:rsidRPr="00F64B49">
            <w:rPr>
              <w:rFonts w:eastAsia="PMingLiU"/>
              <w:color w:val="984806"/>
              <w:sz w:val="20"/>
            </w:rPr>
            <w:t>E</w:t>
          </w:r>
          <w:r w:rsidRPr="00F64B49">
            <w:rPr>
              <w:rStyle w:val="Platzhaltertext"/>
              <w:color w:val="984806"/>
              <w:sz w:val="20"/>
            </w:rPr>
            <w:t>nter the date here.</w:t>
          </w:r>
        </w:p>
      </w:docPartBody>
    </w:docPart>
    <w:docPart>
      <w:docPartPr>
        <w:name w:val="234FA3583D4641D2B28210F80A117DAD"/>
        <w:category>
          <w:name w:val="General"/>
          <w:gallery w:val="placeholder"/>
        </w:category>
        <w:types>
          <w:type w:val="bbPlcHdr"/>
        </w:types>
        <w:behaviors>
          <w:behavior w:val="content"/>
        </w:behaviors>
        <w:guid w:val="{08D5512B-428C-4080-9A3B-CEEE880A39E5}"/>
      </w:docPartPr>
      <w:docPartBody>
        <w:p w:rsidR="00D01DDC" w:rsidRDefault="00D01DDC" w:rsidP="00D01DDC">
          <w:pPr>
            <w:pStyle w:val="234FA3583D4641D2B28210F80A117DAD"/>
          </w:pPr>
          <w:r w:rsidRPr="00490EBF">
            <w:rPr>
              <w:rStyle w:val="Platzhaltertext"/>
              <w:color w:val="984806"/>
              <w:sz w:val="20"/>
            </w:rPr>
            <w:t>Select a description here (optional).</w:t>
          </w:r>
        </w:p>
      </w:docPartBody>
    </w:docPart>
    <w:docPart>
      <w:docPartPr>
        <w:name w:val="B5337780816945529250E238A7C126C2"/>
        <w:category>
          <w:name w:val="General"/>
          <w:gallery w:val="placeholder"/>
        </w:category>
        <w:types>
          <w:type w:val="bbPlcHdr"/>
        </w:types>
        <w:behaviors>
          <w:behavior w:val="content"/>
        </w:behaviors>
        <w:guid w:val="{B8EB82B4-3339-40ED-98DE-FCAD1EDB05A9}"/>
      </w:docPartPr>
      <w:docPartBody>
        <w:p w:rsidR="00484058" w:rsidRDefault="00484058" w:rsidP="00484058">
          <w:pPr>
            <w:pStyle w:val="B5337780816945529250E238A7C126C2"/>
          </w:pPr>
          <w:r w:rsidRPr="00D639F6">
            <w:rPr>
              <w:rStyle w:val="Platzhaltertext"/>
              <w:color w:val="984806"/>
              <w:sz w:val="20"/>
              <w:szCs w:val="22"/>
            </w:rPr>
            <w:t>Select</w:t>
          </w:r>
          <w:r w:rsidRPr="00F64B49">
            <w:rPr>
              <w:rStyle w:val="Platzhaltertext"/>
              <w:color w:val="984806"/>
              <w:sz w:val="20"/>
              <w:szCs w:val="22"/>
            </w:rPr>
            <w:t xml:space="preserve"> the business unit that owns the project her</w:t>
          </w:r>
          <w:r>
            <w:rPr>
              <w:rStyle w:val="Platzhaltertext"/>
              <w:color w:val="984806"/>
              <w:sz w:val="20"/>
              <w:szCs w:val="22"/>
            </w:rPr>
            <w:t>e.</w:t>
          </w:r>
        </w:p>
      </w:docPartBody>
    </w:docPart>
    <w:docPart>
      <w:docPartPr>
        <w:name w:val="A3AE7266E5C5400E807B3BE05115FF26"/>
        <w:category>
          <w:name w:val="General"/>
          <w:gallery w:val="placeholder"/>
        </w:category>
        <w:types>
          <w:type w:val="bbPlcHdr"/>
        </w:types>
        <w:behaviors>
          <w:behavior w:val="content"/>
        </w:behaviors>
        <w:guid w:val="{3633D335-1C8D-43AE-9BC6-DA13571F0ADA}"/>
      </w:docPartPr>
      <w:docPartBody>
        <w:p w:rsidR="00484058" w:rsidRDefault="00484058" w:rsidP="00484058">
          <w:pPr>
            <w:pStyle w:val="A3AE7266E5C5400E807B3BE05115FF26"/>
          </w:pPr>
          <w:r w:rsidRPr="00262E23">
            <w:rPr>
              <w:rStyle w:val="Platzhaltertext"/>
              <w:color w:val="984806"/>
              <w:sz w:val="20"/>
            </w:rPr>
            <w:t>Select the DG TAXUD B Unit here.</w:t>
          </w:r>
        </w:p>
      </w:docPartBody>
    </w:docPart>
    <w:docPart>
      <w:docPartPr>
        <w:name w:val="0C415AD3E94C49E48B999A4EB8B5D6D6"/>
        <w:category>
          <w:name w:val="General"/>
          <w:gallery w:val="placeholder"/>
        </w:category>
        <w:types>
          <w:type w:val="bbPlcHdr"/>
        </w:types>
        <w:behaviors>
          <w:behavior w:val="content"/>
        </w:behaviors>
        <w:guid w:val="{445499FA-D374-4591-BE30-7B0F38AC84A7}"/>
      </w:docPartPr>
      <w:docPartBody>
        <w:p w:rsidR="00484058" w:rsidRDefault="00484058" w:rsidP="00484058">
          <w:pPr>
            <w:pStyle w:val="0C415AD3E94C49E48B999A4EB8B5D6D6"/>
          </w:pPr>
          <w:r w:rsidRPr="00F64B49">
            <w:rPr>
              <w:rStyle w:val="Platzhaltertext"/>
              <w:color w:val="984806"/>
              <w:sz w:val="20"/>
            </w:rPr>
            <w:t>Select the confidentiality classification level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411C"/>
    <w:rsid w:val="00000CE1"/>
    <w:rsid w:val="00047FE9"/>
    <w:rsid w:val="00062F32"/>
    <w:rsid w:val="000705AE"/>
    <w:rsid w:val="0007086E"/>
    <w:rsid w:val="00072C65"/>
    <w:rsid w:val="00073B27"/>
    <w:rsid w:val="000853CF"/>
    <w:rsid w:val="0009039D"/>
    <w:rsid w:val="000A3890"/>
    <w:rsid w:val="000B1C56"/>
    <w:rsid w:val="000B249E"/>
    <w:rsid w:val="000D5C9D"/>
    <w:rsid w:val="000F2CDA"/>
    <w:rsid w:val="000F53CA"/>
    <w:rsid w:val="00100E3C"/>
    <w:rsid w:val="001033E8"/>
    <w:rsid w:val="0011468A"/>
    <w:rsid w:val="00115A63"/>
    <w:rsid w:val="00130B99"/>
    <w:rsid w:val="00147F4E"/>
    <w:rsid w:val="00167459"/>
    <w:rsid w:val="00196B32"/>
    <w:rsid w:val="001A37E3"/>
    <w:rsid w:val="001B1AF0"/>
    <w:rsid w:val="001B363F"/>
    <w:rsid w:val="001B5B65"/>
    <w:rsid w:val="001C3F23"/>
    <w:rsid w:val="001C453F"/>
    <w:rsid w:val="001C4FF6"/>
    <w:rsid w:val="001E410A"/>
    <w:rsid w:val="001E5EA4"/>
    <w:rsid w:val="00211849"/>
    <w:rsid w:val="00225962"/>
    <w:rsid w:val="00230093"/>
    <w:rsid w:val="00240E13"/>
    <w:rsid w:val="00242C44"/>
    <w:rsid w:val="00245099"/>
    <w:rsid w:val="00254E21"/>
    <w:rsid w:val="002758FB"/>
    <w:rsid w:val="00284808"/>
    <w:rsid w:val="00284967"/>
    <w:rsid w:val="0029104A"/>
    <w:rsid w:val="00294D60"/>
    <w:rsid w:val="002A18F2"/>
    <w:rsid w:val="002A2556"/>
    <w:rsid w:val="002B4DC7"/>
    <w:rsid w:val="002B70D7"/>
    <w:rsid w:val="002D0B35"/>
    <w:rsid w:val="002D0EC2"/>
    <w:rsid w:val="002D542D"/>
    <w:rsid w:val="00315834"/>
    <w:rsid w:val="00316D04"/>
    <w:rsid w:val="003255F4"/>
    <w:rsid w:val="0032797D"/>
    <w:rsid w:val="00340D08"/>
    <w:rsid w:val="00343B47"/>
    <w:rsid w:val="0036504B"/>
    <w:rsid w:val="00365A88"/>
    <w:rsid w:val="0038274B"/>
    <w:rsid w:val="0039414F"/>
    <w:rsid w:val="00394987"/>
    <w:rsid w:val="003A163E"/>
    <w:rsid w:val="003A6BE3"/>
    <w:rsid w:val="003B1327"/>
    <w:rsid w:val="003C2DA5"/>
    <w:rsid w:val="003D041B"/>
    <w:rsid w:val="003E0FB4"/>
    <w:rsid w:val="00400930"/>
    <w:rsid w:val="00407DDC"/>
    <w:rsid w:val="004379F9"/>
    <w:rsid w:val="00440C03"/>
    <w:rsid w:val="004478B4"/>
    <w:rsid w:val="00457749"/>
    <w:rsid w:val="00466879"/>
    <w:rsid w:val="00474BC6"/>
    <w:rsid w:val="00484058"/>
    <w:rsid w:val="004922FC"/>
    <w:rsid w:val="004932D4"/>
    <w:rsid w:val="004A3F66"/>
    <w:rsid w:val="004C338D"/>
    <w:rsid w:val="004E3EC1"/>
    <w:rsid w:val="004E7C68"/>
    <w:rsid w:val="00523652"/>
    <w:rsid w:val="005248DD"/>
    <w:rsid w:val="00542996"/>
    <w:rsid w:val="00555FF3"/>
    <w:rsid w:val="005628A9"/>
    <w:rsid w:val="005638CD"/>
    <w:rsid w:val="00565E0E"/>
    <w:rsid w:val="00581AF8"/>
    <w:rsid w:val="005B0C44"/>
    <w:rsid w:val="005B69F5"/>
    <w:rsid w:val="005C15F8"/>
    <w:rsid w:val="005C25CB"/>
    <w:rsid w:val="005E41D5"/>
    <w:rsid w:val="005E4953"/>
    <w:rsid w:val="005F37A2"/>
    <w:rsid w:val="006047CF"/>
    <w:rsid w:val="00622FBC"/>
    <w:rsid w:val="00627038"/>
    <w:rsid w:val="00631BB7"/>
    <w:rsid w:val="0063518F"/>
    <w:rsid w:val="00637085"/>
    <w:rsid w:val="006420D4"/>
    <w:rsid w:val="00651388"/>
    <w:rsid w:val="006514DE"/>
    <w:rsid w:val="00661DE5"/>
    <w:rsid w:val="00666CDF"/>
    <w:rsid w:val="006726CF"/>
    <w:rsid w:val="00677CEF"/>
    <w:rsid w:val="00681F41"/>
    <w:rsid w:val="006B56D9"/>
    <w:rsid w:val="006C45FE"/>
    <w:rsid w:val="006C54E6"/>
    <w:rsid w:val="006D25A3"/>
    <w:rsid w:val="006E591B"/>
    <w:rsid w:val="006F08B2"/>
    <w:rsid w:val="006F2B6A"/>
    <w:rsid w:val="006F7B2A"/>
    <w:rsid w:val="00705814"/>
    <w:rsid w:val="00706049"/>
    <w:rsid w:val="00711F35"/>
    <w:rsid w:val="00715A93"/>
    <w:rsid w:val="00716B02"/>
    <w:rsid w:val="00720F58"/>
    <w:rsid w:val="0072368D"/>
    <w:rsid w:val="00724DBD"/>
    <w:rsid w:val="00732FEC"/>
    <w:rsid w:val="00735590"/>
    <w:rsid w:val="00757963"/>
    <w:rsid w:val="00763B61"/>
    <w:rsid w:val="00765C05"/>
    <w:rsid w:val="00770067"/>
    <w:rsid w:val="007709AD"/>
    <w:rsid w:val="00771DC4"/>
    <w:rsid w:val="0077652D"/>
    <w:rsid w:val="007777A1"/>
    <w:rsid w:val="007804E1"/>
    <w:rsid w:val="00794E71"/>
    <w:rsid w:val="007B3600"/>
    <w:rsid w:val="007D1AEE"/>
    <w:rsid w:val="007D5115"/>
    <w:rsid w:val="007D606C"/>
    <w:rsid w:val="007D7CDB"/>
    <w:rsid w:val="007E2B3E"/>
    <w:rsid w:val="007E4740"/>
    <w:rsid w:val="00816DAC"/>
    <w:rsid w:val="00841FC7"/>
    <w:rsid w:val="0085741B"/>
    <w:rsid w:val="00863336"/>
    <w:rsid w:val="00871420"/>
    <w:rsid w:val="0087758A"/>
    <w:rsid w:val="00881418"/>
    <w:rsid w:val="008A28D7"/>
    <w:rsid w:val="008A29B7"/>
    <w:rsid w:val="008A555A"/>
    <w:rsid w:val="008C7994"/>
    <w:rsid w:val="008D359F"/>
    <w:rsid w:val="008D5145"/>
    <w:rsid w:val="008E1ADF"/>
    <w:rsid w:val="008E5921"/>
    <w:rsid w:val="008F1090"/>
    <w:rsid w:val="00906D60"/>
    <w:rsid w:val="009141AB"/>
    <w:rsid w:val="00917DCF"/>
    <w:rsid w:val="00942D18"/>
    <w:rsid w:val="00944C6C"/>
    <w:rsid w:val="00956674"/>
    <w:rsid w:val="0098411C"/>
    <w:rsid w:val="00986F23"/>
    <w:rsid w:val="009B07E3"/>
    <w:rsid w:val="009B50E3"/>
    <w:rsid w:val="009B7A23"/>
    <w:rsid w:val="009C6D3C"/>
    <w:rsid w:val="009C7F2E"/>
    <w:rsid w:val="009D1201"/>
    <w:rsid w:val="009E2B1C"/>
    <w:rsid w:val="009F67AD"/>
    <w:rsid w:val="00A16BF1"/>
    <w:rsid w:val="00A45DDA"/>
    <w:rsid w:val="00A54CC9"/>
    <w:rsid w:val="00A54FFC"/>
    <w:rsid w:val="00A84056"/>
    <w:rsid w:val="00A9353F"/>
    <w:rsid w:val="00AB08AB"/>
    <w:rsid w:val="00AB6CEA"/>
    <w:rsid w:val="00AB72D0"/>
    <w:rsid w:val="00AD3D6F"/>
    <w:rsid w:val="00AE317A"/>
    <w:rsid w:val="00AE61DD"/>
    <w:rsid w:val="00AF065F"/>
    <w:rsid w:val="00AF3B29"/>
    <w:rsid w:val="00B001E8"/>
    <w:rsid w:val="00B05A74"/>
    <w:rsid w:val="00B16291"/>
    <w:rsid w:val="00B216E1"/>
    <w:rsid w:val="00B41A70"/>
    <w:rsid w:val="00B41D21"/>
    <w:rsid w:val="00BA6812"/>
    <w:rsid w:val="00BB1BA1"/>
    <w:rsid w:val="00BC0AF5"/>
    <w:rsid w:val="00BD0B44"/>
    <w:rsid w:val="00BE743E"/>
    <w:rsid w:val="00BF097F"/>
    <w:rsid w:val="00BF6052"/>
    <w:rsid w:val="00C057DD"/>
    <w:rsid w:val="00C11920"/>
    <w:rsid w:val="00C16344"/>
    <w:rsid w:val="00C16A8A"/>
    <w:rsid w:val="00C20042"/>
    <w:rsid w:val="00C21D3B"/>
    <w:rsid w:val="00C245C9"/>
    <w:rsid w:val="00C37A1B"/>
    <w:rsid w:val="00C41DC1"/>
    <w:rsid w:val="00C60199"/>
    <w:rsid w:val="00C74268"/>
    <w:rsid w:val="00C8310C"/>
    <w:rsid w:val="00CC55F9"/>
    <w:rsid w:val="00CD1D93"/>
    <w:rsid w:val="00CD2920"/>
    <w:rsid w:val="00CD2962"/>
    <w:rsid w:val="00CD4588"/>
    <w:rsid w:val="00CE68D2"/>
    <w:rsid w:val="00CF6E53"/>
    <w:rsid w:val="00CF74F4"/>
    <w:rsid w:val="00D01DDC"/>
    <w:rsid w:val="00D059A3"/>
    <w:rsid w:val="00D10414"/>
    <w:rsid w:val="00D11F6C"/>
    <w:rsid w:val="00D14A16"/>
    <w:rsid w:val="00D40407"/>
    <w:rsid w:val="00D40783"/>
    <w:rsid w:val="00D51812"/>
    <w:rsid w:val="00D672CC"/>
    <w:rsid w:val="00D71AF5"/>
    <w:rsid w:val="00D8670F"/>
    <w:rsid w:val="00D869CF"/>
    <w:rsid w:val="00D91C32"/>
    <w:rsid w:val="00DA0E4D"/>
    <w:rsid w:val="00DE2FF1"/>
    <w:rsid w:val="00DE4EF9"/>
    <w:rsid w:val="00DE57B3"/>
    <w:rsid w:val="00DF0C8C"/>
    <w:rsid w:val="00E01DB9"/>
    <w:rsid w:val="00E0372C"/>
    <w:rsid w:val="00E12A3C"/>
    <w:rsid w:val="00E20D3F"/>
    <w:rsid w:val="00E22F17"/>
    <w:rsid w:val="00E247A5"/>
    <w:rsid w:val="00E259D9"/>
    <w:rsid w:val="00E25B82"/>
    <w:rsid w:val="00E53034"/>
    <w:rsid w:val="00E64772"/>
    <w:rsid w:val="00E8691E"/>
    <w:rsid w:val="00E86FAA"/>
    <w:rsid w:val="00EB5DE2"/>
    <w:rsid w:val="00EC6EF7"/>
    <w:rsid w:val="00ED04F7"/>
    <w:rsid w:val="00EE6024"/>
    <w:rsid w:val="00EF11FA"/>
    <w:rsid w:val="00F011B8"/>
    <w:rsid w:val="00F05087"/>
    <w:rsid w:val="00F0614A"/>
    <w:rsid w:val="00F13883"/>
    <w:rsid w:val="00F13F95"/>
    <w:rsid w:val="00F32E44"/>
    <w:rsid w:val="00F353FF"/>
    <w:rsid w:val="00F357B3"/>
    <w:rsid w:val="00F357D9"/>
    <w:rsid w:val="00F409BE"/>
    <w:rsid w:val="00F43871"/>
    <w:rsid w:val="00F60BB7"/>
    <w:rsid w:val="00F66129"/>
    <w:rsid w:val="00F7006C"/>
    <w:rsid w:val="00F75DC5"/>
    <w:rsid w:val="00F75E80"/>
    <w:rsid w:val="00F81E08"/>
    <w:rsid w:val="00F87BF3"/>
    <w:rsid w:val="00F91C7D"/>
    <w:rsid w:val="00F93B07"/>
    <w:rsid w:val="00FA10C8"/>
    <w:rsid w:val="00FA167C"/>
    <w:rsid w:val="00FA6E56"/>
    <w:rsid w:val="00FC4EF8"/>
    <w:rsid w:val="00FF22F2"/>
    <w:rsid w:val="00FF2600"/>
    <w:rsid w:val="00FF333E"/>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ecimalSymbol w:val=","/>
  <w:listSeparator w:val=";"/>
  <w14:docId w14:val="596F54BE"/>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nl-BE" w:eastAsia="nl-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484058"/>
    <w:rPr>
      <w:color w:val="2C8F6C"/>
    </w:rPr>
  </w:style>
  <w:style w:type="paragraph" w:styleId="Textkrper">
    <w:name w:val="Body Text"/>
    <w:basedOn w:val="Standard"/>
    <w:link w:val="TextkrperZchn"/>
    <w:uiPriority w:val="99"/>
    <w:semiHidden/>
    <w:unhideWhenUsed/>
    <w:rsid w:val="00F93B07"/>
    <w:pPr>
      <w:spacing w:after="120"/>
    </w:pPr>
  </w:style>
  <w:style w:type="character" w:customStyle="1" w:styleId="TextkrperZchn">
    <w:name w:val="Textkörper Zchn"/>
    <w:basedOn w:val="Absatz-Standardschriftart"/>
    <w:link w:val="Textkrper"/>
    <w:uiPriority w:val="99"/>
    <w:semiHidden/>
    <w:rsid w:val="00F93B07"/>
  </w:style>
  <w:style w:type="paragraph" w:customStyle="1" w:styleId="526BFA01FD0D450CB3430FA23580AEA795">
    <w:name w:val="526BFA01FD0D450CB3430FA23580AEA795"/>
    <w:rsid w:val="006F7B2A"/>
    <w:pPr>
      <w:widowControl w:val="0"/>
      <w:spacing w:after="0" w:line="240" w:lineRule="auto"/>
      <w:ind w:right="85"/>
    </w:pPr>
    <w:rPr>
      <w:rFonts w:ascii="Times New Roman" w:eastAsia="Times New Roman" w:hAnsi="Times New Roman" w:cs="Times New Roman"/>
      <w:sz w:val="16"/>
      <w:szCs w:val="24"/>
      <w:lang w:val="en-GB" w:eastAsia="en-GB"/>
    </w:rPr>
  </w:style>
  <w:style w:type="paragraph" w:customStyle="1" w:styleId="598AB59B6B75460F9C373AF1DF352DD663">
    <w:name w:val="598AB59B6B75460F9C373AF1DF352DD663"/>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E522F8A849254428B717D268491E703B58">
    <w:name w:val="E522F8A849254428B717D268491E703B58"/>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60D06D03919D4A78B0F7A2AC27244A979">
    <w:name w:val="60D06D03919D4A78B0F7A2AC27244A979"/>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B7176F666F3A44F7B71DD3093999055333">
    <w:name w:val="B7176F666F3A44F7B71DD3093999055333"/>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56924AA6E6FF4A12AC8406080F42D88A2">
    <w:name w:val="56924AA6E6FF4A12AC8406080F42D88A2"/>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ECCC7F569813412CB40FEEEF3B27C05B31">
    <w:name w:val="ECCC7F569813412CB40FEEEF3B27C05B31"/>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FA2A0D700DD94E0B970A6D2F8DECC97030">
    <w:name w:val="FA2A0D700DD94E0B970A6D2F8DECC97030"/>
    <w:rsid w:val="006F7B2A"/>
    <w:pPr>
      <w:spacing w:after="0" w:line="240" w:lineRule="auto"/>
      <w:ind w:right="-567"/>
      <w:jc w:val="both"/>
    </w:pPr>
    <w:rPr>
      <w:rFonts w:ascii="Times New Roman" w:eastAsia="Times New Roman" w:hAnsi="Times New Roman" w:cs="Times New Roman"/>
      <w:sz w:val="16"/>
      <w:szCs w:val="24"/>
      <w:lang w:val="en-GB" w:eastAsia="en-GB"/>
    </w:rPr>
  </w:style>
  <w:style w:type="paragraph" w:customStyle="1" w:styleId="97683A859D6A4FD1A02C551D36C2C966">
    <w:name w:val="97683A859D6A4FD1A02C551D36C2C966"/>
    <w:rsid w:val="007E4740"/>
    <w:rPr>
      <w:lang w:val="en-US" w:eastAsia="en-US"/>
    </w:rPr>
  </w:style>
  <w:style w:type="paragraph" w:customStyle="1" w:styleId="8A3B0E05F09F444F935E85791A67EE1C">
    <w:name w:val="8A3B0E05F09F444F935E85791A67EE1C"/>
    <w:rsid w:val="00E64772"/>
    <w:pPr>
      <w:spacing w:line="278" w:lineRule="auto"/>
    </w:pPr>
    <w:rPr>
      <w:kern w:val="2"/>
      <w:sz w:val="24"/>
      <w:szCs w:val="24"/>
      <w:lang w:val="en-US" w:eastAsia="en-US"/>
      <w14:ligatures w14:val="standardContextual"/>
    </w:rPr>
  </w:style>
  <w:style w:type="paragraph" w:customStyle="1" w:styleId="9B9C6DCAA55E4E6DB2543FE9150023F7">
    <w:name w:val="9B9C6DCAA55E4E6DB2543FE9150023F7"/>
    <w:rsid w:val="00E64772"/>
    <w:pPr>
      <w:spacing w:line="278" w:lineRule="auto"/>
    </w:pPr>
    <w:rPr>
      <w:kern w:val="2"/>
      <w:sz w:val="24"/>
      <w:szCs w:val="24"/>
      <w:lang w:val="en-US" w:eastAsia="en-US"/>
      <w14:ligatures w14:val="standardContextual"/>
    </w:rPr>
  </w:style>
  <w:style w:type="paragraph" w:customStyle="1" w:styleId="B941ECC9E92E42049D0290BC806BD84F">
    <w:name w:val="B941ECC9E92E42049D0290BC806BD84F"/>
    <w:rsid w:val="00E64772"/>
    <w:pPr>
      <w:spacing w:line="278" w:lineRule="auto"/>
    </w:pPr>
    <w:rPr>
      <w:kern w:val="2"/>
      <w:sz w:val="24"/>
      <w:szCs w:val="24"/>
      <w:lang w:val="en-US" w:eastAsia="en-US"/>
      <w14:ligatures w14:val="standardContextual"/>
    </w:rPr>
  </w:style>
  <w:style w:type="paragraph" w:customStyle="1" w:styleId="79B73ABBC8D7434386DC11D90E72D6A9">
    <w:name w:val="79B73ABBC8D7434386DC11D90E72D6A9"/>
    <w:rsid w:val="00E64772"/>
    <w:pPr>
      <w:spacing w:line="278" w:lineRule="auto"/>
    </w:pPr>
    <w:rPr>
      <w:kern w:val="2"/>
      <w:sz w:val="24"/>
      <w:szCs w:val="24"/>
      <w:lang w:val="en-US" w:eastAsia="en-US"/>
      <w14:ligatures w14:val="standardContextual"/>
    </w:rPr>
  </w:style>
  <w:style w:type="paragraph" w:customStyle="1" w:styleId="986944B95E3143BE9306B7F66625FC3C">
    <w:name w:val="986944B95E3143BE9306B7F66625FC3C"/>
    <w:rsid w:val="00E64772"/>
    <w:pPr>
      <w:spacing w:line="278" w:lineRule="auto"/>
    </w:pPr>
    <w:rPr>
      <w:kern w:val="2"/>
      <w:sz w:val="24"/>
      <w:szCs w:val="24"/>
      <w:lang w:val="en-US" w:eastAsia="en-US"/>
      <w14:ligatures w14:val="standardContextual"/>
    </w:rPr>
  </w:style>
  <w:style w:type="paragraph" w:customStyle="1" w:styleId="89D68C7E270E4499AB2271676C3E038D">
    <w:name w:val="89D68C7E270E4499AB2271676C3E038D"/>
    <w:rsid w:val="00E64772"/>
    <w:pPr>
      <w:spacing w:line="278" w:lineRule="auto"/>
    </w:pPr>
    <w:rPr>
      <w:kern w:val="2"/>
      <w:sz w:val="24"/>
      <w:szCs w:val="24"/>
      <w:lang w:val="en-US" w:eastAsia="en-US"/>
      <w14:ligatures w14:val="standardContextual"/>
    </w:rPr>
  </w:style>
  <w:style w:type="paragraph" w:customStyle="1" w:styleId="FFDD02A849774F24B07A04F31A9AE753">
    <w:name w:val="FFDD02A849774F24B07A04F31A9AE753"/>
    <w:rsid w:val="00E64772"/>
    <w:pPr>
      <w:spacing w:line="278" w:lineRule="auto"/>
    </w:pPr>
    <w:rPr>
      <w:kern w:val="2"/>
      <w:sz w:val="24"/>
      <w:szCs w:val="24"/>
      <w:lang w:val="en-US" w:eastAsia="en-US"/>
      <w14:ligatures w14:val="standardContextual"/>
    </w:rPr>
  </w:style>
  <w:style w:type="paragraph" w:customStyle="1" w:styleId="C486ACD258674F2A9E71AE7C25ABB3A1">
    <w:name w:val="C486ACD258674F2A9E71AE7C25ABB3A1"/>
    <w:rsid w:val="00E64772"/>
    <w:pPr>
      <w:spacing w:line="278" w:lineRule="auto"/>
    </w:pPr>
    <w:rPr>
      <w:kern w:val="2"/>
      <w:sz w:val="24"/>
      <w:szCs w:val="24"/>
      <w:lang w:val="en-US" w:eastAsia="en-US"/>
      <w14:ligatures w14:val="standardContextual"/>
    </w:rPr>
  </w:style>
  <w:style w:type="paragraph" w:customStyle="1" w:styleId="0788C190AE234BCFB3D70E11699BF2A1">
    <w:name w:val="0788C190AE234BCFB3D70E11699BF2A1"/>
    <w:rsid w:val="00E64772"/>
    <w:pPr>
      <w:spacing w:line="278" w:lineRule="auto"/>
    </w:pPr>
    <w:rPr>
      <w:kern w:val="2"/>
      <w:sz w:val="24"/>
      <w:szCs w:val="24"/>
      <w:lang w:val="en-US" w:eastAsia="en-US"/>
      <w14:ligatures w14:val="standardContextual"/>
    </w:rPr>
  </w:style>
  <w:style w:type="paragraph" w:customStyle="1" w:styleId="D63686545167431A9733EC1604D358E6">
    <w:name w:val="D63686545167431A9733EC1604D358E6"/>
    <w:rsid w:val="00E64772"/>
    <w:pPr>
      <w:spacing w:line="278" w:lineRule="auto"/>
    </w:pPr>
    <w:rPr>
      <w:kern w:val="2"/>
      <w:sz w:val="24"/>
      <w:szCs w:val="24"/>
      <w:lang w:val="en-US" w:eastAsia="en-US"/>
      <w14:ligatures w14:val="standardContextual"/>
    </w:rPr>
  </w:style>
  <w:style w:type="paragraph" w:customStyle="1" w:styleId="DA7C8E062985403E8ABC9DAE5E7D9D06">
    <w:name w:val="DA7C8E062985403E8ABC9DAE5E7D9D06"/>
    <w:rsid w:val="00E64772"/>
    <w:pPr>
      <w:spacing w:line="278" w:lineRule="auto"/>
    </w:pPr>
    <w:rPr>
      <w:kern w:val="2"/>
      <w:sz w:val="24"/>
      <w:szCs w:val="24"/>
      <w:lang w:val="en-US" w:eastAsia="en-US"/>
      <w14:ligatures w14:val="standardContextual"/>
    </w:rPr>
  </w:style>
  <w:style w:type="paragraph" w:customStyle="1" w:styleId="02028349F00B46918672E340A83289EB">
    <w:name w:val="02028349F00B46918672E340A83289EB"/>
    <w:rsid w:val="00E64772"/>
    <w:pPr>
      <w:spacing w:line="278" w:lineRule="auto"/>
    </w:pPr>
    <w:rPr>
      <w:kern w:val="2"/>
      <w:sz w:val="24"/>
      <w:szCs w:val="24"/>
      <w:lang w:val="en-US" w:eastAsia="en-US"/>
      <w14:ligatures w14:val="standardContextual"/>
    </w:rPr>
  </w:style>
  <w:style w:type="paragraph" w:customStyle="1" w:styleId="6BE5A8672DE843B79A61D005D188B2A1">
    <w:name w:val="6BE5A8672DE843B79A61D005D188B2A1"/>
    <w:rsid w:val="00E64772"/>
    <w:pPr>
      <w:spacing w:line="278" w:lineRule="auto"/>
    </w:pPr>
    <w:rPr>
      <w:kern w:val="2"/>
      <w:sz w:val="24"/>
      <w:szCs w:val="24"/>
      <w:lang w:val="en-US" w:eastAsia="en-US"/>
      <w14:ligatures w14:val="standardContextual"/>
    </w:rPr>
  </w:style>
  <w:style w:type="paragraph" w:customStyle="1" w:styleId="DD15433C8B0B47199757A995853CAE58">
    <w:name w:val="DD15433C8B0B47199757A995853CAE58"/>
    <w:rsid w:val="00E64772"/>
    <w:pPr>
      <w:spacing w:line="278" w:lineRule="auto"/>
    </w:pPr>
    <w:rPr>
      <w:kern w:val="2"/>
      <w:sz w:val="24"/>
      <w:szCs w:val="24"/>
      <w:lang w:val="en-US" w:eastAsia="en-US"/>
      <w14:ligatures w14:val="standardContextual"/>
    </w:rPr>
  </w:style>
  <w:style w:type="paragraph" w:customStyle="1" w:styleId="3E9E348AE3F349FA884C5FB7A3001F85">
    <w:name w:val="3E9E348AE3F349FA884C5FB7A3001F85"/>
    <w:rsid w:val="00E64772"/>
    <w:pPr>
      <w:spacing w:line="278" w:lineRule="auto"/>
    </w:pPr>
    <w:rPr>
      <w:kern w:val="2"/>
      <w:sz w:val="24"/>
      <w:szCs w:val="24"/>
      <w:lang w:val="en-US" w:eastAsia="en-US"/>
      <w14:ligatures w14:val="standardContextual"/>
    </w:rPr>
  </w:style>
  <w:style w:type="paragraph" w:customStyle="1" w:styleId="8FAD5C18FFB749329BD747FB0A4AC8D4">
    <w:name w:val="8FAD5C18FFB749329BD747FB0A4AC8D4"/>
    <w:rsid w:val="00E64772"/>
    <w:pPr>
      <w:spacing w:line="278" w:lineRule="auto"/>
    </w:pPr>
    <w:rPr>
      <w:kern w:val="2"/>
      <w:sz w:val="24"/>
      <w:szCs w:val="24"/>
      <w:lang w:val="en-US" w:eastAsia="en-US"/>
      <w14:ligatures w14:val="standardContextual"/>
    </w:rPr>
  </w:style>
  <w:style w:type="paragraph" w:customStyle="1" w:styleId="271F2554E3F9450AB8083F744D96D939">
    <w:name w:val="271F2554E3F9450AB8083F744D96D939"/>
    <w:rsid w:val="00E64772"/>
    <w:pPr>
      <w:spacing w:line="278" w:lineRule="auto"/>
    </w:pPr>
    <w:rPr>
      <w:kern w:val="2"/>
      <w:sz w:val="24"/>
      <w:szCs w:val="24"/>
      <w:lang w:val="en-US" w:eastAsia="en-US"/>
      <w14:ligatures w14:val="standardContextual"/>
    </w:rPr>
  </w:style>
  <w:style w:type="paragraph" w:customStyle="1" w:styleId="3BD07492FB124880BDD85F57D6CDF070">
    <w:name w:val="3BD07492FB124880BDD85F57D6CDF070"/>
    <w:rsid w:val="00E64772"/>
    <w:pPr>
      <w:spacing w:line="278" w:lineRule="auto"/>
    </w:pPr>
    <w:rPr>
      <w:kern w:val="2"/>
      <w:sz w:val="24"/>
      <w:szCs w:val="24"/>
      <w:lang w:val="en-US" w:eastAsia="en-US"/>
      <w14:ligatures w14:val="standardContextual"/>
    </w:rPr>
  </w:style>
  <w:style w:type="paragraph" w:customStyle="1" w:styleId="AFD17C5226E84CF0BB60B135C0AFB818">
    <w:name w:val="AFD17C5226E84CF0BB60B135C0AFB818"/>
    <w:rsid w:val="00E64772"/>
    <w:pPr>
      <w:spacing w:line="278" w:lineRule="auto"/>
    </w:pPr>
    <w:rPr>
      <w:kern w:val="2"/>
      <w:sz w:val="24"/>
      <w:szCs w:val="24"/>
      <w:lang w:val="en-US" w:eastAsia="en-US"/>
      <w14:ligatures w14:val="standardContextual"/>
    </w:rPr>
  </w:style>
  <w:style w:type="paragraph" w:customStyle="1" w:styleId="60B3F4F70C13419189E72974BF1153D2">
    <w:name w:val="60B3F4F70C13419189E72974BF1153D2"/>
    <w:rsid w:val="00E64772"/>
    <w:pPr>
      <w:spacing w:line="278" w:lineRule="auto"/>
    </w:pPr>
    <w:rPr>
      <w:kern w:val="2"/>
      <w:sz w:val="24"/>
      <w:szCs w:val="24"/>
      <w:lang w:val="en-US" w:eastAsia="en-US"/>
      <w14:ligatures w14:val="standardContextual"/>
    </w:rPr>
  </w:style>
  <w:style w:type="paragraph" w:customStyle="1" w:styleId="122F3FB010644BF6A9037BCDB72851F7">
    <w:name w:val="122F3FB010644BF6A9037BCDB72851F7"/>
    <w:rsid w:val="00E64772"/>
    <w:pPr>
      <w:spacing w:line="278" w:lineRule="auto"/>
    </w:pPr>
    <w:rPr>
      <w:kern w:val="2"/>
      <w:sz w:val="24"/>
      <w:szCs w:val="24"/>
      <w:lang w:val="en-US" w:eastAsia="en-US"/>
      <w14:ligatures w14:val="standardContextual"/>
    </w:rPr>
  </w:style>
  <w:style w:type="paragraph" w:customStyle="1" w:styleId="E4FE4515CCB2438A9A907AE2D8F00FBB">
    <w:name w:val="E4FE4515CCB2438A9A907AE2D8F00FBB"/>
    <w:rsid w:val="00E64772"/>
    <w:pPr>
      <w:spacing w:line="278" w:lineRule="auto"/>
    </w:pPr>
    <w:rPr>
      <w:kern w:val="2"/>
      <w:sz w:val="24"/>
      <w:szCs w:val="24"/>
      <w:lang w:val="en-US" w:eastAsia="en-US"/>
      <w14:ligatures w14:val="standardContextual"/>
    </w:rPr>
  </w:style>
  <w:style w:type="paragraph" w:customStyle="1" w:styleId="FCC91499BC1F48F99EC699985262E375">
    <w:name w:val="FCC91499BC1F48F99EC699985262E375"/>
    <w:rsid w:val="00E64772"/>
    <w:pPr>
      <w:spacing w:line="278" w:lineRule="auto"/>
    </w:pPr>
    <w:rPr>
      <w:kern w:val="2"/>
      <w:sz w:val="24"/>
      <w:szCs w:val="24"/>
      <w:lang w:val="en-US" w:eastAsia="en-US"/>
      <w14:ligatures w14:val="standardContextual"/>
    </w:rPr>
  </w:style>
  <w:style w:type="paragraph" w:customStyle="1" w:styleId="52C1FBF2C2F7460F87D6C412E801DD03">
    <w:name w:val="52C1FBF2C2F7460F87D6C412E801DD03"/>
    <w:rsid w:val="00E64772"/>
    <w:pPr>
      <w:spacing w:line="278" w:lineRule="auto"/>
    </w:pPr>
    <w:rPr>
      <w:kern w:val="2"/>
      <w:sz w:val="24"/>
      <w:szCs w:val="24"/>
      <w:lang w:val="en-US" w:eastAsia="en-US"/>
      <w14:ligatures w14:val="standardContextual"/>
    </w:rPr>
  </w:style>
  <w:style w:type="paragraph" w:customStyle="1" w:styleId="58DE7ED9F61D449A9CAF558E954B3F04">
    <w:name w:val="58DE7ED9F61D449A9CAF558E954B3F04"/>
    <w:rsid w:val="00254E21"/>
    <w:pPr>
      <w:spacing w:line="278" w:lineRule="auto"/>
    </w:pPr>
    <w:rPr>
      <w:kern w:val="2"/>
      <w:sz w:val="24"/>
      <w:szCs w:val="24"/>
      <w:lang w:val="en-US" w:eastAsia="en-US"/>
      <w14:ligatures w14:val="standardContextual"/>
    </w:rPr>
  </w:style>
  <w:style w:type="paragraph" w:customStyle="1" w:styleId="B7996A71FE144C97A3AD89B71056DF4D">
    <w:name w:val="B7996A71FE144C97A3AD89B71056DF4D"/>
    <w:rsid w:val="00254E21"/>
    <w:pPr>
      <w:spacing w:line="278" w:lineRule="auto"/>
    </w:pPr>
    <w:rPr>
      <w:kern w:val="2"/>
      <w:sz w:val="24"/>
      <w:szCs w:val="24"/>
      <w:lang w:val="en-US" w:eastAsia="en-US"/>
      <w14:ligatures w14:val="standardContextual"/>
    </w:rPr>
  </w:style>
  <w:style w:type="paragraph" w:customStyle="1" w:styleId="A5E600C6815E420586A508D7358714FC">
    <w:name w:val="A5E600C6815E420586A508D7358714FC"/>
    <w:rsid w:val="00254E21"/>
    <w:pPr>
      <w:spacing w:line="278" w:lineRule="auto"/>
    </w:pPr>
    <w:rPr>
      <w:kern w:val="2"/>
      <w:sz w:val="24"/>
      <w:szCs w:val="24"/>
      <w:lang w:val="en-US" w:eastAsia="en-US"/>
      <w14:ligatures w14:val="standardContextual"/>
    </w:rPr>
  </w:style>
  <w:style w:type="paragraph" w:customStyle="1" w:styleId="CB6C1A25761D4D8BBC70B960BEC153D2">
    <w:name w:val="CB6C1A25761D4D8BBC70B960BEC153D2"/>
    <w:rsid w:val="00254E21"/>
    <w:pPr>
      <w:spacing w:line="278" w:lineRule="auto"/>
    </w:pPr>
    <w:rPr>
      <w:kern w:val="2"/>
      <w:sz w:val="24"/>
      <w:szCs w:val="24"/>
      <w:lang w:val="en-US" w:eastAsia="en-US"/>
      <w14:ligatures w14:val="standardContextual"/>
    </w:rPr>
  </w:style>
  <w:style w:type="paragraph" w:customStyle="1" w:styleId="25641D1AB2B5474ABA309BB0372A2EF1">
    <w:name w:val="25641D1AB2B5474ABA309BB0372A2EF1"/>
    <w:rsid w:val="00254E21"/>
    <w:pPr>
      <w:spacing w:line="278" w:lineRule="auto"/>
    </w:pPr>
    <w:rPr>
      <w:kern w:val="2"/>
      <w:sz w:val="24"/>
      <w:szCs w:val="24"/>
      <w:lang w:val="en-US" w:eastAsia="en-US"/>
      <w14:ligatures w14:val="standardContextual"/>
    </w:rPr>
  </w:style>
  <w:style w:type="paragraph" w:customStyle="1" w:styleId="3E92A8603E0B47EC812C6D77042FD3AA">
    <w:name w:val="3E92A8603E0B47EC812C6D77042FD3AA"/>
    <w:rsid w:val="00254E21"/>
    <w:pPr>
      <w:spacing w:line="278" w:lineRule="auto"/>
    </w:pPr>
    <w:rPr>
      <w:kern w:val="2"/>
      <w:sz w:val="24"/>
      <w:szCs w:val="24"/>
      <w:lang w:val="en-US" w:eastAsia="en-US"/>
      <w14:ligatures w14:val="standardContextual"/>
    </w:rPr>
  </w:style>
  <w:style w:type="paragraph" w:customStyle="1" w:styleId="86EBF284AA3440D68E1FFC65AF623F8F">
    <w:name w:val="86EBF284AA3440D68E1FFC65AF623F8F"/>
    <w:rsid w:val="00254E21"/>
    <w:pPr>
      <w:spacing w:line="278" w:lineRule="auto"/>
    </w:pPr>
    <w:rPr>
      <w:kern w:val="2"/>
      <w:sz w:val="24"/>
      <w:szCs w:val="24"/>
      <w:lang w:val="en-US" w:eastAsia="en-US"/>
      <w14:ligatures w14:val="standardContextual"/>
    </w:rPr>
  </w:style>
  <w:style w:type="paragraph" w:customStyle="1" w:styleId="48227F7F76664B88A2AFE3A8D5D56D59">
    <w:name w:val="48227F7F76664B88A2AFE3A8D5D56D59"/>
    <w:rsid w:val="00254E21"/>
    <w:pPr>
      <w:spacing w:line="278" w:lineRule="auto"/>
    </w:pPr>
    <w:rPr>
      <w:kern w:val="2"/>
      <w:sz w:val="24"/>
      <w:szCs w:val="24"/>
      <w:lang w:val="en-US" w:eastAsia="en-US"/>
      <w14:ligatures w14:val="standardContextual"/>
    </w:rPr>
  </w:style>
  <w:style w:type="paragraph" w:customStyle="1" w:styleId="C54372D638AE4DC5812ACD226561BCAE">
    <w:name w:val="C54372D638AE4DC5812ACD226561BCAE"/>
    <w:rsid w:val="00254E21"/>
    <w:pPr>
      <w:spacing w:line="278" w:lineRule="auto"/>
    </w:pPr>
    <w:rPr>
      <w:kern w:val="2"/>
      <w:sz w:val="24"/>
      <w:szCs w:val="24"/>
      <w:lang w:val="en-US" w:eastAsia="en-US"/>
      <w14:ligatures w14:val="standardContextual"/>
    </w:rPr>
  </w:style>
  <w:style w:type="paragraph" w:customStyle="1" w:styleId="1E0C738FE00B4F1EB97B0EA90C317AD5">
    <w:name w:val="1E0C738FE00B4F1EB97B0EA90C317AD5"/>
    <w:rsid w:val="00254E21"/>
    <w:pPr>
      <w:spacing w:line="278" w:lineRule="auto"/>
    </w:pPr>
    <w:rPr>
      <w:kern w:val="2"/>
      <w:sz w:val="24"/>
      <w:szCs w:val="24"/>
      <w:lang w:val="en-US" w:eastAsia="en-US"/>
      <w14:ligatures w14:val="standardContextual"/>
    </w:rPr>
  </w:style>
  <w:style w:type="paragraph" w:customStyle="1" w:styleId="A5ABB021970C476D8E2A1363457D6576">
    <w:name w:val="A5ABB021970C476D8E2A1363457D6576"/>
    <w:rsid w:val="00254E21"/>
    <w:pPr>
      <w:spacing w:line="278" w:lineRule="auto"/>
    </w:pPr>
    <w:rPr>
      <w:kern w:val="2"/>
      <w:sz w:val="24"/>
      <w:szCs w:val="24"/>
      <w:lang w:val="en-US" w:eastAsia="en-US"/>
      <w14:ligatures w14:val="standardContextual"/>
    </w:rPr>
  </w:style>
  <w:style w:type="paragraph" w:customStyle="1" w:styleId="882F6A56FA60439EB8E5655734E049EE">
    <w:name w:val="882F6A56FA60439EB8E5655734E049EE"/>
    <w:rsid w:val="00254E21"/>
    <w:pPr>
      <w:spacing w:line="278" w:lineRule="auto"/>
    </w:pPr>
    <w:rPr>
      <w:kern w:val="2"/>
      <w:sz w:val="24"/>
      <w:szCs w:val="24"/>
      <w:lang w:val="en-US" w:eastAsia="en-US"/>
      <w14:ligatures w14:val="standardContextual"/>
    </w:rPr>
  </w:style>
  <w:style w:type="paragraph" w:customStyle="1" w:styleId="048313B4068748C497D0B18B352A2C6D">
    <w:name w:val="048313B4068748C497D0B18B352A2C6D"/>
    <w:rsid w:val="00254E21"/>
    <w:pPr>
      <w:spacing w:line="278" w:lineRule="auto"/>
    </w:pPr>
    <w:rPr>
      <w:kern w:val="2"/>
      <w:sz w:val="24"/>
      <w:szCs w:val="24"/>
      <w:lang w:val="en-US" w:eastAsia="en-US"/>
      <w14:ligatures w14:val="standardContextual"/>
    </w:rPr>
  </w:style>
  <w:style w:type="paragraph" w:customStyle="1" w:styleId="664F46502D4E4D74968AB36BEE366713">
    <w:name w:val="664F46502D4E4D74968AB36BEE366713"/>
    <w:rsid w:val="00254E21"/>
    <w:pPr>
      <w:spacing w:line="278" w:lineRule="auto"/>
    </w:pPr>
    <w:rPr>
      <w:kern w:val="2"/>
      <w:sz w:val="24"/>
      <w:szCs w:val="24"/>
      <w:lang w:val="en-US" w:eastAsia="en-US"/>
      <w14:ligatures w14:val="standardContextual"/>
    </w:rPr>
  </w:style>
  <w:style w:type="paragraph" w:customStyle="1" w:styleId="9D3E0173E1054842839A8A36897A27E6">
    <w:name w:val="9D3E0173E1054842839A8A36897A27E6"/>
    <w:rsid w:val="00254E21"/>
    <w:pPr>
      <w:spacing w:line="278" w:lineRule="auto"/>
    </w:pPr>
    <w:rPr>
      <w:kern w:val="2"/>
      <w:sz w:val="24"/>
      <w:szCs w:val="24"/>
      <w:lang w:val="en-US" w:eastAsia="en-US"/>
      <w14:ligatures w14:val="standardContextual"/>
    </w:rPr>
  </w:style>
  <w:style w:type="paragraph" w:customStyle="1" w:styleId="7A8104C1D93740308EF654A0AAA2678F">
    <w:name w:val="7A8104C1D93740308EF654A0AAA2678F"/>
    <w:rsid w:val="00254E21"/>
    <w:pPr>
      <w:spacing w:line="278" w:lineRule="auto"/>
    </w:pPr>
    <w:rPr>
      <w:kern w:val="2"/>
      <w:sz w:val="24"/>
      <w:szCs w:val="24"/>
      <w:lang w:val="en-US" w:eastAsia="en-US"/>
      <w14:ligatures w14:val="standardContextual"/>
    </w:rPr>
  </w:style>
  <w:style w:type="paragraph" w:customStyle="1" w:styleId="008E7CCB2FDE46FB8A7C8E71C2515B44">
    <w:name w:val="008E7CCB2FDE46FB8A7C8E71C2515B44"/>
    <w:rsid w:val="00254E21"/>
    <w:pPr>
      <w:spacing w:line="278" w:lineRule="auto"/>
    </w:pPr>
    <w:rPr>
      <w:kern w:val="2"/>
      <w:sz w:val="24"/>
      <w:szCs w:val="24"/>
      <w:lang w:val="en-US" w:eastAsia="en-US"/>
      <w14:ligatures w14:val="standardContextual"/>
    </w:rPr>
  </w:style>
  <w:style w:type="paragraph" w:customStyle="1" w:styleId="C860C31E5A9644F59A14AB2393969273">
    <w:name w:val="C860C31E5A9644F59A14AB2393969273"/>
    <w:rsid w:val="00254E21"/>
    <w:pPr>
      <w:spacing w:line="278" w:lineRule="auto"/>
    </w:pPr>
    <w:rPr>
      <w:kern w:val="2"/>
      <w:sz w:val="24"/>
      <w:szCs w:val="24"/>
      <w:lang w:val="en-US" w:eastAsia="en-US"/>
      <w14:ligatures w14:val="standardContextual"/>
    </w:rPr>
  </w:style>
  <w:style w:type="paragraph" w:customStyle="1" w:styleId="120CD889CB53422BB3FFD867F1D7C10D">
    <w:name w:val="120CD889CB53422BB3FFD867F1D7C10D"/>
    <w:rsid w:val="00254E21"/>
    <w:pPr>
      <w:spacing w:line="278" w:lineRule="auto"/>
    </w:pPr>
    <w:rPr>
      <w:kern w:val="2"/>
      <w:sz w:val="24"/>
      <w:szCs w:val="24"/>
      <w:lang w:val="en-US" w:eastAsia="en-US"/>
      <w14:ligatures w14:val="standardContextual"/>
    </w:rPr>
  </w:style>
  <w:style w:type="paragraph" w:customStyle="1" w:styleId="A748532719BD4E1FB77E0B79B067D5DD">
    <w:name w:val="A748532719BD4E1FB77E0B79B067D5DD"/>
    <w:rsid w:val="00254E21"/>
    <w:pPr>
      <w:spacing w:line="278" w:lineRule="auto"/>
    </w:pPr>
    <w:rPr>
      <w:kern w:val="2"/>
      <w:sz w:val="24"/>
      <w:szCs w:val="24"/>
      <w:lang w:val="en-US" w:eastAsia="en-US"/>
      <w14:ligatures w14:val="standardContextual"/>
    </w:rPr>
  </w:style>
  <w:style w:type="paragraph" w:customStyle="1" w:styleId="AC77B633F728412BA20075872116E157">
    <w:name w:val="AC77B633F728412BA20075872116E157"/>
    <w:rsid w:val="00254E21"/>
    <w:pPr>
      <w:spacing w:line="278" w:lineRule="auto"/>
    </w:pPr>
    <w:rPr>
      <w:kern w:val="2"/>
      <w:sz w:val="24"/>
      <w:szCs w:val="24"/>
      <w:lang w:val="en-US" w:eastAsia="en-US"/>
      <w14:ligatures w14:val="standardContextual"/>
    </w:rPr>
  </w:style>
  <w:style w:type="paragraph" w:customStyle="1" w:styleId="512FEF6EBE5447BC88F5F558B69BA391">
    <w:name w:val="512FEF6EBE5447BC88F5F558B69BA391"/>
    <w:rsid w:val="00254E21"/>
    <w:pPr>
      <w:spacing w:line="278" w:lineRule="auto"/>
    </w:pPr>
    <w:rPr>
      <w:kern w:val="2"/>
      <w:sz w:val="24"/>
      <w:szCs w:val="24"/>
      <w:lang w:val="en-US" w:eastAsia="en-US"/>
      <w14:ligatures w14:val="standardContextual"/>
    </w:rPr>
  </w:style>
  <w:style w:type="paragraph" w:customStyle="1" w:styleId="5145E0FB99B14CACB14EBED7FD9AECF3">
    <w:name w:val="5145E0FB99B14CACB14EBED7FD9AECF3"/>
    <w:rsid w:val="00254E21"/>
    <w:pPr>
      <w:spacing w:line="278" w:lineRule="auto"/>
    </w:pPr>
    <w:rPr>
      <w:kern w:val="2"/>
      <w:sz w:val="24"/>
      <w:szCs w:val="24"/>
      <w:lang w:val="en-US" w:eastAsia="en-US"/>
      <w14:ligatures w14:val="standardContextual"/>
    </w:rPr>
  </w:style>
  <w:style w:type="paragraph" w:customStyle="1" w:styleId="90CAF14D79684654998B9C2EB39AA331">
    <w:name w:val="90CAF14D79684654998B9C2EB39AA331"/>
    <w:rsid w:val="00254E21"/>
    <w:pPr>
      <w:spacing w:line="278" w:lineRule="auto"/>
    </w:pPr>
    <w:rPr>
      <w:kern w:val="2"/>
      <w:sz w:val="24"/>
      <w:szCs w:val="24"/>
      <w:lang w:val="en-US" w:eastAsia="en-US"/>
      <w14:ligatures w14:val="standardContextual"/>
    </w:rPr>
  </w:style>
  <w:style w:type="paragraph" w:customStyle="1" w:styleId="89CDA7CEC88A440FBCFD4581F1327A14">
    <w:name w:val="89CDA7CEC88A440FBCFD4581F1327A14"/>
    <w:rsid w:val="003A6BE3"/>
    <w:pPr>
      <w:spacing w:line="278" w:lineRule="auto"/>
    </w:pPr>
    <w:rPr>
      <w:kern w:val="2"/>
      <w:sz w:val="24"/>
      <w:szCs w:val="24"/>
      <w:lang w:val="en-US" w:eastAsia="en-US"/>
      <w14:ligatures w14:val="standardContextual"/>
    </w:rPr>
  </w:style>
  <w:style w:type="paragraph" w:customStyle="1" w:styleId="3007B8A52FED478BB6D1C7B1123D5F31">
    <w:name w:val="3007B8A52FED478BB6D1C7B1123D5F31"/>
    <w:rsid w:val="003A6BE3"/>
    <w:pPr>
      <w:spacing w:line="278" w:lineRule="auto"/>
    </w:pPr>
    <w:rPr>
      <w:kern w:val="2"/>
      <w:sz w:val="24"/>
      <w:szCs w:val="24"/>
      <w:lang w:val="en-US" w:eastAsia="en-US"/>
      <w14:ligatures w14:val="standardContextual"/>
    </w:rPr>
  </w:style>
  <w:style w:type="paragraph" w:customStyle="1" w:styleId="2AE0DA175B354948B25D672CAB02D32F">
    <w:name w:val="2AE0DA175B354948B25D672CAB02D32F"/>
    <w:rsid w:val="003A6BE3"/>
    <w:pPr>
      <w:spacing w:line="278" w:lineRule="auto"/>
    </w:pPr>
    <w:rPr>
      <w:kern w:val="2"/>
      <w:sz w:val="24"/>
      <w:szCs w:val="24"/>
      <w:lang w:val="en-US" w:eastAsia="en-US"/>
      <w14:ligatures w14:val="standardContextual"/>
    </w:rPr>
  </w:style>
  <w:style w:type="paragraph" w:customStyle="1" w:styleId="C6191417E3D94835AD59AB6B163B1E2E">
    <w:name w:val="C6191417E3D94835AD59AB6B163B1E2E"/>
    <w:rsid w:val="003A6BE3"/>
    <w:pPr>
      <w:spacing w:line="278" w:lineRule="auto"/>
    </w:pPr>
    <w:rPr>
      <w:kern w:val="2"/>
      <w:sz w:val="24"/>
      <w:szCs w:val="24"/>
      <w:lang w:val="en-US" w:eastAsia="en-US"/>
      <w14:ligatures w14:val="standardContextual"/>
    </w:rPr>
  </w:style>
  <w:style w:type="paragraph" w:customStyle="1" w:styleId="211F78C4096B48E7B457A3E0BE870915">
    <w:name w:val="211F78C4096B48E7B457A3E0BE870915"/>
    <w:rsid w:val="003A6BE3"/>
    <w:pPr>
      <w:spacing w:line="278" w:lineRule="auto"/>
    </w:pPr>
    <w:rPr>
      <w:kern w:val="2"/>
      <w:sz w:val="24"/>
      <w:szCs w:val="24"/>
      <w:lang w:val="en-US" w:eastAsia="en-US"/>
      <w14:ligatures w14:val="standardContextual"/>
    </w:rPr>
  </w:style>
  <w:style w:type="paragraph" w:customStyle="1" w:styleId="AF1143A97436495BADB1D79586ABD044">
    <w:name w:val="AF1143A97436495BADB1D79586ABD044"/>
    <w:rsid w:val="003A6BE3"/>
    <w:pPr>
      <w:spacing w:line="278" w:lineRule="auto"/>
    </w:pPr>
    <w:rPr>
      <w:kern w:val="2"/>
      <w:sz w:val="24"/>
      <w:szCs w:val="24"/>
      <w:lang w:val="en-US" w:eastAsia="en-US"/>
      <w14:ligatures w14:val="standardContextual"/>
    </w:rPr>
  </w:style>
  <w:style w:type="paragraph" w:customStyle="1" w:styleId="11F4EEA1586D4FD1B630BB8CC3B7C32C">
    <w:name w:val="11F4EEA1586D4FD1B630BB8CC3B7C32C"/>
    <w:rsid w:val="003A6BE3"/>
    <w:pPr>
      <w:spacing w:line="278" w:lineRule="auto"/>
    </w:pPr>
    <w:rPr>
      <w:kern w:val="2"/>
      <w:sz w:val="24"/>
      <w:szCs w:val="24"/>
      <w:lang w:val="en-US" w:eastAsia="en-US"/>
      <w14:ligatures w14:val="standardContextual"/>
    </w:rPr>
  </w:style>
  <w:style w:type="paragraph" w:customStyle="1" w:styleId="270867CD7EDD488EB657ACF6D4BC6D4E">
    <w:name w:val="270867CD7EDD488EB657ACF6D4BC6D4E"/>
    <w:rsid w:val="003A6BE3"/>
    <w:pPr>
      <w:spacing w:line="278" w:lineRule="auto"/>
    </w:pPr>
    <w:rPr>
      <w:kern w:val="2"/>
      <w:sz w:val="24"/>
      <w:szCs w:val="24"/>
      <w:lang w:val="en-US" w:eastAsia="en-US"/>
      <w14:ligatures w14:val="standardContextual"/>
    </w:rPr>
  </w:style>
  <w:style w:type="paragraph" w:customStyle="1" w:styleId="01F22EA34D2F466AA14E000728084781">
    <w:name w:val="01F22EA34D2F466AA14E000728084781"/>
    <w:rsid w:val="003A6BE3"/>
    <w:pPr>
      <w:spacing w:line="278" w:lineRule="auto"/>
    </w:pPr>
    <w:rPr>
      <w:kern w:val="2"/>
      <w:sz w:val="24"/>
      <w:szCs w:val="24"/>
      <w:lang w:val="en-US" w:eastAsia="en-US"/>
      <w14:ligatures w14:val="standardContextual"/>
    </w:rPr>
  </w:style>
  <w:style w:type="paragraph" w:customStyle="1" w:styleId="C1EA25D385A043569DF1117B0E769CA0">
    <w:name w:val="C1EA25D385A043569DF1117B0E769CA0"/>
    <w:rsid w:val="003A6BE3"/>
    <w:pPr>
      <w:spacing w:line="278" w:lineRule="auto"/>
    </w:pPr>
    <w:rPr>
      <w:kern w:val="2"/>
      <w:sz w:val="24"/>
      <w:szCs w:val="24"/>
      <w:lang w:val="en-US" w:eastAsia="en-US"/>
      <w14:ligatures w14:val="standardContextual"/>
    </w:rPr>
  </w:style>
  <w:style w:type="paragraph" w:customStyle="1" w:styleId="BE4CC03DA0A74963B8F85D83622DA31A">
    <w:name w:val="BE4CC03DA0A74963B8F85D83622DA31A"/>
    <w:rsid w:val="003A6BE3"/>
    <w:pPr>
      <w:spacing w:line="278" w:lineRule="auto"/>
    </w:pPr>
    <w:rPr>
      <w:kern w:val="2"/>
      <w:sz w:val="24"/>
      <w:szCs w:val="24"/>
      <w:lang w:val="en-US" w:eastAsia="en-US"/>
      <w14:ligatures w14:val="standardContextual"/>
    </w:rPr>
  </w:style>
  <w:style w:type="paragraph" w:customStyle="1" w:styleId="57368D759EFC4574881E6BE9BD042A72">
    <w:name w:val="57368D759EFC4574881E6BE9BD042A72"/>
    <w:rsid w:val="003A6BE3"/>
    <w:pPr>
      <w:spacing w:line="278" w:lineRule="auto"/>
    </w:pPr>
    <w:rPr>
      <w:kern w:val="2"/>
      <w:sz w:val="24"/>
      <w:szCs w:val="24"/>
      <w:lang w:val="en-US" w:eastAsia="en-US"/>
      <w14:ligatures w14:val="standardContextual"/>
    </w:rPr>
  </w:style>
  <w:style w:type="paragraph" w:customStyle="1" w:styleId="9C71980CE3534D3A99B06D33F1C240D0">
    <w:name w:val="9C71980CE3534D3A99B06D33F1C240D0"/>
    <w:rsid w:val="003A6BE3"/>
    <w:pPr>
      <w:spacing w:line="278" w:lineRule="auto"/>
    </w:pPr>
    <w:rPr>
      <w:kern w:val="2"/>
      <w:sz w:val="24"/>
      <w:szCs w:val="24"/>
      <w:lang w:val="en-US" w:eastAsia="en-US"/>
      <w14:ligatures w14:val="standardContextual"/>
    </w:rPr>
  </w:style>
  <w:style w:type="paragraph" w:customStyle="1" w:styleId="53C97CBCB3E0448D9808314145E943E8">
    <w:name w:val="53C97CBCB3E0448D9808314145E943E8"/>
    <w:rsid w:val="003A6BE3"/>
    <w:pPr>
      <w:spacing w:line="278" w:lineRule="auto"/>
    </w:pPr>
    <w:rPr>
      <w:kern w:val="2"/>
      <w:sz w:val="24"/>
      <w:szCs w:val="24"/>
      <w:lang w:val="en-US" w:eastAsia="en-US"/>
      <w14:ligatures w14:val="standardContextual"/>
    </w:rPr>
  </w:style>
  <w:style w:type="paragraph" w:customStyle="1" w:styleId="4895975651C746E18C81AEF32379A70E">
    <w:name w:val="4895975651C746E18C81AEF32379A70E"/>
    <w:rsid w:val="003A6BE3"/>
    <w:pPr>
      <w:spacing w:line="278" w:lineRule="auto"/>
    </w:pPr>
    <w:rPr>
      <w:kern w:val="2"/>
      <w:sz w:val="24"/>
      <w:szCs w:val="24"/>
      <w:lang w:val="en-US" w:eastAsia="en-US"/>
      <w14:ligatures w14:val="standardContextual"/>
    </w:rPr>
  </w:style>
  <w:style w:type="paragraph" w:customStyle="1" w:styleId="E80EA1F5048A4539B5CC165A21BA9E6E">
    <w:name w:val="E80EA1F5048A4539B5CC165A21BA9E6E"/>
    <w:rsid w:val="003A6BE3"/>
    <w:pPr>
      <w:spacing w:line="278" w:lineRule="auto"/>
    </w:pPr>
    <w:rPr>
      <w:kern w:val="2"/>
      <w:sz w:val="24"/>
      <w:szCs w:val="24"/>
      <w:lang w:val="en-US" w:eastAsia="en-US"/>
      <w14:ligatures w14:val="standardContextual"/>
    </w:rPr>
  </w:style>
  <w:style w:type="paragraph" w:customStyle="1" w:styleId="D2946612EF7D449BB8B874454E16F444">
    <w:name w:val="D2946612EF7D449BB8B874454E16F444"/>
    <w:rsid w:val="003A6BE3"/>
    <w:pPr>
      <w:spacing w:line="278" w:lineRule="auto"/>
    </w:pPr>
    <w:rPr>
      <w:kern w:val="2"/>
      <w:sz w:val="24"/>
      <w:szCs w:val="24"/>
      <w:lang w:val="en-US" w:eastAsia="en-US"/>
      <w14:ligatures w14:val="standardContextual"/>
    </w:rPr>
  </w:style>
  <w:style w:type="paragraph" w:customStyle="1" w:styleId="B382B20CE8AE45B6858AF4F57ACA9B1B">
    <w:name w:val="B382B20CE8AE45B6858AF4F57ACA9B1B"/>
    <w:rsid w:val="003A6BE3"/>
    <w:pPr>
      <w:spacing w:line="278" w:lineRule="auto"/>
    </w:pPr>
    <w:rPr>
      <w:kern w:val="2"/>
      <w:sz w:val="24"/>
      <w:szCs w:val="24"/>
      <w:lang w:val="en-US" w:eastAsia="en-US"/>
      <w14:ligatures w14:val="standardContextual"/>
    </w:rPr>
  </w:style>
  <w:style w:type="paragraph" w:customStyle="1" w:styleId="E0244C32ECFF49D9BB836F6CD334B184">
    <w:name w:val="E0244C32ECFF49D9BB836F6CD334B184"/>
    <w:rsid w:val="003A6BE3"/>
    <w:pPr>
      <w:spacing w:line="278" w:lineRule="auto"/>
    </w:pPr>
    <w:rPr>
      <w:kern w:val="2"/>
      <w:sz w:val="24"/>
      <w:szCs w:val="24"/>
      <w:lang w:val="en-US" w:eastAsia="en-US"/>
      <w14:ligatures w14:val="standardContextual"/>
    </w:rPr>
  </w:style>
  <w:style w:type="paragraph" w:customStyle="1" w:styleId="8B83DC9306EE4017AA87B5FCD9F8B566">
    <w:name w:val="8B83DC9306EE4017AA87B5FCD9F8B566"/>
    <w:rsid w:val="003A6BE3"/>
    <w:pPr>
      <w:spacing w:line="278" w:lineRule="auto"/>
    </w:pPr>
    <w:rPr>
      <w:kern w:val="2"/>
      <w:sz w:val="24"/>
      <w:szCs w:val="24"/>
      <w:lang w:val="en-US" w:eastAsia="en-US"/>
      <w14:ligatures w14:val="standardContextual"/>
    </w:rPr>
  </w:style>
  <w:style w:type="paragraph" w:customStyle="1" w:styleId="0F8EA6CEA3D14361B3601A1FD97EAF3F">
    <w:name w:val="0F8EA6CEA3D14361B3601A1FD97EAF3F"/>
    <w:rsid w:val="003A6BE3"/>
    <w:pPr>
      <w:spacing w:line="278" w:lineRule="auto"/>
    </w:pPr>
    <w:rPr>
      <w:kern w:val="2"/>
      <w:sz w:val="24"/>
      <w:szCs w:val="24"/>
      <w:lang w:val="en-US" w:eastAsia="en-US"/>
      <w14:ligatures w14:val="standardContextual"/>
    </w:rPr>
  </w:style>
  <w:style w:type="paragraph" w:customStyle="1" w:styleId="2C0205EC1C764D6E92AEA521908B5C6D">
    <w:name w:val="2C0205EC1C764D6E92AEA521908B5C6D"/>
    <w:rsid w:val="003A6BE3"/>
    <w:pPr>
      <w:spacing w:line="278" w:lineRule="auto"/>
    </w:pPr>
    <w:rPr>
      <w:kern w:val="2"/>
      <w:sz w:val="24"/>
      <w:szCs w:val="24"/>
      <w:lang w:val="en-US" w:eastAsia="en-US"/>
      <w14:ligatures w14:val="standardContextual"/>
    </w:rPr>
  </w:style>
  <w:style w:type="paragraph" w:customStyle="1" w:styleId="99BB00EC20944B02933C4C97EE6593EC">
    <w:name w:val="99BB00EC20944B02933C4C97EE6593EC"/>
    <w:rsid w:val="003A6BE3"/>
    <w:pPr>
      <w:spacing w:line="278" w:lineRule="auto"/>
    </w:pPr>
    <w:rPr>
      <w:kern w:val="2"/>
      <w:sz w:val="24"/>
      <w:szCs w:val="24"/>
      <w:lang w:val="en-US" w:eastAsia="en-US"/>
      <w14:ligatures w14:val="standardContextual"/>
    </w:rPr>
  </w:style>
  <w:style w:type="paragraph" w:customStyle="1" w:styleId="A5C6C712EA614873BF1A5158F2DAFDEC">
    <w:name w:val="A5C6C712EA614873BF1A5158F2DAFDEC"/>
    <w:rsid w:val="003A6BE3"/>
    <w:pPr>
      <w:spacing w:line="278" w:lineRule="auto"/>
    </w:pPr>
    <w:rPr>
      <w:kern w:val="2"/>
      <w:sz w:val="24"/>
      <w:szCs w:val="24"/>
      <w:lang w:val="en-US" w:eastAsia="en-US"/>
      <w14:ligatures w14:val="standardContextual"/>
    </w:rPr>
  </w:style>
  <w:style w:type="paragraph" w:customStyle="1" w:styleId="D7D2EDF576754EB5B3F43F118ADCBC95">
    <w:name w:val="D7D2EDF576754EB5B3F43F118ADCBC95"/>
    <w:rsid w:val="007D606C"/>
    <w:pPr>
      <w:spacing w:line="278" w:lineRule="auto"/>
    </w:pPr>
    <w:rPr>
      <w:kern w:val="2"/>
      <w:sz w:val="24"/>
      <w:szCs w:val="24"/>
      <w:lang w:val="en-US" w:eastAsia="en-US"/>
      <w14:ligatures w14:val="standardContextual"/>
    </w:rPr>
  </w:style>
  <w:style w:type="paragraph" w:customStyle="1" w:styleId="3538E2BE6CBD4DCC99F3D08291ABB728">
    <w:name w:val="3538E2BE6CBD4DCC99F3D08291ABB728"/>
    <w:rsid w:val="007D606C"/>
    <w:pPr>
      <w:spacing w:line="278" w:lineRule="auto"/>
    </w:pPr>
    <w:rPr>
      <w:kern w:val="2"/>
      <w:sz w:val="24"/>
      <w:szCs w:val="24"/>
      <w:lang w:val="en-US" w:eastAsia="en-US"/>
      <w14:ligatures w14:val="standardContextual"/>
    </w:rPr>
  </w:style>
  <w:style w:type="paragraph" w:customStyle="1" w:styleId="F614C1503412453A99E106746C758607">
    <w:name w:val="F614C1503412453A99E106746C758607"/>
    <w:rsid w:val="007D606C"/>
    <w:pPr>
      <w:spacing w:line="278" w:lineRule="auto"/>
    </w:pPr>
    <w:rPr>
      <w:kern w:val="2"/>
      <w:sz w:val="24"/>
      <w:szCs w:val="24"/>
      <w:lang w:val="en-US" w:eastAsia="en-US"/>
      <w14:ligatures w14:val="standardContextual"/>
    </w:rPr>
  </w:style>
  <w:style w:type="paragraph" w:customStyle="1" w:styleId="446748ECBC1F4611B492B70E8C68B041">
    <w:name w:val="446748ECBC1F4611B492B70E8C68B041"/>
    <w:rsid w:val="007D606C"/>
    <w:pPr>
      <w:spacing w:line="278" w:lineRule="auto"/>
    </w:pPr>
    <w:rPr>
      <w:kern w:val="2"/>
      <w:sz w:val="24"/>
      <w:szCs w:val="24"/>
      <w:lang w:val="en-US" w:eastAsia="en-US"/>
      <w14:ligatures w14:val="standardContextual"/>
    </w:rPr>
  </w:style>
  <w:style w:type="paragraph" w:customStyle="1" w:styleId="95A2C4EB96EC42E8B2C7DDC6477E7E89">
    <w:name w:val="95A2C4EB96EC42E8B2C7DDC6477E7E89"/>
    <w:rsid w:val="007D606C"/>
    <w:pPr>
      <w:spacing w:line="278" w:lineRule="auto"/>
    </w:pPr>
    <w:rPr>
      <w:kern w:val="2"/>
      <w:sz w:val="24"/>
      <w:szCs w:val="24"/>
      <w:lang w:val="en-US" w:eastAsia="en-US"/>
      <w14:ligatures w14:val="standardContextual"/>
    </w:rPr>
  </w:style>
  <w:style w:type="paragraph" w:customStyle="1" w:styleId="BEE44F6FF4644920A33BDD83D25ACBF6">
    <w:name w:val="BEE44F6FF4644920A33BDD83D25ACBF6"/>
    <w:rsid w:val="007D606C"/>
    <w:pPr>
      <w:spacing w:line="278" w:lineRule="auto"/>
    </w:pPr>
    <w:rPr>
      <w:kern w:val="2"/>
      <w:sz w:val="24"/>
      <w:szCs w:val="24"/>
      <w:lang w:val="en-US" w:eastAsia="en-US"/>
      <w14:ligatures w14:val="standardContextual"/>
    </w:rPr>
  </w:style>
  <w:style w:type="paragraph" w:customStyle="1" w:styleId="EF8D186C7F214BA88D59F929CC23696E">
    <w:name w:val="EF8D186C7F214BA88D59F929CC23696E"/>
    <w:rsid w:val="007D606C"/>
    <w:pPr>
      <w:spacing w:line="278" w:lineRule="auto"/>
    </w:pPr>
    <w:rPr>
      <w:kern w:val="2"/>
      <w:sz w:val="24"/>
      <w:szCs w:val="24"/>
      <w:lang w:val="en-US" w:eastAsia="en-US"/>
      <w14:ligatures w14:val="standardContextual"/>
    </w:rPr>
  </w:style>
  <w:style w:type="paragraph" w:customStyle="1" w:styleId="4BB135F070A144A4A8B2F9F8347F8F2F">
    <w:name w:val="4BB135F070A144A4A8B2F9F8347F8F2F"/>
    <w:rsid w:val="007D606C"/>
    <w:pPr>
      <w:spacing w:line="278" w:lineRule="auto"/>
    </w:pPr>
    <w:rPr>
      <w:kern w:val="2"/>
      <w:sz w:val="24"/>
      <w:szCs w:val="24"/>
      <w:lang w:val="en-US" w:eastAsia="en-US"/>
      <w14:ligatures w14:val="standardContextual"/>
    </w:rPr>
  </w:style>
  <w:style w:type="paragraph" w:customStyle="1" w:styleId="B360D59C395444B1B40E126FAE08462A">
    <w:name w:val="B360D59C395444B1B40E126FAE08462A"/>
    <w:rsid w:val="007D606C"/>
    <w:pPr>
      <w:spacing w:line="278" w:lineRule="auto"/>
    </w:pPr>
    <w:rPr>
      <w:kern w:val="2"/>
      <w:sz w:val="24"/>
      <w:szCs w:val="24"/>
      <w:lang w:val="en-US" w:eastAsia="en-US"/>
      <w14:ligatures w14:val="standardContextual"/>
    </w:rPr>
  </w:style>
  <w:style w:type="paragraph" w:customStyle="1" w:styleId="DCF1CFCC0E504CD696922031032B7077">
    <w:name w:val="DCF1CFCC0E504CD696922031032B7077"/>
    <w:rsid w:val="007D606C"/>
    <w:pPr>
      <w:spacing w:line="278" w:lineRule="auto"/>
    </w:pPr>
    <w:rPr>
      <w:kern w:val="2"/>
      <w:sz w:val="24"/>
      <w:szCs w:val="24"/>
      <w:lang w:val="en-US" w:eastAsia="en-US"/>
      <w14:ligatures w14:val="standardContextual"/>
    </w:rPr>
  </w:style>
  <w:style w:type="paragraph" w:customStyle="1" w:styleId="DD25E5CD5F5C4D3880168556E22C03AD">
    <w:name w:val="DD25E5CD5F5C4D3880168556E22C03AD"/>
    <w:rsid w:val="007D606C"/>
    <w:pPr>
      <w:spacing w:line="278" w:lineRule="auto"/>
    </w:pPr>
    <w:rPr>
      <w:kern w:val="2"/>
      <w:sz w:val="24"/>
      <w:szCs w:val="24"/>
      <w:lang w:val="en-US" w:eastAsia="en-US"/>
      <w14:ligatures w14:val="standardContextual"/>
    </w:rPr>
  </w:style>
  <w:style w:type="paragraph" w:customStyle="1" w:styleId="287BA44EAADE47D1811C90EE2FB5B3C7">
    <w:name w:val="287BA44EAADE47D1811C90EE2FB5B3C7"/>
    <w:rsid w:val="007D606C"/>
    <w:pPr>
      <w:spacing w:line="278" w:lineRule="auto"/>
    </w:pPr>
    <w:rPr>
      <w:kern w:val="2"/>
      <w:sz w:val="24"/>
      <w:szCs w:val="24"/>
      <w:lang w:val="en-US" w:eastAsia="en-US"/>
      <w14:ligatures w14:val="standardContextual"/>
    </w:rPr>
  </w:style>
  <w:style w:type="paragraph" w:customStyle="1" w:styleId="BD9EBBDBF08E40C183E7FFEFE17D3D9C">
    <w:name w:val="BD9EBBDBF08E40C183E7FFEFE17D3D9C"/>
    <w:rsid w:val="007D606C"/>
    <w:pPr>
      <w:spacing w:line="278" w:lineRule="auto"/>
    </w:pPr>
    <w:rPr>
      <w:kern w:val="2"/>
      <w:sz w:val="24"/>
      <w:szCs w:val="24"/>
      <w:lang w:val="en-US" w:eastAsia="en-US"/>
      <w14:ligatures w14:val="standardContextual"/>
    </w:rPr>
  </w:style>
  <w:style w:type="paragraph" w:customStyle="1" w:styleId="DC2C7A0FBFA5446AB92752103D7BC31F">
    <w:name w:val="DC2C7A0FBFA5446AB92752103D7BC31F"/>
    <w:rsid w:val="007D606C"/>
    <w:pPr>
      <w:spacing w:line="278" w:lineRule="auto"/>
    </w:pPr>
    <w:rPr>
      <w:kern w:val="2"/>
      <w:sz w:val="24"/>
      <w:szCs w:val="24"/>
      <w:lang w:val="en-US" w:eastAsia="en-US"/>
      <w14:ligatures w14:val="standardContextual"/>
    </w:rPr>
  </w:style>
  <w:style w:type="paragraph" w:customStyle="1" w:styleId="373157F3B0B84588A6AAAA91A79BD743">
    <w:name w:val="373157F3B0B84588A6AAAA91A79BD743"/>
    <w:rsid w:val="007D606C"/>
    <w:pPr>
      <w:spacing w:line="278" w:lineRule="auto"/>
    </w:pPr>
    <w:rPr>
      <w:kern w:val="2"/>
      <w:sz w:val="24"/>
      <w:szCs w:val="24"/>
      <w:lang w:val="en-US" w:eastAsia="en-US"/>
      <w14:ligatures w14:val="standardContextual"/>
    </w:rPr>
  </w:style>
  <w:style w:type="paragraph" w:customStyle="1" w:styleId="F964F0A88BE84724A56758B6F9160D1C">
    <w:name w:val="F964F0A88BE84724A56758B6F9160D1C"/>
    <w:rsid w:val="007D606C"/>
    <w:pPr>
      <w:spacing w:line="278" w:lineRule="auto"/>
    </w:pPr>
    <w:rPr>
      <w:kern w:val="2"/>
      <w:sz w:val="24"/>
      <w:szCs w:val="24"/>
      <w:lang w:val="en-US" w:eastAsia="en-US"/>
      <w14:ligatures w14:val="standardContextual"/>
    </w:rPr>
  </w:style>
  <w:style w:type="paragraph" w:customStyle="1" w:styleId="AF9F36A444D347C4871843EC1DCBA4A0">
    <w:name w:val="AF9F36A444D347C4871843EC1DCBA4A0"/>
    <w:rsid w:val="007D606C"/>
    <w:pPr>
      <w:spacing w:line="278" w:lineRule="auto"/>
    </w:pPr>
    <w:rPr>
      <w:kern w:val="2"/>
      <w:sz w:val="24"/>
      <w:szCs w:val="24"/>
      <w:lang w:val="en-US" w:eastAsia="en-US"/>
      <w14:ligatures w14:val="standardContextual"/>
    </w:rPr>
  </w:style>
  <w:style w:type="paragraph" w:customStyle="1" w:styleId="A740C8AE9D104B5EA66909A7613A5F5D">
    <w:name w:val="A740C8AE9D104B5EA66909A7613A5F5D"/>
    <w:rsid w:val="007D606C"/>
    <w:pPr>
      <w:spacing w:line="278" w:lineRule="auto"/>
    </w:pPr>
    <w:rPr>
      <w:kern w:val="2"/>
      <w:sz w:val="24"/>
      <w:szCs w:val="24"/>
      <w:lang w:val="en-US" w:eastAsia="en-US"/>
      <w14:ligatures w14:val="standardContextual"/>
    </w:rPr>
  </w:style>
  <w:style w:type="paragraph" w:customStyle="1" w:styleId="15B26DAE8E0046749A809FF473C43D4F">
    <w:name w:val="15B26DAE8E0046749A809FF473C43D4F"/>
    <w:rsid w:val="007D606C"/>
    <w:pPr>
      <w:spacing w:line="278" w:lineRule="auto"/>
    </w:pPr>
    <w:rPr>
      <w:kern w:val="2"/>
      <w:sz w:val="24"/>
      <w:szCs w:val="24"/>
      <w:lang w:val="en-US" w:eastAsia="en-US"/>
      <w14:ligatures w14:val="standardContextual"/>
    </w:rPr>
  </w:style>
  <w:style w:type="paragraph" w:customStyle="1" w:styleId="0530234F748A48F4A481630F2792AC85">
    <w:name w:val="0530234F748A48F4A481630F2792AC85"/>
    <w:rsid w:val="007D606C"/>
    <w:pPr>
      <w:spacing w:line="278" w:lineRule="auto"/>
    </w:pPr>
    <w:rPr>
      <w:kern w:val="2"/>
      <w:sz w:val="24"/>
      <w:szCs w:val="24"/>
      <w:lang w:val="en-US" w:eastAsia="en-US"/>
      <w14:ligatures w14:val="standardContextual"/>
    </w:rPr>
  </w:style>
  <w:style w:type="paragraph" w:customStyle="1" w:styleId="D764FB9D512446048C551802E2128222">
    <w:name w:val="D764FB9D512446048C551802E2128222"/>
    <w:rsid w:val="007D606C"/>
    <w:pPr>
      <w:spacing w:line="278" w:lineRule="auto"/>
    </w:pPr>
    <w:rPr>
      <w:kern w:val="2"/>
      <w:sz w:val="24"/>
      <w:szCs w:val="24"/>
      <w:lang w:val="en-US" w:eastAsia="en-US"/>
      <w14:ligatures w14:val="standardContextual"/>
    </w:rPr>
  </w:style>
  <w:style w:type="paragraph" w:customStyle="1" w:styleId="76E4A2B51E2140B0BB6EE2A6AAF88A58">
    <w:name w:val="76E4A2B51E2140B0BB6EE2A6AAF88A58"/>
    <w:rsid w:val="007D606C"/>
    <w:pPr>
      <w:spacing w:line="278" w:lineRule="auto"/>
    </w:pPr>
    <w:rPr>
      <w:kern w:val="2"/>
      <w:sz w:val="24"/>
      <w:szCs w:val="24"/>
      <w:lang w:val="en-US" w:eastAsia="en-US"/>
      <w14:ligatures w14:val="standardContextual"/>
    </w:rPr>
  </w:style>
  <w:style w:type="paragraph" w:customStyle="1" w:styleId="6F2BE1CD07D7405392D5F52E9D914B80">
    <w:name w:val="6F2BE1CD07D7405392D5F52E9D914B80"/>
    <w:rsid w:val="007D606C"/>
    <w:pPr>
      <w:spacing w:line="278" w:lineRule="auto"/>
    </w:pPr>
    <w:rPr>
      <w:kern w:val="2"/>
      <w:sz w:val="24"/>
      <w:szCs w:val="24"/>
      <w:lang w:val="en-US" w:eastAsia="en-US"/>
      <w14:ligatures w14:val="standardContextual"/>
    </w:rPr>
  </w:style>
  <w:style w:type="paragraph" w:customStyle="1" w:styleId="09DF12AF14974BC1B09B54DB39845301">
    <w:name w:val="09DF12AF14974BC1B09B54DB39845301"/>
    <w:rsid w:val="007D606C"/>
    <w:pPr>
      <w:spacing w:line="278" w:lineRule="auto"/>
    </w:pPr>
    <w:rPr>
      <w:kern w:val="2"/>
      <w:sz w:val="24"/>
      <w:szCs w:val="24"/>
      <w:lang w:val="en-US" w:eastAsia="en-US"/>
      <w14:ligatures w14:val="standardContextual"/>
    </w:rPr>
  </w:style>
  <w:style w:type="paragraph" w:customStyle="1" w:styleId="316303B4C1A74BA4B4BDE60B3C9D61EF">
    <w:name w:val="316303B4C1A74BA4B4BDE60B3C9D61EF"/>
    <w:rsid w:val="00D01DDC"/>
    <w:pPr>
      <w:spacing w:line="278" w:lineRule="auto"/>
    </w:pPr>
    <w:rPr>
      <w:kern w:val="2"/>
      <w:sz w:val="24"/>
      <w:szCs w:val="24"/>
      <w:lang w:val="en-US" w:eastAsia="en-US"/>
      <w14:ligatures w14:val="standardContextual"/>
    </w:rPr>
  </w:style>
  <w:style w:type="paragraph" w:customStyle="1" w:styleId="023372FA929E44BC8FAA39E826F7AD85">
    <w:name w:val="023372FA929E44BC8FAA39E826F7AD85"/>
    <w:rsid w:val="00D01DDC"/>
    <w:pPr>
      <w:spacing w:line="278" w:lineRule="auto"/>
    </w:pPr>
    <w:rPr>
      <w:kern w:val="2"/>
      <w:sz w:val="24"/>
      <w:szCs w:val="24"/>
      <w:lang w:val="en-US" w:eastAsia="en-US"/>
      <w14:ligatures w14:val="standardContextual"/>
    </w:rPr>
  </w:style>
  <w:style w:type="paragraph" w:customStyle="1" w:styleId="ED5DCEB77A274387B39AF8ADCA4A22DA">
    <w:name w:val="ED5DCEB77A274387B39AF8ADCA4A22DA"/>
    <w:rsid w:val="00D01DDC"/>
    <w:pPr>
      <w:spacing w:line="278" w:lineRule="auto"/>
    </w:pPr>
    <w:rPr>
      <w:kern w:val="2"/>
      <w:sz w:val="24"/>
      <w:szCs w:val="24"/>
      <w:lang w:val="en-US" w:eastAsia="en-US"/>
      <w14:ligatures w14:val="standardContextual"/>
    </w:rPr>
  </w:style>
  <w:style w:type="paragraph" w:customStyle="1" w:styleId="F9E2E947A05F4CE8A4A014F7A8C2BD1C">
    <w:name w:val="F9E2E947A05F4CE8A4A014F7A8C2BD1C"/>
    <w:rsid w:val="00D01DDC"/>
    <w:pPr>
      <w:spacing w:line="278" w:lineRule="auto"/>
    </w:pPr>
    <w:rPr>
      <w:kern w:val="2"/>
      <w:sz w:val="24"/>
      <w:szCs w:val="24"/>
      <w:lang w:val="en-US" w:eastAsia="en-US"/>
      <w14:ligatures w14:val="standardContextual"/>
    </w:rPr>
  </w:style>
  <w:style w:type="paragraph" w:customStyle="1" w:styleId="F7BCF1E4560D4F2EB41A083757E5C5F6">
    <w:name w:val="F7BCF1E4560D4F2EB41A083757E5C5F6"/>
    <w:rsid w:val="00D01DDC"/>
    <w:pPr>
      <w:spacing w:line="278" w:lineRule="auto"/>
    </w:pPr>
    <w:rPr>
      <w:kern w:val="2"/>
      <w:sz w:val="24"/>
      <w:szCs w:val="24"/>
      <w:lang w:val="en-US" w:eastAsia="en-US"/>
      <w14:ligatures w14:val="standardContextual"/>
    </w:rPr>
  </w:style>
  <w:style w:type="paragraph" w:customStyle="1" w:styleId="4D6F2B58DD044B82A6400020E65F25A2">
    <w:name w:val="4D6F2B58DD044B82A6400020E65F25A2"/>
    <w:rsid w:val="00D01DDC"/>
    <w:pPr>
      <w:spacing w:line="278" w:lineRule="auto"/>
    </w:pPr>
    <w:rPr>
      <w:kern w:val="2"/>
      <w:sz w:val="24"/>
      <w:szCs w:val="24"/>
      <w:lang w:val="en-US" w:eastAsia="en-US"/>
      <w14:ligatures w14:val="standardContextual"/>
    </w:rPr>
  </w:style>
  <w:style w:type="paragraph" w:customStyle="1" w:styleId="962BBD71BD9447609A7C2FF66C7E45AC">
    <w:name w:val="962BBD71BD9447609A7C2FF66C7E45AC"/>
    <w:rsid w:val="00D01DDC"/>
    <w:pPr>
      <w:spacing w:line="278" w:lineRule="auto"/>
    </w:pPr>
    <w:rPr>
      <w:kern w:val="2"/>
      <w:sz w:val="24"/>
      <w:szCs w:val="24"/>
      <w:lang w:val="en-US" w:eastAsia="en-US"/>
      <w14:ligatures w14:val="standardContextual"/>
    </w:rPr>
  </w:style>
  <w:style w:type="paragraph" w:customStyle="1" w:styleId="59DB6E1C64764919B4493254E03019F9">
    <w:name w:val="59DB6E1C64764919B4493254E03019F9"/>
    <w:rsid w:val="00D01DDC"/>
    <w:pPr>
      <w:spacing w:line="278" w:lineRule="auto"/>
    </w:pPr>
    <w:rPr>
      <w:kern w:val="2"/>
      <w:sz w:val="24"/>
      <w:szCs w:val="24"/>
      <w:lang w:val="en-US" w:eastAsia="en-US"/>
      <w14:ligatures w14:val="standardContextual"/>
    </w:rPr>
  </w:style>
  <w:style w:type="paragraph" w:customStyle="1" w:styleId="4AA2CF51B331455C86F12A3FD5812843">
    <w:name w:val="4AA2CF51B331455C86F12A3FD5812843"/>
    <w:rsid w:val="00D01DDC"/>
    <w:pPr>
      <w:spacing w:line="278" w:lineRule="auto"/>
    </w:pPr>
    <w:rPr>
      <w:kern w:val="2"/>
      <w:sz w:val="24"/>
      <w:szCs w:val="24"/>
      <w:lang w:val="en-US" w:eastAsia="en-US"/>
      <w14:ligatures w14:val="standardContextual"/>
    </w:rPr>
  </w:style>
  <w:style w:type="paragraph" w:customStyle="1" w:styleId="4B1C7A8CD4FF4840A3E3DEF7D7FABC95">
    <w:name w:val="4B1C7A8CD4FF4840A3E3DEF7D7FABC95"/>
    <w:rsid w:val="00D01DDC"/>
    <w:pPr>
      <w:spacing w:line="278" w:lineRule="auto"/>
    </w:pPr>
    <w:rPr>
      <w:kern w:val="2"/>
      <w:sz w:val="24"/>
      <w:szCs w:val="24"/>
      <w:lang w:val="en-US" w:eastAsia="en-US"/>
      <w14:ligatures w14:val="standardContextual"/>
    </w:rPr>
  </w:style>
  <w:style w:type="paragraph" w:customStyle="1" w:styleId="32EC27FAC9FE438FA78186893694B64B">
    <w:name w:val="32EC27FAC9FE438FA78186893694B64B"/>
    <w:rsid w:val="00D01DDC"/>
    <w:pPr>
      <w:spacing w:line="278" w:lineRule="auto"/>
    </w:pPr>
    <w:rPr>
      <w:kern w:val="2"/>
      <w:sz w:val="24"/>
      <w:szCs w:val="24"/>
      <w:lang w:val="en-US" w:eastAsia="en-US"/>
      <w14:ligatures w14:val="standardContextual"/>
    </w:rPr>
  </w:style>
  <w:style w:type="paragraph" w:customStyle="1" w:styleId="FA7723456F4D4391BBCB167688BA89D9">
    <w:name w:val="FA7723456F4D4391BBCB167688BA89D9"/>
    <w:rsid w:val="00D01DDC"/>
    <w:pPr>
      <w:spacing w:line="278" w:lineRule="auto"/>
    </w:pPr>
    <w:rPr>
      <w:kern w:val="2"/>
      <w:sz w:val="24"/>
      <w:szCs w:val="24"/>
      <w:lang w:val="en-US" w:eastAsia="en-US"/>
      <w14:ligatures w14:val="standardContextual"/>
    </w:rPr>
  </w:style>
  <w:style w:type="paragraph" w:customStyle="1" w:styleId="6AD933FE7A624C77B7EE650BB4F77D20">
    <w:name w:val="6AD933FE7A624C77B7EE650BB4F77D20"/>
    <w:rsid w:val="00D01DDC"/>
    <w:pPr>
      <w:spacing w:line="278" w:lineRule="auto"/>
    </w:pPr>
    <w:rPr>
      <w:kern w:val="2"/>
      <w:sz w:val="24"/>
      <w:szCs w:val="24"/>
      <w:lang w:val="en-US" w:eastAsia="en-US"/>
      <w14:ligatures w14:val="standardContextual"/>
    </w:rPr>
  </w:style>
  <w:style w:type="paragraph" w:customStyle="1" w:styleId="E495984EBD1444E19E942698668A62CA">
    <w:name w:val="E495984EBD1444E19E942698668A62CA"/>
    <w:rsid w:val="00D01DDC"/>
    <w:pPr>
      <w:spacing w:line="278" w:lineRule="auto"/>
    </w:pPr>
    <w:rPr>
      <w:kern w:val="2"/>
      <w:sz w:val="24"/>
      <w:szCs w:val="24"/>
      <w:lang w:val="en-US" w:eastAsia="en-US"/>
      <w14:ligatures w14:val="standardContextual"/>
    </w:rPr>
  </w:style>
  <w:style w:type="paragraph" w:customStyle="1" w:styleId="F7D2D619D7B34CDCB11FB6CBCA652EB2">
    <w:name w:val="F7D2D619D7B34CDCB11FB6CBCA652EB2"/>
    <w:rsid w:val="00D01DDC"/>
    <w:pPr>
      <w:spacing w:line="278" w:lineRule="auto"/>
    </w:pPr>
    <w:rPr>
      <w:kern w:val="2"/>
      <w:sz w:val="24"/>
      <w:szCs w:val="24"/>
      <w:lang w:val="en-US" w:eastAsia="en-US"/>
      <w14:ligatures w14:val="standardContextual"/>
    </w:rPr>
  </w:style>
  <w:style w:type="paragraph" w:customStyle="1" w:styleId="4046FB54820E48B4A7F43CB824431280">
    <w:name w:val="4046FB54820E48B4A7F43CB824431280"/>
    <w:rsid w:val="00D01DDC"/>
    <w:pPr>
      <w:spacing w:line="278" w:lineRule="auto"/>
    </w:pPr>
    <w:rPr>
      <w:kern w:val="2"/>
      <w:sz w:val="24"/>
      <w:szCs w:val="24"/>
      <w:lang w:val="en-US" w:eastAsia="en-US"/>
      <w14:ligatures w14:val="standardContextual"/>
    </w:rPr>
  </w:style>
  <w:style w:type="paragraph" w:customStyle="1" w:styleId="2E420DAA4B4A446AA172BC7B43249549">
    <w:name w:val="2E420DAA4B4A446AA172BC7B43249549"/>
    <w:rsid w:val="00D01DDC"/>
    <w:pPr>
      <w:spacing w:line="278" w:lineRule="auto"/>
    </w:pPr>
    <w:rPr>
      <w:kern w:val="2"/>
      <w:sz w:val="24"/>
      <w:szCs w:val="24"/>
      <w:lang w:val="en-US" w:eastAsia="en-US"/>
      <w14:ligatures w14:val="standardContextual"/>
    </w:rPr>
  </w:style>
  <w:style w:type="paragraph" w:customStyle="1" w:styleId="0C6BB27E80614DA6BE30B0DEA95C2E2B">
    <w:name w:val="0C6BB27E80614DA6BE30B0DEA95C2E2B"/>
    <w:rsid w:val="00D01DDC"/>
    <w:pPr>
      <w:spacing w:line="278" w:lineRule="auto"/>
    </w:pPr>
    <w:rPr>
      <w:kern w:val="2"/>
      <w:sz w:val="24"/>
      <w:szCs w:val="24"/>
      <w:lang w:val="en-US" w:eastAsia="en-US"/>
      <w14:ligatures w14:val="standardContextual"/>
    </w:rPr>
  </w:style>
  <w:style w:type="paragraph" w:customStyle="1" w:styleId="917EFEDA047D42F499C5A4734CD30107">
    <w:name w:val="917EFEDA047D42F499C5A4734CD30107"/>
    <w:rsid w:val="00D01DDC"/>
    <w:pPr>
      <w:spacing w:line="278" w:lineRule="auto"/>
    </w:pPr>
    <w:rPr>
      <w:kern w:val="2"/>
      <w:sz w:val="24"/>
      <w:szCs w:val="24"/>
      <w:lang w:val="en-US" w:eastAsia="en-US"/>
      <w14:ligatures w14:val="standardContextual"/>
    </w:rPr>
  </w:style>
  <w:style w:type="paragraph" w:customStyle="1" w:styleId="59768316CF79497A81E6BFF2585CBCF2">
    <w:name w:val="59768316CF79497A81E6BFF2585CBCF2"/>
    <w:rsid w:val="00D01DDC"/>
    <w:pPr>
      <w:spacing w:line="278" w:lineRule="auto"/>
    </w:pPr>
    <w:rPr>
      <w:kern w:val="2"/>
      <w:sz w:val="24"/>
      <w:szCs w:val="24"/>
      <w:lang w:val="en-US" w:eastAsia="en-US"/>
      <w14:ligatures w14:val="standardContextual"/>
    </w:rPr>
  </w:style>
  <w:style w:type="paragraph" w:customStyle="1" w:styleId="D88536E694054DE085C613D4EA2AB664">
    <w:name w:val="D88536E694054DE085C613D4EA2AB664"/>
    <w:rsid w:val="00D01DDC"/>
    <w:pPr>
      <w:spacing w:line="278" w:lineRule="auto"/>
    </w:pPr>
    <w:rPr>
      <w:kern w:val="2"/>
      <w:sz w:val="24"/>
      <w:szCs w:val="24"/>
      <w:lang w:val="en-US" w:eastAsia="en-US"/>
      <w14:ligatures w14:val="standardContextual"/>
    </w:rPr>
  </w:style>
  <w:style w:type="paragraph" w:customStyle="1" w:styleId="6E5C1F78DF8F44528743F49F3A7F8A21">
    <w:name w:val="6E5C1F78DF8F44528743F49F3A7F8A21"/>
    <w:rsid w:val="00D01DDC"/>
    <w:pPr>
      <w:spacing w:line="278" w:lineRule="auto"/>
    </w:pPr>
    <w:rPr>
      <w:kern w:val="2"/>
      <w:sz w:val="24"/>
      <w:szCs w:val="24"/>
      <w:lang w:val="en-US" w:eastAsia="en-US"/>
      <w14:ligatures w14:val="standardContextual"/>
    </w:rPr>
  </w:style>
  <w:style w:type="paragraph" w:customStyle="1" w:styleId="E55FA49B7B0549E99289B240251E60FC">
    <w:name w:val="E55FA49B7B0549E99289B240251E60FC"/>
    <w:rsid w:val="00D01DDC"/>
    <w:pPr>
      <w:spacing w:line="278" w:lineRule="auto"/>
    </w:pPr>
    <w:rPr>
      <w:kern w:val="2"/>
      <w:sz w:val="24"/>
      <w:szCs w:val="24"/>
      <w:lang w:val="en-US" w:eastAsia="en-US"/>
      <w14:ligatures w14:val="standardContextual"/>
    </w:rPr>
  </w:style>
  <w:style w:type="paragraph" w:customStyle="1" w:styleId="234FA3583D4641D2B28210F80A117DAD">
    <w:name w:val="234FA3583D4641D2B28210F80A117DAD"/>
    <w:rsid w:val="00D01DDC"/>
    <w:pPr>
      <w:spacing w:line="278" w:lineRule="auto"/>
    </w:pPr>
    <w:rPr>
      <w:kern w:val="2"/>
      <w:sz w:val="24"/>
      <w:szCs w:val="24"/>
      <w:lang w:val="en-US" w:eastAsia="en-US"/>
      <w14:ligatures w14:val="standardContextual"/>
    </w:rPr>
  </w:style>
  <w:style w:type="paragraph" w:customStyle="1" w:styleId="B5337780816945529250E238A7C126C2">
    <w:name w:val="B5337780816945529250E238A7C126C2"/>
    <w:rsid w:val="00484058"/>
    <w:pPr>
      <w:spacing w:line="278" w:lineRule="auto"/>
    </w:pPr>
    <w:rPr>
      <w:kern w:val="2"/>
      <w:sz w:val="24"/>
      <w:szCs w:val="24"/>
      <w:lang w:val="en-US" w:eastAsia="en-US"/>
      <w14:ligatures w14:val="standardContextual"/>
    </w:rPr>
  </w:style>
  <w:style w:type="paragraph" w:customStyle="1" w:styleId="A3AE7266E5C5400E807B3BE05115FF26">
    <w:name w:val="A3AE7266E5C5400E807B3BE05115FF26"/>
    <w:rsid w:val="00484058"/>
    <w:pPr>
      <w:spacing w:line="278" w:lineRule="auto"/>
    </w:pPr>
    <w:rPr>
      <w:kern w:val="2"/>
      <w:sz w:val="24"/>
      <w:szCs w:val="24"/>
      <w:lang w:val="en-US" w:eastAsia="en-US"/>
      <w14:ligatures w14:val="standardContextual"/>
    </w:rPr>
  </w:style>
  <w:style w:type="paragraph" w:customStyle="1" w:styleId="0C415AD3E94C49E48B999A4EB8B5D6D6">
    <w:name w:val="0C415AD3E94C49E48B999A4EB8B5D6D6"/>
    <w:rsid w:val="00484058"/>
    <w:pPr>
      <w:spacing w:line="278" w:lineRule="auto"/>
    </w:pPr>
    <w:rPr>
      <w:kern w:val="2"/>
      <w:sz w:val="24"/>
      <w:szCs w:val="24"/>
      <w:lang w:val="en-US" w:eastAsia="en-US"/>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p:properties xmlns:p="http://schemas.microsoft.com/office/2006/metadata/properties" xmlns:xsi="http://www.w3.org/2001/XMLSchema-instance" xmlns:pc="http://schemas.microsoft.com/office/infopath/2007/PartnerControls">
  <documentManagement>
    <SC xmlns="940595aa-b81e-4604-b6a1-14756f74aadb">SC66</SC>
    <Status xmlns="940595aa-b81e-4604-b6a1-14756f74aadb">SfA</Status>
    <Business_x0020_Thread xmlns="940595aa-b81e-4604-b6a1-14756f74aadb">Customs</Business_x0020_Thread>
    <Comments_x0020_Implemented xmlns="940595aa-b81e-4604-b6a1-14756f74aadb" xsi:nil="true"/>
    <Comments_x0020_Raised xmlns="940595aa-b81e-4604-b6a1-14756f74aadb" xsi:nil="true"/>
    <Review_x0020_Cycle_x0020_ID xmlns="940595aa-b81e-4604-b6a1-14756f74aadb" xsi:nil="true"/>
    <DTM_x0020_entry xmlns="940595aa-b81e-4604-b6a1-14756f74aadb">959</DTM_x0020_entry>
  </documentManagement>
</p:properties>
</file>

<file path=customXml/item2.xml><?xml version="1.0" encoding="utf-8"?>
<EurolookProperties>
  <ProductCustomizationId>EC</ProductCustomizationId>
  <Created>
    <Version>10.0.38495.0</Version>
    <Date>2019-04-03T13:52:29</Date>
    <Language>EN</Language>
  </Created>
  <Edited>
    <Version>10.0.38495.0</Version>
    <Date>2019-05-20T09:59:45</Date>
  </Edited>
  <DocumentModel>
    <Id>34954475-997f-4cb0-a95b-7f65298f3d8c</Id>
    <Name>Report (long)</Name>
  </DocumentModel>
  <DocumentDate>2024-11-15T00:00:00</DocumentDate>
  <DocumentVersion>5.40 EN</DocumentVersion>
  <CompatibilityMode>Eurolook10</CompatibilityMode>
  <Address/>
</Eurolook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Author Role="Creator">
  <Id>2958b6a2-4b6d-4c19-b12f-a27abecf49d7</Id>
  <Names>
    <Latin>
      <FirstName>Cristina Rita</FirstName>
      <LastName>TODERAS</LastName>
    </Latin>
    <Greek>
      <FirstName/>
      <LastName/>
    </Greek>
    <Cyrillic>
      <FirstName/>
      <LastName/>
    </Cyrillic>
    <DocumentScript>
      <FirstName>Cristina Rita</FirstName>
      <LastName>TODERAS</LastName>
      <FullName>ITSM3-TES</FullName>
    </DocumentScript>
  </Names>
  <Initials>CRT</Initials>
  <Gender>f</Gender>
  <Email>Cristina-Rita.TODERAS@ec.europa.eu</Email>
  <Service>TAXUD.B.4.001</Service>
  <Function ShowInSignature="true"/>
  <WebAddress/>
  <InheritedWebAddress>WebAddress</InheritedWebAddress>
  <OrgaEntity1>
    <Id>f36e3818-fc85-4726-940a-3cc2b4fc2f9d</Id>
    <LogicalLevel>1</LogicalLevel>
    <Name>TAXUD</Name>
    <HeadLine1>DIRECTORATE-GENERAL</HeadLine1>
    <HeadLine2>TAXATION AND CUSTOMS UNION</HeadLine2>
    <PrimaryAddressId>f03b5801-04c9-4931-aa17-c6d6c70bc579</PrimaryAddressId>
    <SecondaryAddressId/>
    <WebAddress>WebAddress</WebAddress>
    <InheritedWebAddress>WebAddress</InheritedWebAddress>
    <ShowInHeader>true</ShowInHeader>
  </OrgaEntity1>
  <OrgaEntity2>
    <Id>3dc3b4a3-f425-4c40-b4d2-bacfb21dfe5d</Id>
    <LogicalLevel>2</LogicalLevel>
    <Name>TAXUD.B</Name>
    <HeadLine1>Digital Delivery of Customs and Taxation Policies</HeadLine1>
    <HeadLine2/>
    <PrimaryAddressId>f03b5801-04c9-4931-aa17-c6d6c70bc579</PrimaryAddressId>
    <SecondaryAddressId/>
    <WebAddress/>
    <InheritedWebAddress>WebAddress</InheritedWebAddress>
    <ShowInHeader>true</ShowInHeader>
  </OrgaEntity2>
  <OrgaEntity3>
    <Id>314f79ba-21c3-4d48-9ba0-b904132ac1e8</Id>
    <LogicalLevel>3</LogicalLevel>
    <Name>TAXUD.B.4</Name>
    <HeadLine1>Taxation systems &amp; Digital governance</HeadLine1>
    <HeadLine2/>
    <PrimaryAddressId>f03b5801-04c9-4931-aa17-c6d6c70bc579</PrimaryAddressId>
    <SecondaryAddressId/>
    <WebAddress/>
    <InheritedWebAddress>WebAddress</InheritedWebAddress>
    <ShowInHeader>true</ShowInHeader>
  </OrgaEntity3>
  <Addresses>
    <Address>
      <Id>f03b5801-04c9-4931-aa17-c6d6c70bc579</Id>
      <Name>Brussels</Name>
      <PhoneNumberPrefix>+32 229 </PhoneNumberPrefix>
      <Location>Brussels,</Location>
      <Footer>Commission européenne/Europese Commissie, 1049 Bruxelles/Brussel, BELGIQUE/BELGIË - Tel. +32 22991111</Footer>
    </Address>
    <Address>
      <Id>1264fb81-f6bb-475e-9f9d-a937d3be6ee2</Id>
      <Name>Luxembourg</Name>
      <PhoneNumberPrefix>+352 4301</PhoneNumberPrefix>
      <Location>Luxembourg,</Location>
      <Footer>Commission européenne, 2920 Luxembourg, LUXEMBOURG - Tel. +352 43011</Footer>
    </Address>
  </Addresses>
  <JobAssignmentId/>
  <MainWorkplace IsMain="true">
    <AddressId>f03b5801-04c9-4931-aa17-c6d6c70bc579</AddressId>
    <Fax/>
    <Phone>+32 229 60896</Phone>
    <Office>J-79 03/034</Office>
  </MainWorkplace>
  <Workplaces>
    <Workplace IsMain="false">
      <AddressId>1264fb81-f6bb-475e-9f9d-a937d3be6ee2</AddressId>
      <Fax/>
      <Phone/>
      <Office/>
    </Workplace>
    <Workplace IsMain="true">
      <AddressId>f03b5801-04c9-4931-aa17-c6d6c70bc579</AddressId>
      <Fax/>
      <Phone>+32 229 60896</Phone>
      <Office>J-79 03/034</Office>
    </Workplace>
  </Workplaces>
</Author>
</file>

<file path=customXml/item5.xml><?xml version="1.0" encoding="utf-8"?>
<Texts>
  <SecurityPersonalData>Personal data</SecurityPersonalData>
  <SecurityPharma>Pharma investigations</SecurityPharma>
  <MarkingUntilText>UNTIL</MarkingUntilText>
  <LabelPictureSeq>Picture {SEQ Picture \* ARABIC } – </LabelPictureSeq>
  <SecurityMediationServiceMatter>Mediation service</SecurityMediationServiceMatter>
  <SecurityDeadline>Deadline</SecurityDeadline>
  <SecurityEconomyAndFinance>Economy and finance</SecurityEconomyAndFinance>
  <TechPropsPublic>Public:</TechPropsPublic>
  <FooterFax>Fax</FooterFax>
  <TechPropsAuthors>Author:</TechPropsAuthors>
  <FooterOffice>Office:</FooterOffice>
  <SecurityOlafInvestigations>OLAF investigations</SecurityOlafInvestigations>
  <TechHistory>Document history</TechHistory>
  <TechPropsApproved>Approved by:</TechPropsApproved>
  <SensitiveHandling>Handling instructions for SENSITIVE information are given at https://europa.eu/!db43PX</SensitiveHandling>
  <SecurityOlafSpecialHandling>OLAF investigations</SecurityOlafSpecialHandling>
  <SecurityPersonal>Personal</SecurityPersonal>
  <CourtProceduralDocuments>Court procedural documents</CourtProceduralDocuments>
  <TechPropsVersion>Version:</TechPropsVersion>
  <TechPropsRevised>Revised by:</TechPropsRevised>
  <OrgaRoot>EUROPEAN COMMISSION</OrgaRoot>
  <TechHistoryComment>Comment</TechHistoryComment>
  <TechPropsDate>Date:</TechPropsDate>
  <Contact>Contact:</Contact>
  <SensitiveLabel>Sensitive</SensitiveLabel>
  <SpecialHandlingLabel>Special Handling</SpecialHandlingLabel>
  <SecurityInvestigationsDisciplinary>Investigations and disciplinary matters</SecurityInvestigationsDisciplinary>
  <SecurityCompOperations>COMP</SecurityCompOperations>
  <SecurityEuSatellite>EU satellite navigation matters</SecurityEuSatellite>
  <SecurityReleasable>RELEASABLE TO:</SecurityReleasable>
  <AddresseeTo>To:</AddresseeTo>
  <TechPropsRefno>Reference number:</TechPropsRefno>
  <SecurityStaffMatter>Staff matter</SecurityStaffMatter>
  <SecurityOpinionLegalService>Opinion of the Legal Service</SecurityOpinionLegalService>
  <SpecialHandlingFootnote>Special handling instructions are given at https://europa.eu/!db43PX</SpecialHandlingFootnote>
  <SecurityEtsSensitive>ETS</SecurityEtsSensitive>
  <SecurityEtsCritical>ETS Critical</SecurityEtsCritical>
  <SecurityCompSpecial>COMP</SecurityCompSpecial>
  <LabelSource>Source</LabelSource>
  <Table>Table </Table>
  <SecurityPharmaSpecial>Pharma investigations</SecurityPharmaSpecial>
  <Figure>Figure </Figure>
  <TOCHeading>Table of contents</TOCHeading>
  <TechHistoryDate>Date</TechHistoryDate>
  <AddressFooterBrussels>Commission européenne/Europese Commissie, 1049 Bruxelles/Brussel, BELGIQUE/BELGIË - Tel. +32 22991111</AddressFooterBrussels>
  <SecurityIasOperations>IAS operations</SecurityIasOperations>
  <TechHistoryCreatedBy>Document created by</TechHistoryCreatedBy>
  <FooterPhone>Tel. direct line</FooterPhone>
  <SecuritySecurityMatter>Security matter</SecuritySecurityMatter>
  <SecurityPersonalDataHandling>Shall only be communicated on a need to know basis pursuant to Regulation (EC) No 45/2001. Where e-mail is used, this must be encrypted using SECEM.</SecurityPersonalDataHandling>
  <TechHistoryVersion>Version</TechHistoryVersion>
  <TechFooterDated>dated</TechFooterDated>
  <TLPAmber>TLP: Amber</TLPAmber>
  <SecurityMedicalSecret>Medical secret</SecurityMedicalSecret>
  <TechFooterVersion>Document version</TechFooterVersion>
  <Contacts>Contacts:</Contacts>
  <SecurityEmbargo>Embargo until</SecurityEmbargo>
  <DateFormatShort>dd/MM/yyyy</DateFormatShort>
  <DateFormatLong>d MMMM yyyy</DateFormatLong>
</Texts>
</file>

<file path=customXml/item6.xml><?xml version="1.0" encoding="utf-8"?>
<ct:contentTypeSchema xmlns:ct="http://schemas.microsoft.com/office/2006/metadata/contentType" xmlns:ma="http://schemas.microsoft.com/office/2006/metadata/properties/metaAttributes" ct:_="" ma:_="" ma:contentTypeName="Document" ma:contentTypeID="0x01010037408AC11C32C844B3C4925553A8C8C5" ma:contentTypeVersion="21" ma:contentTypeDescription="Create a new document." ma:contentTypeScope="" ma:versionID="d63ab5f222e3a44292cb4bb7c858d58c">
  <xsd:schema xmlns:xsd="http://www.w3.org/2001/XMLSchema" xmlns:xs="http://www.w3.org/2001/XMLSchema" xmlns:p="http://schemas.microsoft.com/office/2006/metadata/properties" xmlns:ns2="940595aa-b81e-4604-b6a1-14756f74aadb" xmlns:ns3="ffcdf2b0-1459-4444-989c-847f95dff766" targetNamespace="http://schemas.microsoft.com/office/2006/metadata/properties" ma:root="true" ma:fieldsID="82934abecd80ac5ebd1d13a05e6e8599" ns2:_="" ns3:_="">
    <xsd:import namespace="940595aa-b81e-4604-b6a1-14756f74aadb"/>
    <xsd:import namespace="ffcdf2b0-1459-4444-989c-847f95dff766"/>
    <xsd:element name="properties">
      <xsd:complexType>
        <xsd:sequence>
          <xsd:element name="documentManagement">
            <xsd:complexType>
              <xsd:all>
                <xsd:element ref="ns2:SC"/>
                <xsd:element ref="ns2:DTM_x0020_entry"/>
                <xsd:element ref="ns2:Status"/>
                <xsd:element ref="ns2:Comments_x0020_Raised" minOccurs="0"/>
                <xsd:element ref="ns2:Comments_x0020_Implemented" minOccurs="0"/>
                <xsd:element ref="ns2:Review_x0020_Cycle_x0020_ID" minOccurs="0"/>
                <xsd:element ref="ns2:Business_x0020_Thread" minOccurs="0"/>
                <xsd:element ref="ns2:MediaServiceMetadata" minOccurs="0"/>
                <xsd:element ref="ns2:MediaServiceFastMetadata" minOccurs="0"/>
                <xsd:element ref="ns3:SharedWithUsers" minOccurs="0"/>
                <xsd:element ref="ns3:SharedWithDetail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0595aa-b81e-4604-b6a1-14756f74aadb" elementFormDefault="qualified">
    <xsd:import namespace="http://schemas.microsoft.com/office/2006/documentManagement/types"/>
    <xsd:import namespace="http://schemas.microsoft.com/office/infopath/2007/PartnerControls"/>
    <xsd:element name="SC" ma:index="4" ma:displayName="Specific Contract" ma:description="The specific contract under which this deliverable is being submitted" ma:format="Dropdown" ma:indexed="true" ma:internalName="SC">
      <xsd:simpleType>
        <xsd:restriction base="dms:Choice">
          <xsd:enumeration value="SC01"/>
          <xsd:enumeration value="SC02"/>
          <xsd:enumeration value="SC03"/>
          <xsd:enumeration value="SC04"/>
          <xsd:enumeration value="SC05"/>
          <xsd:enumeration value="SC06"/>
          <xsd:enumeration value="SC07"/>
          <xsd:enumeration value="SC08"/>
          <xsd:enumeration value="SC09"/>
          <xsd:enumeration value="SC10"/>
          <xsd:enumeration value="SC11"/>
          <xsd:enumeration value="SC12"/>
          <xsd:enumeration value="SC_DIGIT-EUSS"/>
          <xsd:enumeration value="SC13"/>
          <xsd:enumeration value="SC14"/>
          <xsd:enumeration value="SC15"/>
          <xsd:enumeration value="SC16"/>
          <xsd:enumeration value="SC66"/>
          <xsd:enumeration value="SC17"/>
        </xsd:restriction>
      </xsd:simpleType>
    </xsd:element>
    <xsd:element name="DTM_x0020_entry" ma:index="5" ma:displayName="DTM ID" ma:decimals="0" ma:description="The DTM#" ma:indexed="true" ma:internalName="DTM_x0020_entry" ma:readOnly="false" ma:percentage="FALSE">
      <xsd:simpleType>
        <xsd:restriction base="dms:Number"/>
      </xsd:simpleType>
    </xsd:element>
    <xsd:element name="Status" ma:index="6" ma:displayName="Status" ma:default="Internal Review" ma:description="The status of the review cycle" ma:format="Dropdown" ma:internalName="Status" ma:readOnly="false">
      <xsd:simpleType>
        <xsd:restriction base="dms:Choice">
          <xsd:enumeration value="Internal Review"/>
          <xsd:enumeration value="SfR"/>
          <xsd:enumeration value="Comments Implementation"/>
          <xsd:enumeration value="SfA"/>
          <xsd:enumeration value="Accepted"/>
        </xsd:restriction>
      </xsd:simpleType>
    </xsd:element>
    <xsd:element name="Comments_x0020_Raised" ma:index="7" nillable="true" ma:displayName="Comments Raised" ma:decimals="0" ma:description="Number of comments raised during the internal review" ma:internalName="Comments_x0020_Raised" ma:readOnly="false" ma:percentage="FALSE">
      <xsd:simpleType>
        <xsd:restriction base="dms:Number"/>
      </xsd:simpleType>
    </xsd:element>
    <xsd:element name="Comments_x0020_Implemented" ma:index="8" nillable="true" ma:displayName="Comments Implemented" ma:decimals="0" ma:description="Number of comments implemented during the internal review cycle" ma:internalName="Comments_x0020_Implemented" ma:readOnly="false" ma:percentage="FALSE">
      <xsd:simpleType>
        <xsd:restriction base="dms:Number"/>
      </xsd:simpleType>
    </xsd:element>
    <xsd:element name="Review_x0020_Cycle_x0020_ID" ma:index="9" nillable="true" ma:displayName="Review Cycle ID" ma:description="Review cycle in the form of QCxxxxx" ma:internalName="Review_x0020_Cycle_x0020_ID" ma:readOnly="false">
      <xsd:simpleType>
        <xsd:restriction base="dms:Text">
          <xsd:maxLength value="255"/>
        </xsd:restriction>
      </xsd:simpleType>
    </xsd:element>
    <xsd:element name="Business_x0020_Thread" ma:index="10" nillable="true" ma:displayName="Business Thread" ma:description="The Business Thread (Customs, Excise, Taxation, Customs Business) or ITSM3 TES for horizontal and cross-thread deliverables" ma:format="Dropdown" ma:indexed="true" ma:internalName="Business_x0020_Thread" ma:readOnly="false">
      <xsd:simpleType>
        <xsd:restriction base="dms:Choice">
          <xsd:enumeration value="Excise"/>
          <xsd:enumeration value="Customs"/>
          <xsd:enumeration value="Customs Business"/>
          <xsd:enumeration value="Taxation"/>
          <xsd:enumeration value="ITSM3 TES"/>
        </xsd:restriction>
      </xsd:simple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fcdf2b0-1459-4444-989c-847f95dff766" elementFormDefault="qualified">
    <xsd:import namespace="http://schemas.microsoft.com/office/2006/documentManagement/types"/>
    <xsd:import namespace="http://schemas.microsoft.com/office/infopath/2007/PartnerControls"/>
    <xsd:element name="SharedWithUsers" ma:index="14"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F30A5124-67B8-4A7B-91D0-E106D248B45E}">
  <ds:schemaRefs>
    <ds:schemaRef ds:uri="http://schemas.microsoft.com/office/2006/metadata/properties"/>
    <ds:schemaRef ds:uri="http://schemas.microsoft.com/office/infopath/2007/PartnerControls"/>
    <ds:schemaRef ds:uri="940595aa-b81e-4604-b6a1-14756f74aadb"/>
  </ds:schemaRefs>
</ds:datastoreItem>
</file>

<file path=customXml/itemProps2.xml><?xml version="1.0" encoding="utf-8"?>
<ds:datastoreItem xmlns:ds="http://schemas.openxmlformats.org/officeDocument/2006/customXml" ds:itemID="{D3EA5527-7367-4268-9D83-5125C98D0ED2}">
  <ds:schemaRefs/>
</ds:datastoreItem>
</file>

<file path=customXml/itemProps3.xml><?xml version="1.0" encoding="utf-8"?>
<ds:datastoreItem xmlns:ds="http://schemas.openxmlformats.org/officeDocument/2006/customXml" ds:itemID="{58334462-4749-421F-B541-2D41A21F0632}">
  <ds:schemaRefs>
    <ds:schemaRef ds:uri="http://schemas.microsoft.com/sharepoint/v3/contenttype/forms"/>
  </ds:schemaRefs>
</ds:datastoreItem>
</file>

<file path=customXml/itemProps4.xml><?xml version="1.0" encoding="utf-8"?>
<ds:datastoreItem xmlns:ds="http://schemas.openxmlformats.org/officeDocument/2006/customXml" ds:itemID="{EE044946-5330-43F7-8D16-AA78684F2938}">
  <ds:schemaRefs/>
</ds:datastoreItem>
</file>

<file path=customXml/itemProps5.xml><?xml version="1.0" encoding="utf-8"?>
<ds:datastoreItem xmlns:ds="http://schemas.openxmlformats.org/officeDocument/2006/customXml" ds:itemID="{4EF90DE6-88B6-4264-9629-4D8DFDFE87D2}">
  <ds:schemaRefs/>
</ds:datastoreItem>
</file>

<file path=customXml/itemProps6.xml><?xml version="1.0" encoding="utf-8"?>
<ds:datastoreItem xmlns:ds="http://schemas.openxmlformats.org/officeDocument/2006/customXml" ds:itemID="{264B2608-C9DB-47E3-98E9-AED34C1AD2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0595aa-b81e-4604-b6a1-14756f74aadb"/>
    <ds:schemaRef ds:uri="ffcdf2b0-1459-4444-989c-847f95dff7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DDB8DA16-A075-4DF2-9E54-C1448CD4A5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Eurolook.dotm</Template>
  <TotalTime>0</TotalTime>
  <Pages>36</Pages>
  <Words>13574</Words>
  <Characters>85523</Characters>
  <Application>Microsoft Office Word</Application>
  <DocSecurity>0</DocSecurity>
  <PresentationFormat>Microsoft Word 14.0</PresentationFormat>
  <Lines>712</Lines>
  <Paragraphs>197</Paragraphs>
  <ScaleCrop>true</ScaleCrop>
  <HeadingPairs>
    <vt:vector size="4" baseType="variant">
      <vt:variant>
        <vt:lpstr>Titel</vt:lpstr>
      </vt:variant>
      <vt:variant>
        <vt:i4>1</vt:i4>
      </vt:variant>
      <vt:variant>
        <vt:lpstr>Title</vt:lpstr>
      </vt:variant>
      <vt:variant>
        <vt:i4>1</vt:i4>
      </vt:variant>
    </vt:vector>
  </HeadingPairs>
  <TitlesOfParts>
    <vt:vector size="2" baseType="lpstr">
      <vt:lpstr>Operational FAQ</vt:lpstr>
      <vt:lpstr>Operational FAQ</vt:lpstr>
    </vt:vector>
  </TitlesOfParts>
  <Company/>
  <LinksUpToDate>false</LinksUpToDate>
  <CharactersWithSpaces>98900</CharactersWithSpaces>
  <SharedDoc>false</SharedDoc>
  <HLinks>
    <vt:vector size="318" baseType="variant">
      <vt:variant>
        <vt:i4>1835100</vt:i4>
      </vt:variant>
      <vt:variant>
        <vt:i4>392</vt:i4>
      </vt:variant>
      <vt:variant>
        <vt:i4>0</vt:i4>
      </vt:variant>
      <vt:variant>
        <vt:i4>5</vt:i4>
      </vt:variant>
      <vt:variant>
        <vt:lpwstr>https://webgate.ec.europa.eu/pics/filedepot/17879?cid=11522&amp;fid=64218</vt:lpwstr>
      </vt:variant>
      <vt:variant>
        <vt:lpwstr/>
      </vt:variant>
      <vt:variant>
        <vt:i4>1704020</vt:i4>
      </vt:variant>
      <vt:variant>
        <vt:i4>386</vt:i4>
      </vt:variant>
      <vt:variant>
        <vt:i4>0</vt:i4>
      </vt:variant>
      <vt:variant>
        <vt:i4>5</vt:i4>
      </vt:variant>
      <vt:variant>
        <vt:lpwstr>https://webgate.ec.europa.eu/pics/filedepot/17879?cid=14679&amp;fid=61223</vt:lpwstr>
      </vt:variant>
      <vt:variant>
        <vt:lpwstr/>
      </vt:variant>
      <vt:variant>
        <vt:i4>1310815</vt:i4>
      </vt:variant>
      <vt:variant>
        <vt:i4>377</vt:i4>
      </vt:variant>
      <vt:variant>
        <vt:i4>0</vt:i4>
      </vt:variant>
      <vt:variant>
        <vt:i4>5</vt:i4>
      </vt:variant>
      <vt:variant>
        <vt:lpwstr>https://webgate.ec.europa.eu/pics/filedepot/17879?cid=14680&amp;fid=70124</vt:lpwstr>
      </vt:variant>
      <vt:variant>
        <vt:lpwstr/>
      </vt:variant>
      <vt:variant>
        <vt:i4>2031700</vt:i4>
      </vt:variant>
      <vt:variant>
        <vt:i4>371</vt:i4>
      </vt:variant>
      <vt:variant>
        <vt:i4>0</vt:i4>
      </vt:variant>
      <vt:variant>
        <vt:i4>5</vt:i4>
      </vt:variant>
      <vt:variant>
        <vt:lpwstr>https://webgate.ec.europa.eu/pics/filedepot/17879?cid=15478&amp;fid=62155</vt:lpwstr>
      </vt:variant>
      <vt:variant>
        <vt:lpwstr/>
      </vt:variant>
      <vt:variant>
        <vt:i4>1835100</vt:i4>
      </vt:variant>
      <vt:variant>
        <vt:i4>365</vt:i4>
      </vt:variant>
      <vt:variant>
        <vt:i4>0</vt:i4>
      </vt:variant>
      <vt:variant>
        <vt:i4>5</vt:i4>
      </vt:variant>
      <vt:variant>
        <vt:lpwstr>https://webgate.ec.europa.eu/pics/filedepot/17879?cid=11522&amp;fid=64218</vt:lpwstr>
      </vt:variant>
      <vt:variant>
        <vt:lpwstr/>
      </vt:variant>
      <vt:variant>
        <vt:i4>7143529</vt:i4>
      </vt:variant>
      <vt:variant>
        <vt:i4>342</vt:i4>
      </vt:variant>
      <vt:variant>
        <vt:i4>0</vt:i4>
      </vt:variant>
      <vt:variant>
        <vt:i4>5</vt:i4>
      </vt:variant>
      <vt:variant>
        <vt:lpwstr>https://webgate.ec.europa.eu/pics/filedepot/24416?fid=62623</vt:lpwstr>
      </vt:variant>
      <vt:variant>
        <vt:lpwstr/>
      </vt:variant>
      <vt:variant>
        <vt:i4>1769520</vt:i4>
      </vt:variant>
      <vt:variant>
        <vt:i4>281</vt:i4>
      </vt:variant>
      <vt:variant>
        <vt:i4>0</vt:i4>
      </vt:variant>
      <vt:variant>
        <vt:i4>5</vt:i4>
      </vt:variant>
      <vt:variant>
        <vt:lpwstr/>
      </vt:variant>
      <vt:variant>
        <vt:lpwstr>_Toc53735975</vt:lpwstr>
      </vt:variant>
      <vt:variant>
        <vt:i4>1703984</vt:i4>
      </vt:variant>
      <vt:variant>
        <vt:i4>275</vt:i4>
      </vt:variant>
      <vt:variant>
        <vt:i4>0</vt:i4>
      </vt:variant>
      <vt:variant>
        <vt:i4>5</vt:i4>
      </vt:variant>
      <vt:variant>
        <vt:lpwstr/>
      </vt:variant>
      <vt:variant>
        <vt:lpwstr>_Toc53735974</vt:lpwstr>
      </vt:variant>
      <vt:variant>
        <vt:i4>1900592</vt:i4>
      </vt:variant>
      <vt:variant>
        <vt:i4>269</vt:i4>
      </vt:variant>
      <vt:variant>
        <vt:i4>0</vt:i4>
      </vt:variant>
      <vt:variant>
        <vt:i4>5</vt:i4>
      </vt:variant>
      <vt:variant>
        <vt:lpwstr/>
      </vt:variant>
      <vt:variant>
        <vt:lpwstr>_Toc53735973</vt:lpwstr>
      </vt:variant>
      <vt:variant>
        <vt:i4>1835056</vt:i4>
      </vt:variant>
      <vt:variant>
        <vt:i4>263</vt:i4>
      </vt:variant>
      <vt:variant>
        <vt:i4>0</vt:i4>
      </vt:variant>
      <vt:variant>
        <vt:i4>5</vt:i4>
      </vt:variant>
      <vt:variant>
        <vt:lpwstr/>
      </vt:variant>
      <vt:variant>
        <vt:lpwstr>_Toc53735972</vt:lpwstr>
      </vt:variant>
      <vt:variant>
        <vt:i4>1310771</vt:i4>
      </vt:variant>
      <vt:variant>
        <vt:i4>254</vt:i4>
      </vt:variant>
      <vt:variant>
        <vt:i4>0</vt:i4>
      </vt:variant>
      <vt:variant>
        <vt:i4>5</vt:i4>
      </vt:variant>
      <vt:variant>
        <vt:lpwstr/>
      </vt:variant>
      <vt:variant>
        <vt:lpwstr>_Toc57722234</vt:lpwstr>
      </vt:variant>
      <vt:variant>
        <vt:i4>1245235</vt:i4>
      </vt:variant>
      <vt:variant>
        <vt:i4>248</vt:i4>
      </vt:variant>
      <vt:variant>
        <vt:i4>0</vt:i4>
      </vt:variant>
      <vt:variant>
        <vt:i4>5</vt:i4>
      </vt:variant>
      <vt:variant>
        <vt:lpwstr/>
      </vt:variant>
      <vt:variant>
        <vt:lpwstr>_Toc57722233</vt:lpwstr>
      </vt:variant>
      <vt:variant>
        <vt:i4>1179699</vt:i4>
      </vt:variant>
      <vt:variant>
        <vt:i4>242</vt:i4>
      </vt:variant>
      <vt:variant>
        <vt:i4>0</vt:i4>
      </vt:variant>
      <vt:variant>
        <vt:i4>5</vt:i4>
      </vt:variant>
      <vt:variant>
        <vt:lpwstr/>
      </vt:variant>
      <vt:variant>
        <vt:lpwstr>_Toc57722232</vt:lpwstr>
      </vt:variant>
      <vt:variant>
        <vt:i4>1114163</vt:i4>
      </vt:variant>
      <vt:variant>
        <vt:i4>236</vt:i4>
      </vt:variant>
      <vt:variant>
        <vt:i4>0</vt:i4>
      </vt:variant>
      <vt:variant>
        <vt:i4>5</vt:i4>
      </vt:variant>
      <vt:variant>
        <vt:lpwstr/>
      </vt:variant>
      <vt:variant>
        <vt:lpwstr>_Toc57722231</vt:lpwstr>
      </vt:variant>
      <vt:variant>
        <vt:i4>1507378</vt:i4>
      </vt:variant>
      <vt:variant>
        <vt:i4>230</vt:i4>
      </vt:variant>
      <vt:variant>
        <vt:i4>0</vt:i4>
      </vt:variant>
      <vt:variant>
        <vt:i4>5</vt:i4>
      </vt:variant>
      <vt:variant>
        <vt:lpwstr/>
      </vt:variant>
      <vt:variant>
        <vt:lpwstr>_Toc57722227</vt:lpwstr>
      </vt:variant>
      <vt:variant>
        <vt:i4>1441842</vt:i4>
      </vt:variant>
      <vt:variant>
        <vt:i4>224</vt:i4>
      </vt:variant>
      <vt:variant>
        <vt:i4>0</vt:i4>
      </vt:variant>
      <vt:variant>
        <vt:i4>5</vt:i4>
      </vt:variant>
      <vt:variant>
        <vt:lpwstr/>
      </vt:variant>
      <vt:variant>
        <vt:lpwstr>_Toc57722226</vt:lpwstr>
      </vt:variant>
      <vt:variant>
        <vt:i4>1376306</vt:i4>
      </vt:variant>
      <vt:variant>
        <vt:i4>218</vt:i4>
      </vt:variant>
      <vt:variant>
        <vt:i4>0</vt:i4>
      </vt:variant>
      <vt:variant>
        <vt:i4>5</vt:i4>
      </vt:variant>
      <vt:variant>
        <vt:lpwstr/>
      </vt:variant>
      <vt:variant>
        <vt:lpwstr>_Toc57722225</vt:lpwstr>
      </vt:variant>
      <vt:variant>
        <vt:i4>1310770</vt:i4>
      </vt:variant>
      <vt:variant>
        <vt:i4>212</vt:i4>
      </vt:variant>
      <vt:variant>
        <vt:i4>0</vt:i4>
      </vt:variant>
      <vt:variant>
        <vt:i4>5</vt:i4>
      </vt:variant>
      <vt:variant>
        <vt:lpwstr/>
      </vt:variant>
      <vt:variant>
        <vt:lpwstr>_Toc57722224</vt:lpwstr>
      </vt:variant>
      <vt:variant>
        <vt:i4>1245234</vt:i4>
      </vt:variant>
      <vt:variant>
        <vt:i4>206</vt:i4>
      </vt:variant>
      <vt:variant>
        <vt:i4>0</vt:i4>
      </vt:variant>
      <vt:variant>
        <vt:i4>5</vt:i4>
      </vt:variant>
      <vt:variant>
        <vt:lpwstr/>
      </vt:variant>
      <vt:variant>
        <vt:lpwstr>_Toc57722223</vt:lpwstr>
      </vt:variant>
      <vt:variant>
        <vt:i4>1179698</vt:i4>
      </vt:variant>
      <vt:variant>
        <vt:i4>200</vt:i4>
      </vt:variant>
      <vt:variant>
        <vt:i4>0</vt:i4>
      </vt:variant>
      <vt:variant>
        <vt:i4>5</vt:i4>
      </vt:variant>
      <vt:variant>
        <vt:lpwstr/>
      </vt:variant>
      <vt:variant>
        <vt:lpwstr>_Toc57722222</vt:lpwstr>
      </vt:variant>
      <vt:variant>
        <vt:i4>1114162</vt:i4>
      </vt:variant>
      <vt:variant>
        <vt:i4>194</vt:i4>
      </vt:variant>
      <vt:variant>
        <vt:i4>0</vt:i4>
      </vt:variant>
      <vt:variant>
        <vt:i4>5</vt:i4>
      </vt:variant>
      <vt:variant>
        <vt:lpwstr/>
      </vt:variant>
      <vt:variant>
        <vt:lpwstr>_Toc57722221</vt:lpwstr>
      </vt:variant>
      <vt:variant>
        <vt:i4>1048626</vt:i4>
      </vt:variant>
      <vt:variant>
        <vt:i4>188</vt:i4>
      </vt:variant>
      <vt:variant>
        <vt:i4>0</vt:i4>
      </vt:variant>
      <vt:variant>
        <vt:i4>5</vt:i4>
      </vt:variant>
      <vt:variant>
        <vt:lpwstr/>
      </vt:variant>
      <vt:variant>
        <vt:lpwstr>_Toc57722220</vt:lpwstr>
      </vt:variant>
      <vt:variant>
        <vt:i4>1638449</vt:i4>
      </vt:variant>
      <vt:variant>
        <vt:i4>182</vt:i4>
      </vt:variant>
      <vt:variant>
        <vt:i4>0</vt:i4>
      </vt:variant>
      <vt:variant>
        <vt:i4>5</vt:i4>
      </vt:variant>
      <vt:variant>
        <vt:lpwstr/>
      </vt:variant>
      <vt:variant>
        <vt:lpwstr>_Toc57722219</vt:lpwstr>
      </vt:variant>
      <vt:variant>
        <vt:i4>1572913</vt:i4>
      </vt:variant>
      <vt:variant>
        <vt:i4>176</vt:i4>
      </vt:variant>
      <vt:variant>
        <vt:i4>0</vt:i4>
      </vt:variant>
      <vt:variant>
        <vt:i4>5</vt:i4>
      </vt:variant>
      <vt:variant>
        <vt:lpwstr/>
      </vt:variant>
      <vt:variant>
        <vt:lpwstr>_Toc57722218</vt:lpwstr>
      </vt:variant>
      <vt:variant>
        <vt:i4>1507377</vt:i4>
      </vt:variant>
      <vt:variant>
        <vt:i4>170</vt:i4>
      </vt:variant>
      <vt:variant>
        <vt:i4>0</vt:i4>
      </vt:variant>
      <vt:variant>
        <vt:i4>5</vt:i4>
      </vt:variant>
      <vt:variant>
        <vt:lpwstr/>
      </vt:variant>
      <vt:variant>
        <vt:lpwstr>_Toc57722217</vt:lpwstr>
      </vt:variant>
      <vt:variant>
        <vt:i4>1441841</vt:i4>
      </vt:variant>
      <vt:variant>
        <vt:i4>164</vt:i4>
      </vt:variant>
      <vt:variant>
        <vt:i4>0</vt:i4>
      </vt:variant>
      <vt:variant>
        <vt:i4>5</vt:i4>
      </vt:variant>
      <vt:variant>
        <vt:lpwstr/>
      </vt:variant>
      <vt:variant>
        <vt:lpwstr>_Toc57722216</vt:lpwstr>
      </vt:variant>
      <vt:variant>
        <vt:i4>1376305</vt:i4>
      </vt:variant>
      <vt:variant>
        <vt:i4>158</vt:i4>
      </vt:variant>
      <vt:variant>
        <vt:i4>0</vt:i4>
      </vt:variant>
      <vt:variant>
        <vt:i4>5</vt:i4>
      </vt:variant>
      <vt:variant>
        <vt:lpwstr/>
      </vt:variant>
      <vt:variant>
        <vt:lpwstr>_Toc57722215</vt:lpwstr>
      </vt:variant>
      <vt:variant>
        <vt:i4>1310769</vt:i4>
      </vt:variant>
      <vt:variant>
        <vt:i4>152</vt:i4>
      </vt:variant>
      <vt:variant>
        <vt:i4>0</vt:i4>
      </vt:variant>
      <vt:variant>
        <vt:i4>5</vt:i4>
      </vt:variant>
      <vt:variant>
        <vt:lpwstr/>
      </vt:variant>
      <vt:variant>
        <vt:lpwstr>_Toc57722214</vt:lpwstr>
      </vt:variant>
      <vt:variant>
        <vt:i4>1245233</vt:i4>
      </vt:variant>
      <vt:variant>
        <vt:i4>146</vt:i4>
      </vt:variant>
      <vt:variant>
        <vt:i4>0</vt:i4>
      </vt:variant>
      <vt:variant>
        <vt:i4>5</vt:i4>
      </vt:variant>
      <vt:variant>
        <vt:lpwstr/>
      </vt:variant>
      <vt:variant>
        <vt:lpwstr>_Toc57722213</vt:lpwstr>
      </vt:variant>
      <vt:variant>
        <vt:i4>1179697</vt:i4>
      </vt:variant>
      <vt:variant>
        <vt:i4>140</vt:i4>
      </vt:variant>
      <vt:variant>
        <vt:i4>0</vt:i4>
      </vt:variant>
      <vt:variant>
        <vt:i4>5</vt:i4>
      </vt:variant>
      <vt:variant>
        <vt:lpwstr/>
      </vt:variant>
      <vt:variant>
        <vt:lpwstr>_Toc57722212</vt:lpwstr>
      </vt:variant>
      <vt:variant>
        <vt:i4>1114161</vt:i4>
      </vt:variant>
      <vt:variant>
        <vt:i4>134</vt:i4>
      </vt:variant>
      <vt:variant>
        <vt:i4>0</vt:i4>
      </vt:variant>
      <vt:variant>
        <vt:i4>5</vt:i4>
      </vt:variant>
      <vt:variant>
        <vt:lpwstr/>
      </vt:variant>
      <vt:variant>
        <vt:lpwstr>_Toc57722211</vt:lpwstr>
      </vt:variant>
      <vt:variant>
        <vt:i4>1638448</vt:i4>
      </vt:variant>
      <vt:variant>
        <vt:i4>128</vt:i4>
      </vt:variant>
      <vt:variant>
        <vt:i4>0</vt:i4>
      </vt:variant>
      <vt:variant>
        <vt:i4>5</vt:i4>
      </vt:variant>
      <vt:variant>
        <vt:lpwstr/>
      </vt:variant>
      <vt:variant>
        <vt:lpwstr>_Toc57722209</vt:lpwstr>
      </vt:variant>
      <vt:variant>
        <vt:i4>1572912</vt:i4>
      </vt:variant>
      <vt:variant>
        <vt:i4>122</vt:i4>
      </vt:variant>
      <vt:variant>
        <vt:i4>0</vt:i4>
      </vt:variant>
      <vt:variant>
        <vt:i4>5</vt:i4>
      </vt:variant>
      <vt:variant>
        <vt:lpwstr/>
      </vt:variant>
      <vt:variant>
        <vt:lpwstr>_Toc57722208</vt:lpwstr>
      </vt:variant>
      <vt:variant>
        <vt:i4>1507376</vt:i4>
      </vt:variant>
      <vt:variant>
        <vt:i4>116</vt:i4>
      </vt:variant>
      <vt:variant>
        <vt:i4>0</vt:i4>
      </vt:variant>
      <vt:variant>
        <vt:i4>5</vt:i4>
      </vt:variant>
      <vt:variant>
        <vt:lpwstr/>
      </vt:variant>
      <vt:variant>
        <vt:lpwstr>_Toc57722207</vt:lpwstr>
      </vt:variant>
      <vt:variant>
        <vt:i4>1441840</vt:i4>
      </vt:variant>
      <vt:variant>
        <vt:i4>110</vt:i4>
      </vt:variant>
      <vt:variant>
        <vt:i4>0</vt:i4>
      </vt:variant>
      <vt:variant>
        <vt:i4>5</vt:i4>
      </vt:variant>
      <vt:variant>
        <vt:lpwstr/>
      </vt:variant>
      <vt:variant>
        <vt:lpwstr>_Toc57722206</vt:lpwstr>
      </vt:variant>
      <vt:variant>
        <vt:i4>1376304</vt:i4>
      </vt:variant>
      <vt:variant>
        <vt:i4>104</vt:i4>
      </vt:variant>
      <vt:variant>
        <vt:i4>0</vt:i4>
      </vt:variant>
      <vt:variant>
        <vt:i4>5</vt:i4>
      </vt:variant>
      <vt:variant>
        <vt:lpwstr/>
      </vt:variant>
      <vt:variant>
        <vt:lpwstr>_Toc57722205</vt:lpwstr>
      </vt:variant>
      <vt:variant>
        <vt:i4>1310768</vt:i4>
      </vt:variant>
      <vt:variant>
        <vt:i4>98</vt:i4>
      </vt:variant>
      <vt:variant>
        <vt:i4>0</vt:i4>
      </vt:variant>
      <vt:variant>
        <vt:i4>5</vt:i4>
      </vt:variant>
      <vt:variant>
        <vt:lpwstr/>
      </vt:variant>
      <vt:variant>
        <vt:lpwstr>_Toc57722204</vt:lpwstr>
      </vt:variant>
      <vt:variant>
        <vt:i4>1245232</vt:i4>
      </vt:variant>
      <vt:variant>
        <vt:i4>92</vt:i4>
      </vt:variant>
      <vt:variant>
        <vt:i4>0</vt:i4>
      </vt:variant>
      <vt:variant>
        <vt:i4>5</vt:i4>
      </vt:variant>
      <vt:variant>
        <vt:lpwstr/>
      </vt:variant>
      <vt:variant>
        <vt:lpwstr>_Toc57722203</vt:lpwstr>
      </vt:variant>
      <vt:variant>
        <vt:i4>1179696</vt:i4>
      </vt:variant>
      <vt:variant>
        <vt:i4>86</vt:i4>
      </vt:variant>
      <vt:variant>
        <vt:i4>0</vt:i4>
      </vt:variant>
      <vt:variant>
        <vt:i4>5</vt:i4>
      </vt:variant>
      <vt:variant>
        <vt:lpwstr/>
      </vt:variant>
      <vt:variant>
        <vt:lpwstr>_Toc57722202</vt:lpwstr>
      </vt:variant>
      <vt:variant>
        <vt:i4>1114160</vt:i4>
      </vt:variant>
      <vt:variant>
        <vt:i4>80</vt:i4>
      </vt:variant>
      <vt:variant>
        <vt:i4>0</vt:i4>
      </vt:variant>
      <vt:variant>
        <vt:i4>5</vt:i4>
      </vt:variant>
      <vt:variant>
        <vt:lpwstr/>
      </vt:variant>
      <vt:variant>
        <vt:lpwstr>_Toc57722201</vt:lpwstr>
      </vt:variant>
      <vt:variant>
        <vt:i4>1048624</vt:i4>
      </vt:variant>
      <vt:variant>
        <vt:i4>74</vt:i4>
      </vt:variant>
      <vt:variant>
        <vt:i4>0</vt:i4>
      </vt:variant>
      <vt:variant>
        <vt:i4>5</vt:i4>
      </vt:variant>
      <vt:variant>
        <vt:lpwstr/>
      </vt:variant>
      <vt:variant>
        <vt:lpwstr>_Toc57722200</vt:lpwstr>
      </vt:variant>
      <vt:variant>
        <vt:i4>1703993</vt:i4>
      </vt:variant>
      <vt:variant>
        <vt:i4>68</vt:i4>
      </vt:variant>
      <vt:variant>
        <vt:i4>0</vt:i4>
      </vt:variant>
      <vt:variant>
        <vt:i4>5</vt:i4>
      </vt:variant>
      <vt:variant>
        <vt:lpwstr/>
      </vt:variant>
      <vt:variant>
        <vt:lpwstr>_Toc57722199</vt:lpwstr>
      </vt:variant>
      <vt:variant>
        <vt:i4>1769529</vt:i4>
      </vt:variant>
      <vt:variant>
        <vt:i4>62</vt:i4>
      </vt:variant>
      <vt:variant>
        <vt:i4>0</vt:i4>
      </vt:variant>
      <vt:variant>
        <vt:i4>5</vt:i4>
      </vt:variant>
      <vt:variant>
        <vt:lpwstr/>
      </vt:variant>
      <vt:variant>
        <vt:lpwstr>_Toc57722198</vt:lpwstr>
      </vt:variant>
      <vt:variant>
        <vt:i4>1310777</vt:i4>
      </vt:variant>
      <vt:variant>
        <vt:i4>56</vt:i4>
      </vt:variant>
      <vt:variant>
        <vt:i4>0</vt:i4>
      </vt:variant>
      <vt:variant>
        <vt:i4>5</vt:i4>
      </vt:variant>
      <vt:variant>
        <vt:lpwstr/>
      </vt:variant>
      <vt:variant>
        <vt:lpwstr>_Toc57722197</vt:lpwstr>
      </vt:variant>
      <vt:variant>
        <vt:i4>1376313</vt:i4>
      </vt:variant>
      <vt:variant>
        <vt:i4>50</vt:i4>
      </vt:variant>
      <vt:variant>
        <vt:i4>0</vt:i4>
      </vt:variant>
      <vt:variant>
        <vt:i4>5</vt:i4>
      </vt:variant>
      <vt:variant>
        <vt:lpwstr/>
      </vt:variant>
      <vt:variant>
        <vt:lpwstr>_Toc57722196</vt:lpwstr>
      </vt:variant>
      <vt:variant>
        <vt:i4>1441849</vt:i4>
      </vt:variant>
      <vt:variant>
        <vt:i4>44</vt:i4>
      </vt:variant>
      <vt:variant>
        <vt:i4>0</vt:i4>
      </vt:variant>
      <vt:variant>
        <vt:i4>5</vt:i4>
      </vt:variant>
      <vt:variant>
        <vt:lpwstr/>
      </vt:variant>
      <vt:variant>
        <vt:lpwstr>_Toc57722195</vt:lpwstr>
      </vt:variant>
      <vt:variant>
        <vt:i4>1507385</vt:i4>
      </vt:variant>
      <vt:variant>
        <vt:i4>38</vt:i4>
      </vt:variant>
      <vt:variant>
        <vt:i4>0</vt:i4>
      </vt:variant>
      <vt:variant>
        <vt:i4>5</vt:i4>
      </vt:variant>
      <vt:variant>
        <vt:lpwstr/>
      </vt:variant>
      <vt:variant>
        <vt:lpwstr>_Toc57722194</vt:lpwstr>
      </vt:variant>
      <vt:variant>
        <vt:i4>1048633</vt:i4>
      </vt:variant>
      <vt:variant>
        <vt:i4>32</vt:i4>
      </vt:variant>
      <vt:variant>
        <vt:i4>0</vt:i4>
      </vt:variant>
      <vt:variant>
        <vt:i4>5</vt:i4>
      </vt:variant>
      <vt:variant>
        <vt:lpwstr/>
      </vt:variant>
      <vt:variant>
        <vt:lpwstr>_Toc57722193</vt:lpwstr>
      </vt:variant>
      <vt:variant>
        <vt:i4>1114169</vt:i4>
      </vt:variant>
      <vt:variant>
        <vt:i4>26</vt:i4>
      </vt:variant>
      <vt:variant>
        <vt:i4>0</vt:i4>
      </vt:variant>
      <vt:variant>
        <vt:i4>5</vt:i4>
      </vt:variant>
      <vt:variant>
        <vt:lpwstr/>
      </vt:variant>
      <vt:variant>
        <vt:lpwstr>_Toc57722192</vt:lpwstr>
      </vt:variant>
      <vt:variant>
        <vt:i4>1179705</vt:i4>
      </vt:variant>
      <vt:variant>
        <vt:i4>20</vt:i4>
      </vt:variant>
      <vt:variant>
        <vt:i4>0</vt:i4>
      </vt:variant>
      <vt:variant>
        <vt:i4>5</vt:i4>
      </vt:variant>
      <vt:variant>
        <vt:lpwstr/>
      </vt:variant>
      <vt:variant>
        <vt:lpwstr>_Toc57722191</vt:lpwstr>
      </vt:variant>
      <vt:variant>
        <vt:i4>1245241</vt:i4>
      </vt:variant>
      <vt:variant>
        <vt:i4>14</vt:i4>
      </vt:variant>
      <vt:variant>
        <vt:i4>0</vt:i4>
      </vt:variant>
      <vt:variant>
        <vt:i4>5</vt:i4>
      </vt:variant>
      <vt:variant>
        <vt:lpwstr/>
      </vt:variant>
      <vt:variant>
        <vt:lpwstr>_Toc57722190</vt:lpwstr>
      </vt:variant>
      <vt:variant>
        <vt:i4>1703992</vt:i4>
      </vt:variant>
      <vt:variant>
        <vt:i4>8</vt:i4>
      </vt:variant>
      <vt:variant>
        <vt:i4>0</vt:i4>
      </vt:variant>
      <vt:variant>
        <vt:i4>5</vt:i4>
      </vt:variant>
      <vt:variant>
        <vt:lpwstr/>
      </vt:variant>
      <vt:variant>
        <vt:lpwstr>_Toc57722189</vt:lpwstr>
      </vt:variant>
      <vt:variant>
        <vt:i4>1769528</vt:i4>
      </vt:variant>
      <vt:variant>
        <vt:i4>2</vt:i4>
      </vt:variant>
      <vt:variant>
        <vt:i4>0</vt:i4>
      </vt:variant>
      <vt:variant>
        <vt:i4>5</vt:i4>
      </vt:variant>
      <vt:variant>
        <vt:lpwstr/>
      </vt:variant>
      <vt:variant>
        <vt:lpwstr>_Toc57722188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Operational FAQ</dc:title>
  <dc:subject>ICS2</dc:subject>
  <dc:creator>ITSM3 TES ICS2 Team</dc:creator>
  <cp:keywords/>
  <dc:description/>
  <cp:lastModifiedBy>Sonner Martin</cp:lastModifiedBy>
  <cp:revision>2</cp:revision>
  <cp:lastPrinted>2019-07-06T20:29:00Z</cp:lastPrinted>
  <dcterms:created xsi:type="dcterms:W3CDTF">2025-01-29T10:50:00Z</dcterms:created>
  <dcterms:modified xsi:type="dcterms:W3CDTF">2025-01-29T10:50:00Z</dcterms:modified>
  <cp:contentStatus>Publicly available (PA)</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urolookVersion">
    <vt:lpwstr>10.0</vt:lpwstr>
  </property>
  <property fmtid="{D5CDD505-2E9C-101B-9397-08002B2CF9AE}" pid="3" name="ELDocType">
    <vt:lpwstr>tech.dot</vt:lpwstr>
  </property>
  <property fmtid="{D5CDD505-2E9C-101B-9397-08002B2CF9AE}" pid="4" name="ContentTypeId">
    <vt:lpwstr>0x01010037408AC11C32C844B3C4925553A8C8C5</vt:lpwstr>
  </property>
  <property fmtid="{D5CDD505-2E9C-101B-9397-08002B2CF9AE}" pid="5" name="MediaServiceImageTags">
    <vt:lpwstr/>
  </property>
  <property fmtid="{D5CDD505-2E9C-101B-9397-08002B2CF9AE}" pid="6" name="_ExtendedDescription">
    <vt:lpwstr/>
  </property>
</Properties>
</file>